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BA91D" w14:textId="25F98F4D" w:rsidR="007B5FB3" w:rsidRPr="0084120C" w:rsidRDefault="007B5FB3" w:rsidP="007B5FB3">
      <w:pPr>
        <w:spacing w:before="0"/>
        <w:jc w:val="center"/>
        <w:rPr>
          <w:rFonts w:asciiTheme="minorHAnsi" w:eastAsiaTheme="minorEastAsia" w:hAnsiTheme="minorHAnsi" w:cs="Calibri-Bold"/>
          <w:b/>
          <w:bCs/>
          <w:color w:val="004E84" w:themeColor="text2"/>
          <w:sz w:val="40"/>
          <w:szCs w:val="40"/>
          <w:lang w:eastAsia="zh-CN"/>
        </w:rPr>
      </w:pPr>
      <w:r w:rsidRPr="0084120C">
        <w:rPr>
          <w:noProof/>
        </w:rPr>
        <mc:AlternateContent>
          <mc:Choice Requires="wpg">
            <w:drawing>
              <wp:anchor distT="0" distB="0" distL="114300" distR="114300" simplePos="0" relativeHeight="251669504" behindDoc="0" locked="0" layoutInCell="1" allowOverlap="1" wp14:anchorId="71FB48A6" wp14:editId="501EF3AD">
                <wp:simplePos x="0" y="0"/>
                <wp:positionH relativeFrom="margin">
                  <wp:posOffset>0</wp:posOffset>
                </wp:positionH>
                <wp:positionV relativeFrom="margin">
                  <wp:posOffset>304165</wp:posOffset>
                </wp:positionV>
                <wp:extent cx="5943600" cy="7903210"/>
                <wp:effectExtent l="0" t="0" r="0" b="21590"/>
                <wp:wrapSquare wrapText="bothSides"/>
                <wp:docPr id="456314369" name="Gruppieren 5"/>
                <wp:cNvGraphicFramePr/>
                <a:graphic xmlns:a="http://schemas.openxmlformats.org/drawingml/2006/main">
                  <a:graphicData uri="http://schemas.microsoft.com/office/word/2010/wordprocessingGroup">
                    <wpg:wgp>
                      <wpg:cNvGrpSpPr/>
                      <wpg:grpSpPr>
                        <a:xfrm>
                          <a:off x="0" y="0"/>
                          <a:ext cx="5943600" cy="7903210"/>
                          <a:chOff x="0" y="0"/>
                          <a:chExt cx="5943600" cy="7903210"/>
                        </a:xfrm>
                      </wpg:grpSpPr>
                      <wpg:grpSp>
                        <wpg:cNvPr id="635191252" name="Gruppieren 3"/>
                        <wpg:cNvGrpSpPr/>
                        <wpg:grpSpPr>
                          <a:xfrm>
                            <a:off x="0" y="0"/>
                            <a:ext cx="5943600" cy="7903210"/>
                            <a:chOff x="0" y="0"/>
                            <a:chExt cx="5943600" cy="7902907"/>
                          </a:xfrm>
                        </wpg:grpSpPr>
                        <wps:wsp>
                          <wps:cNvPr id="2087117707" name="Textfeld 2"/>
                          <wps:cNvSpPr txBox="1">
                            <a:spLocks noChangeArrowheads="1"/>
                          </wps:cNvSpPr>
                          <wps:spPr bwMode="auto">
                            <a:xfrm>
                              <a:off x="573206" y="7274257"/>
                              <a:ext cx="4789805" cy="628650"/>
                            </a:xfrm>
                            <a:prstGeom prst="rect">
                              <a:avLst/>
                            </a:prstGeom>
                            <a:solidFill>
                              <a:srgbClr val="FFFFFF"/>
                            </a:solidFill>
                            <a:ln w="9525">
                              <a:solidFill>
                                <a:srgbClr val="000000"/>
                              </a:solidFill>
                              <a:miter lim="800000"/>
                              <a:headEnd/>
                              <a:tailEnd/>
                            </a:ln>
                          </wps:spPr>
                          <wps:txbx>
                            <w:txbxContent>
                              <w:p w14:paraId="6143A828" w14:textId="77777777" w:rsidR="007B5FB3" w:rsidRDefault="007B5FB3" w:rsidP="007B5FB3">
                                <w:pPr>
                                  <w:jc w:val="center"/>
                                  <w:rPr>
                                    <w:lang w:val="en-US"/>
                                  </w:rPr>
                                </w:pPr>
                                <w:r>
                                  <w:rPr>
                                    <w:i/>
                                    <w:iCs/>
                                  </w:rPr>
                                  <w:t>The Easy Energy project co-funded by the Interreg Baltic Sea Region Programme 2021-2027 helps drive the Energy Transition.</w:t>
                                </w:r>
                              </w:p>
                              <w:p w14:paraId="7B96F2A6" w14:textId="77777777" w:rsidR="007B5FB3" w:rsidRDefault="007B5FB3" w:rsidP="007B5FB3">
                                <w:pPr>
                                  <w:jc w:val="center"/>
                                  <w:rPr>
                                    <w:lang w:val="en-US"/>
                                  </w:rPr>
                                </w:pPr>
                              </w:p>
                            </w:txbxContent>
                          </wps:txbx>
                          <wps:bodyPr rot="0" vert="horz" wrap="square" lIns="91440" tIns="45720" rIns="91440" bIns="45720" anchor="ctr" anchorCtr="0">
                            <a:noAutofit/>
                          </wps:bodyPr>
                        </wps:wsp>
                        <wps:wsp>
                          <wps:cNvPr id="686795855" name="Textfeld 2"/>
                          <wps:cNvSpPr txBox="1">
                            <a:spLocks noChangeArrowheads="1"/>
                          </wps:cNvSpPr>
                          <wps:spPr bwMode="auto">
                            <a:xfrm>
                              <a:off x="0" y="0"/>
                              <a:ext cx="5943600" cy="2200910"/>
                            </a:xfrm>
                            <a:prstGeom prst="rect">
                              <a:avLst/>
                            </a:prstGeom>
                            <a:solidFill>
                              <a:srgbClr val="FFFFFF"/>
                            </a:solidFill>
                            <a:ln w="9525">
                              <a:noFill/>
                              <a:miter lim="800000"/>
                              <a:headEnd/>
                              <a:tailEnd/>
                            </a:ln>
                          </wps:spPr>
                          <wps:txbx>
                            <w:txbxContent>
                              <w:p w14:paraId="68E7CEA0" w14:textId="77777777" w:rsidR="007B5FB3" w:rsidRPr="002F7B7C" w:rsidRDefault="007B5FB3" w:rsidP="007B5FB3">
                                <w:pPr>
                                  <w:jc w:val="center"/>
                                  <w:rPr>
                                    <w:b/>
                                    <w:bCs/>
                                    <w:sz w:val="32"/>
                                    <w:szCs w:val="32"/>
                                    <w:lang w:val="en-US"/>
                                  </w:rPr>
                                </w:pPr>
                                <w:r w:rsidRPr="002F7B7C">
                                  <w:rPr>
                                    <w:b/>
                                    <w:bCs/>
                                    <w:sz w:val="32"/>
                                    <w:szCs w:val="32"/>
                                    <w:lang w:val="en-US"/>
                                  </w:rPr>
                                  <w:t>Easy Energy</w:t>
                                </w:r>
                              </w:p>
                              <w:p w14:paraId="1FEEC7F0" w14:textId="77777777" w:rsidR="007B5FB3" w:rsidRDefault="007B5FB3" w:rsidP="007B5FB3">
                                <w:pPr>
                                  <w:jc w:val="center"/>
                                  <w:rPr>
                                    <w:lang w:val="en-US"/>
                                  </w:rPr>
                                </w:pPr>
                                <w:r>
                                  <w:rPr>
                                    <w:lang w:val="en-US"/>
                                  </w:rPr>
                                  <w:t>Easy Energy shows municipalities and SMEs how they can save energy with simple measures - and qualifies specialists for low-tech solutions.</w:t>
                                </w:r>
                              </w:p>
                              <w:p w14:paraId="267906AD" w14:textId="77777777" w:rsidR="007B5FB3" w:rsidRDefault="007B5FB3" w:rsidP="007B5FB3">
                                <w:pPr>
                                  <w:jc w:val="center"/>
                                  <w:rPr>
                                    <w:lang w:val="en-US"/>
                                  </w:rPr>
                                </w:pPr>
                              </w:p>
                              <w:p w14:paraId="0C01CF14" w14:textId="77777777" w:rsidR="007B5FB3" w:rsidRPr="002F7B7C" w:rsidRDefault="007B5FB3" w:rsidP="007B5FB3">
                                <w:pPr>
                                  <w:jc w:val="center"/>
                                  <w:rPr>
                                    <w:b/>
                                    <w:sz w:val="32"/>
                                    <w:szCs w:val="32"/>
                                    <w:lang w:val="en-US"/>
                                  </w:rPr>
                                </w:pPr>
                                <w:r w:rsidRPr="002F7B7C">
                                  <w:rPr>
                                    <w:b/>
                                    <w:sz w:val="32"/>
                                    <w:szCs w:val="32"/>
                                    <w:lang w:val="en-US"/>
                                  </w:rPr>
                                  <w:t>Implementation:</w:t>
                                </w:r>
                              </w:p>
                              <w:p w14:paraId="3C71D688" w14:textId="77777777" w:rsidR="007B5FB3" w:rsidRPr="002F7B7C" w:rsidRDefault="007B5FB3" w:rsidP="007B5FB3">
                                <w:pPr>
                                  <w:jc w:val="center"/>
                                  <w:rPr>
                                    <w:lang w:val="en-US"/>
                                  </w:rPr>
                                </w:pPr>
                                <w:r w:rsidRPr="002F7B7C">
                                  <w:rPr>
                                    <w:lang w:val="en-US"/>
                                  </w:rPr>
                                  <w:t>November 2023 – October 2026</w:t>
                                </w:r>
                              </w:p>
                              <w:p w14:paraId="763FF5F2" w14:textId="77777777" w:rsidR="007B5FB3" w:rsidRPr="002F7B7C" w:rsidRDefault="007B5FB3" w:rsidP="007B5FB3">
                                <w:pPr>
                                  <w:jc w:val="center"/>
                                  <w:rPr>
                                    <w:lang w:val="en-US"/>
                                  </w:rPr>
                                </w:pPr>
                              </w:p>
                              <w:p w14:paraId="0ECB3D41" w14:textId="77777777" w:rsidR="007B5FB3" w:rsidRDefault="007B5FB3" w:rsidP="007B5FB3">
                                <w:pPr>
                                  <w:jc w:val="center"/>
                                  <w:rPr>
                                    <w:b/>
                                    <w:color w:val="383839" w:themeColor="text1" w:themeShade="BF"/>
                                    <w:lang w:val="en-US"/>
                                  </w:rPr>
                                </w:pPr>
                                <w:r>
                                  <w:rPr>
                                    <w:b/>
                                    <w:color w:val="383839" w:themeColor="text1" w:themeShade="BF"/>
                                    <w:lang w:val="en-US"/>
                                  </w:rPr>
                                  <w:t>Supported by: Interreg Baltic Sea Region</w:t>
                                </w:r>
                              </w:p>
                            </w:txbxContent>
                          </wps:txbx>
                          <wps:bodyPr rot="0" vert="horz" wrap="square" lIns="91440" tIns="45720" rIns="91440" bIns="45720" anchor="ctr" anchorCtr="0">
                            <a:noAutofit/>
                          </wps:bodyPr>
                        </wps:wsp>
                        <pic:pic xmlns:pic="http://schemas.openxmlformats.org/drawingml/2006/picture">
                          <pic:nvPicPr>
                            <pic:cNvPr id="911893994" name="Grafik 911893994" descr="Ein Bild, das Cartoon, Clipart, Animierter Cartoon enthält.&#10;&#10;KI-generierte Inhalte können fehlerhaft sei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023582" y="300251"/>
                              <a:ext cx="3891280" cy="4462780"/>
                            </a:xfrm>
                            <a:prstGeom prst="rect">
                              <a:avLst/>
                            </a:prstGeom>
                            <a:noFill/>
                            <a:ln>
                              <a:noFill/>
                            </a:ln>
                          </pic:spPr>
                        </pic:pic>
                      </wpg:grpSp>
                      <pic:pic xmlns:pic="http://schemas.openxmlformats.org/drawingml/2006/picture">
                        <pic:nvPicPr>
                          <pic:cNvPr id="893554846" name="Grafik 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887104" y="4353636"/>
                            <a:ext cx="4171950" cy="2771775"/>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xmlns:a16="http://schemas.microsoft.com/office/drawing/2014/main">
            <w:pict w14:anchorId="21CBF21B">
              <v:group id="Gruppieren 5" style="position:absolute;left:0;text-align:left;margin-left:0;margin-top:23.95pt;width:468pt;height:622.3pt;z-index:251669504;mso-position-horizontal-relative:margin;mso-position-vertical-relative:margin" coordsize="59436,79032" o:spid="_x0000_s1026" w14:anchorId="71FB48A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">
                <v:group id="Gruppieren 3" style="position:absolute;width:59436;height:79032" coordsize="59436,790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">
                  <v:shapetype id="_x0000_t202" coordsize="21600,21600" o:spt="202" path="m,l,21600r21600,l21600,xe">
                    <v:stroke joinstyle="miter"/>
                    <v:path gradientshapeok="t" o:connecttype="rect"/>
                  </v:shapetype>
                  <v:shape id="Textfeld 2" style="position:absolute;left:5732;top:72742;width:47898;height:6287;visibility:visible;mso-wrap-style:square;v-text-anchor:middle" o:spid="_x0000_s1028"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">
                    <v:textbox>
                      <w:txbxContent>
                        <w:p w:rsidR="007B5FB3" w:rsidP="007B5FB3" w:rsidRDefault="007B5FB3" w14:paraId="2B3A6829" w14:textId="77777777">
                          <w:pPr>
                            <w:jc w:val="center"/>
                            <w:rPr>
                              <w:lang w:val="en-US"/>
                            </w:rPr>
                          </w:pPr>
                          <w:r>
                            <w:rPr>
                              <w:i/>
                              <w:iCs/>
                            </w:rPr>
                            <w:t>The Easy Energy project co-funded by the Interreg Baltic Sea Region Programme 2021-2027 helps drive the Energy Transition.</w:t>
                          </w:r>
                        </w:p>
                        <w:p w:rsidR="007B5FB3" w:rsidP="007B5FB3" w:rsidRDefault="007B5FB3" w14:paraId="672A6659" w14:textId="77777777">
                          <w:pPr>
                            <w:jc w:val="center"/>
                            <w:rPr>
                              <w:lang w:val="en-US"/>
                            </w:rPr>
                          </w:pPr>
                        </w:p>
                      </w:txbxContent>
                    </v:textbox>
                  </v:shape>
                  <v:shape id="Textfeld 2" style="position:absolute;width:59436;height:22009;visibility:visible;mso-wrap-style:square;v-text-anchor:middle" o:spid="_x0000_s10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">
                    <v:textbox>
                      <w:txbxContent>
                        <w:p w:rsidRPr="002F7B7C" w:rsidR="007B5FB3" w:rsidP="007B5FB3" w:rsidRDefault="007B5FB3" w14:paraId="1715835B" w14:textId="77777777">
                          <w:pPr>
                            <w:jc w:val="center"/>
                            <w:rPr>
                              <w:b/>
                              <w:bCs/>
                              <w:sz w:val="32"/>
                              <w:szCs w:val="32"/>
                              <w:lang w:val="en-US"/>
                            </w:rPr>
                          </w:pPr>
                          <w:r w:rsidRPr="002F7B7C">
                            <w:rPr>
                              <w:b/>
                              <w:bCs/>
                              <w:sz w:val="32"/>
                              <w:szCs w:val="32"/>
                              <w:lang w:val="en-US"/>
                            </w:rPr>
                            <w:t>Easy Energy</w:t>
                          </w:r>
                        </w:p>
                        <w:p w:rsidR="007B5FB3" w:rsidP="007B5FB3" w:rsidRDefault="007B5FB3" w14:paraId="32F16A9E" w14:textId="77777777">
                          <w:pPr>
                            <w:jc w:val="center"/>
                            <w:rPr>
                              <w:lang w:val="en-US"/>
                            </w:rPr>
                          </w:pPr>
                          <w:r>
                            <w:rPr>
                              <w:lang w:val="en-US"/>
                            </w:rPr>
                            <w:t>Easy Energy shows municipalities and SMEs how they can save energy with simple measures - and qualifies specialists for low-tech solutions.</w:t>
                          </w:r>
                        </w:p>
                        <w:p w:rsidR="007B5FB3" w:rsidP="007B5FB3" w:rsidRDefault="007B5FB3" w14:paraId="0A37501D" w14:textId="77777777">
                          <w:pPr>
                            <w:jc w:val="center"/>
                            <w:rPr>
                              <w:lang w:val="en-US"/>
                            </w:rPr>
                          </w:pPr>
                        </w:p>
                        <w:p w:rsidRPr="002F7B7C" w:rsidR="007B5FB3" w:rsidP="007B5FB3" w:rsidRDefault="007B5FB3" w14:paraId="70C30AF5" w14:textId="77777777">
                          <w:pPr>
                            <w:jc w:val="center"/>
                            <w:rPr>
                              <w:b/>
                              <w:sz w:val="32"/>
                              <w:szCs w:val="32"/>
                              <w:lang w:val="en-US"/>
                            </w:rPr>
                          </w:pPr>
                          <w:r w:rsidRPr="002F7B7C">
                            <w:rPr>
                              <w:b/>
                              <w:sz w:val="32"/>
                              <w:szCs w:val="32"/>
                              <w:lang w:val="en-US"/>
                            </w:rPr>
                            <w:t>Implementation:</w:t>
                          </w:r>
                        </w:p>
                        <w:p w:rsidRPr="002F7B7C" w:rsidR="007B5FB3" w:rsidP="007B5FB3" w:rsidRDefault="007B5FB3" w14:paraId="587FBDA7" w14:textId="77777777">
                          <w:pPr>
                            <w:jc w:val="center"/>
                            <w:rPr>
                              <w:lang w:val="en-US"/>
                            </w:rPr>
                          </w:pPr>
                          <w:r w:rsidRPr="002F7B7C">
                            <w:rPr>
                              <w:lang w:val="en-US"/>
                            </w:rPr>
                            <w:t>November 2023 – October 2026</w:t>
                          </w:r>
                        </w:p>
                        <w:p w:rsidRPr="002F7B7C" w:rsidR="007B5FB3" w:rsidP="007B5FB3" w:rsidRDefault="007B5FB3" w14:paraId="5DAB6C7B" w14:textId="77777777">
                          <w:pPr>
                            <w:jc w:val="center"/>
                            <w:rPr>
                              <w:lang w:val="en-US"/>
                            </w:rPr>
                          </w:pPr>
                        </w:p>
                        <w:p w:rsidR="007B5FB3" w:rsidP="007B5FB3" w:rsidRDefault="007B5FB3" w14:paraId="6C60D858" w14:textId="77777777">
                          <w:pPr>
                            <w:jc w:val="center"/>
                            <w:rPr>
                              <w:b/>
                              <w:color w:val="383839" w:themeColor="text1" w:themeShade="BF"/>
                              <w:lang w:val="en-US"/>
                            </w:rPr>
                          </w:pPr>
                          <w:r>
                            <w:rPr>
                              <w:b/>
                              <w:color w:val="383839" w:themeColor="text1" w:themeShade="BF"/>
                              <w:lang w:val="en-US"/>
                            </w:rPr>
                            <w:t>Supported by: Interreg Baltic Sea Region</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911893994" style="position:absolute;left:10235;top:3002;width:38913;height:44628;visibility:visible;mso-wrap-style:square" alt="Ein Bild, das Cartoon, Clipart, Animierter Cartoon enthält.&#10;&#10;KI-generierte Inhalte können fehlerhaft sein."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">
                    <v:imagedata o:title="Ein Bild, das Cartoon, Clipart, Animierter Cartoon enthält.&#10;&#10;KI-generierte Inhalte können fehlerhaft sein" r:id="rId13"/>
                  </v:shape>
                </v:group>
                <v:shape id="Grafik 4" style="position:absolute;left:8871;top:43536;width:41719;height:27718;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">
                  <v:imagedata o:title="" r:id="rId14"/>
                </v:shape>
                <w10:wrap type="square" anchorx="margin" anchory="margin"/>
              </v:group>
            </w:pict>
          </mc:Fallback>
        </mc:AlternateContent>
      </w:r>
    </w:p>
    <w:p w14:paraId="5E93A25A" w14:textId="77777777" w:rsidR="008945D8" w:rsidRPr="0084120C" w:rsidRDefault="008945D8">
      <w:pPr>
        <w:spacing w:before="0"/>
        <w:rPr>
          <w:rFonts w:asciiTheme="minorHAnsi" w:eastAsiaTheme="minorEastAsia" w:hAnsiTheme="minorHAnsi" w:cs="Calibri-Bold"/>
          <w:b/>
          <w:bCs/>
          <w:color w:val="004E84" w:themeColor="text2"/>
          <w:sz w:val="40"/>
          <w:szCs w:val="40"/>
          <w:lang w:eastAsia="zh-CN"/>
        </w:rPr>
      </w:pPr>
      <w:r w:rsidRPr="0084120C">
        <w:rPr>
          <w:rFonts w:asciiTheme="minorHAnsi" w:eastAsiaTheme="minorEastAsia" w:hAnsiTheme="minorHAnsi" w:cs="Calibri-Bold"/>
          <w:b/>
          <w:bCs/>
          <w:color w:val="004E84" w:themeColor="text2"/>
          <w:sz w:val="40"/>
          <w:szCs w:val="40"/>
          <w:lang w:eastAsia="zh-CN"/>
        </w:rPr>
        <w:br w:type="page"/>
      </w:r>
    </w:p>
    <w:p w14:paraId="63A0E468" w14:textId="5AAF41EE" w:rsidR="008945D8" w:rsidRPr="0084120C" w:rsidRDefault="00963801" w:rsidP="008945D8">
      <w:pPr>
        <w:spacing w:before="0"/>
        <w:rPr>
          <w:rFonts w:asciiTheme="minorHAnsi" w:eastAsiaTheme="minorEastAsia" w:hAnsiTheme="minorHAnsi" w:cs="Calibri-Bold"/>
          <w:b/>
          <w:bCs/>
          <w:color w:val="004E84" w:themeColor="text2"/>
          <w:sz w:val="40"/>
          <w:szCs w:val="40"/>
          <w:lang w:eastAsia="zh-CN"/>
        </w:rPr>
      </w:pPr>
      <w:r w:rsidRPr="0084120C">
        <w:rPr>
          <w:rFonts w:asciiTheme="minorHAnsi" w:eastAsiaTheme="minorEastAsia" w:hAnsiTheme="minorHAnsi" w:cs="Calibri-Bold"/>
          <w:b/>
          <w:bCs/>
          <w:color w:val="004E84" w:themeColor="text2"/>
          <w:sz w:val="40"/>
          <w:szCs w:val="40"/>
          <w:lang w:eastAsia="zh-CN"/>
        </w:rPr>
        <w:lastRenderedPageBreak/>
        <w:t>Paprastų energijos taupymo priemonių</w:t>
      </w:r>
      <w:r w:rsidR="008945D8" w:rsidRPr="0084120C">
        <w:rPr>
          <w:rFonts w:asciiTheme="minorHAnsi" w:eastAsiaTheme="minorEastAsia" w:hAnsiTheme="minorHAnsi" w:cs="Calibri-Bold"/>
          <w:b/>
          <w:bCs/>
          <w:color w:val="004E84" w:themeColor="text2"/>
          <w:sz w:val="40"/>
          <w:szCs w:val="40"/>
          <w:lang w:eastAsia="zh-CN"/>
        </w:rPr>
        <w:t xml:space="preserve"> rinkinys</w:t>
      </w:r>
    </w:p>
    <w:p w14:paraId="2E6764D1" w14:textId="77777777" w:rsidR="008945D8" w:rsidRPr="0084120C" w:rsidRDefault="008945D8" w:rsidP="008945D8">
      <w:pPr>
        <w:spacing w:before="0"/>
      </w:pPr>
    </w:p>
    <w:p w14:paraId="280354D6" w14:textId="7F43A176" w:rsidR="008945D8" w:rsidRPr="0084120C" w:rsidRDefault="008945D8" w:rsidP="008945D8">
      <w:pPr>
        <w:spacing w:before="0"/>
      </w:pPr>
      <w:r w:rsidRPr="0084120C">
        <w:t>Daugelis viešųjų pastatų, o ypač labai mažos ir mažos įmonės Baltijos jūros regione dar nesiėmė jokių energijos vartojimo efektyvumo didinimo priemonių. Iš dalies taip yra dėl to, kad siūlomos energetikos konsultacijos ar auditai yra brangūs ir</w:t>
      </w:r>
      <w:r w:rsidR="0084120C" w:rsidRPr="0084120C">
        <w:t xml:space="preserve"> atimantys</w:t>
      </w:r>
      <w:r w:rsidRPr="0084120C">
        <w:t xml:space="preserve"> laiko, o jų rezultatas – techninės priemonės, kurios, nors ir labai naudingos, atsipirks tik po daugelio metų. Savivaldybės, turinčios daug pastatų, bei mažos ir vidutinės įmonės (MVĮ) turi ribotas arba visai neturi finansinių rezervų investicijoms šioje srityje. Tai ypač aktualu kaimo vietovėms, kurios vis dar gali prisidėti prie sprendimų kūrimo, bandymo ir </w:t>
      </w:r>
      <w:r w:rsidR="0084120C" w:rsidRPr="0084120C">
        <w:t>jų pritaikymo</w:t>
      </w:r>
      <w:r w:rsidRPr="0084120C">
        <w:t xml:space="preserve">. Kaip pažymima 2022 m. gruodžio mėn. priimtoje ES „RePower“ direktyvoje, taupymo potencialas slypi paprastuose sprendimuose ir elgesio pokyčiuose. Reikia paprastų sprendimų, kuriuos galima įgyvendinti </w:t>
      </w:r>
      <w:r w:rsidR="0084120C" w:rsidRPr="0084120C">
        <w:t xml:space="preserve">greitai ir </w:t>
      </w:r>
      <w:r w:rsidRPr="0084120C">
        <w:t>be didelių investicijų.</w:t>
      </w:r>
    </w:p>
    <w:p w14:paraId="644F4547" w14:textId="77777777" w:rsidR="008945D8" w:rsidRPr="0084120C" w:rsidRDefault="008945D8" w:rsidP="008945D8">
      <w:pPr>
        <w:spacing w:before="0"/>
      </w:pPr>
    </w:p>
    <w:p w14:paraId="238A4B35" w14:textId="2B08497D" w:rsidR="00470717" w:rsidRPr="0084120C" w:rsidRDefault="00470717" w:rsidP="00470717">
      <w:pPr>
        <w:spacing w:before="0"/>
      </w:pPr>
      <w:r w:rsidRPr="0084120C">
        <w:t>Šiame „</w:t>
      </w:r>
      <w:r w:rsidR="0084120C" w:rsidRPr="0084120C">
        <w:t>sprendinių</w:t>
      </w:r>
      <w:r w:rsidRPr="0084120C">
        <w:t xml:space="preserve"> rinkinyje“ pateikiama 12 sprendimų, susijusių su tema „Pastatų izoliacija ir energijos taupymas“, bei 11 sprendimų tema „Šildymas, elektra ir vanduo“.</w:t>
      </w:r>
    </w:p>
    <w:p w14:paraId="0B74000E" w14:textId="77F7FA54" w:rsidR="00470717" w:rsidRPr="0084120C" w:rsidRDefault="00470717" w:rsidP="00470717">
      <w:pPr>
        <w:spacing w:before="0"/>
      </w:pPr>
      <w:r w:rsidRPr="0084120C">
        <w:t>Atranka vyko keliais etapais, į kuriuos buvo įtrauktos 12 projekto „Easy Energy“ partnerių. Pirmuoju etapu visi projekto partneriai sudarė galimų priemonių ir jų įgyvendinimo pavyzdžių rinkinį. Juos peržiūrėjo pagrindinis partneris – Hanzos parlamentas – ir projekto partneris ZEBAU, ir atrinko tolesnei diskusijai. Galutinę atranką atliko projekto partneriai: Vesthimmerlands savivaldybė (Danija) „Pastatų izoliacija ir energijos taupymas“ srityje ir Tartu regioninė energetikos agentūra (Estija) „Šildymas, elektra ir vanduo“ srityje.</w:t>
      </w:r>
    </w:p>
    <w:p w14:paraId="7C32DDB8" w14:textId="3FEF2AC8" w:rsidR="00470717" w:rsidRPr="0084120C" w:rsidRDefault="00470717" w:rsidP="00470717">
      <w:pPr>
        <w:spacing w:before="0"/>
      </w:pPr>
      <w:r w:rsidRPr="0084120C">
        <w:t>Atrankos kriterijai buvo tokie, kad sprendi</w:t>
      </w:r>
      <w:r w:rsidR="0084120C" w:rsidRPr="0084120C">
        <w:t>niai</w:t>
      </w:r>
      <w:r w:rsidRPr="0084120C">
        <w:t xml:space="preserve"> galėtų būti įgyvendinti kuo greičiau ir be didelių investicinių išlaidų. Diskusijos ir atranka buvo grindžiamos tyrimais, tipiniais užbaigtų pavyzdinių projektų rezultatais bei pačių projekto partnerių vertinimais ir patirtimi.</w:t>
      </w:r>
    </w:p>
    <w:p w14:paraId="30E70763" w14:textId="137D2076" w:rsidR="008945D8" w:rsidRPr="0084120C" w:rsidRDefault="0084120C" w:rsidP="00470717">
      <w:pPr>
        <w:spacing w:before="0"/>
      </w:pPr>
      <w:r w:rsidRPr="0084120C">
        <w:t>S</w:t>
      </w:r>
      <w:r w:rsidR="00470717" w:rsidRPr="0084120C">
        <w:t xml:space="preserve">rityje „Pastatų izoliacija ir energijos taupymas“ tikslas buvo apibrėžti </w:t>
      </w:r>
      <w:r w:rsidRPr="0084120C">
        <w:t xml:space="preserve">ir </w:t>
      </w:r>
      <w:r w:rsidR="00470717" w:rsidRPr="0084120C">
        <w:t>palyginti paprasčiausią sprendimą kiekvienai pastato sričiai, net jei jis atrodo santykinai brangus, palyginti su visomis kitomis priemonėmis.</w:t>
      </w:r>
    </w:p>
    <w:p w14:paraId="40F258B8" w14:textId="77777777" w:rsidR="00470717" w:rsidRPr="0084120C" w:rsidRDefault="00470717" w:rsidP="00470717">
      <w:pPr>
        <w:spacing w:before="0"/>
      </w:pPr>
    </w:p>
    <w:p w14:paraId="0C8436CD" w14:textId="168B4542" w:rsidR="00470717" w:rsidRPr="0084120C" w:rsidRDefault="00470717" w:rsidP="008945D8">
      <w:pPr>
        <w:spacing w:before="0"/>
      </w:pPr>
      <w:r w:rsidRPr="0084120C">
        <w:t>Informacija apie įgyvendinimo trukmę, investicijų išlaidas ir pelningumą buvo pateikta kategorijomis ir intervalais. Įgyvendinimo laikotarpį galima suskirstyti į vidinių diskusijų ir sprendimo dėl priemonės įgyvendinimo priėmimo laikotarpį, planavimo etapą ir faktinį įgyvendinimą. Todėl bendras laikas iki faktinio priemonės įgyvendinimo gali labai skirtis. Ypač savivaldybių administracijų sprendimų priėmimo proces</w:t>
      </w:r>
      <w:r w:rsidR="0084120C" w:rsidRPr="0084120C">
        <w:t>ų įgyvendinimas</w:t>
      </w:r>
      <w:r w:rsidRPr="0084120C">
        <w:t xml:space="preserve"> gali už</w:t>
      </w:r>
      <w:r w:rsidR="0084120C" w:rsidRPr="0084120C">
        <w:t>si</w:t>
      </w:r>
      <w:r w:rsidRPr="0084120C">
        <w:t>tęsti.</w:t>
      </w:r>
    </w:p>
    <w:p w14:paraId="11CEDA76" w14:textId="4C5503D5" w:rsidR="00470717" w:rsidRPr="0084120C" w:rsidRDefault="0084120C" w:rsidP="00470717">
      <w:pPr>
        <w:spacing w:before="0"/>
      </w:pPr>
      <w:r w:rsidRPr="0084120C">
        <w:t>I</w:t>
      </w:r>
      <w:r w:rsidR="00470717" w:rsidRPr="0084120C">
        <w:t>nvesticijų išlaidos skiriasi priklausomai nuo pastato dydžio ir priemonės apimties. Todėl išlaidos buvo apskaičiuotos pagal pastato dalių plotus arba, jei įmanoma, pagal atskiras sudedamąsias dalis.</w:t>
      </w:r>
    </w:p>
    <w:p w14:paraId="479FAAD2" w14:textId="0C87B94C" w:rsidR="00470717" w:rsidRPr="0084120C" w:rsidRDefault="0084120C" w:rsidP="00470717">
      <w:pPr>
        <w:spacing w:before="0"/>
      </w:pPr>
      <w:r w:rsidRPr="0084120C">
        <w:t>I</w:t>
      </w:r>
      <w:r w:rsidR="00470717" w:rsidRPr="0084120C">
        <w:t>nformacija apie atskirų priemonių ekonomiškumą priklauso nuo konkrečių projekto sąlygų, techninio įgyvendinimo, vidaus personalo atliktų darbų dalies, skirtingų investicijų sąnaudų skirtingose šalyse ir sutaupytų energijos sąnaudų. Todėl ši informacija bus įvertinta įgyvendinant sprendimus ir atsižvelgta rengiant galutinį nacionalinį projektų rinkinį.</w:t>
      </w:r>
    </w:p>
    <w:p w14:paraId="2A25DE27" w14:textId="77777777" w:rsidR="00470717" w:rsidRPr="0084120C" w:rsidRDefault="00470717" w:rsidP="00470717">
      <w:pPr>
        <w:spacing w:before="0"/>
      </w:pPr>
      <w:r w:rsidRPr="0084120C">
        <w:t>Be to, kiekvienu atveju turi būti atlikta individuali gyvavimo ciklo sąnaudų analizė.</w:t>
      </w:r>
    </w:p>
    <w:p w14:paraId="32E070F5" w14:textId="77777777" w:rsidR="00470717" w:rsidRPr="0084120C" w:rsidRDefault="00470717" w:rsidP="00470717">
      <w:pPr>
        <w:spacing w:before="0"/>
      </w:pPr>
      <w:r w:rsidRPr="0084120C">
        <w:t>Kitas svarbus aspektas – tai nacionaliniu ar regioniniu mastu būdingos ir nuolat kintančios finansavimo galimybės. Todėl pradedant bet kokį planavimo procesą reikėtų apsvarstyti galimas finansavimo galimybes, jų administracines ir technines sąlygas, taip pat kitas paramos galimybes.</w:t>
      </w:r>
    </w:p>
    <w:p w14:paraId="1C9596DB" w14:textId="675A2438" w:rsidR="008945D8" w:rsidRPr="0084120C" w:rsidRDefault="00470717" w:rsidP="00470717">
      <w:pPr>
        <w:spacing w:before="0"/>
      </w:pPr>
      <w:r w:rsidRPr="0084120C">
        <w:t>Dažnai subsidijų skyrimas siejamas su tuo, kad priemones įgyvendintų specializuotos įmonės, arba su papildomomis kokybės užtikrinimo ir stebėsenos priemonėmis, todėl tokiais atvejais savarankiškas dalyvavimas yra ribotas arba net visiškai neįmanomas.</w:t>
      </w:r>
    </w:p>
    <w:p w14:paraId="7B7943BF" w14:textId="77777777" w:rsidR="008945D8" w:rsidRPr="0084120C" w:rsidRDefault="008945D8">
      <w:pPr>
        <w:spacing w:before="0"/>
        <w:rPr>
          <w:rFonts w:asciiTheme="minorHAnsi" w:eastAsiaTheme="minorEastAsia" w:hAnsiTheme="minorHAnsi" w:cs="Calibri-Bold"/>
          <w:b/>
          <w:bCs/>
          <w:color w:val="004E84" w:themeColor="text2"/>
          <w:sz w:val="40"/>
          <w:szCs w:val="40"/>
          <w:lang w:eastAsia="zh-CN"/>
        </w:rPr>
      </w:pPr>
      <w:r w:rsidRPr="0084120C">
        <w:rPr>
          <w:rFonts w:asciiTheme="minorHAnsi" w:eastAsiaTheme="minorEastAsia" w:hAnsiTheme="minorHAnsi" w:cs="Calibri-Bold"/>
          <w:b/>
          <w:bCs/>
          <w:color w:val="004E84" w:themeColor="text2"/>
          <w:sz w:val="40"/>
          <w:szCs w:val="40"/>
          <w:lang w:eastAsia="zh-CN"/>
        </w:rPr>
        <w:br w:type="page"/>
      </w:r>
    </w:p>
    <w:p w14:paraId="54729CBB" w14:textId="60C833D4" w:rsidR="005C59CE" w:rsidRPr="0084120C" w:rsidRDefault="00665F04" w:rsidP="59E46152">
      <w:pPr>
        <w:spacing w:before="0"/>
        <w:rPr>
          <w:rFonts w:asciiTheme="minorHAnsi" w:eastAsiaTheme="minorEastAsia" w:hAnsiTheme="minorHAnsi" w:cs="Calibri-Bold"/>
          <w:b/>
          <w:bCs/>
          <w:color w:val="004E84" w:themeColor="text2"/>
          <w:sz w:val="40"/>
          <w:szCs w:val="40"/>
          <w:lang w:eastAsia="zh-CN"/>
        </w:rPr>
      </w:pPr>
      <w:r w:rsidRPr="0084120C">
        <w:rPr>
          <w:rFonts w:asciiTheme="minorHAnsi" w:eastAsiaTheme="minorEastAsia" w:hAnsiTheme="minorHAnsi" w:cs="Calibri-Bold"/>
          <w:b/>
          <w:bCs/>
          <w:color w:val="004E84" w:themeColor="text2"/>
          <w:sz w:val="40"/>
          <w:szCs w:val="40"/>
          <w:lang w:eastAsia="zh-CN"/>
        </w:rPr>
        <w:lastRenderedPageBreak/>
        <w:t>Paprastų e</w:t>
      </w:r>
      <w:r w:rsidR="005C59CE" w:rsidRPr="0084120C">
        <w:rPr>
          <w:rFonts w:asciiTheme="minorHAnsi" w:eastAsiaTheme="minorEastAsia" w:hAnsiTheme="minorHAnsi" w:cs="Calibri-Bold"/>
          <w:b/>
          <w:bCs/>
          <w:color w:val="004E84" w:themeColor="text2"/>
          <w:sz w:val="40"/>
          <w:szCs w:val="40"/>
          <w:lang w:eastAsia="zh-CN"/>
        </w:rPr>
        <w:t xml:space="preserve">nergijos taupymo priemonių </w:t>
      </w:r>
      <w:r w:rsidRPr="0084120C">
        <w:rPr>
          <w:rFonts w:asciiTheme="minorHAnsi" w:eastAsiaTheme="minorEastAsia" w:hAnsiTheme="minorHAnsi" w:cs="Calibri-Bold"/>
          <w:b/>
          <w:bCs/>
          <w:color w:val="004E84" w:themeColor="text2"/>
          <w:sz w:val="40"/>
          <w:szCs w:val="40"/>
          <w:lang w:eastAsia="zh-CN"/>
        </w:rPr>
        <w:t>apžvalga</w:t>
      </w:r>
    </w:p>
    <w:sdt>
      <w:sdtPr>
        <w:rPr>
          <w:rFonts w:ascii="Calibri" w:eastAsia="Calibri" w:hAnsi="Calibri" w:cs="Times New Roman"/>
          <w:color w:val="auto"/>
          <w:sz w:val="22"/>
          <w:szCs w:val="22"/>
          <w:lang w:val="lt-LT" w:eastAsia="en-US"/>
        </w:rPr>
        <w:id w:val="2091351059"/>
        <w:docPartObj>
          <w:docPartGallery w:val="Table of Contents"/>
          <w:docPartUnique/>
        </w:docPartObj>
      </w:sdtPr>
      <w:sdtEndPr>
        <w:rPr>
          <w:b/>
          <w:bCs/>
        </w:rPr>
      </w:sdtEndPr>
      <w:sdtContent>
        <w:p w14:paraId="1BA50C83" w14:textId="3C63CDB3" w:rsidR="0045041D" w:rsidRPr="0084120C" w:rsidRDefault="00117449">
          <w:pPr>
            <w:pStyle w:val="TOCHeading"/>
            <w:rPr>
              <w:color w:val="007BB2" w:themeColor="background2"/>
              <w:lang w:val="lt-LT"/>
            </w:rPr>
          </w:pPr>
          <w:r w:rsidRPr="0084120C">
            <w:rPr>
              <w:color w:val="007BB2" w:themeColor="background2"/>
              <w:lang w:val="lt-LT"/>
            </w:rPr>
            <w:t>Turinys</w:t>
          </w:r>
        </w:p>
        <w:p w14:paraId="1F810666" w14:textId="2C0FDA2B" w:rsidR="00F8343D" w:rsidRPr="0084120C" w:rsidRDefault="00C77882" w:rsidP="00117449">
          <w:pPr>
            <w:pStyle w:val="TOC1"/>
            <w:rPr>
              <w:rFonts w:asciiTheme="minorHAnsi" w:eastAsiaTheme="minorEastAsia" w:hAnsiTheme="minorHAnsi" w:cstheme="minorBidi"/>
              <w:noProof w:val="0"/>
              <w:kern w:val="2"/>
              <w:sz w:val="24"/>
              <w:szCs w:val="24"/>
              <w:lang w:eastAsia="de-DE"/>
              <w14:ligatures w14:val="standardContextual"/>
            </w:rPr>
          </w:pPr>
          <w:r w:rsidRPr="0084120C">
            <w:rPr>
              <w:noProof w:val="0"/>
              <w:color w:val="4B4B4D" w:themeColor="text1"/>
              <w:sz w:val="24"/>
              <w:szCs w:val="24"/>
            </w:rPr>
            <w:fldChar w:fldCharType="begin"/>
          </w:r>
          <w:r w:rsidRPr="0084120C">
            <w:rPr>
              <w:noProof w:val="0"/>
              <w:color w:val="4B4B4D" w:themeColor="text1"/>
              <w:sz w:val="24"/>
              <w:szCs w:val="24"/>
            </w:rPr>
            <w:instrText xml:space="preserve"> TOC \o "1-2" \h \z \u </w:instrText>
          </w:r>
          <w:r w:rsidRPr="0084120C">
            <w:rPr>
              <w:noProof w:val="0"/>
              <w:color w:val="4B4B4D" w:themeColor="text1"/>
              <w:sz w:val="24"/>
              <w:szCs w:val="24"/>
            </w:rPr>
            <w:fldChar w:fldCharType="separate"/>
          </w:r>
          <w:hyperlink w:anchor="_Toc192794829" w:history="1">
            <w:r w:rsidR="00F8343D" w:rsidRPr="0084120C">
              <w:rPr>
                <w:rStyle w:val="Hyperlink"/>
                <w:b w:val="0"/>
                <w:bCs w:val="0"/>
                <w:noProof w:val="0"/>
              </w:rPr>
              <w:t xml:space="preserve">Pastatų </w:t>
            </w:r>
            <w:r w:rsidR="00642E4D" w:rsidRPr="0084120C">
              <w:rPr>
                <w:rStyle w:val="Hyperlink"/>
                <w:b w:val="0"/>
                <w:bCs w:val="0"/>
                <w:noProof w:val="0"/>
              </w:rPr>
              <w:t>apšiltinimas</w:t>
            </w:r>
            <w:r w:rsidR="00F8343D" w:rsidRPr="0084120C">
              <w:rPr>
                <w:rStyle w:val="Hyperlink"/>
                <w:b w:val="0"/>
                <w:bCs w:val="0"/>
                <w:noProof w:val="0"/>
              </w:rPr>
              <w:t xml:space="preserve"> ir energijos taupymas</w:t>
            </w:r>
            <w:r w:rsidR="00F8343D" w:rsidRPr="0084120C">
              <w:rPr>
                <w:noProof w:val="0"/>
                <w:webHidden/>
              </w:rPr>
              <w:tab/>
            </w:r>
            <w:r w:rsidR="00BA7243">
              <w:rPr>
                <w:noProof w:val="0"/>
                <w:webHidden/>
              </w:rPr>
              <w:t>4</w:t>
            </w:r>
          </w:hyperlink>
        </w:p>
        <w:p w14:paraId="33DF394B" w14:textId="3CD2B5A4"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0" w:history="1">
            <w:r w:rsidRPr="0084120C">
              <w:rPr>
                <w:rStyle w:val="Hyperlink"/>
              </w:rPr>
              <w:t>Viršutinio aukšto lubų izoliacija</w:t>
            </w:r>
            <w:r w:rsidRPr="0084120C">
              <w:rPr>
                <w:webHidden/>
              </w:rPr>
              <w:tab/>
            </w:r>
            <w:r w:rsidR="00BA7243">
              <w:rPr>
                <w:webHidden/>
              </w:rPr>
              <w:t>5</w:t>
            </w:r>
          </w:hyperlink>
        </w:p>
        <w:p w14:paraId="15A5BB9B" w14:textId="6CFDBF18"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1" w:history="1">
            <w:r w:rsidRPr="0084120C">
              <w:rPr>
                <w:rStyle w:val="Hyperlink"/>
              </w:rPr>
              <w:t>Rūsio lubų izoliacija</w:t>
            </w:r>
            <w:r w:rsidRPr="0084120C">
              <w:rPr>
                <w:webHidden/>
              </w:rPr>
              <w:tab/>
            </w:r>
            <w:r w:rsidR="00BA7243">
              <w:rPr>
                <w:webHidden/>
              </w:rPr>
              <w:t>11</w:t>
            </w:r>
          </w:hyperlink>
        </w:p>
        <w:p w14:paraId="121AD61E" w14:textId="23FBDDB0" w:rsidR="00F8343D" w:rsidRPr="0084120C" w:rsidRDefault="005C59CE">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2" w:history="1">
            <w:r w:rsidRPr="0084120C">
              <w:rPr>
                <w:rStyle w:val="Hyperlink"/>
              </w:rPr>
              <w:t>Įpu</w:t>
            </w:r>
            <w:r w:rsidR="00F8343D" w:rsidRPr="0084120C">
              <w:rPr>
                <w:rStyle w:val="Hyperlink"/>
              </w:rPr>
              <w:t>čiama izoliacija stogams ir medinėms sienoms (vilna / pluoštas)</w:t>
            </w:r>
            <w:r w:rsidR="00F8343D" w:rsidRPr="0084120C">
              <w:rPr>
                <w:webHidden/>
              </w:rPr>
              <w:tab/>
            </w:r>
            <w:r w:rsidR="00F8343D" w:rsidRPr="0084120C">
              <w:rPr>
                <w:webHidden/>
              </w:rPr>
              <w:fldChar w:fldCharType="begin"/>
            </w:r>
            <w:r w:rsidR="00F8343D" w:rsidRPr="0084120C">
              <w:rPr>
                <w:webHidden/>
              </w:rPr>
              <w:instrText xml:space="preserve"> PAGEREF _Toc192794832 \h </w:instrText>
            </w:r>
            <w:r w:rsidR="00F8343D" w:rsidRPr="0084120C">
              <w:rPr>
                <w:webHidden/>
              </w:rPr>
            </w:r>
            <w:r w:rsidR="00F8343D" w:rsidRPr="0084120C">
              <w:rPr>
                <w:webHidden/>
              </w:rPr>
              <w:fldChar w:fldCharType="separate"/>
            </w:r>
            <w:r w:rsidR="00BA7243">
              <w:rPr>
                <w:noProof/>
                <w:webHidden/>
              </w:rPr>
              <w:t>18</w:t>
            </w:r>
            <w:r w:rsidR="00F8343D" w:rsidRPr="0084120C">
              <w:rPr>
                <w:webHidden/>
              </w:rPr>
              <w:fldChar w:fldCharType="end"/>
            </w:r>
          </w:hyperlink>
        </w:p>
        <w:p w14:paraId="2A950834" w14:textId="4BE4719C" w:rsidR="00F8343D" w:rsidRPr="0084120C" w:rsidRDefault="00025B17">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3" w:history="1">
            <w:r w:rsidRPr="0084120C">
              <w:rPr>
                <w:rStyle w:val="Hyperlink"/>
                <w:lang w:eastAsia="zh-CN"/>
              </w:rPr>
              <w:t>Į</w:t>
            </w:r>
            <w:r w:rsidR="00F8343D" w:rsidRPr="0084120C">
              <w:rPr>
                <w:rStyle w:val="Hyperlink"/>
                <w:lang w:eastAsia="zh-CN"/>
              </w:rPr>
              <w:t>pučiama izoliacija (</w:t>
            </w:r>
            <w:r w:rsidRPr="0084120C">
              <w:rPr>
                <w:rStyle w:val="Hyperlink"/>
                <w:lang w:eastAsia="zh-CN"/>
              </w:rPr>
              <w:t>p</w:t>
            </w:r>
            <w:r w:rsidR="00F8343D" w:rsidRPr="0084120C">
              <w:rPr>
                <w:rStyle w:val="Hyperlink"/>
                <w:lang w:eastAsia="zh-CN"/>
              </w:rPr>
              <w:t>erlito izoliacija)</w:t>
            </w:r>
            <w:r w:rsidRPr="0084120C">
              <w:rPr>
                <w:rStyle w:val="Hyperlink"/>
                <w:lang w:eastAsia="zh-CN"/>
              </w:rPr>
              <w:t xml:space="preserve"> mūrinėms sienoms</w:t>
            </w:r>
            <w:r w:rsidR="00F8343D" w:rsidRPr="0084120C">
              <w:rPr>
                <w:webHidden/>
              </w:rPr>
              <w:tab/>
            </w:r>
            <w:r w:rsidR="00F8343D" w:rsidRPr="0084120C">
              <w:rPr>
                <w:webHidden/>
              </w:rPr>
              <w:fldChar w:fldCharType="begin"/>
            </w:r>
            <w:r w:rsidR="00F8343D" w:rsidRPr="0084120C">
              <w:rPr>
                <w:webHidden/>
              </w:rPr>
              <w:instrText xml:space="preserve"> PAGEREF _Toc192794833 \h </w:instrText>
            </w:r>
            <w:r w:rsidR="00F8343D" w:rsidRPr="0084120C">
              <w:rPr>
                <w:webHidden/>
              </w:rPr>
            </w:r>
            <w:r w:rsidR="00F8343D" w:rsidRPr="0084120C">
              <w:rPr>
                <w:webHidden/>
              </w:rPr>
              <w:fldChar w:fldCharType="separate"/>
            </w:r>
            <w:r w:rsidR="00BA7243">
              <w:rPr>
                <w:noProof/>
                <w:webHidden/>
              </w:rPr>
              <w:t>22</w:t>
            </w:r>
            <w:r w:rsidR="00F8343D" w:rsidRPr="0084120C">
              <w:rPr>
                <w:webHidden/>
              </w:rPr>
              <w:fldChar w:fldCharType="end"/>
            </w:r>
          </w:hyperlink>
        </w:p>
        <w:p w14:paraId="32687B6C" w14:textId="67EDF8E2"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4" w:history="1">
            <w:r w:rsidRPr="0084120C">
              <w:rPr>
                <w:rStyle w:val="Hyperlink"/>
              </w:rPr>
              <w:t>Plytų mūras radiatoriaus nišoje</w:t>
            </w:r>
            <w:r w:rsidRPr="0084120C">
              <w:rPr>
                <w:webHidden/>
              </w:rPr>
              <w:tab/>
            </w:r>
            <w:r w:rsidRPr="0084120C">
              <w:rPr>
                <w:webHidden/>
              </w:rPr>
              <w:fldChar w:fldCharType="begin"/>
            </w:r>
            <w:r w:rsidRPr="0084120C">
              <w:rPr>
                <w:webHidden/>
              </w:rPr>
              <w:instrText xml:space="preserve"> PAGEREF _Toc192794834 \h </w:instrText>
            </w:r>
            <w:r w:rsidRPr="0084120C">
              <w:rPr>
                <w:webHidden/>
              </w:rPr>
            </w:r>
            <w:r w:rsidRPr="0084120C">
              <w:rPr>
                <w:webHidden/>
              </w:rPr>
              <w:fldChar w:fldCharType="separate"/>
            </w:r>
            <w:r w:rsidR="00BA7243">
              <w:rPr>
                <w:noProof/>
                <w:webHidden/>
              </w:rPr>
              <w:t>26</w:t>
            </w:r>
            <w:r w:rsidRPr="0084120C">
              <w:rPr>
                <w:webHidden/>
              </w:rPr>
              <w:fldChar w:fldCharType="end"/>
            </w:r>
          </w:hyperlink>
        </w:p>
        <w:p w14:paraId="6D53B17A" w14:textId="41AF83C2"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5" w:history="1">
            <w:r w:rsidRPr="0084120C">
              <w:rPr>
                <w:rStyle w:val="Hyperlink"/>
                <w:lang w:eastAsia="zh-CN"/>
              </w:rPr>
              <w:t>Izoliaci</w:t>
            </w:r>
            <w:r w:rsidR="00545914" w:rsidRPr="0084120C">
              <w:rPr>
                <w:rStyle w:val="Hyperlink"/>
                <w:lang w:eastAsia="zh-CN"/>
              </w:rPr>
              <w:t>nis</w:t>
            </w:r>
            <w:r w:rsidRPr="0084120C">
              <w:rPr>
                <w:rStyle w:val="Hyperlink"/>
                <w:lang w:eastAsia="zh-CN"/>
              </w:rPr>
              <w:t xml:space="preserve"> arba š</w:t>
            </w:r>
            <w:r w:rsidR="00493BF0" w:rsidRPr="0084120C">
              <w:rPr>
                <w:rStyle w:val="Hyperlink"/>
                <w:lang w:eastAsia="zh-CN"/>
              </w:rPr>
              <w:t>ilum</w:t>
            </w:r>
            <w:r w:rsidRPr="0084120C">
              <w:rPr>
                <w:rStyle w:val="Hyperlink"/>
                <w:lang w:eastAsia="zh-CN"/>
              </w:rPr>
              <w:t>ą atspindintis kilimėlis už radiatoriaus</w:t>
            </w:r>
            <w:r w:rsidRPr="0084120C">
              <w:rPr>
                <w:webHidden/>
              </w:rPr>
              <w:tab/>
            </w:r>
            <w:r w:rsidRPr="0084120C">
              <w:rPr>
                <w:webHidden/>
              </w:rPr>
              <w:fldChar w:fldCharType="begin"/>
            </w:r>
            <w:r w:rsidRPr="0084120C">
              <w:rPr>
                <w:webHidden/>
              </w:rPr>
              <w:instrText xml:space="preserve"> PAGEREF _Toc192794835 \h </w:instrText>
            </w:r>
            <w:r w:rsidRPr="0084120C">
              <w:rPr>
                <w:webHidden/>
              </w:rPr>
            </w:r>
            <w:r w:rsidRPr="0084120C">
              <w:rPr>
                <w:webHidden/>
              </w:rPr>
              <w:fldChar w:fldCharType="separate"/>
            </w:r>
            <w:r w:rsidR="00BA7243">
              <w:rPr>
                <w:noProof/>
                <w:webHidden/>
              </w:rPr>
              <w:t>30</w:t>
            </w:r>
            <w:r w:rsidRPr="0084120C">
              <w:rPr>
                <w:webHidden/>
              </w:rPr>
              <w:fldChar w:fldCharType="end"/>
            </w:r>
          </w:hyperlink>
        </w:p>
        <w:p w14:paraId="3ECC8DF5" w14:textId="1678E53F"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6" w:history="1">
            <w:r w:rsidRPr="0084120C">
              <w:rPr>
                <w:rStyle w:val="Hyperlink"/>
                <w:lang w:eastAsia="zh-CN"/>
              </w:rPr>
              <w:t>Langų izoliacinė plėvelė</w:t>
            </w:r>
            <w:r w:rsidRPr="0084120C">
              <w:rPr>
                <w:webHidden/>
              </w:rPr>
              <w:tab/>
            </w:r>
            <w:r w:rsidRPr="0084120C">
              <w:rPr>
                <w:webHidden/>
              </w:rPr>
              <w:fldChar w:fldCharType="begin"/>
            </w:r>
            <w:r w:rsidRPr="0084120C">
              <w:rPr>
                <w:webHidden/>
              </w:rPr>
              <w:instrText xml:space="preserve"> PAGEREF _Toc192794836 \h </w:instrText>
            </w:r>
            <w:r w:rsidRPr="0084120C">
              <w:rPr>
                <w:webHidden/>
              </w:rPr>
            </w:r>
            <w:r w:rsidRPr="0084120C">
              <w:rPr>
                <w:webHidden/>
              </w:rPr>
              <w:fldChar w:fldCharType="separate"/>
            </w:r>
            <w:r w:rsidR="00BA7243">
              <w:rPr>
                <w:noProof/>
                <w:webHidden/>
              </w:rPr>
              <w:t>35</w:t>
            </w:r>
            <w:r w:rsidRPr="0084120C">
              <w:rPr>
                <w:webHidden/>
              </w:rPr>
              <w:fldChar w:fldCharType="end"/>
            </w:r>
          </w:hyperlink>
        </w:p>
        <w:p w14:paraId="486EB490" w14:textId="7E2CAEED" w:rsidR="00F8343D" w:rsidRPr="0084120C" w:rsidRDefault="005C59CE">
          <w:pPr>
            <w:pStyle w:val="TOC2"/>
            <w:tabs>
              <w:tab w:val="right" w:leader="dot" w:pos="10194"/>
            </w:tabs>
            <w:rPr>
              <w:rFonts w:asciiTheme="minorHAnsi" w:eastAsiaTheme="minorEastAsia" w:hAnsiTheme="minorHAnsi" w:cstheme="minorBidi"/>
              <w:kern w:val="2"/>
              <w:sz w:val="24"/>
              <w:szCs w:val="24"/>
              <w:lang w:eastAsia="de-DE"/>
              <w14:ligatures w14:val="standardContextual"/>
            </w:rPr>
          </w:pPr>
          <w:r w:rsidRPr="0084120C">
            <w:t xml:space="preserve">Langų perstiklinimas </w:t>
          </w:r>
          <w:hyperlink w:anchor="_Toc192794837" w:history="1">
            <w:r w:rsidR="00F8343D" w:rsidRPr="0084120C">
              <w:rPr>
                <w:webHidden/>
              </w:rPr>
              <w:tab/>
            </w:r>
            <w:r w:rsidR="00F8343D" w:rsidRPr="0084120C">
              <w:rPr>
                <w:webHidden/>
              </w:rPr>
              <w:fldChar w:fldCharType="begin"/>
            </w:r>
            <w:r w:rsidR="00F8343D" w:rsidRPr="0084120C">
              <w:rPr>
                <w:webHidden/>
              </w:rPr>
              <w:instrText xml:space="preserve"> PAGEREF _Toc192794837 \h </w:instrText>
            </w:r>
            <w:r w:rsidR="00F8343D" w:rsidRPr="0084120C">
              <w:rPr>
                <w:webHidden/>
              </w:rPr>
            </w:r>
            <w:r w:rsidR="00F8343D" w:rsidRPr="0084120C">
              <w:rPr>
                <w:webHidden/>
              </w:rPr>
              <w:fldChar w:fldCharType="separate"/>
            </w:r>
            <w:r w:rsidR="00BA7243">
              <w:rPr>
                <w:noProof/>
                <w:webHidden/>
              </w:rPr>
              <w:t>41</w:t>
            </w:r>
            <w:r w:rsidR="00F8343D" w:rsidRPr="0084120C">
              <w:rPr>
                <w:webHidden/>
              </w:rPr>
              <w:fldChar w:fldCharType="end"/>
            </w:r>
          </w:hyperlink>
        </w:p>
        <w:p w14:paraId="5A11D9DE" w14:textId="0D84DD0A"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8" w:history="1">
            <w:r w:rsidRPr="0084120C">
              <w:rPr>
                <w:rStyle w:val="Hyperlink"/>
              </w:rPr>
              <w:t>Langų keitimas</w:t>
            </w:r>
            <w:r w:rsidRPr="0084120C">
              <w:rPr>
                <w:webHidden/>
              </w:rPr>
              <w:tab/>
            </w:r>
            <w:r w:rsidRPr="0084120C">
              <w:rPr>
                <w:webHidden/>
              </w:rPr>
              <w:fldChar w:fldCharType="begin"/>
            </w:r>
            <w:r w:rsidRPr="0084120C">
              <w:rPr>
                <w:webHidden/>
              </w:rPr>
              <w:instrText xml:space="preserve"> PAGEREF _Toc192794838 \h </w:instrText>
            </w:r>
            <w:r w:rsidRPr="0084120C">
              <w:rPr>
                <w:webHidden/>
              </w:rPr>
            </w:r>
            <w:r w:rsidRPr="0084120C">
              <w:rPr>
                <w:webHidden/>
              </w:rPr>
              <w:fldChar w:fldCharType="separate"/>
            </w:r>
            <w:r w:rsidR="00BA7243">
              <w:rPr>
                <w:noProof/>
                <w:webHidden/>
              </w:rPr>
              <w:t>44</w:t>
            </w:r>
            <w:r w:rsidRPr="0084120C">
              <w:rPr>
                <w:webHidden/>
              </w:rPr>
              <w:fldChar w:fldCharType="end"/>
            </w:r>
          </w:hyperlink>
        </w:p>
        <w:p w14:paraId="79E00684" w14:textId="20F5BEFA"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9" w:history="1">
            <w:r w:rsidRPr="0084120C">
              <w:rPr>
                <w:rStyle w:val="Hyperlink"/>
                <w:lang w:eastAsia="zh-CN"/>
              </w:rPr>
              <w:t xml:space="preserve">Izoliacinės žaliuzės ir </w:t>
            </w:r>
            <w:r w:rsidR="00875DF8" w:rsidRPr="0084120C">
              <w:rPr>
                <w:rStyle w:val="Hyperlink"/>
                <w:lang w:eastAsia="zh-CN"/>
              </w:rPr>
              <w:t>roletai</w:t>
            </w:r>
            <w:r w:rsidRPr="0084120C">
              <w:rPr>
                <w:webHidden/>
              </w:rPr>
              <w:tab/>
            </w:r>
            <w:r w:rsidRPr="0084120C">
              <w:rPr>
                <w:webHidden/>
              </w:rPr>
              <w:fldChar w:fldCharType="begin"/>
            </w:r>
            <w:r w:rsidRPr="0084120C">
              <w:rPr>
                <w:webHidden/>
              </w:rPr>
              <w:instrText xml:space="preserve"> PAGEREF _Toc192794839 \h </w:instrText>
            </w:r>
            <w:r w:rsidRPr="0084120C">
              <w:rPr>
                <w:webHidden/>
              </w:rPr>
            </w:r>
            <w:r w:rsidRPr="0084120C">
              <w:rPr>
                <w:webHidden/>
              </w:rPr>
              <w:fldChar w:fldCharType="separate"/>
            </w:r>
            <w:r w:rsidR="00BA7243">
              <w:rPr>
                <w:noProof/>
                <w:webHidden/>
              </w:rPr>
              <w:t>48</w:t>
            </w:r>
            <w:r w:rsidRPr="0084120C">
              <w:rPr>
                <w:webHidden/>
              </w:rPr>
              <w:fldChar w:fldCharType="end"/>
            </w:r>
          </w:hyperlink>
        </w:p>
        <w:p w14:paraId="2266F33C" w14:textId="01F8E06D"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0" w:history="1">
            <w:r w:rsidRPr="0084120C">
              <w:rPr>
                <w:rStyle w:val="Hyperlink"/>
              </w:rPr>
              <w:t>Durų pritraukėjas</w:t>
            </w:r>
            <w:r w:rsidRPr="0084120C">
              <w:rPr>
                <w:webHidden/>
              </w:rPr>
              <w:tab/>
            </w:r>
            <w:r w:rsidRPr="0084120C">
              <w:rPr>
                <w:webHidden/>
              </w:rPr>
              <w:fldChar w:fldCharType="begin"/>
            </w:r>
            <w:r w:rsidRPr="0084120C">
              <w:rPr>
                <w:webHidden/>
              </w:rPr>
              <w:instrText xml:space="preserve"> PAGEREF _Toc192794840 \h </w:instrText>
            </w:r>
            <w:r w:rsidRPr="0084120C">
              <w:rPr>
                <w:webHidden/>
              </w:rPr>
            </w:r>
            <w:r w:rsidRPr="0084120C">
              <w:rPr>
                <w:webHidden/>
              </w:rPr>
              <w:fldChar w:fldCharType="separate"/>
            </w:r>
            <w:r w:rsidR="00BA7243">
              <w:rPr>
                <w:noProof/>
                <w:webHidden/>
              </w:rPr>
              <w:t>53</w:t>
            </w:r>
            <w:r w:rsidRPr="0084120C">
              <w:rPr>
                <w:webHidden/>
              </w:rPr>
              <w:fldChar w:fldCharType="end"/>
            </w:r>
          </w:hyperlink>
        </w:p>
        <w:p w14:paraId="628E133F" w14:textId="2FDED6E0"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1" w:history="1">
            <w:r w:rsidRPr="0084120C">
              <w:rPr>
                <w:rStyle w:val="Hyperlink"/>
              </w:rPr>
              <w:t>Vamzdžių izoliacija</w:t>
            </w:r>
            <w:r w:rsidRPr="0084120C">
              <w:rPr>
                <w:webHidden/>
              </w:rPr>
              <w:tab/>
            </w:r>
            <w:r w:rsidRPr="0084120C">
              <w:rPr>
                <w:webHidden/>
              </w:rPr>
              <w:fldChar w:fldCharType="begin"/>
            </w:r>
            <w:r w:rsidRPr="0084120C">
              <w:rPr>
                <w:webHidden/>
              </w:rPr>
              <w:instrText xml:space="preserve"> PAGEREF _Toc192794841 \h </w:instrText>
            </w:r>
            <w:r w:rsidRPr="0084120C">
              <w:rPr>
                <w:webHidden/>
              </w:rPr>
            </w:r>
            <w:r w:rsidRPr="0084120C">
              <w:rPr>
                <w:webHidden/>
              </w:rPr>
              <w:fldChar w:fldCharType="separate"/>
            </w:r>
            <w:r w:rsidR="00BA7243">
              <w:rPr>
                <w:noProof/>
                <w:webHidden/>
              </w:rPr>
              <w:t>57</w:t>
            </w:r>
            <w:r w:rsidRPr="0084120C">
              <w:rPr>
                <w:webHidden/>
              </w:rPr>
              <w:fldChar w:fldCharType="end"/>
            </w:r>
          </w:hyperlink>
        </w:p>
        <w:p w14:paraId="7F85388A" w14:textId="232F7000" w:rsidR="00F8343D" w:rsidRPr="0084120C" w:rsidRDefault="00F8343D" w:rsidP="00117449">
          <w:pPr>
            <w:pStyle w:val="TOC1"/>
            <w:rPr>
              <w:rFonts w:asciiTheme="minorHAnsi" w:eastAsiaTheme="minorEastAsia" w:hAnsiTheme="minorHAnsi" w:cstheme="minorBidi"/>
              <w:noProof w:val="0"/>
              <w:kern w:val="2"/>
              <w:sz w:val="24"/>
              <w:szCs w:val="24"/>
              <w:lang w:eastAsia="de-DE"/>
              <w14:ligatures w14:val="standardContextual"/>
            </w:rPr>
          </w:pPr>
          <w:hyperlink w:anchor="_Toc192794842" w:history="1">
            <w:r w:rsidRPr="0084120C">
              <w:rPr>
                <w:rStyle w:val="Hyperlink"/>
                <w:b w:val="0"/>
                <w:bCs w:val="0"/>
                <w:noProof w:val="0"/>
              </w:rPr>
              <w:t>Šildymas, elektra ir vanduo</w:t>
            </w:r>
            <w:r w:rsidRPr="0084120C">
              <w:rPr>
                <w:noProof w:val="0"/>
                <w:webHidden/>
              </w:rPr>
              <w:tab/>
            </w:r>
            <w:r w:rsidRPr="0084120C">
              <w:rPr>
                <w:noProof w:val="0"/>
                <w:webHidden/>
              </w:rPr>
              <w:fldChar w:fldCharType="begin"/>
            </w:r>
            <w:r w:rsidRPr="0084120C">
              <w:rPr>
                <w:noProof w:val="0"/>
                <w:webHidden/>
              </w:rPr>
              <w:instrText xml:space="preserve"> PAGEREF _Toc192794842 \h </w:instrText>
            </w:r>
            <w:r w:rsidRPr="0084120C">
              <w:rPr>
                <w:noProof w:val="0"/>
                <w:webHidden/>
              </w:rPr>
            </w:r>
            <w:r w:rsidRPr="0084120C">
              <w:rPr>
                <w:noProof w:val="0"/>
                <w:webHidden/>
              </w:rPr>
              <w:fldChar w:fldCharType="separate"/>
            </w:r>
            <w:r w:rsidR="00BA7243">
              <w:rPr>
                <w:webHidden/>
              </w:rPr>
              <w:t>62</w:t>
            </w:r>
            <w:r w:rsidRPr="0084120C">
              <w:rPr>
                <w:noProof w:val="0"/>
                <w:webHidden/>
              </w:rPr>
              <w:fldChar w:fldCharType="end"/>
            </w:r>
          </w:hyperlink>
        </w:p>
        <w:p w14:paraId="34D71279" w14:textId="07EF48FA"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3" w:history="1">
            <w:r w:rsidRPr="0084120C">
              <w:rPr>
                <w:rStyle w:val="Hyperlink"/>
              </w:rPr>
              <w:t>Hidr</w:t>
            </w:r>
            <w:r w:rsidR="00716A26" w:rsidRPr="0084120C">
              <w:rPr>
                <w:rStyle w:val="Hyperlink"/>
              </w:rPr>
              <w:t>aulinis</w:t>
            </w:r>
            <w:r w:rsidRPr="0084120C">
              <w:rPr>
                <w:rStyle w:val="Hyperlink"/>
              </w:rPr>
              <w:t xml:space="preserve"> balansavimas</w:t>
            </w:r>
            <w:r w:rsidRPr="0084120C">
              <w:rPr>
                <w:webHidden/>
              </w:rPr>
              <w:tab/>
            </w:r>
            <w:r w:rsidRPr="0084120C">
              <w:rPr>
                <w:webHidden/>
              </w:rPr>
              <w:fldChar w:fldCharType="begin"/>
            </w:r>
            <w:r w:rsidRPr="0084120C">
              <w:rPr>
                <w:webHidden/>
              </w:rPr>
              <w:instrText xml:space="preserve"> PAGEREF _Toc192794843 \h </w:instrText>
            </w:r>
            <w:r w:rsidRPr="0084120C">
              <w:rPr>
                <w:webHidden/>
              </w:rPr>
            </w:r>
            <w:r w:rsidRPr="0084120C">
              <w:rPr>
                <w:webHidden/>
              </w:rPr>
              <w:fldChar w:fldCharType="separate"/>
            </w:r>
            <w:r w:rsidR="00BA7243">
              <w:rPr>
                <w:noProof/>
                <w:webHidden/>
              </w:rPr>
              <w:t>63</w:t>
            </w:r>
            <w:r w:rsidRPr="0084120C">
              <w:rPr>
                <w:webHidden/>
              </w:rPr>
              <w:fldChar w:fldCharType="end"/>
            </w:r>
          </w:hyperlink>
        </w:p>
        <w:p w14:paraId="39EC8E0A" w14:textId="0B77E98F"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4" w:history="1">
            <w:r w:rsidRPr="0084120C">
              <w:rPr>
                <w:rStyle w:val="Hyperlink"/>
              </w:rPr>
              <w:t>Šilumos apkrovos valdymas / išman</w:t>
            </w:r>
            <w:r w:rsidR="001E4F4F" w:rsidRPr="0084120C">
              <w:rPr>
                <w:rStyle w:val="Hyperlink"/>
              </w:rPr>
              <w:t>usis</w:t>
            </w:r>
            <w:r w:rsidRPr="0084120C">
              <w:rPr>
                <w:rStyle w:val="Hyperlink"/>
              </w:rPr>
              <w:t xml:space="preserve"> temperatūros </w:t>
            </w:r>
            <w:r w:rsidR="001E4F4F" w:rsidRPr="0084120C">
              <w:rPr>
                <w:rStyle w:val="Hyperlink"/>
              </w:rPr>
              <w:t>valdymas</w:t>
            </w:r>
            <w:r w:rsidRPr="0084120C">
              <w:rPr>
                <w:webHidden/>
              </w:rPr>
              <w:tab/>
            </w:r>
            <w:r w:rsidRPr="0084120C">
              <w:rPr>
                <w:webHidden/>
              </w:rPr>
              <w:fldChar w:fldCharType="begin"/>
            </w:r>
            <w:r w:rsidRPr="0084120C">
              <w:rPr>
                <w:webHidden/>
              </w:rPr>
              <w:instrText xml:space="preserve"> PAGEREF _Toc192794844 \h </w:instrText>
            </w:r>
            <w:r w:rsidRPr="0084120C">
              <w:rPr>
                <w:webHidden/>
              </w:rPr>
            </w:r>
            <w:r w:rsidRPr="0084120C">
              <w:rPr>
                <w:webHidden/>
              </w:rPr>
              <w:fldChar w:fldCharType="separate"/>
            </w:r>
            <w:r w:rsidR="00BA7243">
              <w:rPr>
                <w:noProof/>
                <w:webHidden/>
              </w:rPr>
              <w:t>67</w:t>
            </w:r>
            <w:r w:rsidRPr="0084120C">
              <w:rPr>
                <w:webHidden/>
              </w:rPr>
              <w:fldChar w:fldCharType="end"/>
            </w:r>
          </w:hyperlink>
        </w:p>
        <w:p w14:paraId="4311E68E" w14:textId="663DF024"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5" w:history="1">
            <w:r w:rsidRPr="0084120C">
              <w:rPr>
                <w:rStyle w:val="Hyperlink"/>
              </w:rPr>
              <w:t>Išmanieji termostatai</w:t>
            </w:r>
            <w:r w:rsidRPr="0084120C">
              <w:rPr>
                <w:webHidden/>
              </w:rPr>
              <w:tab/>
            </w:r>
            <w:r w:rsidRPr="0084120C">
              <w:rPr>
                <w:webHidden/>
              </w:rPr>
              <w:fldChar w:fldCharType="begin"/>
            </w:r>
            <w:r w:rsidRPr="0084120C">
              <w:rPr>
                <w:webHidden/>
              </w:rPr>
              <w:instrText xml:space="preserve"> PAGEREF _Toc192794845 \h </w:instrText>
            </w:r>
            <w:r w:rsidRPr="0084120C">
              <w:rPr>
                <w:webHidden/>
              </w:rPr>
            </w:r>
            <w:r w:rsidRPr="0084120C">
              <w:rPr>
                <w:webHidden/>
              </w:rPr>
              <w:fldChar w:fldCharType="separate"/>
            </w:r>
            <w:r w:rsidR="00BA7243">
              <w:rPr>
                <w:noProof/>
                <w:webHidden/>
              </w:rPr>
              <w:t>71</w:t>
            </w:r>
            <w:r w:rsidRPr="0084120C">
              <w:rPr>
                <w:webHidden/>
              </w:rPr>
              <w:fldChar w:fldCharType="end"/>
            </w:r>
          </w:hyperlink>
        </w:p>
        <w:p w14:paraId="20C6B605" w14:textId="3A2768DE"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6" w:history="1">
            <w:r w:rsidRPr="0084120C">
              <w:rPr>
                <w:rStyle w:val="Hyperlink"/>
              </w:rPr>
              <w:t>Temperatūros valdymas naudojant programėlę</w:t>
            </w:r>
            <w:r w:rsidRPr="0084120C">
              <w:rPr>
                <w:webHidden/>
              </w:rPr>
              <w:tab/>
            </w:r>
            <w:r w:rsidRPr="0084120C">
              <w:rPr>
                <w:webHidden/>
              </w:rPr>
              <w:fldChar w:fldCharType="begin"/>
            </w:r>
            <w:r w:rsidRPr="0084120C">
              <w:rPr>
                <w:webHidden/>
              </w:rPr>
              <w:instrText xml:space="preserve"> PAGEREF _Toc192794846 \h </w:instrText>
            </w:r>
            <w:r w:rsidRPr="0084120C">
              <w:rPr>
                <w:webHidden/>
              </w:rPr>
            </w:r>
            <w:r w:rsidRPr="0084120C">
              <w:rPr>
                <w:webHidden/>
              </w:rPr>
              <w:fldChar w:fldCharType="separate"/>
            </w:r>
            <w:r w:rsidR="00BA7243">
              <w:rPr>
                <w:noProof/>
                <w:webHidden/>
              </w:rPr>
              <w:t>75</w:t>
            </w:r>
            <w:r w:rsidRPr="0084120C">
              <w:rPr>
                <w:webHidden/>
              </w:rPr>
              <w:fldChar w:fldCharType="end"/>
            </w:r>
          </w:hyperlink>
        </w:p>
        <w:p w14:paraId="0241AEE5" w14:textId="283BC70E"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7" w:history="1">
            <w:r w:rsidRPr="0084120C">
              <w:rPr>
                <w:rStyle w:val="Hyperlink"/>
              </w:rPr>
              <w:t>Energijos suvartojimo vizualizavimas / Energijos stebėsena</w:t>
            </w:r>
            <w:r w:rsidRPr="0084120C">
              <w:rPr>
                <w:webHidden/>
              </w:rPr>
              <w:tab/>
            </w:r>
            <w:r w:rsidRPr="0084120C">
              <w:rPr>
                <w:webHidden/>
              </w:rPr>
              <w:fldChar w:fldCharType="begin"/>
            </w:r>
            <w:r w:rsidRPr="0084120C">
              <w:rPr>
                <w:webHidden/>
              </w:rPr>
              <w:instrText xml:space="preserve"> PAGEREF _Toc192794847 \h </w:instrText>
            </w:r>
            <w:r w:rsidRPr="0084120C">
              <w:rPr>
                <w:webHidden/>
              </w:rPr>
            </w:r>
            <w:r w:rsidRPr="0084120C">
              <w:rPr>
                <w:webHidden/>
              </w:rPr>
              <w:fldChar w:fldCharType="separate"/>
            </w:r>
            <w:r w:rsidR="00BA7243">
              <w:rPr>
                <w:noProof/>
                <w:webHidden/>
              </w:rPr>
              <w:t>79</w:t>
            </w:r>
            <w:r w:rsidRPr="0084120C">
              <w:rPr>
                <w:webHidden/>
              </w:rPr>
              <w:fldChar w:fldCharType="end"/>
            </w:r>
          </w:hyperlink>
        </w:p>
        <w:p w14:paraId="2CDF28D6" w14:textId="5695DF1A"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8" w:history="1">
            <w:r w:rsidRPr="0084120C">
              <w:rPr>
                <w:rStyle w:val="Hyperlink"/>
              </w:rPr>
              <w:t>Apšvietimo pritaikymas</w:t>
            </w:r>
            <w:r w:rsidRPr="0084120C">
              <w:rPr>
                <w:webHidden/>
              </w:rPr>
              <w:tab/>
            </w:r>
            <w:r w:rsidRPr="0084120C">
              <w:rPr>
                <w:webHidden/>
              </w:rPr>
              <w:fldChar w:fldCharType="begin"/>
            </w:r>
            <w:r w:rsidRPr="0084120C">
              <w:rPr>
                <w:webHidden/>
              </w:rPr>
              <w:instrText xml:space="preserve"> PAGEREF _Toc192794848 \h </w:instrText>
            </w:r>
            <w:r w:rsidRPr="0084120C">
              <w:rPr>
                <w:webHidden/>
              </w:rPr>
            </w:r>
            <w:r w:rsidRPr="0084120C">
              <w:rPr>
                <w:webHidden/>
              </w:rPr>
              <w:fldChar w:fldCharType="separate"/>
            </w:r>
            <w:r w:rsidR="00BA7243">
              <w:rPr>
                <w:noProof/>
                <w:webHidden/>
              </w:rPr>
              <w:t>84</w:t>
            </w:r>
            <w:r w:rsidRPr="0084120C">
              <w:rPr>
                <w:webHidden/>
              </w:rPr>
              <w:fldChar w:fldCharType="end"/>
            </w:r>
          </w:hyperlink>
        </w:p>
        <w:p w14:paraId="082E6294" w14:textId="6DF04689"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9" w:history="1">
            <w:r w:rsidRPr="0084120C">
              <w:rPr>
                <w:rStyle w:val="Hyperlink"/>
              </w:rPr>
              <w:t>Efektyvus apšvietimas / LED apšvietimas</w:t>
            </w:r>
            <w:r w:rsidRPr="0084120C">
              <w:rPr>
                <w:webHidden/>
              </w:rPr>
              <w:tab/>
            </w:r>
            <w:r w:rsidRPr="0084120C">
              <w:rPr>
                <w:webHidden/>
              </w:rPr>
              <w:fldChar w:fldCharType="begin"/>
            </w:r>
            <w:r w:rsidRPr="0084120C">
              <w:rPr>
                <w:webHidden/>
              </w:rPr>
              <w:instrText xml:space="preserve"> PAGEREF _Toc192794849 \h </w:instrText>
            </w:r>
            <w:r w:rsidRPr="0084120C">
              <w:rPr>
                <w:webHidden/>
              </w:rPr>
            </w:r>
            <w:r w:rsidRPr="0084120C">
              <w:rPr>
                <w:webHidden/>
              </w:rPr>
              <w:fldChar w:fldCharType="separate"/>
            </w:r>
            <w:r w:rsidR="00BA7243">
              <w:rPr>
                <w:noProof/>
                <w:webHidden/>
              </w:rPr>
              <w:t>88</w:t>
            </w:r>
            <w:r w:rsidRPr="0084120C">
              <w:rPr>
                <w:webHidden/>
              </w:rPr>
              <w:fldChar w:fldCharType="end"/>
            </w:r>
          </w:hyperlink>
        </w:p>
        <w:p w14:paraId="76888128" w14:textId="5D57FEE1"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0" w:history="1">
            <w:r w:rsidRPr="0084120C">
              <w:rPr>
                <w:rStyle w:val="Hyperlink"/>
              </w:rPr>
              <w:t>Apšvietimo valdymas</w:t>
            </w:r>
            <w:r w:rsidRPr="0084120C">
              <w:rPr>
                <w:webHidden/>
              </w:rPr>
              <w:tab/>
            </w:r>
            <w:r w:rsidRPr="0084120C">
              <w:rPr>
                <w:webHidden/>
              </w:rPr>
              <w:fldChar w:fldCharType="begin"/>
            </w:r>
            <w:r w:rsidRPr="0084120C">
              <w:rPr>
                <w:webHidden/>
              </w:rPr>
              <w:instrText xml:space="preserve"> PAGEREF _Toc192794850 \h </w:instrText>
            </w:r>
            <w:r w:rsidRPr="0084120C">
              <w:rPr>
                <w:webHidden/>
              </w:rPr>
            </w:r>
            <w:r w:rsidRPr="0084120C">
              <w:rPr>
                <w:webHidden/>
              </w:rPr>
              <w:fldChar w:fldCharType="separate"/>
            </w:r>
            <w:r w:rsidR="00BA7243">
              <w:rPr>
                <w:noProof/>
                <w:webHidden/>
              </w:rPr>
              <w:t>92</w:t>
            </w:r>
            <w:r w:rsidRPr="0084120C">
              <w:rPr>
                <w:webHidden/>
              </w:rPr>
              <w:fldChar w:fldCharType="end"/>
            </w:r>
          </w:hyperlink>
        </w:p>
        <w:p w14:paraId="6DCFE0FA" w14:textId="2818EFF7"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1" w:history="1">
            <w:r w:rsidRPr="0084120C">
              <w:rPr>
                <w:rStyle w:val="Hyperlink"/>
              </w:rPr>
              <w:t>Kištukinis laikmatis / skaitmeninis kištukinis lizdas</w:t>
            </w:r>
            <w:r w:rsidRPr="0084120C">
              <w:rPr>
                <w:webHidden/>
              </w:rPr>
              <w:tab/>
            </w:r>
            <w:r w:rsidRPr="0084120C">
              <w:rPr>
                <w:webHidden/>
              </w:rPr>
              <w:fldChar w:fldCharType="begin"/>
            </w:r>
            <w:r w:rsidRPr="0084120C">
              <w:rPr>
                <w:webHidden/>
              </w:rPr>
              <w:instrText xml:space="preserve"> PAGEREF _Toc192794851 \h </w:instrText>
            </w:r>
            <w:r w:rsidRPr="0084120C">
              <w:rPr>
                <w:webHidden/>
              </w:rPr>
            </w:r>
            <w:r w:rsidRPr="0084120C">
              <w:rPr>
                <w:webHidden/>
              </w:rPr>
              <w:fldChar w:fldCharType="separate"/>
            </w:r>
            <w:r w:rsidR="00BA7243">
              <w:rPr>
                <w:noProof/>
                <w:webHidden/>
              </w:rPr>
              <w:t>96</w:t>
            </w:r>
            <w:r w:rsidRPr="0084120C">
              <w:rPr>
                <w:webHidden/>
              </w:rPr>
              <w:fldChar w:fldCharType="end"/>
            </w:r>
          </w:hyperlink>
        </w:p>
        <w:p w14:paraId="5AF6C3FD" w14:textId="13FB71EB"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2" w:history="1">
            <w:r w:rsidRPr="0084120C">
              <w:rPr>
                <w:rStyle w:val="Hyperlink"/>
              </w:rPr>
              <w:t>Vandens maišytuvo aeratorius</w:t>
            </w:r>
            <w:r w:rsidRPr="0084120C">
              <w:rPr>
                <w:webHidden/>
              </w:rPr>
              <w:tab/>
            </w:r>
            <w:r w:rsidRPr="0084120C">
              <w:rPr>
                <w:webHidden/>
              </w:rPr>
              <w:fldChar w:fldCharType="begin"/>
            </w:r>
            <w:r w:rsidRPr="0084120C">
              <w:rPr>
                <w:webHidden/>
              </w:rPr>
              <w:instrText xml:space="preserve"> PAGEREF _Toc192794852 \h </w:instrText>
            </w:r>
            <w:r w:rsidRPr="0084120C">
              <w:rPr>
                <w:webHidden/>
              </w:rPr>
            </w:r>
            <w:r w:rsidRPr="0084120C">
              <w:rPr>
                <w:webHidden/>
              </w:rPr>
              <w:fldChar w:fldCharType="separate"/>
            </w:r>
            <w:r w:rsidR="00BA7243">
              <w:rPr>
                <w:noProof/>
                <w:webHidden/>
              </w:rPr>
              <w:t>99</w:t>
            </w:r>
            <w:r w:rsidRPr="0084120C">
              <w:rPr>
                <w:webHidden/>
              </w:rPr>
              <w:fldChar w:fldCharType="end"/>
            </w:r>
          </w:hyperlink>
        </w:p>
        <w:p w14:paraId="47C9B3C6" w14:textId="3B4C6471"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3" w:history="1">
            <w:r w:rsidRPr="0084120C">
              <w:rPr>
                <w:rStyle w:val="Hyperlink"/>
              </w:rPr>
              <w:t>Jutiklinis vandens maišytuvas</w:t>
            </w:r>
            <w:r w:rsidRPr="0084120C">
              <w:rPr>
                <w:webHidden/>
              </w:rPr>
              <w:tab/>
            </w:r>
            <w:r w:rsidRPr="0084120C">
              <w:rPr>
                <w:webHidden/>
              </w:rPr>
              <w:fldChar w:fldCharType="begin"/>
            </w:r>
            <w:r w:rsidRPr="0084120C">
              <w:rPr>
                <w:webHidden/>
              </w:rPr>
              <w:instrText xml:space="preserve"> PAGEREF _Toc192794853 \h </w:instrText>
            </w:r>
            <w:r w:rsidRPr="0084120C">
              <w:rPr>
                <w:webHidden/>
              </w:rPr>
            </w:r>
            <w:r w:rsidRPr="0084120C">
              <w:rPr>
                <w:webHidden/>
              </w:rPr>
              <w:fldChar w:fldCharType="separate"/>
            </w:r>
            <w:r w:rsidR="00BA7243">
              <w:rPr>
                <w:noProof/>
                <w:webHidden/>
              </w:rPr>
              <w:t>102</w:t>
            </w:r>
            <w:r w:rsidRPr="0084120C">
              <w:rPr>
                <w:webHidden/>
              </w:rPr>
              <w:fldChar w:fldCharType="end"/>
            </w:r>
          </w:hyperlink>
        </w:p>
        <w:p w14:paraId="738C306D" w14:textId="52253B2B"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p>
        <w:p w14:paraId="12C4F3BE" w14:textId="795BB8A9"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p>
        <w:p w14:paraId="1D599A3C" w14:textId="7375A61B" w:rsidR="00F8343D" w:rsidRPr="0084120C"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p>
        <w:p w14:paraId="25DDC526" w14:textId="117EA00E" w:rsidR="0045041D" w:rsidRPr="0084120C" w:rsidRDefault="00C77882">
          <w:r w:rsidRPr="0084120C">
            <w:rPr>
              <w:color w:val="4B4B4D" w:themeColor="text1"/>
              <w:sz w:val="24"/>
              <w:szCs w:val="24"/>
            </w:rPr>
            <w:fldChar w:fldCharType="end"/>
          </w:r>
        </w:p>
      </w:sdtContent>
    </w:sdt>
    <w:p w14:paraId="1E24E126" w14:textId="15388924" w:rsidR="00A46FC3" w:rsidRPr="0084120C" w:rsidRDefault="00A46FC3">
      <w:pPr>
        <w:spacing w:before="0"/>
        <w:rPr>
          <w:rFonts w:asciiTheme="minorHAnsi" w:eastAsiaTheme="minorEastAsia" w:hAnsiTheme="minorHAnsi" w:cs="Calibri-Bold"/>
          <w:b/>
          <w:bCs/>
          <w:color w:val="004E84" w:themeColor="text2"/>
          <w:sz w:val="40"/>
          <w:szCs w:val="40"/>
          <w:lang w:eastAsia="zh-CN"/>
        </w:rPr>
      </w:pPr>
      <w:r w:rsidRPr="0084120C">
        <w:rPr>
          <w:rFonts w:asciiTheme="minorHAnsi" w:eastAsiaTheme="minorEastAsia" w:hAnsiTheme="minorHAnsi" w:cs="Calibri-Bold"/>
          <w:b/>
          <w:bCs/>
          <w:color w:val="004E84" w:themeColor="text2"/>
          <w:sz w:val="40"/>
          <w:szCs w:val="40"/>
          <w:lang w:eastAsia="zh-CN"/>
        </w:rPr>
        <w:br w:type="page"/>
      </w:r>
    </w:p>
    <w:p w14:paraId="2F48238E" w14:textId="77308FCA" w:rsidR="00EE1EF9" w:rsidRPr="0084120C" w:rsidRDefault="00EE1EF9" w:rsidP="0045041D">
      <w:pPr>
        <w:pStyle w:val="Heading1"/>
        <w:rPr>
          <w:lang w:val="lt-LT"/>
        </w:rPr>
      </w:pPr>
      <w:bookmarkStart w:id="0" w:name="_Toc192794829"/>
      <w:r w:rsidRPr="0084120C">
        <w:rPr>
          <w:lang w:val="lt-LT"/>
        </w:rPr>
        <w:lastRenderedPageBreak/>
        <w:t xml:space="preserve">Pastatų </w:t>
      </w:r>
      <w:r w:rsidR="00642E4D" w:rsidRPr="0084120C">
        <w:rPr>
          <w:lang w:val="lt-LT"/>
        </w:rPr>
        <w:t>apšiltinimas</w:t>
      </w:r>
      <w:r w:rsidRPr="0084120C">
        <w:rPr>
          <w:lang w:val="lt-LT"/>
        </w:rPr>
        <w:t xml:space="preserve"> ir energijos taupymas</w:t>
      </w:r>
      <w:bookmarkEnd w:id="0"/>
    </w:p>
    <w:p w14:paraId="60CD2ED8" w14:textId="77777777"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1. Viršutinio aukšto lubų izoliacija </w:t>
      </w:r>
    </w:p>
    <w:p w14:paraId="3A8B1040" w14:textId="77777777"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2. Rūsio lubų izoliacija </w:t>
      </w:r>
    </w:p>
    <w:p w14:paraId="03FB43CA" w14:textId="384B55A0"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3. </w:t>
      </w:r>
      <w:r w:rsidR="00642E4D" w:rsidRPr="0084120C">
        <w:rPr>
          <w:rFonts w:asciiTheme="majorHAnsi" w:hAnsiTheme="majorHAnsi" w:cstheme="majorHAnsi"/>
          <w:b/>
          <w:bCs/>
          <w:color w:val="383839" w:themeColor="text1" w:themeShade="BF"/>
          <w:sz w:val="24"/>
          <w:szCs w:val="24"/>
        </w:rPr>
        <w:t>Įpučiama izoliacija stogams ir medinėms sienoms (vilna / pluoštas</w:t>
      </w:r>
      <w:r w:rsidRPr="0084120C">
        <w:rPr>
          <w:b/>
          <w:bCs/>
          <w:color w:val="383839" w:themeColor="text1" w:themeShade="BF"/>
          <w:sz w:val="24"/>
          <w:szCs w:val="24"/>
        </w:rPr>
        <w:t xml:space="preserve">) </w:t>
      </w:r>
    </w:p>
    <w:p w14:paraId="59645C5F" w14:textId="42591B7C"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4. </w:t>
      </w:r>
      <w:r w:rsidR="00025B17" w:rsidRPr="0084120C">
        <w:rPr>
          <w:b/>
          <w:bCs/>
          <w:color w:val="383839" w:themeColor="text1" w:themeShade="BF"/>
          <w:sz w:val="24"/>
          <w:szCs w:val="24"/>
        </w:rPr>
        <w:t xml:space="preserve">Įpučiama izoliacija </w:t>
      </w:r>
      <w:r w:rsidRPr="0084120C">
        <w:rPr>
          <w:b/>
          <w:bCs/>
          <w:color w:val="383839" w:themeColor="text1" w:themeShade="BF"/>
          <w:sz w:val="24"/>
          <w:szCs w:val="24"/>
        </w:rPr>
        <w:t xml:space="preserve">(perlito izoliacija) </w:t>
      </w:r>
      <w:r w:rsidR="00025B17" w:rsidRPr="0084120C">
        <w:rPr>
          <w:b/>
          <w:bCs/>
          <w:color w:val="383839" w:themeColor="text1" w:themeShade="BF"/>
          <w:sz w:val="24"/>
          <w:szCs w:val="24"/>
        </w:rPr>
        <w:t>mūrinėms sienoms</w:t>
      </w:r>
    </w:p>
    <w:p w14:paraId="7A3886FE" w14:textId="77777777"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5. Plytų mūras radiatorių nišoje </w:t>
      </w:r>
    </w:p>
    <w:p w14:paraId="659FC059" w14:textId="6E35B25C"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6. Izoliaci</w:t>
      </w:r>
      <w:r w:rsidR="00545914" w:rsidRPr="0084120C">
        <w:rPr>
          <w:b/>
          <w:bCs/>
          <w:color w:val="383839" w:themeColor="text1" w:themeShade="BF"/>
          <w:sz w:val="24"/>
          <w:szCs w:val="24"/>
        </w:rPr>
        <w:t>nis</w:t>
      </w:r>
      <w:r w:rsidRPr="0084120C">
        <w:rPr>
          <w:b/>
          <w:bCs/>
          <w:color w:val="383839" w:themeColor="text1" w:themeShade="BF"/>
          <w:sz w:val="24"/>
          <w:szCs w:val="24"/>
        </w:rPr>
        <w:t xml:space="preserve"> arba </w:t>
      </w:r>
      <w:r w:rsidR="00493BF0" w:rsidRPr="0084120C">
        <w:rPr>
          <w:b/>
          <w:bCs/>
          <w:color w:val="383839" w:themeColor="text1" w:themeShade="BF"/>
          <w:sz w:val="24"/>
          <w:szCs w:val="24"/>
        </w:rPr>
        <w:t xml:space="preserve">šilumą </w:t>
      </w:r>
      <w:r w:rsidRPr="0084120C">
        <w:rPr>
          <w:b/>
          <w:bCs/>
          <w:color w:val="383839" w:themeColor="text1" w:themeShade="BF"/>
          <w:sz w:val="24"/>
          <w:szCs w:val="24"/>
        </w:rPr>
        <w:t xml:space="preserve">atspindintis kilimėlis už radiatoriaus </w:t>
      </w:r>
    </w:p>
    <w:p w14:paraId="3CA2FCC2" w14:textId="77777777"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7. Langų izoliacinė plėvelė</w:t>
      </w:r>
    </w:p>
    <w:p w14:paraId="53C783EE" w14:textId="348A11AB"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8. </w:t>
      </w:r>
      <w:r w:rsidR="00642E4D" w:rsidRPr="0084120C">
        <w:rPr>
          <w:b/>
          <w:bCs/>
          <w:color w:val="383839" w:themeColor="text1" w:themeShade="BF"/>
          <w:sz w:val="24"/>
          <w:szCs w:val="24"/>
        </w:rPr>
        <w:t>Langų perstiklinimas</w:t>
      </w:r>
      <w:r w:rsidRPr="0084120C">
        <w:rPr>
          <w:b/>
          <w:bCs/>
          <w:color w:val="383839" w:themeColor="text1" w:themeShade="BF"/>
          <w:sz w:val="24"/>
          <w:szCs w:val="24"/>
        </w:rPr>
        <w:t xml:space="preserve"> </w:t>
      </w:r>
    </w:p>
    <w:p w14:paraId="281D190E" w14:textId="77777777"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9. Langų keitimas </w:t>
      </w:r>
    </w:p>
    <w:p w14:paraId="7F56EE85" w14:textId="36FAAE10"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 xml:space="preserve">10. Izoliacinės žaliuzės ir </w:t>
      </w:r>
      <w:r w:rsidR="00642E4D" w:rsidRPr="0084120C">
        <w:rPr>
          <w:b/>
          <w:bCs/>
          <w:color w:val="383839" w:themeColor="text1" w:themeShade="BF"/>
          <w:sz w:val="24"/>
          <w:szCs w:val="24"/>
        </w:rPr>
        <w:t>roletai</w:t>
      </w:r>
      <w:r w:rsidRPr="0084120C">
        <w:rPr>
          <w:b/>
          <w:bCs/>
          <w:color w:val="383839" w:themeColor="text1" w:themeShade="BF"/>
          <w:sz w:val="24"/>
          <w:szCs w:val="24"/>
        </w:rPr>
        <w:t xml:space="preserve"> </w:t>
      </w:r>
    </w:p>
    <w:p w14:paraId="45096C9C" w14:textId="04CB6548"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11. Durų pritraukėja</w:t>
      </w:r>
      <w:r w:rsidR="00493BF0" w:rsidRPr="0084120C">
        <w:rPr>
          <w:b/>
          <w:bCs/>
          <w:color w:val="383839" w:themeColor="text1" w:themeShade="BF"/>
          <w:sz w:val="24"/>
          <w:szCs w:val="24"/>
        </w:rPr>
        <w:t>s</w:t>
      </w:r>
      <w:r w:rsidRPr="0084120C">
        <w:rPr>
          <w:b/>
          <w:bCs/>
          <w:color w:val="383839" w:themeColor="text1" w:themeShade="BF"/>
          <w:sz w:val="24"/>
          <w:szCs w:val="24"/>
        </w:rPr>
        <w:t xml:space="preserve"> </w:t>
      </w:r>
    </w:p>
    <w:p w14:paraId="15988619" w14:textId="77777777" w:rsidR="001E0E83" w:rsidRPr="0084120C" w:rsidRDefault="001E0E83" w:rsidP="001E0E83">
      <w:pPr>
        <w:spacing w:before="0" w:line="276" w:lineRule="auto"/>
        <w:ind w:firstLine="567"/>
        <w:rPr>
          <w:b/>
          <w:bCs/>
          <w:color w:val="383839" w:themeColor="text1" w:themeShade="BF"/>
          <w:sz w:val="24"/>
          <w:szCs w:val="24"/>
        </w:rPr>
      </w:pPr>
      <w:r w:rsidRPr="0084120C">
        <w:rPr>
          <w:b/>
          <w:bCs/>
          <w:color w:val="383839" w:themeColor="text1" w:themeShade="BF"/>
          <w:sz w:val="24"/>
          <w:szCs w:val="24"/>
        </w:rPr>
        <w:t>12. Vamzdžių izoliacija</w:t>
      </w:r>
    </w:p>
    <w:p w14:paraId="5EAC4C35" w14:textId="3D4E5E99" w:rsidR="000C2F7E" w:rsidRPr="0084120C" w:rsidRDefault="000C2F7E">
      <w:pPr>
        <w:spacing w:before="0"/>
        <w:rPr>
          <w:b/>
          <w:bCs/>
          <w:color w:val="4B4B4D" w:themeColor="text1"/>
          <w:sz w:val="24"/>
          <w:szCs w:val="24"/>
        </w:rPr>
      </w:pPr>
      <w:r w:rsidRPr="0084120C">
        <w:rPr>
          <w:b/>
          <w:bCs/>
        </w:rPr>
        <w:br w:type="page"/>
      </w:r>
    </w:p>
    <w:p w14:paraId="1B0F2FFD" w14:textId="77777777" w:rsidR="0006103F" w:rsidRPr="0084120C" w:rsidRDefault="0006103F" w:rsidP="00A44014">
      <w:pPr>
        <w:pStyle w:val="Heading2"/>
        <w:rPr>
          <w:sz w:val="32"/>
          <w:szCs w:val="32"/>
        </w:rPr>
      </w:pPr>
      <w:bookmarkStart w:id="1" w:name="_Toc192794830"/>
      <w:r w:rsidRPr="0084120C">
        <w:rPr>
          <w:sz w:val="32"/>
          <w:szCs w:val="32"/>
        </w:rPr>
        <w:lastRenderedPageBreak/>
        <w:t>Viršutinio aukšto lubų izoliacija</w:t>
      </w:r>
      <w:bookmarkEnd w:id="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103F" w:rsidRPr="0084120C" w14:paraId="083197B2"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0B0C2E5" w14:textId="77777777" w:rsidR="0006103F" w:rsidRPr="0084120C" w:rsidRDefault="0006103F" w:rsidP="00224F07">
            <w:pPr>
              <w:spacing w:before="60" w:after="60"/>
              <w:rPr>
                <w:i/>
                <w:iCs/>
                <w:color w:val="7B6A6B" w:themeColor="accent4"/>
              </w:rPr>
            </w:pPr>
            <w:bookmarkStart w:id="2" w:name="_Toc192786468"/>
            <w:bookmarkStart w:id="3" w:name="_Toc192786564"/>
            <w:bookmarkStart w:id="4" w:name="_Hlk195707264"/>
            <w:r w:rsidRPr="0084120C">
              <w:rPr>
                <w:rStyle w:val="Heading3Char"/>
                <w:lang w:val="lt-LT"/>
              </w:rPr>
              <w:t>Trumpas aprašymas</w:t>
            </w:r>
            <w:bookmarkEnd w:id="2"/>
            <w:bookmarkEnd w:id="3"/>
          </w:p>
        </w:tc>
      </w:tr>
      <w:tr w:rsidR="0006103F" w:rsidRPr="0084120C" w14:paraId="136F626C" w14:textId="77777777" w:rsidTr="00224F07">
        <w:trPr>
          <w:trHeight w:val="1754"/>
        </w:trPr>
        <w:tc>
          <w:tcPr>
            <w:tcW w:w="10292" w:type="dxa"/>
            <w:tcBorders>
              <w:top w:val="single" w:sz="4" w:space="0" w:color="auto"/>
            </w:tcBorders>
          </w:tcPr>
          <w:p w14:paraId="71954C98" w14:textId="77011395" w:rsidR="0006103F" w:rsidRPr="0084120C" w:rsidRDefault="00E83B06" w:rsidP="00224F07">
            <w:pPr>
              <w:pStyle w:val="StandardText"/>
              <w:spacing w:before="40" w:line="280" w:lineRule="exact"/>
            </w:pPr>
            <w:r w:rsidRPr="0084120C">
              <w:t>N</w:t>
            </w:r>
            <w:r w:rsidR="0006103F" w:rsidRPr="0084120C">
              <w:t>eapšiltin</w:t>
            </w:r>
            <w:r w:rsidRPr="0084120C">
              <w:t>tas</w:t>
            </w:r>
            <w:r w:rsidR="0006103F" w:rsidRPr="0084120C">
              <w:t xml:space="preserve"> viršutini</w:t>
            </w:r>
            <w:r w:rsidRPr="0084120C">
              <w:t>s</w:t>
            </w:r>
            <w:r w:rsidR="0006103F" w:rsidRPr="0084120C">
              <w:t xml:space="preserve"> aukšt</w:t>
            </w:r>
            <w:r w:rsidRPr="0084120C">
              <w:t>as</w:t>
            </w:r>
            <w:r w:rsidR="0006103F" w:rsidRPr="0084120C">
              <w:t xml:space="preserve"> </w:t>
            </w:r>
            <w:r w:rsidRPr="0084120C">
              <w:t>gali lemti</w:t>
            </w:r>
            <w:r w:rsidR="0006103F" w:rsidRPr="0084120C">
              <w:t xml:space="preserve"> iki 10-20 % visų pastato šilumos nuostolių. Net jei pastato sienos gerai izoliuotos, daug šilumos gali išeiti per </w:t>
            </w:r>
            <w:r w:rsidRPr="0084120C">
              <w:t>pastato viršutinę dalį</w:t>
            </w:r>
            <w:r w:rsidR="0006103F" w:rsidRPr="0084120C">
              <w:t xml:space="preserve">. Siekiant sumažinti šiuos šilumos nuostolius, jei </w:t>
            </w:r>
            <w:r w:rsidR="00E91107" w:rsidRPr="0084120C">
              <w:t>pastogės patalpą</w:t>
            </w:r>
            <w:r w:rsidRPr="0084120C">
              <w:t xml:space="preserve"> numatoma</w:t>
            </w:r>
            <w:r w:rsidR="0006103F" w:rsidRPr="0084120C">
              <w:t xml:space="preserve"> </w:t>
            </w:r>
            <w:r w:rsidRPr="0084120C">
              <w:t>pa</w:t>
            </w:r>
            <w:r w:rsidR="0006103F" w:rsidRPr="0084120C">
              <w:t>likti nešildom</w:t>
            </w:r>
            <w:r w:rsidRPr="0084120C">
              <w:t>ą</w:t>
            </w:r>
            <w:r w:rsidR="0006103F" w:rsidRPr="0084120C">
              <w:t>, viršutinio aukšto lubas galima palyginti lengvai apšiltinti įvairiomis priemonėmis.</w:t>
            </w:r>
          </w:p>
          <w:p w14:paraId="07A8679F" w14:textId="5F2C2429" w:rsidR="0006103F" w:rsidRPr="0084120C" w:rsidRDefault="00E83B06" w:rsidP="00224F07">
            <w:pPr>
              <w:pStyle w:val="StandardText"/>
              <w:spacing w:before="40" w:line="280" w:lineRule="exact"/>
            </w:pPr>
            <w:r w:rsidRPr="0084120C">
              <w:t>Viršutinis aukštas</w:t>
            </w:r>
            <w:r w:rsidR="0006103F" w:rsidRPr="0084120C">
              <w:t xml:space="preserve"> paprastai </w:t>
            </w:r>
            <w:r w:rsidRPr="0084120C">
              <w:t>apšiltinamas</w:t>
            </w:r>
            <w:r w:rsidR="0006103F" w:rsidRPr="0084120C">
              <w:t xml:space="preserve"> </w:t>
            </w:r>
            <w:r w:rsidR="00E91107" w:rsidRPr="0084120C">
              <w:t>į</w:t>
            </w:r>
            <w:r w:rsidR="0006103F" w:rsidRPr="0084120C">
              <w:t xml:space="preserve">pučiant ar įterpiant </w:t>
            </w:r>
            <w:r w:rsidR="00E91107" w:rsidRPr="0084120C">
              <w:t>šiltinimo</w:t>
            </w:r>
            <w:r w:rsidR="0006103F" w:rsidRPr="0084120C">
              <w:t xml:space="preserve"> medžiagą tarp sijų, arba už</w:t>
            </w:r>
            <w:r w:rsidR="00E91107" w:rsidRPr="0084120C">
              <w:t xml:space="preserve">dedant </w:t>
            </w:r>
            <w:r w:rsidR="0006103F" w:rsidRPr="0084120C">
              <w:t xml:space="preserve">izoliacinę medžiagą ant paviršiaus. </w:t>
            </w:r>
            <w:r w:rsidR="00F95BCE" w:rsidRPr="0084120C">
              <w:t>Svarbu numatyti ir įrengti apsaugines pertvaras, kad garai / vanduo nepatektų į izoliaciją. Tvarūs medžiagos, pavyzdžiui, medžio vata, celiuliozė arba (mažiau perdirbama) mineralinė vata, yra tinkamesnės nei plastikinės izoliacijos. Reikėtų vengti putų naudojimo, nes jos, veikiant temperatūros pokyčiams, elgiasi kitaip nei medinės konstrukcijos ir dėl to gali sukelti pažeidimus.</w:t>
            </w:r>
          </w:p>
          <w:p w14:paraId="629BF0BD" w14:textId="1D34E556" w:rsidR="0006103F" w:rsidRPr="0084120C" w:rsidRDefault="00F95BCE" w:rsidP="00224F07">
            <w:pPr>
              <w:pStyle w:val="StandardText"/>
              <w:spacing w:before="40" w:line="280" w:lineRule="exact"/>
            </w:pPr>
            <w:r w:rsidRPr="0084120C">
              <w:t>Izoliacinės plokštės grindyse ir lubose užtikrina tam tikrą stabilumą. Jei patalpa bus naudojama kaip gyvenamoji erdvė, grindų izoliaciją būtina padengti papildomu sluoksniu, pavyzdžiui, medinėmis lentomis, kad būtų užtikrintas tinkamas tvirtumas ir apkrovos atsparumas. Papildomos išlaidos gali būti taikomos palėpėms, kuriose yra sandėliukai, laipteliai, durys ir įmontuotos konstrukcijos.</w:t>
            </w:r>
          </w:p>
        </w:tc>
      </w:tr>
      <w:tr w:rsidR="0006103F" w:rsidRPr="0084120C" w14:paraId="5AC95ABC" w14:textId="77777777" w:rsidTr="00224F07">
        <w:trPr>
          <w:trHeight w:val="261"/>
        </w:trPr>
        <w:tc>
          <w:tcPr>
            <w:tcW w:w="10292" w:type="dxa"/>
          </w:tcPr>
          <w:p w14:paraId="331F81F5" w14:textId="5C72E25D" w:rsidR="0006103F" w:rsidRPr="0084120C" w:rsidRDefault="00F078EA" w:rsidP="00224F07">
            <w:pPr>
              <w:spacing w:before="60" w:after="60"/>
              <w:rPr>
                <w:i/>
                <w:iCs/>
                <w:color w:val="7B6A6B" w:themeColor="accent4"/>
              </w:rPr>
            </w:pPr>
            <w:r w:rsidRPr="0084120C">
              <w:rPr>
                <w:i/>
                <w:iCs/>
                <w:color w:val="7B6A6B" w:themeColor="accent4"/>
              </w:rPr>
              <w:t>#izoliacija #pastatoapvalkalas #apsauganuošalčio #apsauganuokarščio #šilumostilteliai</w:t>
            </w:r>
          </w:p>
        </w:tc>
      </w:tr>
    </w:tbl>
    <w:p w14:paraId="79AACA1E" w14:textId="77777777" w:rsidR="0006103F" w:rsidRPr="0084120C" w:rsidRDefault="0006103F" w:rsidP="0006103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103F" w:rsidRPr="0084120C" w14:paraId="16C81CB1"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818C95A" w14:textId="3BD7491D" w:rsidR="0006103F" w:rsidRPr="0084120C" w:rsidRDefault="008409A1" w:rsidP="00333AED">
            <w:pPr>
              <w:pStyle w:val="StandardText"/>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9F13D43" w14:textId="15423954" w:rsidR="0006103F" w:rsidRPr="0084120C" w:rsidRDefault="00C11CDA" w:rsidP="00333AED">
            <w:pPr>
              <w:pStyle w:val="StandardText"/>
              <w:rPr>
                <w:rStyle w:val="Heading3Char"/>
                <w:lang w:val="lt-LT"/>
              </w:rPr>
            </w:pPr>
            <w:r w:rsidRPr="0084120C">
              <w:rPr>
                <w:rStyle w:val="Heading3Char"/>
                <w:lang w:val="lt-LT"/>
              </w:rPr>
              <w:t>Pastato kategorija</w:t>
            </w:r>
          </w:p>
        </w:tc>
      </w:tr>
      <w:tr w:rsidR="0006103F" w:rsidRPr="0084120C" w14:paraId="0C320A3A" w14:textId="77777777" w:rsidTr="00224F07">
        <w:trPr>
          <w:trHeight w:val="460"/>
        </w:trPr>
        <w:tc>
          <w:tcPr>
            <w:tcW w:w="2551" w:type="dxa"/>
            <w:tcBorders>
              <w:top w:val="single" w:sz="4" w:space="0" w:color="auto"/>
            </w:tcBorders>
            <w:vAlign w:val="center"/>
          </w:tcPr>
          <w:p w14:paraId="1601749D" w14:textId="77777777"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563875202"/>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sz w:val="22"/>
                <w:szCs w:val="22"/>
              </w:rPr>
              <w:t xml:space="preserve"> Izoliacija</w:t>
            </w:r>
          </w:p>
        </w:tc>
        <w:tc>
          <w:tcPr>
            <w:tcW w:w="2415" w:type="dxa"/>
            <w:tcBorders>
              <w:top w:val="single" w:sz="4" w:space="0" w:color="auto"/>
              <w:right w:val="single" w:sz="4" w:space="0" w:color="auto"/>
            </w:tcBorders>
            <w:vAlign w:val="center"/>
          </w:tcPr>
          <w:p w14:paraId="50E37B5C" w14:textId="77777777"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500810462"/>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42004779" w14:textId="77777777"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677238082"/>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rPr>
              <w:t xml:space="preserve"> Administracinis </w:t>
            </w:r>
          </w:p>
        </w:tc>
        <w:tc>
          <w:tcPr>
            <w:tcW w:w="2520" w:type="dxa"/>
            <w:tcBorders>
              <w:top w:val="single" w:sz="4" w:space="0" w:color="auto"/>
            </w:tcBorders>
            <w:vAlign w:val="center"/>
          </w:tcPr>
          <w:p w14:paraId="1FC2B8A3" w14:textId="77777777" w:rsidR="0006103F"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2"/>
                  <w:szCs w:val="22"/>
                  <w:lang w:val="en-GB"/>
                </w:rPr>
                <w:id w:val="2065987442"/>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color w:val="4B4B4D" w:themeColor="text1"/>
                <w:sz w:val="22"/>
                <w:szCs w:val="22"/>
                <w:lang w:val="lt-LT"/>
              </w:rPr>
              <w:t xml:space="preserve"> Švietimo ar socialinė</w:t>
            </w:r>
            <w:r w:rsidR="0006103F" w:rsidRPr="0084120C">
              <w:rPr>
                <w:rStyle w:val="Heading3Char"/>
                <w:color w:val="4B4B4D" w:themeColor="text1"/>
                <w:sz w:val="22"/>
                <w:szCs w:val="22"/>
                <w:lang w:val="lt-LT"/>
              </w:rPr>
              <w:t xml:space="preserve">     </w:t>
            </w:r>
            <w:r w:rsidR="0006103F" w:rsidRPr="0084120C">
              <w:rPr>
                <w:rStyle w:val="Heading3Char"/>
                <w:b w:val="0"/>
                <w:color w:val="4B4B4D" w:themeColor="text1"/>
                <w:sz w:val="22"/>
                <w:szCs w:val="22"/>
                <w:lang w:val="lt-LT"/>
              </w:rPr>
              <w:t xml:space="preserve"> įstaiga</w:t>
            </w:r>
          </w:p>
        </w:tc>
      </w:tr>
      <w:tr w:rsidR="0006103F" w:rsidRPr="0084120C" w14:paraId="6F4EBEDD" w14:textId="77777777" w:rsidTr="00224F07">
        <w:trPr>
          <w:trHeight w:val="238"/>
        </w:trPr>
        <w:tc>
          <w:tcPr>
            <w:tcW w:w="2551" w:type="dxa"/>
            <w:vAlign w:val="center"/>
          </w:tcPr>
          <w:p w14:paraId="76BF11B5" w14:textId="77777777"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505009629"/>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1B174744" w14:textId="77777777"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050298728"/>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6715AE94" w14:textId="77777777"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843009626"/>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color w:val="4B4B4D" w:themeColor="text1"/>
                <w:sz w:val="22"/>
                <w:szCs w:val="22"/>
                <w:lang w:val="lt-LT"/>
              </w:rPr>
              <w:t xml:space="preserve"> Komercinis</w:t>
            </w:r>
          </w:p>
        </w:tc>
        <w:tc>
          <w:tcPr>
            <w:tcW w:w="2520" w:type="dxa"/>
            <w:vAlign w:val="center"/>
          </w:tcPr>
          <w:p w14:paraId="45D74A6B" w14:textId="77777777" w:rsidR="0006103F"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963340932"/>
                <w14:checkbox>
                  <w14:checked w14:val="0"/>
                  <w14:checkedState w14:val="2612" w14:font="MS Gothic"/>
                  <w14:uncheckedState w14:val="2610" w14:font="MS Gothic"/>
                </w14:checkbox>
              </w:sdtPr>
              <w:sdtEndPr>
                <w:rPr>
                  <w:b w:val="0"/>
                </w:rPr>
              </w:sdtEndPr>
              <w:sdtContent>
                <w:r w:rsidR="0006103F" w:rsidRPr="0084120C">
                  <w:rPr>
                    <w:rFonts w:ascii="MS Gothic" w:eastAsia="MS Gothic" w:hAnsi="MS Gothic"/>
                  </w:rPr>
                  <w:t>☐</w:t>
                </w:r>
              </w:sdtContent>
            </w:sdt>
            <w:r w:rsidR="0006103F" w:rsidRPr="0084120C">
              <w:rPr>
                <w:color w:val="4B4B4D" w:themeColor="text1"/>
              </w:rPr>
              <w:t xml:space="preserve"> Gyvenamasis būstas</w:t>
            </w:r>
          </w:p>
        </w:tc>
      </w:tr>
      <w:tr w:rsidR="0006103F" w:rsidRPr="0084120C" w14:paraId="1C4956CC" w14:textId="77777777" w:rsidTr="00224F07">
        <w:trPr>
          <w:trHeight w:val="80"/>
        </w:trPr>
        <w:tc>
          <w:tcPr>
            <w:tcW w:w="2551" w:type="dxa"/>
            <w:vAlign w:val="center"/>
          </w:tcPr>
          <w:p w14:paraId="3AFD15E1" w14:textId="7C56E4A6" w:rsidR="0006103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503056402"/>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1A3D1A4E" w14:textId="77777777" w:rsidR="0006103F"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2"/>
                  <w:szCs w:val="22"/>
                  <w:lang w:val="en-GB"/>
                </w:rPr>
                <w:id w:val="-1393043337"/>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u w:val="single"/>
              </w:rPr>
              <w:t xml:space="preserve">   </w:t>
            </w:r>
          </w:p>
        </w:tc>
        <w:tc>
          <w:tcPr>
            <w:tcW w:w="2816" w:type="dxa"/>
            <w:tcBorders>
              <w:left w:val="single" w:sz="4" w:space="0" w:color="auto"/>
            </w:tcBorders>
            <w:vAlign w:val="center"/>
          </w:tcPr>
          <w:p w14:paraId="3526D357" w14:textId="509D3394" w:rsidR="0006103F"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2"/>
                  <w:szCs w:val="22"/>
                  <w:lang w:val="en-GB"/>
                </w:rPr>
                <w:id w:val="1579173272"/>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20" w:type="dxa"/>
            <w:vAlign w:val="center"/>
          </w:tcPr>
          <w:p w14:paraId="2D868281" w14:textId="77777777" w:rsidR="0006103F"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2078925875"/>
                <w14:checkbox>
                  <w14:checked w14:val="1"/>
                  <w14:checkedState w14:val="2612" w14:font="MS Gothic"/>
                  <w14:uncheckedState w14:val="2610" w14:font="MS Gothic"/>
                </w14:checkbox>
              </w:sdtPr>
              <w:sdtContent>
                <w:r w:rsidR="0006103F" w:rsidRPr="0084120C">
                  <w:rPr>
                    <w:rFonts w:ascii="MS Gothic" w:eastAsia="MS Gothic" w:hAnsi="MS Gothic"/>
                    <w:b/>
                    <w:bCs/>
                    <w:color w:val="007BB2" w:themeColor="background2"/>
                  </w:rPr>
                  <w:t>☒</w:t>
                </w:r>
              </w:sdtContent>
            </w:sdt>
            <w:r w:rsidR="0006103F" w:rsidRPr="0084120C">
              <w:rPr>
                <w:color w:val="4B4B4D" w:themeColor="text1"/>
              </w:rPr>
              <w:t xml:space="preserve"> Visi pastatų tipai</w:t>
            </w:r>
          </w:p>
        </w:tc>
      </w:tr>
    </w:tbl>
    <w:p w14:paraId="449391F9" w14:textId="77777777" w:rsidR="0006103F" w:rsidRPr="0084120C" w:rsidRDefault="0006103F" w:rsidP="0006103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06103F" w:rsidRPr="0084120C" w14:paraId="61BA2489" w14:textId="77777777" w:rsidTr="00224F07">
        <w:trPr>
          <w:trHeight w:val="438"/>
        </w:trPr>
        <w:tc>
          <w:tcPr>
            <w:tcW w:w="5003" w:type="dxa"/>
            <w:tcBorders>
              <w:bottom w:val="single" w:sz="4" w:space="0" w:color="auto"/>
            </w:tcBorders>
            <w:shd w:val="clear" w:color="auto" w:fill="E7EEF5" w:themeFill="accent5" w:themeFillTint="33"/>
            <w:vAlign w:val="center"/>
          </w:tcPr>
          <w:p w14:paraId="6C53CA55" w14:textId="104BD994" w:rsidR="0006103F" w:rsidRPr="0084120C" w:rsidRDefault="001213FE" w:rsidP="00333AED">
            <w:pPr>
              <w:pStyle w:val="StandardText"/>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58606A7" w14:textId="528E65B2" w:rsidR="0006103F" w:rsidRPr="0084120C" w:rsidRDefault="001213FE" w:rsidP="00333AED">
            <w:pPr>
              <w:pStyle w:val="StandardText"/>
              <w:rPr>
                <w:rStyle w:val="Heading3Char"/>
                <w:lang w:val="lt-LT"/>
              </w:rPr>
            </w:pPr>
            <w:r w:rsidRPr="0084120C">
              <w:rPr>
                <w:rStyle w:val="Heading3Char"/>
                <w:lang w:val="lt-LT"/>
              </w:rPr>
              <w:t>Sutaupymo potencialas</w:t>
            </w:r>
          </w:p>
        </w:tc>
      </w:tr>
      <w:tr w:rsidR="0006103F" w:rsidRPr="0084120C" w14:paraId="2307CB78" w14:textId="77777777" w:rsidTr="00224F07">
        <w:trPr>
          <w:trHeight w:val="536"/>
        </w:trPr>
        <w:tc>
          <w:tcPr>
            <w:tcW w:w="5003" w:type="dxa"/>
            <w:tcBorders>
              <w:bottom w:val="nil"/>
            </w:tcBorders>
            <w:vAlign w:val="center"/>
          </w:tcPr>
          <w:p w14:paraId="3D187CE1" w14:textId="7D18C082" w:rsidR="0006103F"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445960759"/>
                <w14:checkbox>
                  <w14:checked w14:val="0"/>
                  <w14:checkedState w14:val="2612" w14:font="MS Gothic"/>
                  <w14:uncheckedState w14:val="2610" w14:font="MS Gothic"/>
                </w14:checkbox>
              </w:sdtPr>
              <w:sdtContent>
                <w:r w:rsidR="0006103F" w:rsidRPr="0084120C">
                  <w:rPr>
                    <w:rFonts w:ascii="MS Gothic" w:eastAsia="MS Gothic" w:hAnsi="MS Gothic"/>
                    <w:bCs/>
                    <w:sz w:val="22"/>
                    <w:szCs w:val="22"/>
                  </w:rPr>
                  <w:t>☐</w:t>
                </w:r>
              </w:sdtContent>
            </w:sdt>
            <w:r w:rsidR="0006103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6F7B86CC" w14:textId="77777777" w:rsidR="0006103F" w:rsidRPr="0084120C"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2"/>
                  <w:szCs w:val="22"/>
                  <w:lang w:val="en-GB"/>
                </w:rPr>
                <w:id w:val="-1165700850"/>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70EF2FC0" w14:textId="77777777" w:rsidR="0006103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85597750"/>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rStyle w:val="Heading3Char"/>
                <w:b w:val="0"/>
                <w:color w:val="4B4B4D" w:themeColor="text1"/>
                <w:sz w:val="22"/>
                <w:szCs w:val="22"/>
                <w:lang w:val="lt-LT"/>
              </w:rPr>
              <w:t xml:space="preserve">  Išlaidos</w:t>
            </w:r>
          </w:p>
        </w:tc>
      </w:tr>
      <w:tr w:rsidR="0006103F" w:rsidRPr="0084120C" w14:paraId="34C13B6D" w14:textId="77777777" w:rsidTr="00224F07">
        <w:trPr>
          <w:trHeight w:val="356"/>
        </w:trPr>
        <w:tc>
          <w:tcPr>
            <w:tcW w:w="5003" w:type="dxa"/>
            <w:tcBorders>
              <w:top w:val="nil"/>
              <w:bottom w:val="nil"/>
            </w:tcBorders>
            <w:vAlign w:val="center"/>
          </w:tcPr>
          <w:p w14:paraId="7D1571AA" w14:textId="22EF1045" w:rsidR="0006103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39262502"/>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AB67401" w14:textId="77777777" w:rsidR="0006103F" w:rsidRPr="0084120C" w:rsidRDefault="00000000" w:rsidP="00224F07">
            <w:pPr>
              <w:pStyle w:val="StandardText"/>
              <w:spacing w:before="60" w:after="60"/>
              <w:rPr>
                <w:rStyle w:val="Heading3Char"/>
                <w:b w:val="0"/>
                <w:color w:val="4B4B4D" w:themeColor="text1"/>
                <w:sz w:val="22"/>
                <w:szCs w:val="22"/>
                <w:vertAlign w:val="subscript"/>
                <w:lang w:val="lt-LT"/>
              </w:rPr>
            </w:pPr>
            <w:sdt>
              <w:sdtPr>
                <w:rPr>
                  <w:b/>
                  <w:color w:val="007BB2" w:themeColor="background2"/>
                  <w:sz w:val="22"/>
                  <w:szCs w:val="22"/>
                  <w:lang w:val="en-GB"/>
                </w:rPr>
                <w:id w:val="559834656"/>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rStyle w:val="Heading3Char"/>
                <w:b w:val="0"/>
                <w:color w:val="4B4B4D" w:themeColor="text1"/>
                <w:sz w:val="22"/>
                <w:szCs w:val="22"/>
                <w:lang w:val="lt-LT"/>
              </w:rPr>
              <w:t xml:space="preserve">  CO</w:t>
            </w:r>
            <w:r w:rsidR="0006103F" w:rsidRPr="0084120C">
              <w:rPr>
                <w:rStyle w:val="Heading3Char"/>
                <w:b w:val="0"/>
                <w:color w:val="4B4B4D" w:themeColor="text1"/>
                <w:sz w:val="22"/>
                <w:szCs w:val="22"/>
                <w:vertAlign w:val="subscript"/>
                <w:lang w:val="lt-LT"/>
              </w:rPr>
              <w:t>2</w:t>
            </w:r>
          </w:p>
        </w:tc>
        <w:tc>
          <w:tcPr>
            <w:tcW w:w="2766" w:type="dxa"/>
            <w:tcBorders>
              <w:top w:val="nil"/>
              <w:left w:val="nil"/>
              <w:bottom w:val="nil"/>
            </w:tcBorders>
            <w:vAlign w:val="center"/>
          </w:tcPr>
          <w:p w14:paraId="048D1DEA" w14:textId="029082F4" w:rsidR="0006103F" w:rsidRPr="0084120C" w:rsidRDefault="0006103F" w:rsidP="00224F07">
            <w:pPr>
              <w:pStyle w:val="StandardText"/>
              <w:spacing w:before="60" w:after="60"/>
              <w:rPr>
                <w:rStyle w:val="Heading3Char"/>
                <w:b w:val="0"/>
                <w:color w:val="4B4B4D" w:themeColor="text1"/>
                <w:sz w:val="22"/>
                <w:szCs w:val="22"/>
                <w:lang w:val="lt-LT"/>
              </w:rPr>
            </w:pPr>
            <w:bookmarkStart w:id="5" w:name="_Toc192786473"/>
            <w:bookmarkStart w:id="6" w:name="_Toc192786569"/>
            <w:r w:rsidRPr="0084120C">
              <w:rPr>
                <w:rStyle w:val="Heading3Char"/>
                <w:b w:val="0"/>
                <w:color w:val="4B4B4C"/>
                <w:sz w:val="22"/>
                <w:szCs w:val="22"/>
                <w:lang w:val="lt-LT"/>
              </w:rPr>
              <w:t xml:space="preserve">energijos </w:t>
            </w:r>
            <w:r w:rsidR="00C11CDA" w:rsidRPr="0084120C">
              <w:rPr>
                <w:rStyle w:val="Heading3Char"/>
                <w:b w:val="0"/>
                <w:color w:val="4B4B4C"/>
                <w:sz w:val="22"/>
                <w:szCs w:val="22"/>
                <w:lang w:val="lt-LT"/>
              </w:rPr>
              <w:t>su</w:t>
            </w:r>
            <w:r w:rsidRPr="0084120C">
              <w:rPr>
                <w:rStyle w:val="Heading3Char"/>
                <w:b w:val="0"/>
                <w:color w:val="4B4B4C"/>
                <w:sz w:val="22"/>
                <w:szCs w:val="22"/>
                <w:lang w:val="lt-LT"/>
              </w:rPr>
              <w:t>taupymas</w:t>
            </w:r>
            <w:bookmarkEnd w:id="5"/>
            <w:bookmarkEnd w:id="6"/>
            <w:r w:rsidR="00C11CDA" w:rsidRPr="0084120C">
              <w:rPr>
                <w:rStyle w:val="Heading3Char"/>
                <w:b w:val="0"/>
                <w:color w:val="4B4B4C"/>
                <w:sz w:val="22"/>
                <w:szCs w:val="22"/>
                <w:lang w:val="lt-LT"/>
              </w:rPr>
              <w:t xml:space="preserve"> iki 10-20 %</w:t>
            </w:r>
          </w:p>
        </w:tc>
      </w:tr>
      <w:tr w:rsidR="0006103F" w:rsidRPr="0084120C" w14:paraId="4866B501" w14:textId="77777777" w:rsidTr="00224F07">
        <w:trPr>
          <w:trHeight w:val="80"/>
        </w:trPr>
        <w:tc>
          <w:tcPr>
            <w:tcW w:w="5003" w:type="dxa"/>
            <w:tcBorders>
              <w:top w:val="nil"/>
              <w:bottom w:val="nil"/>
            </w:tcBorders>
            <w:vAlign w:val="center"/>
          </w:tcPr>
          <w:p w14:paraId="74119EE2" w14:textId="557BB528" w:rsidR="0006103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5857817"/>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3093F95" w14:textId="77777777" w:rsidR="0006103F" w:rsidRPr="0084120C" w:rsidRDefault="00000000" w:rsidP="00875DF8">
            <w:pPr>
              <w:pStyle w:val="StandardText"/>
              <w:spacing w:before="60" w:after="60"/>
              <w:ind w:right="-179"/>
              <w:rPr>
                <w:rStyle w:val="Heading3Char"/>
                <w:b w:val="0"/>
                <w:color w:val="4B4B4D" w:themeColor="text1"/>
                <w:sz w:val="22"/>
                <w:szCs w:val="22"/>
                <w:lang w:val="lt-LT"/>
              </w:rPr>
            </w:pPr>
            <w:sdt>
              <w:sdtPr>
                <w:rPr>
                  <w:b/>
                  <w:color w:val="007BB2" w:themeColor="background2"/>
                  <w:sz w:val="22"/>
                  <w:szCs w:val="22"/>
                  <w:lang w:val="en-GB"/>
                </w:rPr>
                <w:id w:val="-316736944"/>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rPr>
              <w:t xml:space="preserve">  Kitas teigiamas poveikis</w:t>
            </w:r>
          </w:p>
        </w:tc>
        <w:tc>
          <w:tcPr>
            <w:tcW w:w="2766" w:type="dxa"/>
            <w:tcBorders>
              <w:top w:val="nil"/>
              <w:left w:val="nil"/>
              <w:bottom w:val="nil"/>
            </w:tcBorders>
            <w:vAlign w:val="center"/>
          </w:tcPr>
          <w:p w14:paraId="74D91E27" w14:textId="40E45D1F" w:rsidR="0006103F" w:rsidRPr="0084120C" w:rsidRDefault="00F75CAD" w:rsidP="00224F07">
            <w:pPr>
              <w:pStyle w:val="StandardText"/>
              <w:spacing w:before="60" w:after="60"/>
              <w:rPr>
                <w:rStyle w:val="Heading3Char"/>
                <w:b w:val="0"/>
                <w:color w:val="4B4B4D" w:themeColor="text1"/>
                <w:sz w:val="22"/>
                <w:szCs w:val="22"/>
                <w:lang w:val="lt-LT"/>
              </w:rPr>
            </w:pPr>
            <w:r w:rsidRPr="0084120C">
              <w:rPr>
                <w:rStyle w:val="Heading3Char"/>
                <w:b w:val="0"/>
                <w:color w:val="4B4B4D" w:themeColor="text1"/>
                <w:sz w:val="22"/>
                <w:szCs w:val="22"/>
                <w:lang w:val="lt-LT"/>
              </w:rPr>
              <w:t>Didesnis šiluminis komfortas</w:t>
            </w:r>
          </w:p>
        </w:tc>
      </w:tr>
      <w:tr w:rsidR="0006103F" w:rsidRPr="0084120C" w14:paraId="403D6A8A" w14:textId="77777777" w:rsidTr="00854535">
        <w:trPr>
          <w:trHeight w:val="312"/>
        </w:trPr>
        <w:tc>
          <w:tcPr>
            <w:tcW w:w="5003" w:type="dxa"/>
            <w:tcBorders>
              <w:top w:val="nil"/>
            </w:tcBorders>
            <w:vAlign w:val="center"/>
          </w:tcPr>
          <w:p w14:paraId="273AC480" w14:textId="24D1E8B4" w:rsidR="0006103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610075731"/>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574" w:type="dxa"/>
            <w:tcBorders>
              <w:top w:val="nil"/>
              <w:right w:val="nil"/>
            </w:tcBorders>
          </w:tcPr>
          <w:p w14:paraId="149133E0" w14:textId="77777777" w:rsidR="0006103F" w:rsidRPr="0084120C" w:rsidRDefault="0006103F" w:rsidP="00224F07">
            <w:pPr>
              <w:pStyle w:val="StandardText"/>
              <w:spacing w:before="60" w:after="60"/>
              <w:rPr>
                <w:rStyle w:val="Heading3Char"/>
                <w:b w:val="0"/>
                <w:color w:val="4B4B4D" w:themeColor="text1"/>
                <w:sz w:val="22"/>
                <w:szCs w:val="22"/>
                <w:lang w:val="lt-LT"/>
              </w:rPr>
            </w:pPr>
          </w:p>
        </w:tc>
        <w:tc>
          <w:tcPr>
            <w:tcW w:w="2766" w:type="dxa"/>
            <w:tcBorders>
              <w:top w:val="nil"/>
              <w:left w:val="nil"/>
            </w:tcBorders>
            <w:vAlign w:val="center"/>
          </w:tcPr>
          <w:p w14:paraId="217FD5E5" w14:textId="77777777" w:rsidR="0006103F" w:rsidRPr="0084120C" w:rsidRDefault="0006103F" w:rsidP="00224F07">
            <w:pPr>
              <w:pStyle w:val="StandardText"/>
              <w:spacing w:before="60" w:after="60"/>
              <w:rPr>
                <w:rStyle w:val="Heading3Char"/>
                <w:b w:val="0"/>
                <w:color w:val="4B4B4D" w:themeColor="text1"/>
                <w:sz w:val="22"/>
                <w:szCs w:val="22"/>
                <w:lang w:val="lt-LT"/>
              </w:rPr>
            </w:pPr>
          </w:p>
        </w:tc>
      </w:tr>
    </w:tbl>
    <w:p w14:paraId="0F2CFA64" w14:textId="77777777" w:rsidR="0006103F" w:rsidRPr="0084120C" w:rsidRDefault="0006103F" w:rsidP="0006103F">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6103F" w:rsidRPr="0084120C" w14:paraId="2A88AFFC" w14:textId="77777777" w:rsidTr="00224F07">
        <w:trPr>
          <w:trHeight w:val="313"/>
        </w:trPr>
        <w:tc>
          <w:tcPr>
            <w:tcW w:w="2576" w:type="dxa"/>
            <w:tcBorders>
              <w:bottom w:val="single" w:sz="4" w:space="0" w:color="auto"/>
            </w:tcBorders>
            <w:shd w:val="clear" w:color="auto" w:fill="E7EEF5" w:themeFill="accent5" w:themeFillTint="33"/>
            <w:vAlign w:val="center"/>
          </w:tcPr>
          <w:p w14:paraId="4B8E8207" w14:textId="46C56614" w:rsidR="0006103F" w:rsidRPr="0084120C" w:rsidRDefault="001213FE" w:rsidP="00333AED">
            <w:pPr>
              <w:pStyle w:val="StandardText"/>
              <w:rPr>
                <w:rStyle w:val="Heading3Char"/>
                <w:b w:val="0"/>
                <w:bCs/>
                <w:color w:val="auto"/>
                <w:lang w:val="lt-LT"/>
              </w:rPr>
            </w:pPr>
            <w:r w:rsidRPr="0084120C">
              <w:rPr>
                <w:rStyle w:val="Heading3Char"/>
                <w:bCs/>
                <w:lang w:val="lt-LT"/>
              </w:rPr>
              <w:t>Orientuota į ...</w:t>
            </w:r>
          </w:p>
        </w:tc>
        <w:tc>
          <w:tcPr>
            <w:tcW w:w="2392" w:type="dxa"/>
            <w:tcBorders>
              <w:bottom w:val="single" w:sz="4" w:space="0" w:color="auto"/>
            </w:tcBorders>
            <w:shd w:val="clear" w:color="auto" w:fill="E7EEF5" w:themeFill="accent5" w:themeFillTint="33"/>
            <w:vAlign w:val="center"/>
          </w:tcPr>
          <w:p w14:paraId="351F2D1F" w14:textId="77777777" w:rsidR="0006103F" w:rsidRPr="0084120C" w:rsidRDefault="0006103F" w:rsidP="00333AED">
            <w:pPr>
              <w:pStyle w:val="StandardText"/>
              <w:rPr>
                <w:rStyle w:val="Heading3Char"/>
                <w:b w:val="0"/>
                <w:bCs/>
                <w:color w:val="auto"/>
                <w:lang w:val="lt-LT"/>
              </w:rPr>
            </w:pPr>
            <w:bookmarkStart w:id="7" w:name="_Toc192786475"/>
            <w:bookmarkStart w:id="8" w:name="_Toc192786571"/>
            <w:r w:rsidRPr="0084120C">
              <w:rPr>
                <w:rStyle w:val="Heading3Char"/>
                <w:bCs/>
                <w:lang w:val="lt-LT"/>
              </w:rPr>
              <w:t>Prioritetinis lygis</w:t>
            </w:r>
            <w:bookmarkEnd w:id="7"/>
            <w:bookmarkEnd w:id="8"/>
          </w:p>
        </w:tc>
        <w:tc>
          <w:tcPr>
            <w:tcW w:w="2557" w:type="dxa"/>
            <w:tcBorders>
              <w:bottom w:val="single" w:sz="4" w:space="0" w:color="auto"/>
            </w:tcBorders>
            <w:shd w:val="clear" w:color="auto" w:fill="E7EEF5" w:themeFill="accent5" w:themeFillTint="33"/>
            <w:vAlign w:val="center"/>
          </w:tcPr>
          <w:p w14:paraId="0812CB4B" w14:textId="77777777" w:rsidR="0006103F" w:rsidRPr="0084120C" w:rsidRDefault="0006103F" w:rsidP="00333AED">
            <w:pPr>
              <w:pStyle w:val="StandardText"/>
              <w:rPr>
                <w:rStyle w:val="Heading3Char"/>
                <w:b w:val="0"/>
                <w:bCs/>
                <w:color w:val="auto"/>
                <w:lang w:val="lt-LT"/>
              </w:rPr>
            </w:pPr>
            <w:bookmarkStart w:id="9" w:name="_Toc192786476"/>
            <w:bookmarkStart w:id="10" w:name="_Toc192786572"/>
            <w:r w:rsidRPr="0084120C">
              <w:rPr>
                <w:rStyle w:val="Heading3Char"/>
                <w:bCs/>
                <w:lang w:val="lt-LT"/>
              </w:rPr>
              <w:t>Kvalifikacijos lygis</w:t>
            </w:r>
            <w:bookmarkEnd w:id="9"/>
            <w:bookmarkEnd w:id="10"/>
          </w:p>
        </w:tc>
        <w:tc>
          <w:tcPr>
            <w:tcW w:w="2780" w:type="dxa"/>
            <w:tcBorders>
              <w:bottom w:val="single" w:sz="4" w:space="0" w:color="auto"/>
            </w:tcBorders>
            <w:shd w:val="clear" w:color="auto" w:fill="E7EEF5" w:themeFill="accent5" w:themeFillTint="33"/>
            <w:vAlign w:val="center"/>
          </w:tcPr>
          <w:p w14:paraId="540DA53B" w14:textId="77777777" w:rsidR="0006103F" w:rsidRPr="0084120C" w:rsidRDefault="0006103F" w:rsidP="00333AED">
            <w:pPr>
              <w:pStyle w:val="StandardText"/>
              <w:rPr>
                <w:rStyle w:val="Heading3Char"/>
                <w:b w:val="0"/>
                <w:bCs/>
                <w:lang w:val="lt-LT"/>
              </w:rPr>
            </w:pPr>
            <w:bookmarkStart w:id="11" w:name="_Toc192786477"/>
            <w:bookmarkStart w:id="12" w:name="_Toc192786573"/>
            <w:r w:rsidRPr="0084120C">
              <w:rPr>
                <w:rStyle w:val="Heading3Char"/>
                <w:bCs/>
                <w:lang w:val="lt-LT"/>
              </w:rPr>
              <w:t>Speciali sauga</w:t>
            </w:r>
            <w:bookmarkEnd w:id="11"/>
            <w:bookmarkEnd w:id="12"/>
          </w:p>
        </w:tc>
      </w:tr>
      <w:tr w:rsidR="0006103F" w:rsidRPr="0084120C" w14:paraId="67B36BB0" w14:textId="77777777" w:rsidTr="00224F07">
        <w:trPr>
          <w:trHeight w:val="240"/>
        </w:trPr>
        <w:tc>
          <w:tcPr>
            <w:tcW w:w="2576" w:type="dxa"/>
            <w:tcBorders>
              <w:bottom w:val="nil"/>
            </w:tcBorders>
            <w:vAlign w:val="center"/>
          </w:tcPr>
          <w:p w14:paraId="58D4316F" w14:textId="716AD782" w:rsidR="0006103F" w:rsidRPr="0084120C" w:rsidRDefault="00000000" w:rsidP="00224F07">
            <w:pPr>
              <w:pStyle w:val="StandardText"/>
              <w:spacing w:before="60" w:after="60"/>
              <w:rPr>
                <w:rStyle w:val="Heading3Char"/>
                <w:b w:val="0"/>
                <w:color w:val="auto"/>
                <w:sz w:val="22"/>
                <w:szCs w:val="22"/>
                <w:lang w:val="lt-LT"/>
              </w:rPr>
            </w:pPr>
            <w:sdt>
              <w:sdtPr>
                <w:rPr>
                  <w:b/>
                  <w:color w:val="007BB2" w:themeColor="background2"/>
                  <w:lang w:val="en-GB"/>
                </w:rPr>
                <w:id w:val="358941106"/>
                <w14:checkbox>
                  <w14:checked w14:val="0"/>
                  <w14:checkedState w14:val="2612" w14:font="MS Gothic"/>
                  <w14:uncheckedState w14:val="2610" w14:font="MS Gothic"/>
                </w14:checkbox>
              </w:sdtPr>
              <w:sdtEndPr>
                <w:rPr>
                  <w:b w:val="0"/>
                  <w:color w:val="4B4B4D" w:themeColor="text1"/>
                </w:rPr>
              </w:sdtEndPr>
              <w:sdtContent>
                <w:r w:rsidR="0006103F" w:rsidRPr="0084120C">
                  <w:rPr>
                    <w:rFonts w:ascii="MS Gothic" w:eastAsia="MS Gothic" w:hAnsi="MS Gothic"/>
                  </w:rPr>
                  <w:t>☐</w:t>
                </w:r>
              </w:sdtContent>
            </w:sdt>
            <w:r w:rsidR="0006103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Elgesį</w:t>
            </w:r>
          </w:p>
        </w:tc>
        <w:tc>
          <w:tcPr>
            <w:tcW w:w="2392" w:type="dxa"/>
            <w:tcBorders>
              <w:bottom w:val="nil"/>
            </w:tcBorders>
            <w:vAlign w:val="center"/>
          </w:tcPr>
          <w:p w14:paraId="5F7955D3" w14:textId="77777777" w:rsidR="0006103F"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682317611"/>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4CDE6C13" w14:textId="55C865B3" w:rsidR="0006103F" w:rsidRPr="0084120C"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636647228"/>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0BE4E860" w14:textId="77777777" w:rsidR="0006103F" w:rsidRPr="0084120C" w:rsidRDefault="00000000" w:rsidP="00224F07">
            <w:pPr>
              <w:pStyle w:val="Companyname"/>
              <w:spacing w:before="60" w:after="60"/>
              <w:rPr>
                <w:sz w:val="22"/>
                <w:szCs w:val="22"/>
              </w:rPr>
            </w:pPr>
            <w:sdt>
              <w:sdtPr>
                <w:rPr>
                  <w:b/>
                  <w:bCs/>
                  <w:color w:val="007BB2" w:themeColor="background2"/>
                  <w:szCs w:val="22"/>
                </w:rPr>
                <w:id w:val="-874225079"/>
                <w14:checkbox>
                  <w14:checked w14:val="1"/>
                  <w14:checkedState w14:val="2612" w14:font="MS Gothic"/>
                  <w14:uncheckedState w14:val="2610" w14:font="MS Gothic"/>
                </w14:checkbox>
              </w:sdtPr>
              <w:sdtContent>
                <w:r w:rsidR="0006103F" w:rsidRPr="0084120C">
                  <w:rPr>
                    <w:rFonts w:ascii="MS Gothic" w:eastAsia="MS Gothic" w:hAnsi="MS Gothic"/>
                    <w:b/>
                    <w:bCs/>
                    <w:color w:val="007BB2" w:themeColor="background2"/>
                    <w:szCs w:val="22"/>
                  </w:rPr>
                  <w:t>☒</w:t>
                </w:r>
              </w:sdtContent>
            </w:sdt>
            <w:r w:rsidR="0006103F" w:rsidRPr="0084120C">
              <w:rPr>
                <w:sz w:val="22"/>
                <w:szCs w:val="22"/>
              </w:rPr>
              <w:t xml:space="preserve">  Nebūtina</w:t>
            </w:r>
          </w:p>
        </w:tc>
      </w:tr>
      <w:tr w:rsidR="0006103F" w:rsidRPr="0084120C" w14:paraId="69FB02AC" w14:textId="77777777" w:rsidTr="00224F07">
        <w:trPr>
          <w:trHeight w:val="530"/>
        </w:trPr>
        <w:tc>
          <w:tcPr>
            <w:tcW w:w="2576" w:type="dxa"/>
            <w:tcBorders>
              <w:top w:val="nil"/>
              <w:bottom w:val="nil"/>
            </w:tcBorders>
            <w:vAlign w:val="center"/>
          </w:tcPr>
          <w:p w14:paraId="69371D58" w14:textId="59F79E50" w:rsidR="0006103F"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406343136"/>
                <w14:checkbox>
                  <w14:checked w14:val="0"/>
                  <w14:checkedState w14:val="2612" w14:font="MS Gothic"/>
                  <w14:uncheckedState w14:val="2610" w14:font="MS Gothic"/>
                </w14:checkbox>
              </w:sdtPr>
              <w:sdtEndPr>
                <w:rPr>
                  <w:b w:val="0"/>
                  <w:color w:val="auto"/>
                  <w:sz w:val="22"/>
                  <w:szCs w:val="22"/>
                </w:rPr>
              </w:sdtEndPr>
              <w:sdtContent>
                <w:r w:rsidR="0006103F" w:rsidRPr="0084120C">
                  <w:rPr>
                    <w:rFonts w:ascii="MS Gothic" w:eastAsia="MS Gothic" w:hAnsi="MS Gothic"/>
                  </w:rPr>
                  <w:t>☐</w:t>
                </w:r>
              </w:sdtContent>
            </w:sdt>
            <w:r w:rsidR="0006103F"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026DB414" w14:textId="77777777" w:rsidR="0006103F"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803884683"/>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rPr>
              <w:t xml:space="preserve">  </w:t>
            </w:r>
            <w:r w:rsidR="0006103F"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45A22773" w14:textId="13F6C0A7" w:rsidR="0006103F" w:rsidRPr="0084120C"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774215191"/>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sz w:val="22"/>
                <w:szCs w:val="22"/>
              </w:rPr>
              <w:t xml:space="preserve">  </w:t>
            </w:r>
            <w:r w:rsidR="00C11CDA" w:rsidRPr="0084120C">
              <w:rPr>
                <w:sz w:val="22"/>
                <w:szCs w:val="22"/>
              </w:rPr>
              <w:t>Reikalinga s</w:t>
            </w:r>
            <w:r w:rsidR="0006103F" w:rsidRPr="0084120C">
              <w:rPr>
                <w:sz w:val="22"/>
                <w:szCs w:val="22"/>
              </w:rPr>
              <w:t>pecializuota įmonė</w:t>
            </w:r>
          </w:p>
        </w:tc>
        <w:tc>
          <w:tcPr>
            <w:tcW w:w="2780" w:type="dxa"/>
            <w:tcBorders>
              <w:top w:val="nil"/>
              <w:bottom w:val="nil"/>
            </w:tcBorders>
            <w:vAlign w:val="center"/>
          </w:tcPr>
          <w:p w14:paraId="78D04BDB" w14:textId="02435312" w:rsidR="0006103F" w:rsidRPr="0084120C" w:rsidRDefault="00000000" w:rsidP="00224F07">
            <w:pPr>
              <w:pStyle w:val="Companyname"/>
              <w:spacing w:before="60" w:after="60"/>
              <w:rPr>
                <w:sz w:val="22"/>
                <w:szCs w:val="22"/>
              </w:rPr>
            </w:pPr>
            <w:sdt>
              <w:sdtPr>
                <w:rPr>
                  <w:sz w:val="22"/>
                  <w:szCs w:val="22"/>
                </w:rPr>
                <w:id w:val="1100215369"/>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rPr>
              <w:t xml:space="preserve">  </w:t>
            </w:r>
            <w:r w:rsidR="006F1366" w:rsidRPr="0084120C">
              <w:rPr>
                <w:sz w:val="22"/>
                <w:szCs w:val="22"/>
              </w:rPr>
              <w:t>Rekomenduojama</w:t>
            </w:r>
          </w:p>
        </w:tc>
      </w:tr>
      <w:tr w:rsidR="0006103F" w:rsidRPr="0084120C" w14:paraId="1E2B627E" w14:textId="77777777" w:rsidTr="00224F07">
        <w:trPr>
          <w:trHeight w:val="80"/>
        </w:trPr>
        <w:tc>
          <w:tcPr>
            <w:tcW w:w="2576" w:type="dxa"/>
            <w:tcBorders>
              <w:top w:val="nil"/>
            </w:tcBorders>
            <w:vAlign w:val="center"/>
          </w:tcPr>
          <w:p w14:paraId="5DA272E6" w14:textId="06DBB352" w:rsidR="0006103F"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856878121"/>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3C1EC968" w14:textId="77777777" w:rsidR="0006103F"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541050506"/>
                <w14:checkbox>
                  <w14:checked w14:val="1"/>
                  <w14:checkedState w14:val="2612" w14:font="MS Gothic"/>
                  <w14:uncheckedState w14:val="2610" w14:font="MS Gothic"/>
                </w14:checkbox>
              </w:sdtPr>
              <w:sdtContent>
                <w:r w:rsidR="0006103F" w:rsidRPr="0084120C">
                  <w:rPr>
                    <w:rFonts w:ascii="MS Gothic" w:eastAsia="MS Gothic" w:hAnsi="MS Gothic"/>
                    <w:b/>
                    <w:color w:val="007BB2" w:themeColor="background2"/>
                    <w:sz w:val="22"/>
                    <w:szCs w:val="22"/>
                  </w:rPr>
                  <w:t>☒</w:t>
                </w:r>
              </w:sdtContent>
            </w:sdt>
            <w:r w:rsidR="0006103F" w:rsidRPr="0084120C">
              <w:rPr>
                <w:sz w:val="22"/>
                <w:szCs w:val="22"/>
              </w:rPr>
              <w:t xml:space="preserve">  </w:t>
            </w:r>
            <w:r w:rsidR="0006103F" w:rsidRPr="0084120C">
              <w:rPr>
                <w:rStyle w:val="Heading3Char"/>
                <w:b w:val="0"/>
                <w:bCs/>
                <w:color w:val="4B4B4D" w:themeColor="text1"/>
                <w:sz w:val="22"/>
                <w:szCs w:val="22"/>
                <w:lang w:val="lt-LT"/>
              </w:rPr>
              <w:t>Aukštas</w:t>
            </w:r>
          </w:p>
        </w:tc>
        <w:tc>
          <w:tcPr>
            <w:tcW w:w="2557" w:type="dxa"/>
            <w:tcBorders>
              <w:top w:val="nil"/>
            </w:tcBorders>
            <w:vAlign w:val="center"/>
          </w:tcPr>
          <w:p w14:paraId="04216B2F" w14:textId="4FAD1E2F" w:rsidR="0006103F" w:rsidRPr="0084120C"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1802528672"/>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rPr>
              <w:t xml:space="preserve">  </w:t>
            </w:r>
            <w:r w:rsidR="00C11CDA" w:rsidRPr="0084120C">
              <w:rPr>
                <w:sz w:val="22"/>
                <w:szCs w:val="22"/>
              </w:rPr>
              <w:t>Reikalingas e</w:t>
            </w:r>
            <w:r w:rsidR="0006103F" w:rsidRPr="0084120C">
              <w:rPr>
                <w:sz w:val="22"/>
                <w:szCs w:val="22"/>
              </w:rPr>
              <w:t>kspertas</w:t>
            </w:r>
          </w:p>
        </w:tc>
        <w:tc>
          <w:tcPr>
            <w:tcW w:w="2780" w:type="dxa"/>
            <w:tcBorders>
              <w:top w:val="nil"/>
            </w:tcBorders>
            <w:vAlign w:val="center"/>
          </w:tcPr>
          <w:p w14:paraId="111999BB" w14:textId="77777777" w:rsidR="0006103F" w:rsidRPr="0084120C" w:rsidRDefault="00000000" w:rsidP="00224F07">
            <w:pPr>
              <w:pStyle w:val="Companyname"/>
              <w:spacing w:before="60" w:after="60"/>
              <w:rPr>
                <w:sz w:val="22"/>
                <w:szCs w:val="22"/>
              </w:rPr>
            </w:pPr>
            <w:sdt>
              <w:sdtPr>
                <w:rPr>
                  <w:sz w:val="22"/>
                  <w:szCs w:val="22"/>
                </w:rPr>
                <w:id w:val="-311958109"/>
                <w14:checkbox>
                  <w14:checked w14:val="0"/>
                  <w14:checkedState w14:val="2612" w14:font="MS Gothic"/>
                  <w14:uncheckedState w14:val="2610" w14:font="MS Gothic"/>
                </w14:checkbox>
              </w:sdtPr>
              <w:sdtContent>
                <w:r w:rsidR="0006103F" w:rsidRPr="0084120C">
                  <w:rPr>
                    <w:rFonts w:ascii="MS Gothic" w:eastAsia="MS Gothic" w:hAnsi="MS Gothic"/>
                    <w:sz w:val="22"/>
                    <w:szCs w:val="22"/>
                  </w:rPr>
                  <w:t>☐</w:t>
                </w:r>
              </w:sdtContent>
            </w:sdt>
            <w:r w:rsidR="0006103F" w:rsidRPr="0084120C">
              <w:rPr>
                <w:sz w:val="22"/>
                <w:szCs w:val="22"/>
              </w:rPr>
              <w:t xml:space="preserve">  Privaloma</w:t>
            </w:r>
          </w:p>
        </w:tc>
      </w:tr>
    </w:tbl>
    <w:p w14:paraId="7DC67D02" w14:textId="05414753" w:rsidR="0006103F" w:rsidRPr="0084120C" w:rsidRDefault="0006103F" w:rsidP="00A06E87">
      <w:pPr>
        <w:spacing w:before="0"/>
        <w:rPr>
          <w:rStyle w:val="Heading3Char"/>
          <w:b w:val="0"/>
          <w:bCs/>
          <w:sz w:val="28"/>
          <w:szCs w:val="28"/>
          <w:lang w:val="lt-LT"/>
        </w:rPr>
      </w:pPr>
      <w:r w:rsidRPr="0084120C">
        <w:rPr>
          <w:rStyle w:val="Heading3Char"/>
          <w:b w:val="0"/>
          <w:bCs/>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6103F" w:rsidRPr="0084120C" w14:paraId="5A2F5F38" w14:textId="77777777">
        <w:trPr>
          <w:trHeight w:val="466"/>
        </w:trPr>
        <w:tc>
          <w:tcPr>
            <w:tcW w:w="5097" w:type="dxa"/>
            <w:shd w:val="clear" w:color="auto" w:fill="E7EEF5" w:themeFill="accent5" w:themeFillTint="33"/>
          </w:tcPr>
          <w:p w14:paraId="42B6C1FE" w14:textId="77777777" w:rsidR="0006103F" w:rsidRPr="0084120C" w:rsidRDefault="0006103F" w:rsidP="00224F07">
            <w:pPr>
              <w:spacing w:before="60" w:after="60"/>
              <w:rPr>
                <w:i/>
                <w:iCs/>
                <w:color w:val="7B6A6B" w:themeColor="accent4"/>
              </w:rPr>
            </w:pPr>
            <w:bookmarkStart w:id="13" w:name="_Toc192786479"/>
            <w:bookmarkStart w:id="14" w:name="_Toc192786575"/>
            <w:r w:rsidRPr="0084120C">
              <w:rPr>
                <w:rStyle w:val="Heading3Char"/>
                <w:lang w:val="lt-LT"/>
              </w:rPr>
              <w:t xml:space="preserve">Investicinės išlaidos </w:t>
            </w:r>
            <w:bookmarkEnd w:id="13"/>
            <w:bookmarkEnd w:id="14"/>
          </w:p>
        </w:tc>
        <w:tc>
          <w:tcPr>
            <w:tcW w:w="5109" w:type="dxa"/>
            <w:shd w:val="clear" w:color="auto" w:fill="E7EEF5" w:themeFill="accent5" w:themeFillTint="33"/>
          </w:tcPr>
          <w:p w14:paraId="783D13D9" w14:textId="77777777" w:rsidR="0006103F" w:rsidRPr="0084120C" w:rsidRDefault="0006103F" w:rsidP="00224F07">
            <w:pPr>
              <w:spacing w:before="60" w:after="60"/>
              <w:rPr>
                <w:i/>
                <w:iCs/>
                <w:color w:val="4B4B4D" w:themeColor="text1"/>
              </w:rPr>
            </w:pPr>
            <w:bookmarkStart w:id="15" w:name="_Toc192786480"/>
            <w:bookmarkStart w:id="16" w:name="_Toc192786576"/>
            <w:r w:rsidRPr="0084120C">
              <w:rPr>
                <w:rStyle w:val="Heading3Char"/>
                <w:lang w:val="lt-LT"/>
              </w:rPr>
              <w:t>Investicijų grąža</w:t>
            </w:r>
            <w:bookmarkEnd w:id="15"/>
            <w:bookmarkEnd w:id="16"/>
          </w:p>
        </w:tc>
      </w:tr>
      <w:tr w:rsidR="0006103F" w:rsidRPr="0084120C" w14:paraId="45B344F2" w14:textId="77777777">
        <w:trPr>
          <w:trHeight w:val="929"/>
        </w:trPr>
        <w:tc>
          <w:tcPr>
            <w:tcW w:w="5097" w:type="dxa"/>
          </w:tcPr>
          <w:p w14:paraId="6664DD0E" w14:textId="78865FEA" w:rsidR="0006103F" w:rsidRPr="0084120C" w:rsidRDefault="0006103F" w:rsidP="00224F07">
            <w:pPr>
              <w:pStyle w:val="StandardText"/>
              <w:spacing w:before="60" w:after="60" w:line="280" w:lineRule="exact"/>
            </w:pPr>
            <w:r w:rsidRPr="0084120C">
              <w:t xml:space="preserve">Paprasta </w:t>
            </w:r>
            <w:r w:rsidR="00170FF0" w:rsidRPr="0084120C">
              <w:t>konstrukcija</w:t>
            </w:r>
            <w:r w:rsidRPr="0084120C">
              <w:t xml:space="preserve">: apie </w:t>
            </w:r>
            <w:r w:rsidR="00F75CAD" w:rsidRPr="0084120C">
              <w:t>75</w:t>
            </w:r>
            <w:r w:rsidRPr="0084120C">
              <w:t xml:space="preserve"> €/m²</w:t>
            </w:r>
          </w:p>
          <w:p w14:paraId="468149A3" w14:textId="0F87E45A" w:rsidR="0006103F" w:rsidRPr="0084120C" w:rsidRDefault="00170FF0" w:rsidP="00F75CAD">
            <w:pPr>
              <w:pStyle w:val="StandardText"/>
              <w:spacing w:before="60" w:after="60" w:line="280" w:lineRule="exact"/>
              <w:ind w:right="-108"/>
              <w:rPr>
                <w:rStyle w:val="Heading3Char"/>
                <w:color w:val="4B4B4D" w:themeColor="text1"/>
                <w:lang w:val="lt-LT"/>
              </w:rPr>
            </w:pPr>
            <w:r w:rsidRPr="0084120C">
              <w:t>Konstrukcija, kuria galima vaikščioti</w:t>
            </w:r>
            <w:r w:rsidR="0006103F" w:rsidRPr="0084120C">
              <w:t xml:space="preserve">: </w:t>
            </w:r>
            <w:r w:rsidR="00F75CAD" w:rsidRPr="0084120C">
              <w:t xml:space="preserve">100-150 </w:t>
            </w:r>
            <w:r w:rsidR="0006103F" w:rsidRPr="0084120C">
              <w:t>€/m²</w:t>
            </w:r>
          </w:p>
        </w:tc>
        <w:tc>
          <w:tcPr>
            <w:tcW w:w="5109" w:type="dxa"/>
          </w:tcPr>
          <w:p w14:paraId="68F2CD1A" w14:textId="77777777" w:rsidR="0006103F" w:rsidRPr="0084120C" w:rsidRDefault="0006103F" w:rsidP="00224F07">
            <w:pPr>
              <w:pStyle w:val="StandardText"/>
              <w:spacing w:before="60" w:after="60" w:line="280" w:lineRule="exact"/>
              <w:rPr>
                <w:rStyle w:val="Heading3Char"/>
                <w:color w:val="4B4B4D" w:themeColor="text1"/>
                <w:lang w:val="lt-LT"/>
              </w:rPr>
            </w:pPr>
            <w:r w:rsidRPr="0084120C">
              <w:t>Investicijos atsiperka per kelerius metus.</w:t>
            </w:r>
          </w:p>
        </w:tc>
      </w:tr>
      <w:tr w:rsidR="0006103F" w:rsidRPr="0084120C" w14:paraId="34324F4B" w14:textId="77777777">
        <w:trPr>
          <w:trHeight w:val="516"/>
        </w:trPr>
        <w:tc>
          <w:tcPr>
            <w:tcW w:w="5097" w:type="dxa"/>
            <w:shd w:val="clear" w:color="auto" w:fill="E7EEF5" w:themeFill="accent5" w:themeFillTint="33"/>
          </w:tcPr>
          <w:p w14:paraId="0968E457" w14:textId="77777777" w:rsidR="0006103F" w:rsidRPr="0084120C" w:rsidRDefault="0006103F" w:rsidP="00224F07">
            <w:pPr>
              <w:spacing w:before="60" w:after="60"/>
              <w:rPr>
                <w:rStyle w:val="Heading3Char"/>
                <w:lang w:val="lt-LT"/>
              </w:rPr>
            </w:pPr>
            <w:bookmarkStart w:id="17" w:name="_Toc192786481"/>
            <w:bookmarkStart w:id="18" w:name="_Toc192786577"/>
            <w:r w:rsidRPr="0084120C">
              <w:rPr>
                <w:rStyle w:val="Heading3Char"/>
                <w:lang w:val="lt-LT"/>
              </w:rPr>
              <w:t>Galimos subsidijos ir programos</w:t>
            </w:r>
            <w:bookmarkEnd w:id="17"/>
            <w:bookmarkEnd w:id="18"/>
          </w:p>
        </w:tc>
        <w:tc>
          <w:tcPr>
            <w:tcW w:w="5109" w:type="dxa"/>
            <w:shd w:val="clear" w:color="auto" w:fill="E7EEF5" w:themeFill="accent5" w:themeFillTint="33"/>
          </w:tcPr>
          <w:p w14:paraId="180C8AB7" w14:textId="77777777" w:rsidR="0006103F" w:rsidRPr="0084120C" w:rsidRDefault="0006103F" w:rsidP="00224F07">
            <w:pPr>
              <w:spacing w:before="60" w:after="60"/>
              <w:rPr>
                <w:rStyle w:val="Heading3Char"/>
                <w:lang w:val="lt-LT"/>
              </w:rPr>
            </w:pPr>
            <w:bookmarkStart w:id="19" w:name="_Toc192786482"/>
            <w:bookmarkStart w:id="20" w:name="_Toc192786578"/>
            <w:r w:rsidRPr="0084120C">
              <w:rPr>
                <w:rStyle w:val="Heading3Char"/>
                <w:lang w:val="lt-LT"/>
              </w:rPr>
              <w:t>Medžiagos ar technologijos prieinamumas</w:t>
            </w:r>
            <w:bookmarkEnd w:id="19"/>
            <w:bookmarkEnd w:id="20"/>
          </w:p>
        </w:tc>
      </w:tr>
      <w:tr w:rsidR="0006103F" w:rsidRPr="0084120C" w14:paraId="42DB7A66" w14:textId="77777777">
        <w:trPr>
          <w:trHeight w:val="1163"/>
        </w:trPr>
        <w:tc>
          <w:tcPr>
            <w:tcW w:w="5097" w:type="dxa"/>
          </w:tcPr>
          <w:p w14:paraId="17BCD7C7" w14:textId="5291FD90" w:rsidR="0006103F" w:rsidRPr="0084120C" w:rsidRDefault="007042BE" w:rsidP="00924816">
            <w:pPr>
              <w:pStyle w:val="StandardText"/>
              <w:spacing w:before="60" w:after="60" w:line="280" w:lineRule="exact"/>
              <w:rPr>
                <w:rStyle w:val="Heading3Char"/>
                <w:b w:val="0"/>
                <w:bCs/>
                <w:i/>
                <w:iCs/>
                <w:color w:val="4B4B4D" w:themeColor="text1"/>
                <w:sz w:val="22"/>
                <w:szCs w:val="22"/>
                <w:lang w:val="lt-LT"/>
              </w:rPr>
            </w:pPr>
            <w:r w:rsidRPr="0084120C">
              <w:t>Fizinių asmenų vieno ar dviejų butų gyvenamųjų namų atnaujinimas (modernizavimas) 2025-04 Nr. KK-AM-M09 (sumažinant šiluminės energijos suvartojimo sąnaudas ne mažiau kaip 40 % lyginant su skaičiuojamosios šiluminės energijos sąnaudomis iki atnaujinimo (modernizavimo) projekto įgyvendinimo)</w:t>
            </w:r>
          </w:p>
        </w:tc>
        <w:tc>
          <w:tcPr>
            <w:tcW w:w="5109" w:type="dxa"/>
          </w:tcPr>
          <w:p w14:paraId="42AEB17A" w14:textId="031500F8" w:rsidR="0006103F" w:rsidRPr="0084120C" w:rsidRDefault="0006103F" w:rsidP="00224F07">
            <w:pPr>
              <w:pStyle w:val="StandardText"/>
              <w:spacing w:before="60" w:after="60" w:line="280" w:lineRule="exact"/>
              <w:rPr>
                <w:rStyle w:val="Heading3Char"/>
                <w:b w:val="0"/>
                <w:bCs/>
                <w:i/>
                <w:iCs/>
                <w:color w:val="4B4B4D" w:themeColor="text1"/>
                <w:lang w:val="lt-LT"/>
              </w:rPr>
            </w:pPr>
            <w:r w:rsidRPr="0084120C">
              <w:t xml:space="preserve">Medžiagų paprastai galima įsigyti </w:t>
            </w:r>
            <w:r w:rsidR="00032A21" w:rsidRPr="0084120C">
              <w:t>statybinių</w:t>
            </w:r>
            <w:r w:rsidR="00A06E87" w:rsidRPr="0084120C">
              <w:t xml:space="preserve"> prekių</w:t>
            </w:r>
            <w:r w:rsidRPr="0084120C">
              <w:t xml:space="preserve"> parduotuvėse. </w:t>
            </w:r>
          </w:p>
        </w:tc>
      </w:tr>
      <w:tr w:rsidR="0006103F" w:rsidRPr="0084120C" w14:paraId="2F0924A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8F3762A" w14:textId="77777777" w:rsidR="0006103F" w:rsidRPr="0084120C" w:rsidRDefault="0006103F"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 xml:space="preserve"> Specialūs reikalavimai, saugos priemonės, iššūkiai ar sąlygos</w:t>
            </w:r>
          </w:p>
        </w:tc>
      </w:tr>
      <w:tr w:rsidR="0006103F" w:rsidRPr="0084120C" w14:paraId="393397D2" w14:textId="77777777">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7A8A8A29" w14:textId="038C96FF" w:rsidR="001C7308" w:rsidRPr="0084120C" w:rsidRDefault="006F1366" w:rsidP="001C7308">
            <w:pPr>
              <w:rPr>
                <w:color w:val="4B4B4D" w:themeColor="text1"/>
                <w:sz w:val="24"/>
                <w:szCs w:val="24"/>
              </w:rPr>
            </w:pPr>
            <w:r w:rsidRPr="0084120C">
              <w:rPr>
                <w:color w:val="4B4B4D" w:themeColor="text1"/>
              </w:rPr>
              <w:t>Rekomenduojama</w:t>
            </w:r>
            <w:r w:rsidR="0006103F" w:rsidRPr="0084120C">
              <w:rPr>
                <w:color w:val="4B4B4D" w:themeColor="text1"/>
              </w:rPr>
              <w:t xml:space="preserve"> naudoti perdirbtas medžiagas arba natūralią izoliaciją, pavyzdžiui,</w:t>
            </w:r>
            <w:r w:rsidR="00F75CAD" w:rsidRPr="0084120C">
              <w:rPr>
                <w:color w:val="4B4B4D" w:themeColor="text1"/>
              </w:rPr>
              <w:t xml:space="preserve"> medžio vatą, celiuliozę,</w:t>
            </w:r>
            <w:r w:rsidR="0006103F" w:rsidRPr="0084120C">
              <w:rPr>
                <w:color w:val="4B4B4D" w:themeColor="text1"/>
              </w:rPr>
              <w:t xml:space="preserve"> mineralinę / akmens vatą.</w:t>
            </w:r>
            <w:r w:rsidR="001C7308" w:rsidRPr="0084120C">
              <w:rPr>
                <w:color w:val="4B4B4D" w:themeColor="text1"/>
              </w:rPr>
              <w:t xml:space="preserve"> </w:t>
            </w:r>
            <w:r w:rsidR="001C7308" w:rsidRPr="0084120C">
              <w:rPr>
                <w:color w:val="4B4B4D" w:themeColor="text1"/>
                <w:sz w:val="24"/>
                <w:szCs w:val="24"/>
              </w:rPr>
              <w:t xml:space="preserve">Mineralinė vata yra „santykinai tvari“, tačiau </w:t>
            </w:r>
            <w:r w:rsidR="00A24125" w:rsidRPr="0084120C">
              <w:rPr>
                <w:color w:val="4B4B4D" w:themeColor="text1"/>
                <w:sz w:val="24"/>
                <w:szCs w:val="24"/>
              </w:rPr>
              <w:t>dažniausiai ji</w:t>
            </w:r>
            <w:r w:rsidR="001C7308" w:rsidRPr="0084120C">
              <w:rPr>
                <w:color w:val="4B4B4D" w:themeColor="text1"/>
                <w:sz w:val="24"/>
                <w:szCs w:val="24"/>
              </w:rPr>
              <w:t xml:space="preserve"> </w:t>
            </w:r>
            <w:r w:rsidR="00A24125" w:rsidRPr="0084120C">
              <w:rPr>
                <w:color w:val="4B4B4D" w:themeColor="text1"/>
                <w:sz w:val="24"/>
                <w:szCs w:val="24"/>
              </w:rPr>
              <w:t>išmetama</w:t>
            </w:r>
            <w:r w:rsidR="001C7308" w:rsidRPr="0084120C">
              <w:rPr>
                <w:color w:val="4B4B4D" w:themeColor="text1"/>
                <w:sz w:val="24"/>
                <w:szCs w:val="24"/>
              </w:rPr>
              <w:t xml:space="preserve"> į statybinių atliekų sąvartynus, todėl perdirbama tik išimtiniais atvejais.</w:t>
            </w:r>
          </w:p>
          <w:p w14:paraId="5DDA279B" w14:textId="1A5EDB0B" w:rsidR="00F75CAD" w:rsidRPr="0084120C" w:rsidRDefault="00F75CAD" w:rsidP="001C7308">
            <w:pPr>
              <w:rPr>
                <w:color w:val="4B4B4D" w:themeColor="text1"/>
                <w:sz w:val="24"/>
                <w:szCs w:val="24"/>
              </w:rPr>
            </w:pPr>
            <w:r w:rsidRPr="0084120C">
              <w:rPr>
                <w:color w:val="4B4B4D" w:themeColor="text1"/>
                <w:sz w:val="24"/>
                <w:szCs w:val="24"/>
              </w:rPr>
              <w:t>Renkantis medžiagas (ypač viešuosiuose pastatuose) būtina atsižvelgti į priešgaisrinės saugos reikalavimus. Būtina patikrinti, ar įrengta garų izoliacija, ypač izoliuojant tarp sijų.</w:t>
            </w:r>
          </w:p>
          <w:p w14:paraId="33149F64" w14:textId="26163C36" w:rsidR="0006103F" w:rsidRPr="0084120C" w:rsidRDefault="0006103F" w:rsidP="00224F07">
            <w:pPr>
              <w:pStyle w:val="StandardText"/>
              <w:spacing w:before="60" w:after="60" w:line="280" w:lineRule="exact"/>
              <w:rPr>
                <w:color w:val="7B6A6B" w:themeColor="accent4"/>
                <w:sz w:val="22"/>
                <w:szCs w:val="22"/>
              </w:rPr>
            </w:pPr>
            <w:r w:rsidRPr="0084120C">
              <w:t xml:space="preserve">Dėl šios izoliavimo priemonės sumažėja patalpos aukštis. Lubų konstrukcija, atsižvelgiant į paskirtį, turėtų </w:t>
            </w:r>
            <w:r w:rsidR="00A06E87" w:rsidRPr="0084120C">
              <w:t>išlaikyti atitinkamas apkrovas</w:t>
            </w:r>
            <w:r w:rsidRPr="0084120C">
              <w:t>.</w:t>
            </w:r>
          </w:p>
        </w:tc>
      </w:tr>
    </w:tbl>
    <w:p w14:paraId="0B541AA0" w14:textId="523124D1" w:rsidR="0006103F" w:rsidRPr="0084120C" w:rsidRDefault="0006103F" w:rsidP="00C77882">
      <w:pPr>
        <w:pStyle w:val="Heading3"/>
        <w:rPr>
          <w:rStyle w:val="Heading3Char"/>
          <w:b/>
          <w:sz w:val="28"/>
          <w:szCs w:val="28"/>
          <w:lang w:val="lt-LT"/>
        </w:rPr>
      </w:pPr>
      <w:r w:rsidRPr="0084120C">
        <w:rPr>
          <w:rStyle w:val="Heading3Char"/>
          <w:lang w:val="lt-LT"/>
        </w:rPr>
        <w:br/>
      </w:r>
      <w:bookmarkStart w:id="21" w:name="_Toc192786483"/>
      <w:bookmarkStart w:id="22" w:name="_Toc192786579"/>
      <w:r w:rsidRPr="0084120C">
        <w:rPr>
          <w:rStyle w:val="Heading3Char"/>
          <w:b/>
          <w:sz w:val="28"/>
          <w:szCs w:val="28"/>
          <w:lang w:val="lt-LT"/>
        </w:rPr>
        <w:t xml:space="preserve">Atsakomybė / </w:t>
      </w:r>
      <w:r w:rsidR="00137AF9" w:rsidRPr="0084120C">
        <w:rPr>
          <w:rStyle w:val="Heading3Char"/>
          <w:b/>
          <w:sz w:val="28"/>
          <w:szCs w:val="28"/>
          <w:lang w:val="lt-LT"/>
        </w:rPr>
        <w:t>Dalyviai</w:t>
      </w:r>
      <w:bookmarkEnd w:id="21"/>
      <w:bookmarkEnd w:id="22"/>
    </w:p>
    <w:tbl>
      <w:tblPr>
        <w:tblStyle w:val="TableGrid"/>
        <w:tblW w:w="0" w:type="auto"/>
        <w:tblLook w:val="04A0" w:firstRow="1" w:lastRow="0" w:firstColumn="1" w:lastColumn="0" w:noHBand="0" w:noVBand="1"/>
      </w:tblPr>
      <w:tblGrid>
        <w:gridCol w:w="10194"/>
      </w:tblGrid>
      <w:tr w:rsidR="0006103F" w:rsidRPr="0084120C" w14:paraId="4AEC2DCA" w14:textId="77777777" w:rsidTr="00224F07">
        <w:tc>
          <w:tcPr>
            <w:tcW w:w="10196" w:type="dxa"/>
            <w:shd w:val="clear" w:color="auto" w:fill="E7EEF5" w:themeFill="accent5" w:themeFillTint="33"/>
          </w:tcPr>
          <w:p w14:paraId="348E1C9B" w14:textId="5D4EE6DD" w:rsidR="0006103F" w:rsidRPr="0084120C" w:rsidRDefault="0006103F" w:rsidP="00224F07">
            <w:pPr>
              <w:spacing w:after="120"/>
              <w:rPr>
                <w:b/>
                <w:bCs/>
                <w:sz w:val="24"/>
                <w:szCs w:val="24"/>
              </w:rPr>
            </w:pPr>
            <w:r w:rsidRPr="0084120C">
              <w:rPr>
                <w:b/>
                <w:bCs/>
                <w:color w:val="007BB2" w:themeColor="background2"/>
                <w:sz w:val="24"/>
                <w:szCs w:val="24"/>
              </w:rPr>
              <w:t>P</w:t>
            </w:r>
            <w:r w:rsidR="00137AF9" w:rsidRPr="0084120C">
              <w:rPr>
                <w:b/>
                <w:bCs/>
                <w:color w:val="007BB2" w:themeColor="background2"/>
                <w:sz w:val="24"/>
                <w:szCs w:val="24"/>
              </w:rPr>
              <w:t>agrindiniai darbų proceso dalyviai</w:t>
            </w:r>
            <w:r w:rsidRPr="0084120C">
              <w:rPr>
                <w:b/>
                <w:bCs/>
                <w:color w:val="007BB2" w:themeColor="background2"/>
                <w:sz w:val="24"/>
                <w:szCs w:val="24"/>
              </w:rPr>
              <w:t xml:space="preserve"> ir </w:t>
            </w:r>
            <w:r w:rsidR="00137AF9" w:rsidRPr="0084120C">
              <w:rPr>
                <w:b/>
                <w:bCs/>
                <w:color w:val="007BB2" w:themeColor="background2"/>
                <w:sz w:val="24"/>
                <w:szCs w:val="24"/>
              </w:rPr>
              <w:t>būtinos</w:t>
            </w:r>
            <w:r w:rsidRPr="0084120C">
              <w:rPr>
                <w:b/>
                <w:bCs/>
                <w:color w:val="007BB2" w:themeColor="background2"/>
                <w:sz w:val="24"/>
                <w:szCs w:val="24"/>
              </w:rPr>
              <w:t xml:space="preserve"> kompetencijos </w:t>
            </w:r>
          </w:p>
        </w:tc>
      </w:tr>
      <w:tr w:rsidR="0006103F" w:rsidRPr="0084120C" w14:paraId="25A5A180" w14:textId="77777777" w:rsidTr="00224F07">
        <w:tc>
          <w:tcPr>
            <w:tcW w:w="10196" w:type="dxa"/>
          </w:tcPr>
          <w:p w14:paraId="61A58329" w14:textId="28922943" w:rsidR="0006103F" w:rsidRPr="0084120C" w:rsidRDefault="00854535" w:rsidP="00224F07">
            <w:pPr>
              <w:pStyle w:val="StandardText"/>
              <w:spacing w:before="60" w:after="60" w:line="280" w:lineRule="exact"/>
            </w:pPr>
            <w:r w:rsidRPr="0084120C">
              <w:t>Statybos</w:t>
            </w:r>
            <w:r w:rsidR="0006103F" w:rsidRPr="0084120C">
              <w:t xml:space="preserve"> įmonė / meistrai, galintys įrengti izoliaciją pagal techninius reikalavimus, jei tai atlieka įmonė.</w:t>
            </w:r>
          </w:p>
        </w:tc>
      </w:tr>
      <w:tr w:rsidR="0006103F" w:rsidRPr="0084120C" w14:paraId="28D5DA52" w14:textId="77777777" w:rsidTr="00224F07">
        <w:tc>
          <w:tcPr>
            <w:tcW w:w="10196" w:type="dxa"/>
            <w:shd w:val="clear" w:color="auto" w:fill="E7EEF5" w:themeFill="accent5" w:themeFillTint="33"/>
          </w:tcPr>
          <w:p w14:paraId="5E316AAA" w14:textId="60B0B9FC" w:rsidR="0006103F" w:rsidRPr="0084120C" w:rsidRDefault="00137AF9"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w:t>
            </w:r>
            <w:r w:rsidR="0006103F" w:rsidRPr="0084120C">
              <w:rPr>
                <w:b/>
                <w:bCs/>
                <w:color w:val="007BB2" w:themeColor="background2"/>
                <w:sz w:val="24"/>
                <w:szCs w:val="24"/>
                <w:shd w:val="clear" w:color="auto" w:fill="E7EEF5" w:themeFill="accent5" w:themeFillTint="33"/>
              </w:rPr>
              <w:t xml:space="preserve"> ir kompetencij</w:t>
            </w:r>
            <w:r w:rsidRPr="0084120C">
              <w:rPr>
                <w:b/>
                <w:bCs/>
                <w:color w:val="007BB2" w:themeColor="background2"/>
                <w:sz w:val="24"/>
                <w:szCs w:val="24"/>
                <w:shd w:val="clear" w:color="auto" w:fill="E7EEF5" w:themeFill="accent5" w:themeFillTint="33"/>
              </w:rPr>
              <w:t>os</w:t>
            </w:r>
            <w:r w:rsidR="0006103F" w:rsidRPr="0084120C">
              <w:rPr>
                <w:b/>
                <w:bCs/>
                <w:color w:val="007BB2" w:themeColor="background2"/>
                <w:sz w:val="24"/>
                <w:szCs w:val="24"/>
                <w:shd w:val="clear" w:color="auto" w:fill="E7EEF5" w:themeFill="accent5" w:themeFillTint="33"/>
              </w:rPr>
              <w:t xml:space="preserve"> </w:t>
            </w:r>
          </w:p>
        </w:tc>
      </w:tr>
      <w:tr w:rsidR="0006103F" w:rsidRPr="0084120C" w14:paraId="41E6461D" w14:textId="77777777" w:rsidTr="00224F07">
        <w:trPr>
          <w:trHeight w:val="571"/>
        </w:trPr>
        <w:tc>
          <w:tcPr>
            <w:tcW w:w="10196" w:type="dxa"/>
          </w:tcPr>
          <w:p w14:paraId="2F25381C" w14:textId="066F46BB" w:rsidR="0006103F" w:rsidRPr="0084120C" w:rsidRDefault="0006103F" w:rsidP="00224F07">
            <w:pPr>
              <w:pStyle w:val="StandardText"/>
              <w:spacing w:before="60" w:after="60" w:line="280" w:lineRule="exact"/>
            </w:pPr>
            <w:r w:rsidRPr="0084120C">
              <w:t xml:space="preserve">Energetikos konsultantas arba </w:t>
            </w:r>
            <w:r w:rsidR="00B07B88" w:rsidRPr="0084120C">
              <w:t>statybos</w:t>
            </w:r>
            <w:r w:rsidRPr="0084120C">
              <w:t xml:space="preserve"> inžinierius / architektas</w:t>
            </w:r>
          </w:p>
        </w:tc>
      </w:tr>
      <w:tr w:rsidR="0006103F" w:rsidRPr="0084120C" w14:paraId="790D3FDA" w14:textId="77777777" w:rsidTr="00224F07">
        <w:tc>
          <w:tcPr>
            <w:tcW w:w="10196" w:type="dxa"/>
            <w:shd w:val="clear" w:color="auto" w:fill="E7EEF5" w:themeFill="accent5" w:themeFillTint="33"/>
          </w:tcPr>
          <w:p w14:paraId="3A1CAC5D" w14:textId="77777777" w:rsidR="0006103F" w:rsidRPr="0084120C" w:rsidRDefault="0006103F"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06103F" w:rsidRPr="0084120C" w14:paraId="76C357FB" w14:textId="77777777" w:rsidTr="00224F07">
        <w:trPr>
          <w:trHeight w:val="689"/>
        </w:trPr>
        <w:tc>
          <w:tcPr>
            <w:tcW w:w="10196" w:type="dxa"/>
          </w:tcPr>
          <w:p w14:paraId="0C5786C2" w14:textId="77777777" w:rsidR="0006103F" w:rsidRPr="0084120C" w:rsidRDefault="0006103F" w:rsidP="00224F07">
            <w:pPr>
              <w:spacing w:before="60" w:after="60"/>
              <w:rPr>
                <w:i/>
                <w:iCs/>
              </w:rPr>
            </w:pPr>
            <w:r w:rsidRPr="0084120C">
              <w:rPr>
                <w:i/>
                <w:iCs/>
              </w:rPr>
              <w:t>---</w:t>
            </w:r>
          </w:p>
          <w:p w14:paraId="14D97DFF" w14:textId="77777777" w:rsidR="0006103F" w:rsidRPr="0084120C" w:rsidRDefault="0006103F" w:rsidP="00224F07">
            <w:pPr>
              <w:spacing w:before="60" w:after="60"/>
              <w:rPr>
                <w:i/>
                <w:iCs/>
              </w:rPr>
            </w:pPr>
          </w:p>
        </w:tc>
      </w:tr>
    </w:tbl>
    <w:p w14:paraId="3F1328CD" w14:textId="77777777" w:rsidR="0006103F" w:rsidRPr="0084120C" w:rsidRDefault="0006103F" w:rsidP="0006103F">
      <w:pPr>
        <w:spacing w:before="0"/>
        <w:rPr>
          <w:rStyle w:val="Heading3Char"/>
          <w:lang w:val="lt-LT"/>
        </w:rPr>
      </w:pPr>
      <w:r w:rsidRPr="0084120C">
        <w:rPr>
          <w:rStyle w:val="Heading3Char"/>
          <w:lang w:val="lt-LT"/>
        </w:rPr>
        <w:br w:type="page"/>
      </w:r>
    </w:p>
    <w:p w14:paraId="5D111A9C" w14:textId="77777777" w:rsidR="0006103F" w:rsidRPr="0084120C" w:rsidRDefault="0006103F" w:rsidP="00C77882">
      <w:pPr>
        <w:pStyle w:val="Heading3"/>
      </w:pPr>
      <w:bookmarkStart w:id="23" w:name="_Toc192786484"/>
      <w:r w:rsidRPr="0084120C">
        <w:rPr>
          <w:rStyle w:val="Heading3Char"/>
          <w:b/>
          <w:sz w:val="28"/>
          <w:szCs w:val="28"/>
          <w:lang w:val="lt-LT"/>
        </w:rPr>
        <w:lastRenderedPageBreak/>
        <w:t>Įgyvendinimo procesas</w:t>
      </w:r>
      <w:bookmarkEnd w:id="23"/>
    </w:p>
    <w:tbl>
      <w:tblPr>
        <w:tblStyle w:val="TableGrid"/>
        <w:tblW w:w="10656" w:type="dxa"/>
        <w:tblLayout w:type="fixed"/>
        <w:tblLook w:val="04A0" w:firstRow="1" w:lastRow="0" w:firstColumn="1" w:lastColumn="0" w:noHBand="0" w:noVBand="1"/>
      </w:tblPr>
      <w:tblGrid>
        <w:gridCol w:w="5098"/>
        <w:gridCol w:w="5558"/>
      </w:tblGrid>
      <w:tr w:rsidR="0006103F" w:rsidRPr="0084120C" w14:paraId="09673770" w14:textId="77777777" w:rsidTr="0084530F">
        <w:tc>
          <w:tcPr>
            <w:tcW w:w="5098" w:type="dxa"/>
            <w:shd w:val="clear" w:color="auto" w:fill="E7EEF5" w:themeFill="accent5" w:themeFillTint="33"/>
          </w:tcPr>
          <w:p w14:paraId="7378ED3F" w14:textId="000770A3" w:rsidR="0006103F" w:rsidRPr="0084120C" w:rsidRDefault="006F1366" w:rsidP="00224F07">
            <w:pPr>
              <w:spacing w:before="60" w:after="60"/>
              <w:rPr>
                <w:bCs/>
              </w:rPr>
            </w:pPr>
            <w:r w:rsidRPr="0084120C">
              <w:rPr>
                <w:rStyle w:val="Heading3Char"/>
                <w:bCs/>
                <w:lang w:val="lt-LT"/>
              </w:rPr>
              <w:t>Parengiamieji veiksmai prieš įgyvendinimą</w:t>
            </w:r>
          </w:p>
        </w:tc>
        <w:tc>
          <w:tcPr>
            <w:tcW w:w="5558" w:type="dxa"/>
            <w:shd w:val="clear" w:color="auto" w:fill="E7EEF5" w:themeFill="accent5" w:themeFillTint="33"/>
          </w:tcPr>
          <w:p w14:paraId="0132800E" w14:textId="51B84D61" w:rsidR="0006103F" w:rsidRPr="0084120C" w:rsidRDefault="0006103F" w:rsidP="00224F07">
            <w:pPr>
              <w:spacing w:after="120"/>
              <w:rPr>
                <w:b/>
                <w:bCs/>
              </w:rPr>
            </w:pPr>
            <w:bookmarkStart w:id="24" w:name="_Toc192786487"/>
            <w:r w:rsidRPr="0084120C">
              <w:rPr>
                <w:rStyle w:val="Heading3Char"/>
                <w:lang w:val="lt-LT"/>
              </w:rPr>
              <w:t>Diegimo instrukcijos ir gairės, atvirojo kodo iniciatyvos</w:t>
            </w:r>
            <w:bookmarkEnd w:id="24"/>
          </w:p>
        </w:tc>
      </w:tr>
      <w:tr w:rsidR="0006103F" w:rsidRPr="0084120C" w14:paraId="0A45FD07" w14:textId="77777777" w:rsidTr="0084530F">
        <w:tc>
          <w:tcPr>
            <w:tcW w:w="5098" w:type="dxa"/>
          </w:tcPr>
          <w:p w14:paraId="57C66674" w14:textId="1AE43E3F" w:rsidR="0006103F" w:rsidRPr="0084120C" w:rsidRDefault="005777BC" w:rsidP="00701F5B">
            <w:pPr>
              <w:pStyle w:val="ListParagraph"/>
              <w:numPr>
                <w:ilvl w:val="0"/>
                <w:numId w:val="2"/>
              </w:numPr>
              <w:spacing w:before="60" w:after="60"/>
              <w:rPr>
                <w:color w:val="4B4B4D" w:themeColor="text1"/>
                <w:sz w:val="24"/>
                <w:szCs w:val="24"/>
              </w:rPr>
            </w:pPr>
            <w:r w:rsidRPr="0084120C">
              <w:rPr>
                <w:color w:val="4B4B4D" w:themeColor="text1"/>
                <w:sz w:val="24"/>
                <w:szCs w:val="24"/>
              </w:rPr>
              <w:t xml:space="preserve">Tinkamumo gauti finansavimą patikrinimas </w:t>
            </w:r>
            <w:r w:rsidR="0006103F" w:rsidRPr="0084120C">
              <w:rPr>
                <w:color w:val="4B4B4D" w:themeColor="text1"/>
                <w:sz w:val="24"/>
                <w:szCs w:val="24"/>
              </w:rPr>
              <w:t>(</w:t>
            </w:r>
            <w:r w:rsidR="00025B17" w:rsidRPr="0084120C">
              <w:rPr>
                <w:color w:val="4B4B4D" w:themeColor="text1"/>
                <w:sz w:val="24"/>
                <w:szCs w:val="24"/>
              </w:rPr>
              <w:t xml:space="preserve">gali būti svarbu </w:t>
            </w:r>
            <w:r w:rsidR="0006103F" w:rsidRPr="0084120C">
              <w:rPr>
                <w:color w:val="4B4B4D" w:themeColor="text1"/>
                <w:sz w:val="24"/>
                <w:szCs w:val="24"/>
              </w:rPr>
              <w:t xml:space="preserve">prieš pasirašant sutartis). </w:t>
            </w:r>
          </w:p>
          <w:p w14:paraId="71556045" w14:textId="3E109FEF" w:rsidR="0006103F" w:rsidRPr="0084120C" w:rsidRDefault="0006103F" w:rsidP="00701F5B">
            <w:pPr>
              <w:pStyle w:val="ListParagraph"/>
              <w:numPr>
                <w:ilvl w:val="0"/>
                <w:numId w:val="2"/>
              </w:numPr>
              <w:spacing w:before="60" w:after="60"/>
              <w:rPr>
                <w:color w:val="4B4B4D" w:themeColor="text1"/>
                <w:sz w:val="24"/>
                <w:szCs w:val="24"/>
              </w:rPr>
            </w:pPr>
            <w:r w:rsidRPr="0084120C">
              <w:rPr>
                <w:color w:val="4B4B4D" w:themeColor="text1"/>
                <w:sz w:val="24"/>
                <w:szCs w:val="24"/>
              </w:rPr>
              <w:t>Konsultacijos su energetikos konsultantais ir (arba) planavimo tarnybomis dėl optimizavimo metodų</w:t>
            </w:r>
            <w:r w:rsidR="00A06E87" w:rsidRPr="0084120C">
              <w:rPr>
                <w:color w:val="4B4B4D" w:themeColor="text1"/>
                <w:sz w:val="24"/>
                <w:szCs w:val="24"/>
              </w:rPr>
              <w:t>.</w:t>
            </w:r>
          </w:p>
          <w:p w14:paraId="735B1D6A" w14:textId="4E836408" w:rsidR="0006103F" w:rsidRPr="0084120C" w:rsidRDefault="00A06E87" w:rsidP="00701F5B">
            <w:pPr>
              <w:pStyle w:val="ListParagraph"/>
              <w:numPr>
                <w:ilvl w:val="0"/>
                <w:numId w:val="2"/>
              </w:numPr>
              <w:spacing w:before="60" w:after="60"/>
              <w:rPr>
                <w:color w:val="4B4B4D" w:themeColor="text1"/>
                <w:sz w:val="24"/>
                <w:szCs w:val="24"/>
              </w:rPr>
            </w:pPr>
            <w:r w:rsidRPr="0084120C">
              <w:rPr>
                <w:color w:val="4B4B4D" w:themeColor="text1"/>
                <w:sz w:val="24"/>
                <w:szCs w:val="24"/>
              </w:rPr>
              <w:t>Šiltinimo</w:t>
            </w:r>
            <w:r w:rsidR="0006103F" w:rsidRPr="0084120C">
              <w:rPr>
                <w:color w:val="4B4B4D" w:themeColor="text1"/>
                <w:sz w:val="24"/>
                <w:szCs w:val="24"/>
              </w:rPr>
              <w:t xml:space="preserve"> medžiagų ir metodų planavimas atsižvelgiant į planuojamą </w:t>
            </w:r>
            <w:r w:rsidRPr="0084120C">
              <w:rPr>
                <w:color w:val="4B4B4D" w:themeColor="text1"/>
                <w:sz w:val="24"/>
                <w:szCs w:val="24"/>
              </w:rPr>
              <w:t xml:space="preserve">patalpos </w:t>
            </w:r>
            <w:r w:rsidR="0006103F" w:rsidRPr="0084120C">
              <w:rPr>
                <w:color w:val="4B4B4D" w:themeColor="text1"/>
                <w:sz w:val="24"/>
                <w:szCs w:val="24"/>
              </w:rPr>
              <w:t xml:space="preserve">naudojimą po </w:t>
            </w:r>
            <w:r w:rsidR="00032A21" w:rsidRPr="0084120C">
              <w:rPr>
                <w:color w:val="4B4B4D" w:themeColor="text1"/>
                <w:sz w:val="24"/>
                <w:szCs w:val="24"/>
              </w:rPr>
              <w:t>apšiltinimo</w:t>
            </w:r>
            <w:r w:rsidR="0006103F" w:rsidRPr="0084120C">
              <w:rPr>
                <w:color w:val="4B4B4D" w:themeColor="text1"/>
                <w:sz w:val="24"/>
                <w:szCs w:val="24"/>
              </w:rPr>
              <w:t>.</w:t>
            </w:r>
          </w:p>
        </w:tc>
        <w:tc>
          <w:tcPr>
            <w:tcW w:w="5558" w:type="dxa"/>
          </w:tcPr>
          <w:p w14:paraId="78BDE507" w14:textId="77777777" w:rsidR="00EB0A89" w:rsidRPr="0084120C" w:rsidRDefault="00EB0A89" w:rsidP="00EB0A89">
            <w:pPr>
              <w:spacing w:before="0"/>
              <w:rPr>
                <w:rFonts w:eastAsia="Times New Roman" w:cs="Calibri"/>
                <w:color w:val="0563C1"/>
                <w:u w:val="single"/>
                <w:lang w:eastAsia="lt-LT"/>
              </w:rPr>
            </w:pPr>
            <w:hyperlink r:id="rId15" w:history="1">
              <w:r w:rsidRPr="0084120C">
                <w:rPr>
                  <w:rFonts w:eastAsia="Times New Roman" w:cs="Calibri"/>
                  <w:color w:val="0563C1"/>
                  <w:u w:val="single"/>
                  <w:lang w:eastAsia="lt-LT"/>
                </w:rPr>
                <w:t>„Bing“ vaizdo įrašai</w:t>
              </w:r>
            </w:hyperlink>
          </w:p>
          <w:p w14:paraId="280823BF" w14:textId="77777777" w:rsidR="00EB0A89" w:rsidRPr="0084120C" w:rsidRDefault="00EB0A89" w:rsidP="00EB0A89">
            <w:pPr>
              <w:spacing w:before="0"/>
              <w:rPr>
                <w:rFonts w:eastAsia="Times New Roman" w:cs="Calibri"/>
                <w:color w:val="0563C1"/>
                <w:u w:val="single"/>
                <w:lang w:eastAsia="lt-LT"/>
              </w:rPr>
            </w:pPr>
            <w:hyperlink r:id="rId16" w:history="1">
              <w:r w:rsidRPr="0084120C">
                <w:rPr>
                  <w:rFonts w:eastAsia="Times New Roman" w:cs="Calibri"/>
                  <w:color w:val="0563C1"/>
                  <w:u w:val="single"/>
                  <w:lang w:eastAsia="lt-LT"/>
                </w:rPr>
                <w:t>https://lt.allconstructions.com/straipsniai/43185-murinio-namo-siltinimas-akmens-vata</w:t>
              </w:r>
            </w:hyperlink>
          </w:p>
          <w:p w14:paraId="5B5026EF" w14:textId="30B0C45A" w:rsidR="00EB0A89" w:rsidRPr="0084120C" w:rsidRDefault="00EB0A89" w:rsidP="00EB0A89">
            <w:pPr>
              <w:spacing w:before="0"/>
              <w:rPr>
                <w:rFonts w:eastAsia="Times New Roman" w:cs="Calibri"/>
                <w:color w:val="0563C1"/>
                <w:u w:val="single"/>
                <w:lang w:eastAsia="lt-LT"/>
              </w:rPr>
            </w:pPr>
            <w:hyperlink r:id="rId17" w:history="1">
              <w:r w:rsidRPr="0084120C">
                <w:rPr>
                  <w:rStyle w:val="Hyperlink"/>
                  <w:rFonts w:eastAsia="Times New Roman" w:cs="Calibri"/>
                  <w:lang w:eastAsia="lt-LT"/>
                </w:rPr>
                <w:t>https://www.e-tar.lt/portal/lt/legalAct/TAR.7D230DA0E41F</w:t>
              </w:r>
            </w:hyperlink>
          </w:p>
          <w:p w14:paraId="2CF282C8" w14:textId="6482B512" w:rsidR="00EB0A89" w:rsidRPr="0084120C" w:rsidRDefault="00EB0A89" w:rsidP="00EB0A89">
            <w:pPr>
              <w:spacing w:before="0"/>
              <w:rPr>
                <w:rFonts w:eastAsia="Times New Roman" w:cs="Calibri"/>
                <w:color w:val="0563C1"/>
                <w:u w:val="single"/>
                <w:lang w:eastAsia="lt-LT"/>
              </w:rPr>
            </w:pPr>
            <w:hyperlink r:id="rId18" w:history="1">
              <w:r w:rsidRPr="0084120C">
                <w:rPr>
                  <w:rStyle w:val="Hyperlink"/>
                  <w:rFonts w:eastAsia="Times New Roman" w:cs="Calibri"/>
                  <w:lang w:eastAsia="lt-LT"/>
                </w:rPr>
                <w:t>https://www.e-tar.lt/portal/lt/legalAct/2c182f10b6bf11e6aae49c0b9525cbbb/asr</w:t>
              </w:r>
            </w:hyperlink>
          </w:p>
          <w:p w14:paraId="795E0072" w14:textId="6DC071F3" w:rsidR="0084530F" w:rsidRPr="0084120C" w:rsidRDefault="00EB0A89" w:rsidP="00EB0A89">
            <w:pPr>
              <w:rPr>
                <w:sz w:val="24"/>
                <w:szCs w:val="24"/>
              </w:rPr>
            </w:pPr>
            <w:hyperlink r:id="rId19" w:history="1">
              <w:r w:rsidRPr="0084120C">
                <w:rPr>
                  <w:rStyle w:val="Hyperlink"/>
                  <w:rFonts w:eastAsia="Times New Roman" w:cs="Calibri"/>
                  <w:lang w:eastAsia="lt-LT"/>
                </w:rPr>
                <w:t>https://www.e-tar.lt/portal/lt/legalAct/1aa5acc055ce11e9975f9c35aedfe438</w:t>
              </w:r>
            </w:hyperlink>
          </w:p>
          <w:p w14:paraId="0EB9D5A6" w14:textId="5775E49D" w:rsidR="0084530F" w:rsidRPr="0084120C" w:rsidRDefault="0084530F" w:rsidP="0084530F">
            <w:pPr>
              <w:ind w:firstLine="708"/>
              <w:rPr>
                <w:sz w:val="24"/>
                <w:szCs w:val="24"/>
              </w:rPr>
            </w:pPr>
          </w:p>
        </w:tc>
      </w:tr>
      <w:tr w:rsidR="0006103F" w:rsidRPr="0084120C" w14:paraId="3C69B9D0" w14:textId="77777777" w:rsidTr="0084530F">
        <w:tc>
          <w:tcPr>
            <w:tcW w:w="5098" w:type="dxa"/>
            <w:shd w:val="clear" w:color="auto" w:fill="E7EEF5" w:themeFill="accent5" w:themeFillTint="33"/>
          </w:tcPr>
          <w:p w14:paraId="3A08A01A" w14:textId="25FAB5DF" w:rsidR="0006103F" w:rsidRPr="0084120C" w:rsidRDefault="00655B83" w:rsidP="00224F07">
            <w:pPr>
              <w:spacing w:before="60" w:after="60"/>
              <w:rPr>
                <w:rStyle w:val="Heading3Char"/>
                <w:bCs/>
                <w:lang w:val="lt-LT"/>
              </w:rPr>
            </w:pPr>
            <w:bookmarkStart w:id="25" w:name="_Toc192786488"/>
            <w:r w:rsidRPr="0084120C">
              <w:rPr>
                <w:rStyle w:val="Heading3Char"/>
                <w:bCs/>
                <w:lang w:val="lt-LT"/>
              </w:rPr>
              <w:t>Į</w:t>
            </w:r>
            <w:r w:rsidR="0006103F" w:rsidRPr="0084120C">
              <w:rPr>
                <w:rStyle w:val="Heading3Char"/>
                <w:bCs/>
                <w:lang w:val="lt-LT"/>
              </w:rPr>
              <w:t>gyvendinimas</w:t>
            </w:r>
            <w:bookmarkEnd w:id="25"/>
          </w:p>
        </w:tc>
        <w:tc>
          <w:tcPr>
            <w:tcW w:w="5558" w:type="dxa"/>
            <w:shd w:val="clear" w:color="auto" w:fill="E7EEF5" w:themeFill="accent5" w:themeFillTint="33"/>
          </w:tcPr>
          <w:p w14:paraId="77F2E5E0" w14:textId="668A77A3" w:rsidR="0006103F" w:rsidRPr="0084120C" w:rsidRDefault="00E33038" w:rsidP="00224F07">
            <w:pPr>
              <w:spacing w:before="60" w:after="60"/>
              <w:rPr>
                <w:rStyle w:val="Heading3Char"/>
                <w:bCs/>
                <w:lang w:val="lt-LT"/>
              </w:rPr>
            </w:pPr>
            <w:r w:rsidRPr="0084120C">
              <w:rPr>
                <w:rStyle w:val="Heading3Char"/>
                <w:bCs/>
                <w:lang w:val="lt-LT"/>
              </w:rPr>
              <w:t>Susijusi komunikacija</w:t>
            </w:r>
          </w:p>
        </w:tc>
      </w:tr>
      <w:tr w:rsidR="0006103F" w:rsidRPr="0084120C" w14:paraId="5773FC84" w14:textId="77777777" w:rsidTr="0084530F">
        <w:trPr>
          <w:trHeight w:val="1755"/>
        </w:trPr>
        <w:tc>
          <w:tcPr>
            <w:tcW w:w="5098" w:type="dxa"/>
          </w:tcPr>
          <w:p w14:paraId="7B8BE7C1" w14:textId="09E4504B" w:rsidR="0006103F" w:rsidRPr="0084120C" w:rsidRDefault="0006103F" w:rsidP="00923CC5">
            <w:pPr>
              <w:pStyle w:val="StandardText"/>
              <w:numPr>
                <w:ilvl w:val="0"/>
                <w:numId w:val="73"/>
              </w:numPr>
              <w:spacing w:before="60" w:after="60" w:line="280" w:lineRule="exact"/>
              <w:ind w:left="357" w:hanging="357"/>
            </w:pPr>
            <w:r w:rsidRPr="0084120C">
              <w:t xml:space="preserve">Grindų paruošimas </w:t>
            </w:r>
            <w:r w:rsidR="00A06E87" w:rsidRPr="0084120C">
              <w:t>įrengimui</w:t>
            </w:r>
            <w:r w:rsidRPr="0084120C">
              <w:t xml:space="preserve">, valymas ir tarpų užpildymas, priklausomai nuo konstrukcijos. Medinių grindų nuėmimas siekiant užpildyti </w:t>
            </w:r>
            <w:r w:rsidR="00A06E87" w:rsidRPr="0084120C">
              <w:t xml:space="preserve">tarpus </w:t>
            </w:r>
            <w:r w:rsidRPr="0084120C">
              <w:t>izoliacij</w:t>
            </w:r>
            <w:r w:rsidR="00A06E87" w:rsidRPr="0084120C">
              <w:t>a</w:t>
            </w:r>
            <w:r w:rsidRPr="0084120C">
              <w:t>.</w:t>
            </w:r>
          </w:p>
        </w:tc>
        <w:tc>
          <w:tcPr>
            <w:tcW w:w="5558" w:type="dxa"/>
          </w:tcPr>
          <w:p w14:paraId="241E6D60" w14:textId="77777777" w:rsidR="0006103F" w:rsidRPr="0084120C" w:rsidRDefault="00923CC5" w:rsidP="00224F07">
            <w:pPr>
              <w:spacing w:before="60" w:after="60"/>
              <w:rPr>
                <w:i/>
                <w:iCs/>
              </w:rPr>
            </w:pPr>
            <w:r w:rsidRPr="0084120C">
              <w:rPr>
                <w:rStyle w:val="wacimagecontainer"/>
                <w:noProof/>
                <w:color w:val="D13438"/>
              </w:rPr>
              <w:drawing>
                <wp:inline distT="0" distB="0" distL="0" distR="0" wp14:anchorId="2155E56D" wp14:editId="7497D8FF">
                  <wp:extent cx="3235325" cy="2159708"/>
                  <wp:effectExtent l="0" t="0" r="3175" b="0"/>
                  <wp:docPr id="1709528877" name="Picture 2" descr="Hand reinigt einen Dachboden mit einem Handfeg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reinigt einen Dachboden mit einem Handfeger., 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7481" cy="2161147"/>
                          </a:xfrm>
                          <a:prstGeom prst="rect">
                            <a:avLst/>
                          </a:prstGeom>
                          <a:noFill/>
                          <a:ln>
                            <a:noFill/>
                          </a:ln>
                        </pic:spPr>
                      </pic:pic>
                    </a:graphicData>
                  </a:graphic>
                </wp:inline>
              </w:drawing>
            </w:r>
          </w:p>
          <w:p w14:paraId="4146E2B4" w14:textId="4756CBF8" w:rsidR="00923CC5" w:rsidRPr="0084120C" w:rsidRDefault="00EB0A89" w:rsidP="00EB0A89">
            <w:pPr>
              <w:pStyle w:val="paragraph"/>
              <w:spacing w:before="0" w:beforeAutospacing="0" w:after="60" w:afterAutospacing="0"/>
              <w:jc w:val="right"/>
              <w:textAlignment w:val="baseline"/>
              <w:rPr>
                <w:lang w:val="lt-LT" w:eastAsia="lt-LT"/>
              </w:rPr>
            </w:pPr>
            <w:r w:rsidRPr="0084120C">
              <w:rPr>
                <w:rStyle w:val="normaltextrun"/>
                <w:rFonts w:ascii="Calibri" w:hAnsi="Calibri" w:cs="Calibri"/>
                <w:i/>
                <w:iCs/>
                <w:color w:val="4B4B4D" w:themeColor="text1"/>
                <w:sz w:val="18"/>
                <w:szCs w:val="18"/>
                <w:lang w:val="lt-LT"/>
              </w:rPr>
              <w:t xml:space="preserve">© </w:t>
            </w:r>
            <w:r w:rsidR="0084120C" w:rsidRPr="0084120C">
              <w:rPr>
                <w:rStyle w:val="normaltextrun"/>
                <w:rFonts w:ascii="Calibri" w:hAnsi="Calibri" w:cs="Calibri"/>
                <w:i/>
                <w:iCs/>
                <w:color w:val="4B4B4D" w:themeColor="text1"/>
                <w:sz w:val="18"/>
                <w:szCs w:val="18"/>
                <w:lang w:val="lt-LT"/>
              </w:rPr>
              <w:t>LEA Hessen, nuotrauka: Pasyvaus namo institutas</w:t>
            </w:r>
          </w:p>
        </w:tc>
      </w:tr>
      <w:tr w:rsidR="0015259E" w:rsidRPr="0084120C" w14:paraId="4AA19D9D" w14:textId="77777777" w:rsidTr="0084530F">
        <w:trPr>
          <w:trHeight w:val="1755"/>
        </w:trPr>
        <w:tc>
          <w:tcPr>
            <w:tcW w:w="5098" w:type="dxa"/>
          </w:tcPr>
          <w:p w14:paraId="4C189C18" w14:textId="414611C2" w:rsidR="0015259E" w:rsidRPr="0084120C" w:rsidRDefault="0015259E" w:rsidP="00923CC5">
            <w:pPr>
              <w:pStyle w:val="StandardText"/>
              <w:numPr>
                <w:ilvl w:val="0"/>
                <w:numId w:val="73"/>
              </w:numPr>
              <w:spacing w:before="60" w:after="60" w:line="280" w:lineRule="exact"/>
              <w:ind w:left="357" w:hanging="357"/>
            </w:pPr>
            <w:r w:rsidRPr="0084120C">
              <w:t>Izoliacinės medžiagos, vandeniui atsparios plėvelės montavimas ir tvirtinimas.</w:t>
            </w:r>
          </w:p>
          <w:p w14:paraId="797243E9" w14:textId="77777777" w:rsidR="0015259E" w:rsidRPr="0084120C" w:rsidRDefault="0015259E" w:rsidP="0015259E">
            <w:pPr>
              <w:pStyle w:val="StandardText"/>
              <w:spacing w:before="60" w:after="60" w:line="280" w:lineRule="exact"/>
              <w:ind w:left="360"/>
            </w:pPr>
          </w:p>
        </w:tc>
        <w:tc>
          <w:tcPr>
            <w:tcW w:w="5558" w:type="dxa"/>
          </w:tcPr>
          <w:p w14:paraId="23C6C5D7" w14:textId="77777777" w:rsidR="0015259E" w:rsidRPr="0084120C" w:rsidRDefault="00124468" w:rsidP="00224F07">
            <w:pPr>
              <w:spacing w:before="60" w:after="60"/>
              <w:rPr>
                <w:i/>
                <w:iCs/>
              </w:rPr>
            </w:pPr>
            <w:r w:rsidRPr="0084120C">
              <w:rPr>
                <w:rStyle w:val="wacimagecontainer"/>
                <w:noProof/>
                <w:color w:val="D13438"/>
              </w:rPr>
              <w:drawing>
                <wp:inline distT="0" distB="0" distL="0" distR="0" wp14:anchorId="0F6FA690" wp14:editId="682585B6">
                  <wp:extent cx="3235760" cy="2160000"/>
                  <wp:effectExtent l="0" t="0" r="3175" b="0"/>
                  <wp:docPr id="964860980" name="Picture 3" descr="Hände bringen Kleber auf eine blaue Abdichtfolie auf.,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ände bringen Kleber auf eine blaue Abdichtfolie auf., Pict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5760" cy="2160000"/>
                          </a:xfrm>
                          <a:prstGeom prst="rect">
                            <a:avLst/>
                          </a:prstGeom>
                          <a:noFill/>
                          <a:ln>
                            <a:noFill/>
                          </a:ln>
                        </pic:spPr>
                      </pic:pic>
                    </a:graphicData>
                  </a:graphic>
                </wp:inline>
              </w:drawing>
            </w:r>
          </w:p>
          <w:p w14:paraId="2FA43C14" w14:textId="0F684940" w:rsidR="00124468" w:rsidRPr="0084120C" w:rsidRDefault="00161535" w:rsidP="00161535">
            <w:pPr>
              <w:spacing w:before="60" w:after="60"/>
              <w:jc w:val="right"/>
              <w:rPr>
                <w:i/>
                <w:iCs/>
              </w:rPr>
            </w:pPr>
            <w:r w:rsidRPr="0084120C">
              <w:rPr>
                <w:rStyle w:val="normaltextrun"/>
                <w:rFonts w:cs="Calibri"/>
                <w:i/>
                <w:iCs/>
                <w:color w:val="4B4B4D" w:themeColor="text1"/>
                <w:sz w:val="18"/>
                <w:szCs w:val="18"/>
              </w:rPr>
              <w:t xml:space="preserve">© </w:t>
            </w:r>
            <w:r w:rsidR="0084120C" w:rsidRPr="0084120C">
              <w:rPr>
                <w:rStyle w:val="normaltextrun"/>
                <w:rFonts w:cs="Calibri"/>
                <w:i/>
                <w:iCs/>
                <w:color w:val="4B4B4D" w:themeColor="text1"/>
                <w:sz w:val="18"/>
                <w:szCs w:val="18"/>
              </w:rPr>
              <w:t>LEA Hessen, nuotrauka: Pasyvaus namo institutas</w:t>
            </w:r>
          </w:p>
        </w:tc>
      </w:tr>
      <w:tr w:rsidR="0015259E" w:rsidRPr="0084120C" w14:paraId="75A9805B" w14:textId="77777777" w:rsidTr="0084530F">
        <w:trPr>
          <w:trHeight w:val="1755"/>
        </w:trPr>
        <w:tc>
          <w:tcPr>
            <w:tcW w:w="5098" w:type="dxa"/>
          </w:tcPr>
          <w:p w14:paraId="1627C258" w14:textId="001F30B2" w:rsidR="00603429" w:rsidRPr="0084120C" w:rsidRDefault="00603429" w:rsidP="00923CC5">
            <w:pPr>
              <w:pStyle w:val="StandardText"/>
              <w:numPr>
                <w:ilvl w:val="0"/>
                <w:numId w:val="73"/>
              </w:numPr>
              <w:spacing w:before="60" w:after="60" w:line="280" w:lineRule="exact"/>
              <w:ind w:left="357" w:hanging="357"/>
            </w:pPr>
            <w:r w:rsidRPr="0084120C">
              <w:lastRenderedPageBreak/>
              <w:t>Izoliacijos įrengimas ir tvirtinimas.</w:t>
            </w:r>
          </w:p>
          <w:p w14:paraId="23C438DA" w14:textId="7F8AB9F2" w:rsidR="0015259E" w:rsidRPr="0084120C" w:rsidRDefault="0015259E" w:rsidP="00603429">
            <w:pPr>
              <w:pStyle w:val="StandardText"/>
              <w:spacing w:before="60" w:after="60" w:line="280" w:lineRule="exact"/>
              <w:ind w:left="357"/>
            </w:pPr>
          </w:p>
        </w:tc>
        <w:tc>
          <w:tcPr>
            <w:tcW w:w="5558" w:type="dxa"/>
          </w:tcPr>
          <w:p w14:paraId="614EE176" w14:textId="77777777" w:rsidR="0015259E" w:rsidRPr="0084120C" w:rsidRDefault="00161535" w:rsidP="00224F07">
            <w:pPr>
              <w:spacing w:before="60" w:after="60"/>
              <w:rPr>
                <w:i/>
                <w:iCs/>
              </w:rPr>
            </w:pPr>
            <w:r w:rsidRPr="0084120C">
              <w:rPr>
                <w:rStyle w:val="wacimagecontainer"/>
                <w:noProof/>
                <w:color w:val="D13438"/>
              </w:rPr>
              <w:drawing>
                <wp:inline distT="0" distB="0" distL="0" distR="0" wp14:anchorId="148BF2B1" wp14:editId="224ED670">
                  <wp:extent cx="3235760" cy="2160000"/>
                  <wp:effectExtent l="0" t="0" r="3175" b="0"/>
                  <wp:docPr id="2007622373" name="Picture 4" descr="Glaswolle liegt auf blauer Folie auf einem Dachboden.,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aswolle liegt auf blauer Folie auf einem Dachboden., Pict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35760" cy="2160000"/>
                          </a:xfrm>
                          <a:prstGeom prst="rect">
                            <a:avLst/>
                          </a:prstGeom>
                          <a:noFill/>
                          <a:ln>
                            <a:noFill/>
                          </a:ln>
                        </pic:spPr>
                      </pic:pic>
                    </a:graphicData>
                  </a:graphic>
                </wp:inline>
              </w:drawing>
            </w:r>
          </w:p>
          <w:p w14:paraId="39C5D5D8" w14:textId="2047443B" w:rsidR="00161535" w:rsidRPr="0084120C" w:rsidRDefault="00265270" w:rsidP="00161535">
            <w:pPr>
              <w:spacing w:before="60" w:after="60"/>
              <w:jc w:val="right"/>
              <w:rPr>
                <w:i/>
                <w:iCs/>
              </w:rPr>
            </w:pPr>
            <w:r w:rsidRPr="0084120C">
              <w:rPr>
                <w:i/>
                <w:iCs/>
                <w:sz w:val="18"/>
                <w:szCs w:val="18"/>
              </w:rPr>
              <w:t xml:space="preserve">© </w:t>
            </w:r>
            <w:r w:rsidR="00674BD7" w:rsidRPr="00674BD7">
              <w:rPr>
                <w:i/>
                <w:iCs/>
                <w:sz w:val="18"/>
                <w:szCs w:val="18"/>
              </w:rPr>
              <w:t>LEA Hessen, nuotrauka: Pasyvaus namo institutas</w:t>
            </w:r>
          </w:p>
        </w:tc>
      </w:tr>
      <w:tr w:rsidR="0015259E" w:rsidRPr="0084120C" w14:paraId="599A8367" w14:textId="77777777" w:rsidTr="0084530F">
        <w:trPr>
          <w:trHeight w:val="1755"/>
        </w:trPr>
        <w:tc>
          <w:tcPr>
            <w:tcW w:w="5098" w:type="dxa"/>
          </w:tcPr>
          <w:p w14:paraId="3844261E" w14:textId="1AC52322" w:rsidR="00603429" w:rsidRPr="0084120C" w:rsidRDefault="00603429" w:rsidP="00923CC5">
            <w:pPr>
              <w:pStyle w:val="StandardText"/>
              <w:numPr>
                <w:ilvl w:val="0"/>
                <w:numId w:val="73"/>
              </w:numPr>
              <w:spacing w:before="60" w:after="60" w:line="280" w:lineRule="exact"/>
              <w:ind w:left="357" w:hanging="357"/>
            </w:pPr>
            <w:r w:rsidRPr="0084120C">
              <w:t>Jei norima, kad būtų galima vaikščioti, izoliaciją uždenkite apsaugine plėvele arba medinėmis lentomis.</w:t>
            </w:r>
          </w:p>
        </w:tc>
        <w:tc>
          <w:tcPr>
            <w:tcW w:w="5558" w:type="dxa"/>
          </w:tcPr>
          <w:p w14:paraId="29771CD9" w14:textId="6910B6F5" w:rsidR="00265270" w:rsidRPr="0084120C" w:rsidRDefault="00265270" w:rsidP="00E40D98">
            <w:pPr>
              <w:spacing w:before="60" w:after="60"/>
              <w:rPr>
                <w:i/>
                <w:iCs/>
              </w:rPr>
            </w:pPr>
          </w:p>
        </w:tc>
      </w:tr>
      <w:tr w:rsidR="0006103F" w:rsidRPr="0084120C" w14:paraId="0937DF1F" w14:textId="77777777" w:rsidTr="0084530F">
        <w:tc>
          <w:tcPr>
            <w:tcW w:w="5098" w:type="dxa"/>
            <w:shd w:val="clear" w:color="auto" w:fill="E7EEF5" w:themeFill="accent5" w:themeFillTint="33"/>
          </w:tcPr>
          <w:p w14:paraId="17AB27BA" w14:textId="4B7A21E8" w:rsidR="0006103F" w:rsidRPr="0084120C" w:rsidRDefault="00E65E65" w:rsidP="00224F07">
            <w:pPr>
              <w:spacing w:before="60" w:after="60"/>
              <w:rPr>
                <w:rStyle w:val="Heading3Char"/>
                <w:bCs/>
                <w:lang w:val="lt-LT"/>
              </w:rPr>
            </w:pPr>
            <w:bookmarkStart w:id="26" w:name="_Toc192786490"/>
            <w:r w:rsidRPr="0084120C">
              <w:rPr>
                <w:rStyle w:val="Heading3Char"/>
                <w:bCs/>
                <w:lang w:val="lt-LT"/>
              </w:rPr>
              <w:t xml:space="preserve">Įgyvendinus priemonę: </w:t>
            </w:r>
            <w:bookmarkEnd w:id="26"/>
            <w:r w:rsidRPr="0084120C">
              <w:rPr>
                <w:rStyle w:val="Heading3Char"/>
                <w:bCs/>
                <w:lang w:val="lt-LT"/>
              </w:rPr>
              <w:t>techninė priežiūra ir eksploatavimas</w:t>
            </w:r>
          </w:p>
        </w:tc>
        <w:tc>
          <w:tcPr>
            <w:tcW w:w="5558" w:type="dxa"/>
            <w:shd w:val="clear" w:color="auto" w:fill="E7EEF5" w:themeFill="accent5" w:themeFillTint="33"/>
          </w:tcPr>
          <w:p w14:paraId="1C1FC0E5" w14:textId="77777777" w:rsidR="0006103F" w:rsidRPr="0084120C" w:rsidRDefault="0006103F" w:rsidP="00224F07">
            <w:pPr>
              <w:spacing w:before="60" w:after="60"/>
              <w:rPr>
                <w:rStyle w:val="Heading3Char"/>
                <w:bCs/>
                <w:lang w:val="lt-LT"/>
              </w:rPr>
            </w:pPr>
            <w:bookmarkStart w:id="27" w:name="_Toc192786491"/>
            <w:r w:rsidRPr="0084120C">
              <w:rPr>
                <w:rStyle w:val="Heading3Char"/>
                <w:bCs/>
                <w:lang w:val="lt-LT"/>
              </w:rPr>
              <w:t>Kitos pastabos ir nuorodos</w:t>
            </w:r>
            <w:bookmarkEnd w:id="27"/>
          </w:p>
        </w:tc>
      </w:tr>
      <w:tr w:rsidR="0006103F" w:rsidRPr="0084120C" w14:paraId="0A842379" w14:textId="77777777" w:rsidTr="0084530F">
        <w:tc>
          <w:tcPr>
            <w:tcW w:w="5098" w:type="dxa"/>
          </w:tcPr>
          <w:p w14:paraId="3F775824" w14:textId="4E9142DD" w:rsidR="0006103F" w:rsidRPr="0084120C" w:rsidRDefault="0006103F">
            <w:pPr>
              <w:pStyle w:val="StandardText"/>
              <w:numPr>
                <w:ilvl w:val="0"/>
                <w:numId w:val="6"/>
              </w:numPr>
              <w:spacing w:before="60" w:after="60" w:line="280" w:lineRule="exact"/>
            </w:pPr>
            <w:r w:rsidRPr="0084120C">
              <w:t xml:space="preserve">Pasikeitęs patalpų klimatas ir mažiau pralaidi </w:t>
            </w:r>
            <w:r w:rsidR="00E81195" w:rsidRPr="0084120C">
              <w:t>konstrukcija</w:t>
            </w:r>
            <w:r w:rsidRPr="0084120C">
              <w:t xml:space="preserve"> gali paskatinti pelėsių įsiveisimą. </w:t>
            </w:r>
            <w:r w:rsidR="007B6647" w:rsidRPr="0084120C">
              <w:t>Tokiu atveju</w:t>
            </w:r>
            <w:r w:rsidRPr="0084120C">
              <w:t xml:space="preserve"> </w:t>
            </w:r>
            <w:r w:rsidR="00E81195" w:rsidRPr="0084120C">
              <w:t xml:space="preserve">padėti gali </w:t>
            </w:r>
            <w:r w:rsidRPr="0084120C">
              <w:t xml:space="preserve">vėdinimo </w:t>
            </w:r>
            <w:r w:rsidR="007B6647" w:rsidRPr="0084120C">
              <w:t>pa</w:t>
            </w:r>
            <w:r w:rsidRPr="0084120C">
              <w:t>didinimas</w:t>
            </w:r>
            <w:r w:rsidR="00E81195" w:rsidRPr="0084120C">
              <w:t>.</w:t>
            </w:r>
          </w:p>
          <w:p w14:paraId="607D398A" w14:textId="2204A851" w:rsidR="0006103F" w:rsidRPr="0084120C" w:rsidRDefault="00E81195">
            <w:pPr>
              <w:pStyle w:val="StandardText"/>
              <w:numPr>
                <w:ilvl w:val="0"/>
                <w:numId w:val="6"/>
              </w:numPr>
              <w:spacing w:before="60" w:after="60" w:line="280" w:lineRule="exact"/>
            </w:pPr>
            <w:r w:rsidRPr="0084120C">
              <w:t>Energijos suv</w:t>
            </w:r>
            <w:r w:rsidR="0006103F" w:rsidRPr="0084120C">
              <w:t>artojimo stebėjimas ir sutaupytų lėšų vertinimas</w:t>
            </w:r>
            <w:r w:rsidRPr="0084120C">
              <w:t>.</w:t>
            </w:r>
          </w:p>
        </w:tc>
        <w:tc>
          <w:tcPr>
            <w:tcW w:w="5558" w:type="dxa"/>
          </w:tcPr>
          <w:p w14:paraId="6147DF6A" w14:textId="77777777" w:rsidR="006420A2" w:rsidRPr="0084120C" w:rsidRDefault="006420A2" w:rsidP="006420A2">
            <w:pPr>
              <w:spacing w:before="60" w:after="60"/>
              <w:rPr>
                <w:i/>
                <w:iCs/>
                <w:color w:val="4B4B4D" w:themeColor="text1"/>
              </w:rPr>
            </w:pPr>
            <w:hyperlink r:id="rId23" w:history="1">
              <w:r w:rsidRPr="0084120C">
                <w:rPr>
                  <w:rStyle w:val="Hyperlink"/>
                  <w:i/>
                  <w:iCs/>
                  <w:color w:val="4B4B4D" w:themeColor="text1"/>
                  <w:u w:val="none"/>
                </w:rPr>
                <w:t>Lubų šiltinimas akmens, mineraline stiklo vata ir garo izoliacinės plėvelės montavimas | Statybos ir remonto paslaugos</w:t>
              </w:r>
            </w:hyperlink>
          </w:p>
          <w:p w14:paraId="46A6DD49" w14:textId="36FB9707" w:rsidR="006420A2" w:rsidRPr="0084120C" w:rsidRDefault="006420A2" w:rsidP="006420A2">
            <w:pPr>
              <w:rPr>
                <w:color w:val="4B4B4D" w:themeColor="text1"/>
              </w:rPr>
            </w:pPr>
          </w:p>
        </w:tc>
      </w:tr>
    </w:tbl>
    <w:p w14:paraId="0A51864B" w14:textId="77777777" w:rsidR="0006103F" w:rsidRPr="0084120C" w:rsidRDefault="0006103F" w:rsidP="0006103F">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06103F" w:rsidRPr="0084120C" w14:paraId="43CCD7FE" w14:textId="77777777" w:rsidTr="00224F07">
        <w:trPr>
          <w:trHeight w:val="351"/>
        </w:trPr>
        <w:tc>
          <w:tcPr>
            <w:tcW w:w="10194" w:type="dxa"/>
            <w:shd w:val="clear" w:color="auto" w:fill="D4E2ED" w:themeFill="accent2" w:themeFillTint="33"/>
          </w:tcPr>
          <w:p w14:paraId="74999A99" w14:textId="488A18F4" w:rsidR="0006103F" w:rsidRPr="0084120C" w:rsidRDefault="0006103F" w:rsidP="00224F07">
            <w:pPr>
              <w:tabs>
                <w:tab w:val="left" w:pos="3830"/>
              </w:tabs>
              <w:rPr>
                <w:b/>
                <w:bCs/>
                <w:sz w:val="24"/>
                <w:szCs w:val="24"/>
              </w:rPr>
            </w:pPr>
            <w:r w:rsidRPr="0084120C">
              <w:rPr>
                <w:b/>
                <w:bCs/>
                <w:color w:val="007BB2" w:themeColor="background2"/>
                <w:sz w:val="24"/>
                <w:szCs w:val="24"/>
              </w:rPr>
              <w:lastRenderedPageBreak/>
              <w:t>Nuotraukos</w:t>
            </w:r>
          </w:p>
        </w:tc>
      </w:tr>
      <w:tr w:rsidR="0006103F" w:rsidRPr="0084120C" w14:paraId="2DF37755" w14:textId="77777777" w:rsidTr="00224F07">
        <w:trPr>
          <w:trHeight w:val="6691"/>
        </w:trPr>
        <w:tc>
          <w:tcPr>
            <w:tcW w:w="10194" w:type="dxa"/>
          </w:tcPr>
          <w:p w14:paraId="24870138" w14:textId="3F91CC55" w:rsidR="0006103F" w:rsidRPr="00FD1C89" w:rsidRDefault="00984CF4" w:rsidP="00224F07">
            <w:pPr>
              <w:keepNext/>
              <w:tabs>
                <w:tab w:val="left" w:pos="3830"/>
              </w:tabs>
              <w:spacing w:before="60" w:after="60"/>
              <w:rPr>
                <w:b/>
                <w:bCs/>
              </w:rPr>
            </w:pPr>
            <w:r>
              <w:rPr>
                <w:noProof/>
              </w:rPr>
              <w:drawing>
                <wp:anchor distT="0" distB="0" distL="114300" distR="114300" simplePos="0" relativeHeight="251670528" behindDoc="0" locked="0" layoutInCell="1" allowOverlap="1" wp14:anchorId="7B9E7064" wp14:editId="30B89AB5">
                  <wp:simplePos x="0" y="0"/>
                  <wp:positionH relativeFrom="column">
                    <wp:posOffset>-2540</wp:posOffset>
                  </wp:positionH>
                  <wp:positionV relativeFrom="paragraph">
                    <wp:posOffset>429895</wp:posOffset>
                  </wp:positionV>
                  <wp:extent cx="2982595" cy="2609850"/>
                  <wp:effectExtent l="0" t="0" r="8255" b="0"/>
                  <wp:wrapSquare wrapText="bothSides"/>
                  <wp:docPr id="9080510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82595" cy="2609850"/>
                          </a:xfrm>
                          <a:prstGeom prst="rect">
                            <a:avLst/>
                          </a:prstGeom>
                          <a:noFill/>
                        </pic:spPr>
                      </pic:pic>
                    </a:graphicData>
                  </a:graphic>
                </wp:anchor>
              </w:drawing>
            </w:r>
            <w:r w:rsidR="00D22DAD" w:rsidRPr="0084120C">
              <w:rPr>
                <w:noProof/>
              </w:rPr>
              <w:drawing>
                <wp:inline distT="0" distB="0" distL="0" distR="0" wp14:anchorId="35511566" wp14:editId="0463CE78">
                  <wp:extent cx="2909148" cy="3000375"/>
                  <wp:effectExtent l="0" t="0" r="5715" b="0"/>
                  <wp:docPr id="362109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15735" cy="3007169"/>
                          </a:xfrm>
                          <a:prstGeom prst="rect">
                            <a:avLst/>
                          </a:prstGeom>
                          <a:noFill/>
                          <a:ln>
                            <a:noFill/>
                          </a:ln>
                        </pic:spPr>
                      </pic:pic>
                    </a:graphicData>
                  </a:graphic>
                </wp:inline>
              </w:drawing>
            </w:r>
            <w:r w:rsidR="00FD1C89">
              <w:t xml:space="preserve">    </w:t>
            </w:r>
          </w:p>
          <w:p w14:paraId="0176F582" w14:textId="77777777" w:rsidR="00D22DAD" w:rsidRPr="0084120C" w:rsidRDefault="00D22DAD" w:rsidP="00224F07">
            <w:pPr>
              <w:pStyle w:val="Caption"/>
              <w:spacing w:before="60" w:after="60"/>
            </w:pPr>
          </w:p>
          <w:p w14:paraId="12C4EB19" w14:textId="6D5DC7AE" w:rsidR="0006103F" w:rsidRDefault="00984CF4" w:rsidP="00224F07">
            <w:pPr>
              <w:pStyle w:val="Caption"/>
              <w:spacing w:before="60" w:after="60"/>
            </w:pPr>
            <w:r>
              <w:t xml:space="preserve">  </w:t>
            </w:r>
            <w:r w:rsidR="00C1186A" w:rsidRPr="00C1186A">
              <w:t>© Karsakiskis eldership administration</w:t>
            </w:r>
            <w:r>
              <w:t xml:space="preserve">                                                     </w:t>
            </w:r>
            <w:r w:rsidR="006D2A2C" w:rsidRPr="0084120C">
              <w:t xml:space="preserve">Viršutinio aukšto apšiltinimo </w:t>
            </w:r>
            <w:r w:rsidR="0006103F" w:rsidRPr="0084120C">
              <w:t>pavyzdys © ZEBAU GmbH</w:t>
            </w:r>
          </w:p>
          <w:p w14:paraId="57002BA4" w14:textId="77777777" w:rsidR="00E40D98" w:rsidRDefault="00E40D98" w:rsidP="00E40D98"/>
          <w:p w14:paraId="6A4681EE" w14:textId="0BBFBBA9" w:rsidR="00E40D98" w:rsidRPr="00E40D98" w:rsidRDefault="00E40D98" w:rsidP="00E40D98"/>
        </w:tc>
      </w:tr>
    </w:tbl>
    <w:p w14:paraId="7035B29F" w14:textId="77777777" w:rsidR="0006103F" w:rsidRPr="0084120C" w:rsidRDefault="0006103F" w:rsidP="0006103F">
      <w:pPr>
        <w:tabs>
          <w:tab w:val="left" w:pos="3830"/>
        </w:tabs>
        <w:rPr>
          <w:b/>
          <w:bCs/>
        </w:rPr>
      </w:pPr>
    </w:p>
    <w:bookmarkEnd w:id="4"/>
    <w:p w14:paraId="028FDDC4" w14:textId="643B54EF" w:rsidR="000C2F7E" w:rsidRPr="0084120C" w:rsidRDefault="000C2F7E">
      <w:pPr>
        <w:spacing w:before="0"/>
        <w:rPr>
          <w:b/>
          <w:bCs/>
          <w:color w:val="4B4B4D" w:themeColor="text1"/>
          <w:sz w:val="24"/>
          <w:szCs w:val="24"/>
        </w:rPr>
      </w:pPr>
      <w:r w:rsidRPr="0084120C">
        <w:rPr>
          <w:b/>
          <w:bCs/>
        </w:rPr>
        <w:br w:type="page"/>
      </w:r>
    </w:p>
    <w:p w14:paraId="535EE934" w14:textId="77777777" w:rsidR="00EE5453" w:rsidRPr="0084120C" w:rsidRDefault="00EE5453" w:rsidP="00EE5453">
      <w:pPr>
        <w:pStyle w:val="Heading2"/>
        <w:rPr>
          <w:bCs/>
          <w:sz w:val="32"/>
          <w:szCs w:val="32"/>
        </w:rPr>
      </w:pPr>
      <w:bookmarkStart w:id="28" w:name="_Toc192794831"/>
      <w:r w:rsidRPr="0084120C">
        <w:rPr>
          <w:sz w:val="32"/>
          <w:szCs w:val="32"/>
        </w:rPr>
        <w:lastRenderedPageBreak/>
        <w:t>Rūsio lubų izoliacija</w:t>
      </w:r>
      <w:bookmarkEnd w:id="2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E5453" w:rsidRPr="0084120C" w14:paraId="5FE683FA"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7B254575" w14:textId="77777777" w:rsidR="00EE5453" w:rsidRPr="0084120C" w:rsidRDefault="00EE5453" w:rsidP="00224F07">
            <w:pPr>
              <w:spacing w:before="60" w:after="60"/>
              <w:rPr>
                <w:i/>
                <w:iCs/>
                <w:color w:val="7B6A6B" w:themeColor="accent4"/>
              </w:rPr>
            </w:pPr>
            <w:r w:rsidRPr="0084120C">
              <w:rPr>
                <w:rStyle w:val="Heading3Char"/>
                <w:lang w:val="lt-LT"/>
              </w:rPr>
              <w:t>Trumpas aprašymas</w:t>
            </w:r>
          </w:p>
        </w:tc>
      </w:tr>
      <w:tr w:rsidR="00EE5453" w:rsidRPr="0084120C" w14:paraId="6F883A12" w14:textId="77777777" w:rsidTr="00224F07">
        <w:trPr>
          <w:trHeight w:val="2180"/>
        </w:trPr>
        <w:tc>
          <w:tcPr>
            <w:tcW w:w="10292" w:type="dxa"/>
            <w:tcBorders>
              <w:top w:val="single" w:sz="4" w:space="0" w:color="auto"/>
            </w:tcBorders>
          </w:tcPr>
          <w:p w14:paraId="2961EC02" w14:textId="6CB67CEB" w:rsidR="00EE5453" w:rsidRPr="0084120C" w:rsidRDefault="00EE5453" w:rsidP="00224F07">
            <w:pPr>
              <w:pStyle w:val="StandardText"/>
              <w:spacing w:before="60" w:after="60" w:line="280" w:lineRule="exact"/>
            </w:pPr>
            <w:r w:rsidRPr="0084120C">
              <w:t xml:space="preserve">Dėl neizoliuotų rūsio lubų prarandama iki 10-20 % gyvenamųjų pastatų energijos. Apšiltinus šias patalpas, tiesiogiai </w:t>
            </w:r>
            <w:r w:rsidR="00D301CF" w:rsidRPr="0084120C">
              <w:t xml:space="preserve">gerinamas </w:t>
            </w:r>
            <w:r w:rsidRPr="0084120C">
              <w:t xml:space="preserve">energijos vartojimas ir </w:t>
            </w:r>
            <w:r w:rsidR="00D301CF" w:rsidRPr="0084120C">
              <w:t xml:space="preserve">padidėja </w:t>
            </w:r>
            <w:r w:rsidRPr="0084120C">
              <w:t xml:space="preserve">šiluminis komfortas pirmame aukšte. </w:t>
            </w:r>
            <w:r w:rsidR="00674BD7" w:rsidRPr="00674BD7">
              <w:t>Trūkumas yra tas, kad rūs</w:t>
            </w:r>
            <w:r w:rsidR="00674BD7">
              <w:t>io patalpa</w:t>
            </w:r>
            <w:r w:rsidR="00674BD7" w:rsidRPr="00674BD7">
              <w:t xml:space="preserve"> tampa šaltesnė, todėl padidėja pelėsių atsiradimo rizika. Svarbu, kad rūsys būtų kuo sausesnis, o prireikus naudoti drėgmei atsparią izoliaciją. Nešildomuose ir nenaudojamuose rūsiuose pelėsiai paprastai nekelia problemų.</w:t>
            </w:r>
          </w:p>
          <w:p w14:paraId="2CA7C891" w14:textId="1F486B42" w:rsidR="00EE5453" w:rsidRPr="0084120C" w:rsidRDefault="00EE5453" w:rsidP="00224F07">
            <w:pPr>
              <w:pStyle w:val="StandardText"/>
              <w:spacing w:before="60" w:after="60" w:line="280" w:lineRule="exact"/>
            </w:pPr>
            <w:r w:rsidRPr="0084120C">
              <w:t xml:space="preserve">Rūsio lubų šiltinimas prasideda nuo kruopštaus vietos valymo, kad būtų pašalintos dulkės ir nešvarumai. Tada tinkama </w:t>
            </w:r>
            <w:r w:rsidR="001F07EC" w:rsidRPr="0084120C">
              <w:t>šiltinimo medžiaga</w:t>
            </w:r>
            <w:r w:rsidRPr="0084120C">
              <w:t xml:space="preserve">, pavyzdžiui, </w:t>
            </w:r>
            <w:r w:rsidR="00674BD7" w:rsidRPr="00674BD7">
              <w:t>mineralinė vata ar akmens vata, klojama būtent plokštėmis</w:t>
            </w:r>
            <w:r w:rsidRPr="0084120C">
              <w:t xml:space="preserve">. </w:t>
            </w:r>
            <w:r w:rsidR="00032A21" w:rsidRPr="0084120C">
              <w:t>Po to</w:t>
            </w:r>
            <w:r w:rsidRPr="0084120C">
              <w:t xml:space="preserve"> plokštės tvirtinamos klijais arba smeigėmis, kad izoliaci</w:t>
            </w:r>
            <w:r w:rsidR="00032A21" w:rsidRPr="0084120C">
              <w:t>nė medžiaga</w:t>
            </w:r>
            <w:r w:rsidRPr="0084120C">
              <w:t xml:space="preserve"> būtų stabili ir </w:t>
            </w:r>
            <w:r w:rsidR="00032A21" w:rsidRPr="0084120C">
              <w:t>nebūtų</w:t>
            </w:r>
            <w:r w:rsidRPr="0084120C">
              <w:t xml:space="preserve"> tarpų. Galiausiai apšiltintas lubas galima </w:t>
            </w:r>
            <w:r w:rsidR="00032A21" w:rsidRPr="0084120C">
              <w:t>pa</w:t>
            </w:r>
            <w:r w:rsidRPr="0084120C">
              <w:t>dengti tinkamu paviršiumi, pavyzdžiui, gipso kartono plokštėmis arba tinku</w:t>
            </w:r>
            <w:r w:rsidR="001F07EC" w:rsidRPr="0084120C">
              <w:t>.</w:t>
            </w:r>
          </w:p>
          <w:p w14:paraId="3DA7F5A9" w14:textId="510443D2" w:rsidR="00EE5453" w:rsidRPr="0084120C" w:rsidRDefault="00674BD7" w:rsidP="00224F07">
            <w:pPr>
              <w:pStyle w:val="StandardText"/>
              <w:spacing w:before="60" w:after="60" w:line="280" w:lineRule="exact"/>
            </w:pPr>
            <w:r w:rsidRPr="00674BD7">
              <w:t>Įrengus izoliacines plokštes po lubomis, lubų aukštis sumažėja. Gali prireikti pakoreguoti esamus įrenginius.</w:t>
            </w:r>
          </w:p>
        </w:tc>
      </w:tr>
      <w:tr w:rsidR="00EE5453" w:rsidRPr="0084120C" w14:paraId="2C1C80B6" w14:textId="77777777" w:rsidTr="001F07EC">
        <w:trPr>
          <w:trHeight w:val="156"/>
        </w:trPr>
        <w:tc>
          <w:tcPr>
            <w:tcW w:w="10292" w:type="dxa"/>
          </w:tcPr>
          <w:p w14:paraId="5828B109" w14:textId="29DB6327" w:rsidR="00EE5453" w:rsidRPr="0084120C" w:rsidRDefault="00272CDB" w:rsidP="00224F07">
            <w:pPr>
              <w:spacing w:before="60" w:after="60"/>
              <w:rPr>
                <w:i/>
                <w:iCs/>
                <w:color w:val="4B4B4D" w:themeColor="text1"/>
              </w:rPr>
            </w:pPr>
            <w:r w:rsidRPr="0084120C">
              <w:rPr>
                <w:i/>
                <w:iCs/>
                <w:color w:val="4B4B4D" w:themeColor="text1"/>
              </w:rPr>
              <w:t>#izoliacija #rūsiolubos #energijosefektyvumas</w:t>
            </w:r>
          </w:p>
        </w:tc>
      </w:tr>
    </w:tbl>
    <w:p w14:paraId="5C8282CF" w14:textId="77777777" w:rsidR="00EE5453" w:rsidRPr="0084120C" w:rsidRDefault="00EE5453" w:rsidP="00EE545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E5453" w:rsidRPr="0084120C" w14:paraId="01AAE483"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5E11DFD" w14:textId="11C6F915" w:rsidR="00EE5453"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78481DC4" w14:textId="2B06305E" w:rsidR="00EE5453" w:rsidRPr="0084120C" w:rsidRDefault="00C11CDA" w:rsidP="00224F07">
            <w:pPr>
              <w:pStyle w:val="Companyname"/>
              <w:rPr>
                <w:rStyle w:val="Heading3Char"/>
                <w:lang w:val="lt-LT"/>
              </w:rPr>
            </w:pPr>
            <w:r w:rsidRPr="0084120C">
              <w:rPr>
                <w:rStyle w:val="Heading3Char"/>
                <w:lang w:val="lt-LT"/>
              </w:rPr>
              <w:t>Pastato kategorija</w:t>
            </w:r>
          </w:p>
        </w:tc>
      </w:tr>
      <w:tr w:rsidR="00EE5453" w:rsidRPr="0084120C" w14:paraId="5A3DB9F4" w14:textId="77777777" w:rsidTr="00224F07">
        <w:trPr>
          <w:trHeight w:val="593"/>
        </w:trPr>
        <w:tc>
          <w:tcPr>
            <w:tcW w:w="2551" w:type="dxa"/>
            <w:tcBorders>
              <w:top w:val="single" w:sz="4" w:space="0" w:color="auto"/>
            </w:tcBorders>
            <w:vAlign w:val="center"/>
          </w:tcPr>
          <w:p w14:paraId="140D3642" w14:textId="77777777" w:rsidR="00EE545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553983062"/>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color w:val="4B4B4D" w:themeColor="text1"/>
                <w:sz w:val="22"/>
                <w:szCs w:val="22"/>
              </w:rPr>
              <w:t xml:space="preserve"> Izoliacija</w:t>
            </w:r>
          </w:p>
        </w:tc>
        <w:tc>
          <w:tcPr>
            <w:tcW w:w="2414" w:type="dxa"/>
            <w:tcBorders>
              <w:top w:val="single" w:sz="4" w:space="0" w:color="auto"/>
              <w:right w:val="single" w:sz="4" w:space="0" w:color="auto"/>
            </w:tcBorders>
            <w:vAlign w:val="center"/>
          </w:tcPr>
          <w:p w14:paraId="59E72C16" w14:textId="77777777" w:rsidR="00EE545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79854076"/>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color w:val="4B4B4D" w:themeColor="text1"/>
                <w:sz w:val="22"/>
                <w:szCs w:val="22"/>
              </w:rPr>
              <w:t xml:space="preserve"> Elektros energijos gamyba</w:t>
            </w:r>
          </w:p>
        </w:tc>
        <w:tc>
          <w:tcPr>
            <w:tcW w:w="2816" w:type="dxa"/>
            <w:tcBorders>
              <w:top w:val="single" w:sz="4" w:space="0" w:color="auto"/>
              <w:left w:val="single" w:sz="4" w:space="0" w:color="auto"/>
            </w:tcBorders>
            <w:vAlign w:val="center"/>
          </w:tcPr>
          <w:p w14:paraId="14933BFC" w14:textId="77777777" w:rsidR="00EE5453" w:rsidRPr="0084120C"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10900086"/>
                <w14:checkbox>
                  <w14:checked w14:val="0"/>
                  <w14:checkedState w14:val="2612" w14:font="MS Gothic"/>
                  <w14:uncheckedState w14:val="2610" w14:font="MS Gothic"/>
                </w14:checkbox>
              </w:sdtPr>
              <w:sdtContent>
                <w:r w:rsidR="00EE5453" w:rsidRPr="0084120C">
                  <w:rPr>
                    <w:rFonts w:ascii="MS Gothic" w:eastAsia="MS Gothic" w:hAnsi="MS Gothic"/>
                    <w:bCs/>
                    <w:color w:val="4B4B4D" w:themeColor="text1"/>
                    <w:sz w:val="22"/>
                    <w:szCs w:val="22"/>
                  </w:rPr>
                  <w:t>☐</w:t>
                </w:r>
              </w:sdtContent>
            </w:sdt>
            <w:r w:rsidR="00EE5453" w:rsidRPr="0084120C">
              <w:rPr>
                <w:color w:val="4B4B4D" w:themeColor="text1"/>
                <w:sz w:val="22"/>
                <w:szCs w:val="22"/>
              </w:rPr>
              <w:t xml:space="preserve"> Administracinis </w:t>
            </w:r>
          </w:p>
        </w:tc>
        <w:tc>
          <w:tcPr>
            <w:tcW w:w="2519" w:type="dxa"/>
            <w:tcBorders>
              <w:top w:val="single" w:sz="4" w:space="0" w:color="auto"/>
            </w:tcBorders>
            <w:vAlign w:val="center"/>
          </w:tcPr>
          <w:p w14:paraId="6F70ECEA" w14:textId="77777777" w:rsidR="00EE5453"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72304283"/>
                <w14:checkbox>
                  <w14:checked w14:val="0"/>
                  <w14:checkedState w14:val="2612" w14:font="MS Gothic"/>
                  <w14:uncheckedState w14:val="2610" w14:font="MS Gothic"/>
                </w14:checkbox>
              </w:sdtPr>
              <w:sdtContent>
                <w:r w:rsidR="00EE5453" w:rsidRPr="0084120C">
                  <w:rPr>
                    <w:rFonts w:ascii="MS Gothic" w:eastAsia="MS Gothic" w:hAnsi="MS Gothic"/>
                    <w:bCs/>
                    <w:color w:val="4B4B4D" w:themeColor="text1"/>
                    <w:sz w:val="22"/>
                    <w:szCs w:val="22"/>
                  </w:rPr>
                  <w:t>☐</w:t>
                </w:r>
              </w:sdtContent>
            </w:sdt>
            <w:r w:rsidR="00EE5453" w:rsidRPr="0084120C">
              <w:rPr>
                <w:rStyle w:val="Heading3Char"/>
                <w:b w:val="0"/>
                <w:color w:val="4B4B4D" w:themeColor="text1"/>
                <w:sz w:val="22"/>
                <w:szCs w:val="22"/>
                <w:lang w:val="lt-LT"/>
              </w:rPr>
              <w:t xml:space="preserve"> Švietimo ar socialinė  įstaiga</w:t>
            </w:r>
          </w:p>
        </w:tc>
      </w:tr>
      <w:tr w:rsidR="00EE5453" w:rsidRPr="0084120C" w14:paraId="5A931BC7" w14:textId="77777777" w:rsidTr="00224F07">
        <w:trPr>
          <w:trHeight w:val="593"/>
        </w:trPr>
        <w:tc>
          <w:tcPr>
            <w:tcW w:w="2551" w:type="dxa"/>
            <w:vAlign w:val="center"/>
          </w:tcPr>
          <w:p w14:paraId="0D13A3AE" w14:textId="77777777" w:rsidR="00EE545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97512701"/>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color w:val="4B4B4D" w:themeColor="text1"/>
                <w:sz w:val="22"/>
                <w:szCs w:val="22"/>
              </w:rPr>
              <w:t xml:space="preserve"> Energijos ir šildymo sistema</w:t>
            </w:r>
          </w:p>
        </w:tc>
        <w:tc>
          <w:tcPr>
            <w:tcW w:w="2414" w:type="dxa"/>
            <w:tcBorders>
              <w:right w:val="single" w:sz="4" w:space="0" w:color="auto"/>
            </w:tcBorders>
            <w:vAlign w:val="center"/>
          </w:tcPr>
          <w:p w14:paraId="457AFC1D" w14:textId="77777777" w:rsidR="00EE545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26637824"/>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color w:val="4B4B4D" w:themeColor="text1"/>
                <w:sz w:val="22"/>
                <w:szCs w:val="22"/>
              </w:rPr>
              <w:t xml:space="preserve"> Apšvietimas</w:t>
            </w:r>
          </w:p>
        </w:tc>
        <w:tc>
          <w:tcPr>
            <w:tcW w:w="2816" w:type="dxa"/>
            <w:tcBorders>
              <w:left w:val="single" w:sz="4" w:space="0" w:color="auto"/>
            </w:tcBorders>
            <w:vAlign w:val="center"/>
          </w:tcPr>
          <w:p w14:paraId="1A26BD54" w14:textId="77777777" w:rsidR="00EE5453" w:rsidRPr="0084120C" w:rsidRDefault="00000000" w:rsidP="00224F07">
            <w:pPr>
              <w:pStyle w:val="Companyname"/>
              <w:rPr>
                <w:bCs/>
                <w:color w:val="4B4B4D" w:themeColor="text1"/>
              </w:rPr>
            </w:pPr>
            <w:sdt>
              <w:sdtPr>
                <w:rPr>
                  <w:bCs/>
                  <w:color w:val="4B4B4D" w:themeColor="text1"/>
                  <w:sz w:val="22"/>
                  <w:szCs w:val="22"/>
                </w:rPr>
                <w:id w:val="849522838"/>
                <w14:checkbox>
                  <w14:checked w14:val="0"/>
                  <w14:checkedState w14:val="2612" w14:font="MS Gothic"/>
                  <w14:uncheckedState w14:val="2610" w14:font="MS Gothic"/>
                </w14:checkbox>
              </w:sdtPr>
              <w:sdtContent>
                <w:r w:rsidR="00EE5453" w:rsidRPr="0084120C">
                  <w:rPr>
                    <w:rFonts w:ascii="Segoe UI Symbol" w:hAnsi="Segoe UI Symbol" w:cs="Segoe UI Symbol"/>
                    <w:bCs/>
                    <w:color w:val="4B4B4D" w:themeColor="text1"/>
                    <w:sz w:val="22"/>
                    <w:szCs w:val="22"/>
                  </w:rPr>
                  <w:t>☐</w:t>
                </w:r>
              </w:sdtContent>
            </w:sdt>
            <w:r w:rsidR="00EE5453" w:rsidRPr="0084120C">
              <w:rPr>
                <w:color w:val="4B4B4D" w:themeColor="text1"/>
                <w:sz w:val="22"/>
                <w:szCs w:val="22"/>
              </w:rPr>
              <w:t xml:space="preserve"> Komercinis</w:t>
            </w:r>
          </w:p>
        </w:tc>
        <w:tc>
          <w:tcPr>
            <w:tcW w:w="2519" w:type="dxa"/>
            <w:vAlign w:val="center"/>
          </w:tcPr>
          <w:p w14:paraId="5B39FC5B" w14:textId="77777777" w:rsidR="00EE5453" w:rsidRPr="0084120C" w:rsidRDefault="00000000" w:rsidP="00224F07">
            <w:pPr>
              <w:rPr>
                <w:rStyle w:val="Heading3Char"/>
                <w:b w:val="0"/>
                <w:color w:val="auto"/>
                <w:sz w:val="22"/>
                <w:szCs w:val="22"/>
                <w:lang w:val="lt-LT"/>
              </w:rPr>
            </w:pPr>
            <w:sdt>
              <w:sdtPr>
                <w:rPr>
                  <w:b/>
                  <w:bCs/>
                  <w:color w:val="4B4B4D" w:themeColor="text1"/>
                  <w:sz w:val="24"/>
                  <w:szCs w:val="24"/>
                  <w:lang w:val="en-GB"/>
                </w:rPr>
                <w:id w:val="315442"/>
                <w14:checkbox>
                  <w14:checked w14:val="0"/>
                  <w14:checkedState w14:val="2612" w14:font="MS Gothic"/>
                  <w14:uncheckedState w14:val="2610" w14:font="MS Gothic"/>
                </w14:checkbox>
              </w:sdtPr>
              <w:sdtContent>
                <w:r w:rsidR="00EE5453" w:rsidRPr="0084120C">
                  <w:rPr>
                    <w:rFonts w:ascii="MS Gothic" w:eastAsia="MS Gothic" w:hAnsi="MS Gothic"/>
                    <w:bCs/>
                    <w:color w:val="4B4B4D" w:themeColor="text1"/>
                  </w:rPr>
                  <w:t>☐</w:t>
                </w:r>
              </w:sdtContent>
            </w:sdt>
            <w:r w:rsidR="00EE5453" w:rsidRPr="0084120C">
              <w:rPr>
                <w:rStyle w:val="Heading3Char"/>
                <w:b w:val="0"/>
                <w:bCs/>
                <w:color w:val="4B4B4D" w:themeColor="text1"/>
                <w:sz w:val="22"/>
                <w:szCs w:val="22"/>
                <w:lang w:val="lt-LT"/>
              </w:rPr>
              <w:t xml:space="preserve"> Gyvenamasis būstas</w:t>
            </w:r>
          </w:p>
        </w:tc>
      </w:tr>
      <w:tr w:rsidR="00EE5453" w:rsidRPr="0084120C" w14:paraId="6901F65B" w14:textId="77777777" w:rsidTr="00224F07">
        <w:trPr>
          <w:trHeight w:val="593"/>
        </w:trPr>
        <w:tc>
          <w:tcPr>
            <w:tcW w:w="2551" w:type="dxa"/>
            <w:vAlign w:val="center"/>
          </w:tcPr>
          <w:p w14:paraId="589D90A3" w14:textId="1A4EB934" w:rsidR="00EE545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784112058"/>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color w:val="4B4B4D" w:themeColor="text1"/>
                <w:sz w:val="22"/>
                <w:szCs w:val="22"/>
              </w:rPr>
              <w:t xml:space="preserve"> </w:t>
            </w:r>
            <w:r w:rsidR="008409A1" w:rsidRPr="0084120C">
              <w:rPr>
                <w:color w:val="4B4B4D" w:themeColor="text1"/>
                <w:sz w:val="22"/>
                <w:szCs w:val="22"/>
              </w:rPr>
              <w:t>Karšto vandens tiekimas</w:t>
            </w:r>
          </w:p>
        </w:tc>
        <w:tc>
          <w:tcPr>
            <w:tcW w:w="2414" w:type="dxa"/>
            <w:tcBorders>
              <w:bottom w:val="single" w:sz="4" w:space="0" w:color="auto"/>
              <w:right w:val="single" w:sz="4" w:space="0" w:color="auto"/>
            </w:tcBorders>
            <w:vAlign w:val="center"/>
          </w:tcPr>
          <w:p w14:paraId="2FC293E8" w14:textId="77777777" w:rsidR="00EE5453"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730695057"/>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sz w:val="22"/>
                <w:szCs w:val="22"/>
                <w:u w:val="single"/>
              </w:rPr>
              <w:t xml:space="preserve">   </w:t>
            </w:r>
          </w:p>
        </w:tc>
        <w:tc>
          <w:tcPr>
            <w:tcW w:w="2816" w:type="dxa"/>
            <w:tcBorders>
              <w:left w:val="single" w:sz="4" w:space="0" w:color="auto"/>
            </w:tcBorders>
            <w:vAlign w:val="center"/>
          </w:tcPr>
          <w:p w14:paraId="56B10B30" w14:textId="32C26948" w:rsidR="00EE5453"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1049961893"/>
                <w14:checkbox>
                  <w14:checked w14:val="0"/>
                  <w14:checkedState w14:val="2612" w14:font="MS Gothic"/>
                  <w14:uncheckedState w14:val="2610" w14:font="MS Gothic"/>
                </w14:checkbox>
              </w:sdtPr>
              <w:sdtContent>
                <w:r w:rsidR="00EE5453" w:rsidRPr="0084120C">
                  <w:rPr>
                    <w:rFonts w:ascii="MS Gothic" w:eastAsia="MS Gothic" w:hAnsi="MS Gothic"/>
                    <w:bCs/>
                    <w:color w:val="4B4B4D" w:themeColor="text1"/>
                    <w:sz w:val="22"/>
                    <w:szCs w:val="22"/>
                  </w:rPr>
                  <w:t>☐</w:t>
                </w:r>
              </w:sdtContent>
            </w:sdt>
            <w:r w:rsidR="00EE5453"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61071D75" w14:textId="77777777" w:rsidR="00EE5453"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1941913257"/>
                <w14:checkbox>
                  <w14:checked w14:val="1"/>
                  <w14:checkedState w14:val="2612" w14:font="MS Gothic"/>
                  <w14:uncheckedState w14:val="2610" w14:font="MS Gothic"/>
                </w14:checkbox>
              </w:sdtPr>
              <w:sdtContent>
                <w:r w:rsidR="00EE5453" w:rsidRPr="0084120C">
                  <w:rPr>
                    <w:rFonts w:ascii="MS Gothic" w:eastAsia="MS Gothic" w:hAnsi="MS Gothic"/>
                    <w:b/>
                    <w:bCs/>
                    <w:color w:val="007BB2" w:themeColor="background2"/>
                  </w:rPr>
                  <w:t>☒</w:t>
                </w:r>
              </w:sdtContent>
            </w:sdt>
            <w:r w:rsidR="00EE5453" w:rsidRPr="0084120C">
              <w:rPr>
                <w:rStyle w:val="Heading3Char"/>
                <w:b w:val="0"/>
                <w:color w:val="4B4B4D" w:themeColor="text1"/>
                <w:sz w:val="22"/>
                <w:szCs w:val="22"/>
                <w:lang w:val="lt-LT"/>
              </w:rPr>
              <w:t xml:space="preserve"> Visi pastatų tipai</w:t>
            </w:r>
          </w:p>
        </w:tc>
      </w:tr>
    </w:tbl>
    <w:p w14:paraId="0B54EDA2" w14:textId="77777777" w:rsidR="00EE5453" w:rsidRPr="0084120C" w:rsidRDefault="00EE5453" w:rsidP="00EE545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EE5453" w:rsidRPr="0084120C" w14:paraId="45F184C9" w14:textId="77777777" w:rsidTr="00224F07">
        <w:trPr>
          <w:trHeight w:val="438"/>
        </w:trPr>
        <w:tc>
          <w:tcPr>
            <w:tcW w:w="5003" w:type="dxa"/>
            <w:tcBorders>
              <w:bottom w:val="single" w:sz="4" w:space="0" w:color="auto"/>
            </w:tcBorders>
            <w:shd w:val="clear" w:color="auto" w:fill="E7EEF5" w:themeFill="accent5" w:themeFillTint="33"/>
            <w:vAlign w:val="center"/>
          </w:tcPr>
          <w:p w14:paraId="542D1AE5" w14:textId="5282C380" w:rsidR="00EE5453"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16DA220" w14:textId="140B136E" w:rsidR="00EE5453" w:rsidRPr="0084120C" w:rsidRDefault="001213FE" w:rsidP="00224F07">
            <w:pPr>
              <w:pStyle w:val="Companyname"/>
              <w:rPr>
                <w:rStyle w:val="Heading3Char"/>
                <w:lang w:val="lt-LT"/>
              </w:rPr>
            </w:pPr>
            <w:r w:rsidRPr="0084120C">
              <w:rPr>
                <w:rStyle w:val="Heading3Char"/>
                <w:lang w:val="lt-LT"/>
              </w:rPr>
              <w:t>Sutaupymo potencialas</w:t>
            </w:r>
          </w:p>
        </w:tc>
      </w:tr>
      <w:tr w:rsidR="00EE5453" w:rsidRPr="0084120C" w14:paraId="0DC1FB0D" w14:textId="77777777" w:rsidTr="00224F07">
        <w:trPr>
          <w:trHeight w:val="536"/>
        </w:trPr>
        <w:tc>
          <w:tcPr>
            <w:tcW w:w="5003" w:type="dxa"/>
            <w:tcBorders>
              <w:bottom w:val="nil"/>
            </w:tcBorders>
            <w:vAlign w:val="center"/>
          </w:tcPr>
          <w:p w14:paraId="5D7FE0B8" w14:textId="6D5E0603"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830748274"/>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DDCDA8C" w14:textId="77777777"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91028414"/>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sz w:val="22"/>
                <w:szCs w:val="22"/>
              </w:rPr>
              <w:t xml:space="preserve">  Energija</w:t>
            </w:r>
          </w:p>
        </w:tc>
        <w:tc>
          <w:tcPr>
            <w:tcW w:w="2767" w:type="dxa"/>
            <w:tcBorders>
              <w:left w:val="nil"/>
              <w:bottom w:val="nil"/>
            </w:tcBorders>
            <w:vAlign w:val="center"/>
          </w:tcPr>
          <w:p w14:paraId="6CB8EF52" w14:textId="77777777"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721826148"/>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sz w:val="22"/>
                <w:szCs w:val="22"/>
              </w:rPr>
              <w:t xml:space="preserve">  Išlaidos</w:t>
            </w:r>
          </w:p>
        </w:tc>
      </w:tr>
      <w:tr w:rsidR="00EE5453" w:rsidRPr="0084120C" w14:paraId="3033B251" w14:textId="77777777" w:rsidTr="00224F07">
        <w:trPr>
          <w:trHeight w:val="536"/>
        </w:trPr>
        <w:tc>
          <w:tcPr>
            <w:tcW w:w="5003" w:type="dxa"/>
            <w:tcBorders>
              <w:top w:val="nil"/>
              <w:bottom w:val="nil"/>
            </w:tcBorders>
            <w:vAlign w:val="center"/>
          </w:tcPr>
          <w:p w14:paraId="65C8E8AE" w14:textId="700124A8"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896888307"/>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67933593" w14:textId="77777777"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306676300"/>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rStyle w:val="Heading3Char"/>
                <w:b w:val="0"/>
                <w:color w:val="4B4B4D" w:themeColor="text1"/>
                <w:sz w:val="22"/>
                <w:szCs w:val="22"/>
                <w:lang w:val="lt-LT"/>
              </w:rPr>
              <w:t xml:space="preserve">  CO</w:t>
            </w:r>
            <w:r w:rsidR="00EE5453" w:rsidRPr="0084120C">
              <w:rPr>
                <w:b/>
                <w:bCs/>
                <w:sz w:val="22"/>
                <w:szCs w:val="22"/>
                <w:vertAlign w:val="subscript"/>
              </w:rPr>
              <w:t>2</w:t>
            </w:r>
          </w:p>
        </w:tc>
        <w:tc>
          <w:tcPr>
            <w:tcW w:w="2767" w:type="dxa"/>
            <w:tcBorders>
              <w:top w:val="nil"/>
              <w:left w:val="nil"/>
              <w:bottom w:val="nil"/>
            </w:tcBorders>
            <w:vAlign w:val="center"/>
          </w:tcPr>
          <w:p w14:paraId="157B247E" w14:textId="77777777" w:rsidR="00EE5453" w:rsidRPr="0084120C" w:rsidRDefault="00EE5453" w:rsidP="00224F07">
            <w:pPr>
              <w:pStyle w:val="StandardText"/>
              <w:rPr>
                <w:rStyle w:val="Heading3Char"/>
                <w:b w:val="0"/>
                <w:color w:val="4B4B4D" w:themeColor="text1"/>
                <w:sz w:val="22"/>
                <w:szCs w:val="22"/>
                <w:highlight w:val="yellow"/>
                <w:lang w:val="lt-LT"/>
              </w:rPr>
            </w:pPr>
          </w:p>
        </w:tc>
      </w:tr>
      <w:tr w:rsidR="00EE5453" w:rsidRPr="0084120C" w14:paraId="2DA007AC" w14:textId="77777777" w:rsidTr="00224F07">
        <w:trPr>
          <w:trHeight w:val="536"/>
        </w:trPr>
        <w:tc>
          <w:tcPr>
            <w:tcW w:w="5003" w:type="dxa"/>
            <w:tcBorders>
              <w:top w:val="nil"/>
              <w:bottom w:val="nil"/>
            </w:tcBorders>
            <w:vAlign w:val="center"/>
          </w:tcPr>
          <w:p w14:paraId="4A4C9E46" w14:textId="74046211"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8724058"/>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860BCE4" w14:textId="77777777"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06721888"/>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sz w:val="22"/>
                <w:szCs w:val="22"/>
              </w:rPr>
              <w:t xml:space="preserve">  Kitas teigiamas poveikis</w:t>
            </w:r>
          </w:p>
        </w:tc>
        <w:tc>
          <w:tcPr>
            <w:tcW w:w="2767" w:type="dxa"/>
            <w:tcBorders>
              <w:top w:val="nil"/>
              <w:left w:val="nil"/>
              <w:bottom w:val="nil"/>
            </w:tcBorders>
            <w:vAlign w:val="center"/>
          </w:tcPr>
          <w:p w14:paraId="323B7263" w14:textId="77777777" w:rsidR="00EE5453" w:rsidRPr="0084120C" w:rsidRDefault="00EE5453" w:rsidP="00224F07">
            <w:pPr>
              <w:pStyle w:val="StandardText"/>
              <w:rPr>
                <w:rStyle w:val="Heading3Char"/>
                <w:b w:val="0"/>
                <w:color w:val="4B4B4D" w:themeColor="text1"/>
                <w:sz w:val="22"/>
                <w:szCs w:val="22"/>
                <w:lang w:val="lt-LT"/>
              </w:rPr>
            </w:pPr>
          </w:p>
        </w:tc>
      </w:tr>
      <w:tr w:rsidR="00EE5453" w:rsidRPr="0084120C" w14:paraId="1D1CDBA2" w14:textId="77777777" w:rsidTr="00224F07">
        <w:trPr>
          <w:trHeight w:val="536"/>
        </w:trPr>
        <w:tc>
          <w:tcPr>
            <w:tcW w:w="5003" w:type="dxa"/>
            <w:tcBorders>
              <w:top w:val="nil"/>
            </w:tcBorders>
            <w:vAlign w:val="center"/>
          </w:tcPr>
          <w:p w14:paraId="6F5324CD" w14:textId="24A047DE" w:rsidR="00EE545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20794417"/>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63B7CC13" w14:textId="5B2DBDF5" w:rsidR="00EE5453" w:rsidRPr="0084120C" w:rsidRDefault="00EE5453"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 xml:space="preserve">Didesnis komfortas </w:t>
            </w:r>
            <w:r w:rsidR="00674BD7" w:rsidRPr="00674BD7">
              <w:rPr>
                <w:rStyle w:val="Heading3Char"/>
                <w:b w:val="0"/>
                <w:color w:val="4B4B4D" w:themeColor="text1"/>
                <w:sz w:val="22"/>
                <w:szCs w:val="22"/>
                <w:lang w:val="lt-LT"/>
              </w:rPr>
              <w:t>pirmame aukšte</w:t>
            </w:r>
          </w:p>
        </w:tc>
      </w:tr>
    </w:tbl>
    <w:p w14:paraId="77228A73" w14:textId="77777777" w:rsidR="00EE5453" w:rsidRPr="0084120C" w:rsidRDefault="00EE5453" w:rsidP="00EE545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EE5453" w:rsidRPr="0084120C" w14:paraId="75065BCF" w14:textId="77777777" w:rsidTr="00224F07">
        <w:trPr>
          <w:trHeight w:val="313"/>
        </w:trPr>
        <w:tc>
          <w:tcPr>
            <w:tcW w:w="2576" w:type="dxa"/>
            <w:tcBorders>
              <w:bottom w:val="single" w:sz="4" w:space="0" w:color="auto"/>
            </w:tcBorders>
            <w:shd w:val="clear" w:color="auto" w:fill="E7EEF5" w:themeFill="accent5" w:themeFillTint="33"/>
            <w:vAlign w:val="center"/>
          </w:tcPr>
          <w:p w14:paraId="03264B40" w14:textId="0FDC80F2" w:rsidR="00EE5453"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F219842" w14:textId="77777777" w:rsidR="00EE5453" w:rsidRPr="0084120C" w:rsidRDefault="00EE5453"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6DB1D27" w14:textId="77777777" w:rsidR="00EE5453" w:rsidRPr="0084120C" w:rsidRDefault="00EE5453"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EFA57C7" w14:textId="77777777" w:rsidR="00EE5453" w:rsidRPr="0084120C" w:rsidRDefault="00EE5453" w:rsidP="00224F07">
            <w:pPr>
              <w:pStyle w:val="Heading3"/>
              <w:rPr>
                <w:rStyle w:val="Heading3Char"/>
                <w:b/>
                <w:bCs/>
                <w:lang w:val="lt-LT"/>
              </w:rPr>
            </w:pPr>
            <w:r w:rsidRPr="0084120C">
              <w:rPr>
                <w:rStyle w:val="Heading3Char"/>
                <w:b/>
                <w:bCs/>
                <w:lang w:val="lt-LT"/>
              </w:rPr>
              <w:t>Speciali sauga</w:t>
            </w:r>
          </w:p>
        </w:tc>
      </w:tr>
      <w:tr w:rsidR="00EE5453" w:rsidRPr="0084120C" w14:paraId="606349CE" w14:textId="77777777" w:rsidTr="00224F07">
        <w:trPr>
          <w:trHeight w:val="530"/>
        </w:trPr>
        <w:tc>
          <w:tcPr>
            <w:tcW w:w="2576" w:type="dxa"/>
            <w:tcBorders>
              <w:bottom w:val="nil"/>
            </w:tcBorders>
            <w:vAlign w:val="center"/>
          </w:tcPr>
          <w:p w14:paraId="0FFD1155" w14:textId="58D1F152" w:rsidR="00EE5453" w:rsidRPr="0084120C" w:rsidRDefault="00000000" w:rsidP="00224F07">
            <w:pPr>
              <w:pStyle w:val="StandardText"/>
              <w:rPr>
                <w:rStyle w:val="Heading3Char"/>
                <w:b w:val="0"/>
                <w:color w:val="auto"/>
                <w:sz w:val="22"/>
                <w:szCs w:val="22"/>
                <w:lang w:val="lt-LT"/>
              </w:rPr>
            </w:pPr>
            <w:sdt>
              <w:sdtPr>
                <w:rPr>
                  <w:b/>
                  <w:color w:val="007BB2" w:themeColor="background2"/>
                  <w:lang w:val="en-GB"/>
                </w:rPr>
                <w:id w:val="1833945621"/>
                <w14:checkbox>
                  <w14:checked w14:val="0"/>
                  <w14:checkedState w14:val="2612" w14:font="MS Gothic"/>
                  <w14:uncheckedState w14:val="2610" w14:font="MS Gothic"/>
                </w14:checkbox>
              </w:sdtPr>
              <w:sdtEndPr>
                <w:rPr>
                  <w:b w:val="0"/>
                  <w:color w:val="4B4B4D" w:themeColor="text1"/>
                </w:rPr>
              </w:sdtEndPr>
              <w:sdtContent>
                <w:r w:rsidR="00EE5453" w:rsidRPr="0084120C">
                  <w:rPr>
                    <w:rFonts w:ascii="MS Gothic" w:eastAsia="MS Gothic" w:hAnsi="MS Gothic"/>
                  </w:rPr>
                  <w:t>☐</w:t>
                </w:r>
              </w:sdtContent>
            </w:sdt>
            <w:r w:rsidR="00EE54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Elgesį</w:t>
            </w:r>
          </w:p>
        </w:tc>
        <w:tc>
          <w:tcPr>
            <w:tcW w:w="2392" w:type="dxa"/>
            <w:tcBorders>
              <w:bottom w:val="nil"/>
            </w:tcBorders>
            <w:vAlign w:val="center"/>
          </w:tcPr>
          <w:p w14:paraId="7A8EAA8A" w14:textId="77777777" w:rsidR="00EE5453"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54852279"/>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rStyle w:val="Heading3Char"/>
                <w:b w:val="0"/>
                <w:color w:val="4B4B4D" w:themeColor="text1"/>
                <w:sz w:val="22"/>
                <w:szCs w:val="22"/>
                <w:lang w:val="lt-LT"/>
              </w:rPr>
              <w:t xml:space="preserve">  Žemas</w:t>
            </w:r>
          </w:p>
        </w:tc>
        <w:tc>
          <w:tcPr>
            <w:tcW w:w="2557" w:type="dxa"/>
            <w:tcBorders>
              <w:bottom w:val="nil"/>
            </w:tcBorders>
            <w:vAlign w:val="center"/>
          </w:tcPr>
          <w:p w14:paraId="4E3166F8" w14:textId="7AA1FE5A" w:rsidR="00EE5453"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64888621"/>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5848153A" w14:textId="77777777" w:rsidR="00EE5453" w:rsidRPr="0084120C" w:rsidRDefault="00000000" w:rsidP="00224F07">
            <w:pPr>
              <w:pStyle w:val="Companyname"/>
              <w:rPr>
                <w:sz w:val="22"/>
                <w:szCs w:val="22"/>
              </w:rPr>
            </w:pPr>
            <w:sdt>
              <w:sdtPr>
                <w:rPr>
                  <w:b/>
                  <w:bCs/>
                  <w:color w:val="007BB2" w:themeColor="background2"/>
                  <w:sz w:val="22"/>
                  <w:szCs w:val="22"/>
                </w:rPr>
                <w:id w:val="-537044185"/>
                <w14:checkbox>
                  <w14:checked w14:val="1"/>
                  <w14:checkedState w14:val="2612" w14:font="MS Gothic"/>
                  <w14:uncheckedState w14:val="2610" w14:font="MS Gothic"/>
                </w14:checkbox>
              </w:sdtPr>
              <w:sdtContent>
                <w:r w:rsidR="00EE5453" w:rsidRPr="0084120C">
                  <w:rPr>
                    <w:rFonts w:ascii="MS Gothic" w:eastAsia="MS Gothic" w:hAnsi="MS Gothic"/>
                    <w:b/>
                    <w:bCs/>
                    <w:color w:val="007BB2" w:themeColor="background2"/>
                    <w:sz w:val="22"/>
                    <w:szCs w:val="22"/>
                  </w:rPr>
                  <w:t>☒</w:t>
                </w:r>
              </w:sdtContent>
            </w:sdt>
            <w:r w:rsidR="00EE5453" w:rsidRPr="0084120C">
              <w:rPr>
                <w:color w:val="007BB2" w:themeColor="background2"/>
                <w:sz w:val="22"/>
                <w:szCs w:val="22"/>
              </w:rPr>
              <w:t xml:space="preserve">  </w:t>
            </w:r>
            <w:r w:rsidR="00EE5453" w:rsidRPr="0084120C">
              <w:rPr>
                <w:sz w:val="22"/>
                <w:szCs w:val="22"/>
              </w:rPr>
              <w:t>Nebūtina</w:t>
            </w:r>
          </w:p>
        </w:tc>
      </w:tr>
      <w:tr w:rsidR="00EE5453" w:rsidRPr="0084120C" w14:paraId="462AFF88" w14:textId="77777777" w:rsidTr="00224F07">
        <w:trPr>
          <w:trHeight w:val="530"/>
        </w:trPr>
        <w:tc>
          <w:tcPr>
            <w:tcW w:w="2576" w:type="dxa"/>
            <w:tcBorders>
              <w:top w:val="nil"/>
              <w:bottom w:val="nil"/>
            </w:tcBorders>
            <w:vAlign w:val="center"/>
          </w:tcPr>
          <w:p w14:paraId="5C1347B7" w14:textId="13D3A8E9" w:rsidR="00EE5453" w:rsidRPr="0084120C" w:rsidRDefault="00000000" w:rsidP="00224F07">
            <w:pPr>
              <w:rPr>
                <w:rStyle w:val="Heading3Char"/>
                <w:b w:val="0"/>
                <w:color w:val="auto"/>
                <w:sz w:val="22"/>
                <w:szCs w:val="22"/>
                <w:lang w:val="lt-LT"/>
              </w:rPr>
            </w:pPr>
            <w:sdt>
              <w:sdtPr>
                <w:rPr>
                  <w:b/>
                  <w:color w:val="007BB2" w:themeColor="background2"/>
                  <w:sz w:val="24"/>
                  <w:szCs w:val="24"/>
                  <w:lang w:val="en-GB"/>
                </w:rPr>
                <w:id w:val="1795329193"/>
                <w14:checkbox>
                  <w14:checked w14:val="0"/>
                  <w14:checkedState w14:val="2612" w14:font="MS Gothic"/>
                  <w14:uncheckedState w14:val="2610" w14:font="MS Gothic"/>
                </w14:checkbox>
              </w:sdtPr>
              <w:sdtEndPr>
                <w:rPr>
                  <w:b w:val="0"/>
                  <w:color w:val="auto"/>
                  <w:sz w:val="22"/>
                  <w:szCs w:val="22"/>
                </w:rPr>
              </w:sdtEndPr>
              <w:sdtContent>
                <w:r w:rsidR="00EE5453" w:rsidRPr="0084120C">
                  <w:rPr>
                    <w:rFonts w:ascii="MS Gothic" w:eastAsia="MS Gothic" w:hAnsi="MS Gothic"/>
                  </w:rPr>
                  <w:t>☐</w:t>
                </w:r>
              </w:sdtContent>
            </w:sdt>
            <w:r w:rsidR="00EE5453"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6AB31630" w14:textId="77777777" w:rsidR="00EE5453"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658837767"/>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sz w:val="22"/>
                <w:szCs w:val="22"/>
              </w:rPr>
              <w:t xml:space="preserve">  </w:t>
            </w:r>
            <w:r w:rsidR="00EE5453"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7367200D" w14:textId="3AC90A83" w:rsidR="00EE5453"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125611450"/>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sz w:val="22"/>
                <w:szCs w:val="22"/>
              </w:rPr>
              <w:t xml:space="preserve">  </w:t>
            </w:r>
            <w:r w:rsidR="00C11CDA" w:rsidRPr="0084120C">
              <w:rPr>
                <w:sz w:val="22"/>
                <w:szCs w:val="22"/>
              </w:rPr>
              <w:t>Reikalinga s</w:t>
            </w:r>
            <w:r w:rsidR="00EE5453" w:rsidRPr="0084120C">
              <w:rPr>
                <w:sz w:val="22"/>
                <w:szCs w:val="22"/>
              </w:rPr>
              <w:t>pecializuota įmonė</w:t>
            </w:r>
          </w:p>
        </w:tc>
        <w:tc>
          <w:tcPr>
            <w:tcW w:w="2780" w:type="dxa"/>
            <w:tcBorders>
              <w:top w:val="nil"/>
              <w:bottom w:val="nil"/>
            </w:tcBorders>
            <w:vAlign w:val="center"/>
          </w:tcPr>
          <w:p w14:paraId="56459326" w14:textId="6BC9A2C5" w:rsidR="00EE5453" w:rsidRPr="0084120C" w:rsidRDefault="00000000" w:rsidP="00224F07">
            <w:pPr>
              <w:pStyle w:val="Companyname"/>
              <w:rPr>
                <w:sz w:val="22"/>
                <w:szCs w:val="22"/>
              </w:rPr>
            </w:pPr>
            <w:sdt>
              <w:sdtPr>
                <w:rPr>
                  <w:sz w:val="22"/>
                  <w:szCs w:val="22"/>
                </w:rPr>
                <w:id w:val="998857415"/>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sz w:val="22"/>
                <w:szCs w:val="22"/>
              </w:rPr>
              <w:t xml:space="preserve">  </w:t>
            </w:r>
            <w:r w:rsidR="006F1366" w:rsidRPr="0084120C">
              <w:rPr>
                <w:sz w:val="22"/>
                <w:szCs w:val="22"/>
              </w:rPr>
              <w:t>Rekomenduojama</w:t>
            </w:r>
          </w:p>
        </w:tc>
      </w:tr>
      <w:tr w:rsidR="00EE5453" w:rsidRPr="0084120C" w14:paraId="4174016E" w14:textId="77777777" w:rsidTr="00224F07">
        <w:trPr>
          <w:trHeight w:val="530"/>
        </w:trPr>
        <w:tc>
          <w:tcPr>
            <w:tcW w:w="2576" w:type="dxa"/>
            <w:tcBorders>
              <w:top w:val="nil"/>
            </w:tcBorders>
            <w:vAlign w:val="center"/>
          </w:tcPr>
          <w:p w14:paraId="7A99DF5E" w14:textId="2852568F" w:rsidR="00EE5453"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633180566"/>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7C1B069E" w14:textId="77777777" w:rsidR="00EE5453"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880365608"/>
                <w14:checkbox>
                  <w14:checked w14:val="1"/>
                  <w14:checkedState w14:val="2612" w14:font="MS Gothic"/>
                  <w14:uncheckedState w14:val="2610" w14:font="MS Gothic"/>
                </w14:checkbox>
              </w:sdtPr>
              <w:sdtContent>
                <w:r w:rsidR="00EE5453" w:rsidRPr="0084120C">
                  <w:rPr>
                    <w:rFonts w:ascii="MS Gothic" w:eastAsia="MS Gothic" w:hAnsi="MS Gothic"/>
                    <w:b/>
                    <w:color w:val="007BB2" w:themeColor="background2"/>
                    <w:sz w:val="22"/>
                    <w:szCs w:val="22"/>
                  </w:rPr>
                  <w:t>☒</w:t>
                </w:r>
              </w:sdtContent>
            </w:sdt>
            <w:r w:rsidR="00EE5453" w:rsidRPr="0084120C">
              <w:rPr>
                <w:sz w:val="22"/>
                <w:szCs w:val="22"/>
              </w:rPr>
              <w:t xml:space="preserve">  </w:t>
            </w:r>
            <w:r w:rsidR="00EE5453" w:rsidRPr="0084120C">
              <w:rPr>
                <w:rStyle w:val="Heading3Char"/>
                <w:b w:val="0"/>
                <w:bCs/>
                <w:color w:val="4B4B4D" w:themeColor="text1"/>
                <w:sz w:val="22"/>
                <w:szCs w:val="22"/>
                <w:lang w:val="lt-LT"/>
              </w:rPr>
              <w:t>Aukštas</w:t>
            </w:r>
          </w:p>
        </w:tc>
        <w:tc>
          <w:tcPr>
            <w:tcW w:w="2557" w:type="dxa"/>
            <w:tcBorders>
              <w:top w:val="nil"/>
            </w:tcBorders>
            <w:vAlign w:val="center"/>
          </w:tcPr>
          <w:p w14:paraId="33D9C3C6" w14:textId="42DBC9BB" w:rsidR="00EE5453"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633439053"/>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sz w:val="22"/>
                <w:szCs w:val="22"/>
              </w:rPr>
              <w:t xml:space="preserve">  </w:t>
            </w:r>
            <w:r w:rsidR="00C11CDA" w:rsidRPr="0084120C">
              <w:rPr>
                <w:sz w:val="22"/>
                <w:szCs w:val="22"/>
              </w:rPr>
              <w:t>Reikalingas e</w:t>
            </w:r>
            <w:r w:rsidR="00EE5453" w:rsidRPr="0084120C">
              <w:rPr>
                <w:sz w:val="22"/>
                <w:szCs w:val="22"/>
              </w:rPr>
              <w:t>kspertas</w:t>
            </w:r>
          </w:p>
        </w:tc>
        <w:tc>
          <w:tcPr>
            <w:tcW w:w="2780" w:type="dxa"/>
            <w:tcBorders>
              <w:top w:val="nil"/>
            </w:tcBorders>
            <w:vAlign w:val="center"/>
          </w:tcPr>
          <w:p w14:paraId="44385DD1" w14:textId="77777777" w:rsidR="00EE5453" w:rsidRPr="0084120C" w:rsidRDefault="00000000" w:rsidP="00224F07">
            <w:pPr>
              <w:pStyle w:val="Companyname"/>
              <w:rPr>
                <w:sz w:val="22"/>
                <w:szCs w:val="22"/>
              </w:rPr>
            </w:pPr>
            <w:sdt>
              <w:sdtPr>
                <w:rPr>
                  <w:sz w:val="22"/>
                  <w:szCs w:val="22"/>
                </w:rPr>
                <w:id w:val="-867363813"/>
                <w14:checkbox>
                  <w14:checked w14:val="0"/>
                  <w14:checkedState w14:val="2612" w14:font="MS Gothic"/>
                  <w14:uncheckedState w14:val="2610" w14:font="MS Gothic"/>
                </w14:checkbox>
              </w:sdtPr>
              <w:sdtContent>
                <w:r w:rsidR="00EE5453" w:rsidRPr="0084120C">
                  <w:rPr>
                    <w:rFonts w:ascii="MS Gothic" w:eastAsia="MS Gothic" w:hAnsi="MS Gothic"/>
                    <w:sz w:val="22"/>
                    <w:szCs w:val="22"/>
                  </w:rPr>
                  <w:t>☐</w:t>
                </w:r>
              </w:sdtContent>
            </w:sdt>
            <w:r w:rsidR="00EE5453" w:rsidRPr="0084120C">
              <w:rPr>
                <w:sz w:val="22"/>
                <w:szCs w:val="22"/>
              </w:rPr>
              <w:t xml:space="preserve">  Privaloma</w:t>
            </w:r>
          </w:p>
        </w:tc>
      </w:tr>
    </w:tbl>
    <w:p w14:paraId="1A679F06" w14:textId="77777777" w:rsidR="00EE5453" w:rsidRPr="0084120C" w:rsidRDefault="00EE5453" w:rsidP="00EE5453">
      <w:pPr>
        <w:spacing w:before="0"/>
        <w:rPr>
          <w:rStyle w:val="Heading3Char"/>
          <w:sz w:val="28"/>
          <w:szCs w:val="28"/>
          <w:lang w:val="lt-LT"/>
        </w:rPr>
      </w:pPr>
      <w:r w:rsidRPr="0084120C">
        <w:rPr>
          <w:rStyle w:val="Heading3Char"/>
          <w:sz w:val="28"/>
          <w:szCs w:val="28"/>
          <w:lang w:val="lt-LT"/>
        </w:rPr>
        <w:br w:type="page"/>
      </w:r>
    </w:p>
    <w:p w14:paraId="144C564A" w14:textId="5ECD6D8B" w:rsidR="00EE5453" w:rsidRPr="0084120C" w:rsidRDefault="006F1366" w:rsidP="00C77882">
      <w:pPr>
        <w:pStyle w:val="Heading3"/>
        <w:rPr>
          <w:rStyle w:val="Heading3Char"/>
          <w:b/>
          <w:color w:val="004E84" w:themeColor="text2"/>
          <w:lang w:val="lt-LT"/>
        </w:rPr>
      </w:pPr>
      <w:r w:rsidRPr="0084120C">
        <w:rPr>
          <w:rStyle w:val="Heading3Char"/>
          <w:b/>
          <w:color w:val="004E84" w:themeColor="text2"/>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EE5453" w:rsidRPr="0084120C" w14:paraId="0A2FA9A6" w14:textId="77777777">
        <w:trPr>
          <w:trHeight w:val="466"/>
        </w:trPr>
        <w:tc>
          <w:tcPr>
            <w:tcW w:w="5097" w:type="dxa"/>
            <w:shd w:val="clear" w:color="auto" w:fill="E7EEF5" w:themeFill="accent5" w:themeFillTint="33"/>
          </w:tcPr>
          <w:p w14:paraId="4F9715B2" w14:textId="77777777" w:rsidR="00EE5453" w:rsidRPr="0084120C" w:rsidRDefault="00EE5453"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72282C12" w14:textId="77777777" w:rsidR="00EE5453" w:rsidRPr="0084120C" w:rsidRDefault="00EE5453" w:rsidP="00224F07">
            <w:pPr>
              <w:spacing w:before="60" w:after="60"/>
              <w:rPr>
                <w:i/>
                <w:iCs/>
                <w:color w:val="4B4B4D" w:themeColor="text1"/>
              </w:rPr>
            </w:pPr>
            <w:r w:rsidRPr="0084120C">
              <w:rPr>
                <w:rStyle w:val="Heading3Char"/>
                <w:lang w:val="lt-LT"/>
              </w:rPr>
              <w:t>Investicijų grąža</w:t>
            </w:r>
          </w:p>
        </w:tc>
      </w:tr>
      <w:tr w:rsidR="00EE5453" w:rsidRPr="0084120C" w14:paraId="3EB0F660" w14:textId="77777777">
        <w:trPr>
          <w:trHeight w:val="1487"/>
        </w:trPr>
        <w:tc>
          <w:tcPr>
            <w:tcW w:w="5097" w:type="dxa"/>
          </w:tcPr>
          <w:p w14:paraId="618C0990" w14:textId="77777777" w:rsidR="00EE5453" w:rsidRPr="0084120C" w:rsidRDefault="00EE5453" w:rsidP="00224F07">
            <w:pPr>
              <w:pStyle w:val="StandardText"/>
              <w:spacing w:before="60" w:after="60" w:line="280" w:lineRule="exact"/>
            </w:pPr>
            <w:r w:rsidRPr="0084120C">
              <w:t>Priklausomai nuo tipo: (įskaitant darbą)</w:t>
            </w:r>
          </w:p>
          <w:p w14:paraId="5457C55C" w14:textId="77777777" w:rsidR="00EE5453" w:rsidRPr="0084120C" w:rsidRDefault="00EE5453">
            <w:pPr>
              <w:pStyle w:val="StandardText"/>
              <w:numPr>
                <w:ilvl w:val="0"/>
                <w:numId w:val="7"/>
              </w:numPr>
              <w:spacing w:before="60" w:after="60" w:line="280" w:lineRule="exact"/>
            </w:pPr>
            <w:r w:rsidRPr="0084120C">
              <w:t>Izoliacija pirmame aukšte: 50-100 €/m²</w:t>
            </w:r>
          </w:p>
          <w:p w14:paraId="463B316A" w14:textId="77777777" w:rsidR="00EE5453" w:rsidRPr="0084120C" w:rsidRDefault="00EE5453">
            <w:pPr>
              <w:pStyle w:val="StandardText"/>
              <w:numPr>
                <w:ilvl w:val="0"/>
                <w:numId w:val="7"/>
              </w:numPr>
              <w:spacing w:before="60" w:after="60" w:line="280" w:lineRule="exact"/>
            </w:pPr>
            <w:r w:rsidRPr="0084120C">
              <w:t>Rūsio lubų izoliacija: 20€-50€/m²</w:t>
            </w:r>
          </w:p>
          <w:p w14:paraId="67E384ED" w14:textId="44DE7782" w:rsidR="00EE5453" w:rsidRPr="0084120C" w:rsidRDefault="00CF4D03">
            <w:pPr>
              <w:pStyle w:val="StandardText"/>
              <w:numPr>
                <w:ilvl w:val="0"/>
                <w:numId w:val="7"/>
              </w:numPr>
              <w:spacing w:before="60" w:after="60" w:line="280" w:lineRule="exact"/>
              <w:rPr>
                <w:rStyle w:val="Heading3Char"/>
                <w:lang w:val="lt-LT"/>
              </w:rPr>
            </w:pPr>
            <w:r w:rsidRPr="0084120C">
              <w:t>Įpučiama</w:t>
            </w:r>
            <w:r w:rsidR="00EE5453" w:rsidRPr="0084120C">
              <w:t xml:space="preserve"> izoliacija medinių sijų lubose: 15€-30€/m²</w:t>
            </w:r>
          </w:p>
        </w:tc>
        <w:tc>
          <w:tcPr>
            <w:tcW w:w="5109" w:type="dxa"/>
          </w:tcPr>
          <w:p w14:paraId="1E6F54A3" w14:textId="2AD39074" w:rsidR="00EE5453" w:rsidRPr="0084120C" w:rsidRDefault="00EE5453" w:rsidP="00224F07">
            <w:pPr>
              <w:pStyle w:val="StandardText"/>
              <w:spacing w:before="60" w:after="60" w:line="280" w:lineRule="exact"/>
            </w:pPr>
            <w:r w:rsidRPr="0084120C">
              <w:rPr>
                <w:rStyle w:val="Heading3Char"/>
                <w:b w:val="0"/>
                <w:bCs/>
                <w:color w:val="4B4B4D" w:themeColor="text1"/>
                <w:lang w:val="lt-LT"/>
              </w:rPr>
              <w:t xml:space="preserve">Dėl nedidelės </w:t>
            </w:r>
            <w:r w:rsidRPr="0084120C">
              <w:t>medžiag</w:t>
            </w:r>
            <w:r w:rsidR="00315494" w:rsidRPr="0084120C">
              <w:t>ų</w:t>
            </w:r>
            <w:r w:rsidRPr="0084120C">
              <w:t xml:space="preserve"> </w:t>
            </w:r>
            <w:r w:rsidRPr="0084120C">
              <w:rPr>
                <w:rStyle w:val="Heading3Char"/>
                <w:b w:val="0"/>
                <w:bCs/>
                <w:color w:val="4B4B4D" w:themeColor="text1"/>
                <w:lang w:val="lt-LT"/>
              </w:rPr>
              <w:t xml:space="preserve">kainos </w:t>
            </w:r>
            <w:r w:rsidRPr="0084120C">
              <w:t xml:space="preserve">ir galimybės </w:t>
            </w:r>
            <w:r w:rsidR="00315494" w:rsidRPr="0084120C">
              <w:t>darbus atlikti</w:t>
            </w:r>
            <w:r w:rsidRPr="0084120C">
              <w:t xml:space="preserve"> pačiam, </w:t>
            </w:r>
            <w:r w:rsidRPr="0084120C">
              <w:rPr>
                <w:rStyle w:val="Heading3Char"/>
                <w:b w:val="0"/>
                <w:bCs/>
                <w:color w:val="4B4B4D" w:themeColor="text1"/>
                <w:lang w:val="lt-LT"/>
              </w:rPr>
              <w:t xml:space="preserve">investicijos </w:t>
            </w:r>
            <w:r w:rsidRPr="0084120C">
              <w:rPr>
                <w:rStyle w:val="Heading3Char"/>
                <w:b w:val="0"/>
                <w:color w:val="4B4B4D" w:themeColor="text1"/>
                <w:lang w:val="lt-LT"/>
              </w:rPr>
              <w:t xml:space="preserve">į </w:t>
            </w:r>
            <w:r w:rsidRPr="0084120C">
              <w:t xml:space="preserve">rūsio lubų </w:t>
            </w:r>
            <w:r w:rsidR="00032A21" w:rsidRPr="0084120C">
              <w:t>apšiltinimą</w:t>
            </w:r>
            <w:r w:rsidRPr="0084120C">
              <w:t xml:space="preserve"> </w:t>
            </w:r>
            <w:r w:rsidRPr="0084120C">
              <w:rPr>
                <w:rStyle w:val="Heading3Char"/>
                <w:b w:val="0"/>
                <w:bCs/>
                <w:color w:val="4B4B4D" w:themeColor="text1"/>
                <w:lang w:val="lt-LT"/>
              </w:rPr>
              <w:t xml:space="preserve">atsiperka per </w:t>
            </w:r>
            <w:r w:rsidRPr="0084120C">
              <w:t xml:space="preserve">1-3 </w:t>
            </w:r>
            <w:r w:rsidRPr="0084120C">
              <w:rPr>
                <w:rStyle w:val="Heading3Char"/>
                <w:b w:val="0"/>
                <w:bCs/>
                <w:color w:val="4B4B4D" w:themeColor="text1"/>
                <w:lang w:val="lt-LT"/>
              </w:rPr>
              <w:t>metus.</w:t>
            </w:r>
          </w:p>
          <w:p w14:paraId="300EB134" w14:textId="77777777" w:rsidR="00EE5453" w:rsidRPr="0084120C" w:rsidRDefault="00EE5453" w:rsidP="00224F07">
            <w:pPr>
              <w:pStyle w:val="StandardText"/>
              <w:spacing w:before="60" w:after="60" w:line="280" w:lineRule="exact"/>
              <w:rPr>
                <w:rStyle w:val="Heading3Char"/>
                <w:lang w:val="lt-LT"/>
              </w:rPr>
            </w:pPr>
          </w:p>
        </w:tc>
      </w:tr>
      <w:tr w:rsidR="00EE5453" w:rsidRPr="0084120C" w14:paraId="1A1878D4" w14:textId="77777777">
        <w:trPr>
          <w:trHeight w:val="516"/>
        </w:trPr>
        <w:tc>
          <w:tcPr>
            <w:tcW w:w="5097" w:type="dxa"/>
            <w:shd w:val="clear" w:color="auto" w:fill="E7EEF5" w:themeFill="accent5" w:themeFillTint="33"/>
          </w:tcPr>
          <w:p w14:paraId="25E89C97" w14:textId="77777777" w:rsidR="00EE5453" w:rsidRPr="0084120C" w:rsidRDefault="00EE5453"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67CC0CEB" w14:textId="77777777" w:rsidR="00EE5453" w:rsidRPr="0084120C" w:rsidRDefault="00EE5453" w:rsidP="00224F07">
            <w:pPr>
              <w:spacing w:before="60" w:after="60"/>
              <w:rPr>
                <w:rStyle w:val="Heading3Char"/>
                <w:lang w:val="lt-LT"/>
              </w:rPr>
            </w:pPr>
            <w:r w:rsidRPr="0084120C">
              <w:rPr>
                <w:rStyle w:val="Heading3Char"/>
                <w:lang w:val="lt-LT"/>
              </w:rPr>
              <w:t>Medžiagos ar technologijos prieinamumas</w:t>
            </w:r>
          </w:p>
        </w:tc>
      </w:tr>
      <w:tr w:rsidR="00EE5453" w:rsidRPr="0084120C" w14:paraId="3CCB3AA5" w14:textId="77777777">
        <w:trPr>
          <w:trHeight w:val="1114"/>
        </w:trPr>
        <w:tc>
          <w:tcPr>
            <w:tcW w:w="5097" w:type="dxa"/>
          </w:tcPr>
          <w:p w14:paraId="298F4754" w14:textId="2C9C1242" w:rsidR="00EE5453" w:rsidRPr="0084120C" w:rsidRDefault="006F245C" w:rsidP="00224F07">
            <w:pPr>
              <w:pStyle w:val="StandardText"/>
              <w:spacing w:before="60" w:after="60" w:line="280" w:lineRule="exact"/>
              <w:rPr>
                <w:rStyle w:val="Heading3Char"/>
                <w:b w:val="0"/>
                <w:color w:val="4B4B4D" w:themeColor="text1"/>
                <w:lang w:val="lt-LT"/>
              </w:rPr>
            </w:pPr>
            <w:r w:rsidRPr="0084120C">
              <w:t>Fizinių asmenų vieno ar dviejų butų gyvenamųjų namų atnaujinimas (modernizavimas) 2025-04 Nr. KK-AM-M09 (sumažinant šiluminės energijos suvartojimo sąnaudas ne mažiau kaip 40 % lyginant su skaičiuojamosios šiluminės energijos sąnaudomis iki atnaujinimo (modernizavimo) projekto įgyvendinimo)</w:t>
            </w:r>
          </w:p>
        </w:tc>
        <w:tc>
          <w:tcPr>
            <w:tcW w:w="5109" w:type="dxa"/>
          </w:tcPr>
          <w:p w14:paraId="78B01D15" w14:textId="1193264E" w:rsidR="00EE5453" w:rsidRPr="0084120C" w:rsidRDefault="00EE5453" w:rsidP="00224F07">
            <w:pPr>
              <w:pStyle w:val="StandardText"/>
              <w:spacing w:before="60" w:after="60" w:line="280" w:lineRule="exact"/>
            </w:pPr>
            <w:r w:rsidRPr="0084120C">
              <w:t xml:space="preserve">Daug kur galima įsigyti dideliais kiekiais, pavyzdžiui, </w:t>
            </w:r>
            <w:r w:rsidR="00CF4D03" w:rsidRPr="0084120C">
              <w:t>statybinių medžiagų</w:t>
            </w:r>
            <w:r w:rsidRPr="0084120C">
              <w:t xml:space="preserve"> parduotuvėse. </w:t>
            </w:r>
          </w:p>
          <w:p w14:paraId="175897FB" w14:textId="3E1AE5ED" w:rsidR="00EE5453" w:rsidRPr="0084120C" w:rsidRDefault="00CF4D03" w:rsidP="00224F07">
            <w:pPr>
              <w:pStyle w:val="StandardText"/>
              <w:spacing w:before="60" w:after="60" w:line="280" w:lineRule="exact"/>
              <w:rPr>
                <w:rStyle w:val="Heading3Char"/>
                <w:b w:val="0"/>
                <w:bCs/>
                <w:lang w:val="lt-LT"/>
              </w:rPr>
            </w:pPr>
            <w:r w:rsidRPr="0084120C">
              <w:t xml:space="preserve">Galima rinktis iš </w:t>
            </w:r>
            <w:r w:rsidR="00EE5453" w:rsidRPr="0084120C">
              <w:t>daug variantų</w:t>
            </w:r>
            <w:r w:rsidRPr="0084120C">
              <w:t>, turinčių savų</w:t>
            </w:r>
            <w:r w:rsidR="00EE5453" w:rsidRPr="0084120C">
              <w:t xml:space="preserve"> privalum</w:t>
            </w:r>
            <w:r w:rsidRPr="0084120C">
              <w:t>ų</w:t>
            </w:r>
            <w:r w:rsidR="00EE5453" w:rsidRPr="0084120C">
              <w:t xml:space="preserve"> ir trūkum</w:t>
            </w:r>
            <w:r w:rsidRPr="0084120C">
              <w:t>ų, susijusių</w:t>
            </w:r>
            <w:r w:rsidR="00EE5453" w:rsidRPr="0084120C">
              <w:t xml:space="preserve"> su ekologija, kaina ir tinkamumu naudoti.</w:t>
            </w:r>
          </w:p>
        </w:tc>
      </w:tr>
      <w:tr w:rsidR="00EE5453" w:rsidRPr="0084120C" w14:paraId="17AF53B3"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B95AA33" w14:textId="77777777" w:rsidR="00EE5453" w:rsidRPr="0084120C" w:rsidRDefault="00EE5453"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EE5453" w:rsidRPr="0084120C" w14:paraId="500C3478" w14:textId="77777777">
        <w:trPr>
          <w:trHeight w:val="456"/>
        </w:trPr>
        <w:tc>
          <w:tcPr>
            <w:tcW w:w="10206" w:type="dxa"/>
            <w:gridSpan w:val="2"/>
            <w:tcBorders>
              <w:top w:val="single" w:sz="4" w:space="0" w:color="auto"/>
              <w:left w:val="single" w:sz="4" w:space="0" w:color="auto"/>
              <w:bottom w:val="single" w:sz="4" w:space="0" w:color="auto"/>
              <w:right w:val="single" w:sz="4" w:space="0" w:color="auto"/>
            </w:tcBorders>
          </w:tcPr>
          <w:p w14:paraId="3C2AC674" w14:textId="6CC77E66" w:rsidR="00EE5453" w:rsidRPr="0084120C" w:rsidRDefault="00EE5453" w:rsidP="00224F07">
            <w:pPr>
              <w:pStyle w:val="StandardText"/>
              <w:spacing w:before="40" w:line="280" w:lineRule="exact"/>
              <w:rPr>
                <w:i/>
                <w:iCs/>
                <w:color w:val="7B6A6B" w:themeColor="accent4"/>
                <w:sz w:val="22"/>
                <w:szCs w:val="22"/>
              </w:rPr>
            </w:pPr>
            <w:r w:rsidRPr="0084120C">
              <w:t xml:space="preserve">Įsitikinkite, kad </w:t>
            </w:r>
            <w:r w:rsidR="00157148" w:rsidRPr="0084120C">
              <w:t>atlikus apšiltinimą, išliktų galimybė</w:t>
            </w:r>
            <w:r w:rsidRPr="0084120C">
              <w:t xml:space="preserve"> p</w:t>
            </w:r>
            <w:r w:rsidR="00157148" w:rsidRPr="0084120C">
              <w:t>rieiti prie</w:t>
            </w:r>
            <w:r w:rsidRPr="0084120C">
              <w:t xml:space="preserve"> vožtuv</w:t>
            </w:r>
            <w:r w:rsidR="00157148" w:rsidRPr="0084120C">
              <w:t>ų</w:t>
            </w:r>
            <w:r w:rsidRPr="0084120C">
              <w:t xml:space="preserve"> ir kit</w:t>
            </w:r>
            <w:r w:rsidR="00157148" w:rsidRPr="0084120C">
              <w:t>ų</w:t>
            </w:r>
            <w:r w:rsidRPr="0084120C">
              <w:t xml:space="preserve"> svarbi</w:t>
            </w:r>
            <w:r w:rsidR="00157148" w:rsidRPr="0084120C">
              <w:t>ų</w:t>
            </w:r>
            <w:r w:rsidRPr="0084120C">
              <w:t xml:space="preserve"> įrengini</w:t>
            </w:r>
            <w:r w:rsidR="00157148" w:rsidRPr="0084120C">
              <w:t>ų</w:t>
            </w:r>
            <w:r w:rsidRPr="0084120C">
              <w:t>.</w:t>
            </w:r>
          </w:p>
        </w:tc>
      </w:tr>
    </w:tbl>
    <w:p w14:paraId="7F45C1BF" w14:textId="551D406D" w:rsidR="00EE5453" w:rsidRPr="0084120C" w:rsidRDefault="00EE5453" w:rsidP="00C77882">
      <w:pPr>
        <w:pStyle w:val="Heading3"/>
        <w:rPr>
          <w:rStyle w:val="Heading3Char"/>
          <w:b/>
          <w:color w:val="004E84" w:themeColor="text2"/>
          <w:lang w:val="lt-LT"/>
        </w:rPr>
      </w:pPr>
      <w:r w:rsidRPr="0084120C">
        <w:rPr>
          <w:rStyle w:val="Heading3Char"/>
          <w:lang w:val="lt-LT"/>
        </w:rPr>
        <w:br/>
      </w:r>
      <w:r w:rsidRPr="0084120C">
        <w:rPr>
          <w:rStyle w:val="Heading3Char"/>
          <w:b/>
          <w:color w:val="004E84" w:themeColor="text2"/>
          <w:lang w:val="lt-LT"/>
        </w:rPr>
        <w:t xml:space="preserve">Atsakomybė / </w:t>
      </w:r>
      <w:r w:rsidR="006C7549" w:rsidRPr="0084120C">
        <w:rPr>
          <w:rStyle w:val="Heading3Char"/>
          <w:b/>
          <w:color w:val="004E84" w:themeColor="text2"/>
          <w:lang w:val="lt-LT"/>
        </w:rPr>
        <w:t>Dalyviai</w:t>
      </w:r>
    </w:p>
    <w:tbl>
      <w:tblPr>
        <w:tblStyle w:val="TableGrid"/>
        <w:tblW w:w="0" w:type="auto"/>
        <w:tblLook w:val="04A0" w:firstRow="1" w:lastRow="0" w:firstColumn="1" w:lastColumn="0" w:noHBand="0" w:noVBand="1"/>
      </w:tblPr>
      <w:tblGrid>
        <w:gridCol w:w="10194"/>
      </w:tblGrid>
      <w:tr w:rsidR="00EE5453" w:rsidRPr="0084120C" w14:paraId="12D301F8" w14:textId="77777777" w:rsidTr="00224F07">
        <w:tc>
          <w:tcPr>
            <w:tcW w:w="10196" w:type="dxa"/>
            <w:shd w:val="clear" w:color="auto" w:fill="E7EEF5" w:themeFill="accent5" w:themeFillTint="33"/>
          </w:tcPr>
          <w:p w14:paraId="3226BAA4" w14:textId="75E5703A" w:rsidR="00EE5453" w:rsidRPr="0084120C" w:rsidRDefault="006C7549"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EE5453" w:rsidRPr="0084120C" w14:paraId="3140272B" w14:textId="77777777" w:rsidTr="00224F07">
        <w:tc>
          <w:tcPr>
            <w:tcW w:w="10196" w:type="dxa"/>
          </w:tcPr>
          <w:p w14:paraId="43FF3925" w14:textId="77777777" w:rsidR="00EE5453" w:rsidRPr="0084120C" w:rsidRDefault="00EE5453" w:rsidP="00224F07">
            <w:pPr>
              <w:spacing w:before="60" w:after="60"/>
              <w:rPr>
                <w:color w:val="4B4B4D" w:themeColor="text1"/>
                <w:sz w:val="24"/>
                <w:szCs w:val="24"/>
              </w:rPr>
            </w:pPr>
          </w:p>
        </w:tc>
      </w:tr>
      <w:tr w:rsidR="00EE5453" w:rsidRPr="0084120C" w14:paraId="6F977C99" w14:textId="77777777" w:rsidTr="00224F07">
        <w:tc>
          <w:tcPr>
            <w:tcW w:w="10196" w:type="dxa"/>
            <w:shd w:val="clear" w:color="auto" w:fill="E7EEF5" w:themeFill="accent5" w:themeFillTint="33"/>
          </w:tcPr>
          <w:p w14:paraId="052B7797" w14:textId="1A5FA486" w:rsidR="00EE5453" w:rsidRPr="0084120C" w:rsidRDefault="006C7549"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w:t>
            </w:r>
            <w:r w:rsidR="00EE5453" w:rsidRPr="0084120C">
              <w:rPr>
                <w:b/>
                <w:bCs/>
                <w:color w:val="007BB2" w:themeColor="background2"/>
                <w:sz w:val="24"/>
                <w:szCs w:val="24"/>
                <w:shd w:val="clear" w:color="auto" w:fill="E7EEF5" w:themeFill="accent5" w:themeFillTint="33"/>
              </w:rPr>
              <w:t xml:space="preserve"> ir kompetencij</w:t>
            </w:r>
            <w:r w:rsidRPr="0084120C">
              <w:rPr>
                <w:b/>
                <w:bCs/>
                <w:color w:val="007BB2" w:themeColor="background2"/>
                <w:sz w:val="24"/>
                <w:szCs w:val="24"/>
                <w:shd w:val="clear" w:color="auto" w:fill="E7EEF5" w:themeFill="accent5" w:themeFillTint="33"/>
              </w:rPr>
              <w:t>os</w:t>
            </w:r>
            <w:r w:rsidR="00EE5453" w:rsidRPr="0084120C">
              <w:rPr>
                <w:b/>
                <w:bCs/>
                <w:color w:val="007BB2" w:themeColor="background2"/>
                <w:sz w:val="24"/>
                <w:szCs w:val="24"/>
                <w:shd w:val="clear" w:color="auto" w:fill="E7EEF5" w:themeFill="accent5" w:themeFillTint="33"/>
              </w:rPr>
              <w:t xml:space="preserve"> </w:t>
            </w:r>
          </w:p>
        </w:tc>
      </w:tr>
      <w:tr w:rsidR="00EE5453" w:rsidRPr="0084120C" w14:paraId="52A61D91" w14:textId="77777777" w:rsidTr="00224F07">
        <w:trPr>
          <w:trHeight w:val="587"/>
        </w:trPr>
        <w:tc>
          <w:tcPr>
            <w:tcW w:w="10196" w:type="dxa"/>
          </w:tcPr>
          <w:p w14:paraId="2193E1E2" w14:textId="623383B4" w:rsidR="00EE5453" w:rsidRPr="0084120C" w:rsidRDefault="00EE5453" w:rsidP="00224F07">
            <w:pPr>
              <w:spacing w:before="60" w:after="60"/>
              <w:rPr>
                <w:color w:val="4B4B4D" w:themeColor="text1"/>
                <w:sz w:val="24"/>
                <w:szCs w:val="24"/>
              </w:rPr>
            </w:pPr>
            <w:r w:rsidRPr="0084120C">
              <w:rPr>
                <w:color w:val="4B4B4D" w:themeColor="text1"/>
                <w:sz w:val="24"/>
                <w:szCs w:val="24"/>
              </w:rPr>
              <w:t>Statybų įmonė, atliekanti montavimo darbus (</w:t>
            </w:r>
            <w:r w:rsidR="005777BC" w:rsidRPr="0084120C">
              <w:rPr>
                <w:color w:val="4B4B4D" w:themeColor="text1"/>
                <w:sz w:val="24"/>
                <w:szCs w:val="24"/>
              </w:rPr>
              <w:t>r</w:t>
            </w:r>
            <w:r w:rsidR="006F1366" w:rsidRPr="0084120C">
              <w:rPr>
                <w:color w:val="4B4B4D" w:themeColor="text1"/>
                <w:sz w:val="24"/>
                <w:szCs w:val="24"/>
              </w:rPr>
              <w:t>ekomenduojama</w:t>
            </w:r>
            <w:r w:rsidRPr="0084120C">
              <w:rPr>
                <w:color w:val="4B4B4D" w:themeColor="text1"/>
                <w:sz w:val="24"/>
                <w:szCs w:val="24"/>
              </w:rPr>
              <w:t xml:space="preserve"> didelių pastatų atveju)</w:t>
            </w:r>
          </w:p>
          <w:p w14:paraId="414D6EF2" w14:textId="2D99BF1B" w:rsidR="00EE5453" w:rsidRPr="0084120C" w:rsidRDefault="00EE5453" w:rsidP="00224F07">
            <w:pPr>
              <w:spacing w:before="60" w:after="60"/>
              <w:rPr>
                <w:i/>
                <w:iCs/>
              </w:rPr>
            </w:pPr>
            <w:r w:rsidRPr="0084120C">
              <w:rPr>
                <w:color w:val="4B4B4D" w:themeColor="text1"/>
                <w:sz w:val="24"/>
                <w:szCs w:val="24"/>
              </w:rPr>
              <w:t xml:space="preserve">Energetikos konsultantas arba </w:t>
            </w:r>
            <w:r w:rsidR="00B07B88" w:rsidRPr="0084120C">
              <w:rPr>
                <w:color w:val="4B4B4D" w:themeColor="text1"/>
                <w:sz w:val="24"/>
                <w:szCs w:val="24"/>
              </w:rPr>
              <w:t>statybos</w:t>
            </w:r>
            <w:r w:rsidRPr="0084120C">
              <w:rPr>
                <w:color w:val="4B4B4D" w:themeColor="text1"/>
                <w:sz w:val="24"/>
                <w:szCs w:val="24"/>
              </w:rPr>
              <w:t xml:space="preserve"> inžinierius / architektas</w:t>
            </w:r>
          </w:p>
        </w:tc>
      </w:tr>
      <w:tr w:rsidR="00EE5453" w:rsidRPr="0084120C" w14:paraId="46D6BC16" w14:textId="77777777" w:rsidTr="00224F07">
        <w:tc>
          <w:tcPr>
            <w:tcW w:w="10196" w:type="dxa"/>
            <w:shd w:val="clear" w:color="auto" w:fill="E7EEF5" w:themeFill="accent5" w:themeFillTint="33"/>
          </w:tcPr>
          <w:p w14:paraId="49C933D8" w14:textId="77777777" w:rsidR="00EE5453" w:rsidRPr="0084120C" w:rsidRDefault="00EE545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EE5453" w:rsidRPr="0084120C" w14:paraId="40CB4B9A" w14:textId="77777777" w:rsidTr="00224F07">
        <w:trPr>
          <w:trHeight w:val="615"/>
        </w:trPr>
        <w:tc>
          <w:tcPr>
            <w:tcW w:w="10196" w:type="dxa"/>
          </w:tcPr>
          <w:p w14:paraId="36FA70EF" w14:textId="77777777" w:rsidR="00EE5453" w:rsidRPr="0084120C" w:rsidRDefault="00EE5453" w:rsidP="00224F07">
            <w:pPr>
              <w:pStyle w:val="StandardText"/>
              <w:spacing w:before="40" w:line="280" w:lineRule="exact"/>
            </w:pPr>
            <w:r w:rsidRPr="0084120C">
              <w:t>Valytojas, techninės priežiūros personalas</w:t>
            </w:r>
          </w:p>
        </w:tc>
      </w:tr>
    </w:tbl>
    <w:p w14:paraId="5220376C" w14:textId="77777777" w:rsidR="00EE5453" w:rsidRPr="0084120C" w:rsidRDefault="00EE5453" w:rsidP="00EE5453">
      <w:pPr>
        <w:spacing w:before="0"/>
        <w:rPr>
          <w:rStyle w:val="Heading3Char"/>
          <w:lang w:val="lt-LT"/>
        </w:rPr>
      </w:pPr>
      <w:r w:rsidRPr="0084120C">
        <w:rPr>
          <w:rStyle w:val="Heading3Char"/>
          <w:lang w:val="lt-LT"/>
        </w:rPr>
        <w:br w:type="page"/>
      </w:r>
    </w:p>
    <w:p w14:paraId="38FB1A54" w14:textId="77777777" w:rsidR="00EE5453" w:rsidRPr="0084120C" w:rsidRDefault="00EE5453" w:rsidP="00C77882">
      <w:pPr>
        <w:pStyle w:val="Heading3"/>
      </w:pPr>
      <w:r w:rsidRPr="0084120C">
        <w:rPr>
          <w:rStyle w:val="Heading3Char"/>
          <w:b/>
          <w:sz w:val="28"/>
          <w:szCs w:val="28"/>
          <w:lang w:val="lt-LT"/>
        </w:rPr>
        <w:lastRenderedPageBreak/>
        <w:t>Įgyvendinimo procesas</w:t>
      </w:r>
    </w:p>
    <w:tbl>
      <w:tblPr>
        <w:tblStyle w:val="TableGrid"/>
        <w:tblW w:w="0" w:type="auto"/>
        <w:tblLayout w:type="fixed"/>
        <w:tblLook w:val="04A0" w:firstRow="1" w:lastRow="0" w:firstColumn="1" w:lastColumn="0" w:noHBand="0" w:noVBand="1"/>
      </w:tblPr>
      <w:tblGrid>
        <w:gridCol w:w="5098"/>
        <w:gridCol w:w="5096"/>
      </w:tblGrid>
      <w:tr w:rsidR="00EE5453" w:rsidRPr="0084120C" w14:paraId="286023CE" w14:textId="77777777" w:rsidTr="00224F07">
        <w:tc>
          <w:tcPr>
            <w:tcW w:w="5098" w:type="dxa"/>
            <w:shd w:val="clear" w:color="auto" w:fill="E7EEF5" w:themeFill="accent5" w:themeFillTint="33"/>
          </w:tcPr>
          <w:p w14:paraId="3DCAA052" w14:textId="53BA02BF" w:rsidR="00EE5453" w:rsidRPr="0084120C" w:rsidRDefault="006F1366" w:rsidP="00224F07">
            <w:pPr>
              <w:spacing w:before="60" w:after="60"/>
              <w:rPr>
                <w:bCs/>
              </w:rPr>
            </w:pPr>
            <w:r w:rsidRPr="0084120C">
              <w:rPr>
                <w:rStyle w:val="Heading3Char"/>
                <w:bCs/>
                <w:lang w:val="lt-LT"/>
              </w:rPr>
              <w:t>Parengiamieji veiksmai prieš įgyvendinimą</w:t>
            </w:r>
          </w:p>
        </w:tc>
        <w:tc>
          <w:tcPr>
            <w:tcW w:w="5096" w:type="dxa"/>
            <w:shd w:val="clear" w:color="auto" w:fill="E7EEF5" w:themeFill="accent5" w:themeFillTint="33"/>
          </w:tcPr>
          <w:p w14:paraId="21753432" w14:textId="6AA6967E" w:rsidR="00EE5453" w:rsidRPr="0084120C" w:rsidRDefault="00EE5453" w:rsidP="00224F07">
            <w:pPr>
              <w:spacing w:after="120"/>
              <w:rPr>
                <w:b/>
                <w:bCs/>
              </w:rPr>
            </w:pPr>
            <w:r w:rsidRPr="0084120C">
              <w:rPr>
                <w:rStyle w:val="Heading3Char"/>
                <w:lang w:val="lt-LT"/>
              </w:rPr>
              <w:t>Diegimo instrukcijos ir gairės, atvirojo kodo iniciatyvos</w:t>
            </w:r>
          </w:p>
        </w:tc>
      </w:tr>
      <w:tr w:rsidR="00EE5453" w:rsidRPr="0084120C" w14:paraId="7B504273" w14:textId="77777777" w:rsidTr="00224F07">
        <w:tc>
          <w:tcPr>
            <w:tcW w:w="5098" w:type="dxa"/>
          </w:tcPr>
          <w:p w14:paraId="0B4A4DD0" w14:textId="7C07CAC2" w:rsidR="00EE5453" w:rsidRPr="0084120C" w:rsidRDefault="005777BC">
            <w:pPr>
              <w:pStyle w:val="ListParagraph"/>
              <w:numPr>
                <w:ilvl w:val="0"/>
                <w:numId w:val="60"/>
              </w:numPr>
              <w:spacing w:before="60" w:after="60"/>
              <w:rPr>
                <w:color w:val="4B4B4D" w:themeColor="text1"/>
                <w:sz w:val="24"/>
                <w:szCs w:val="24"/>
              </w:rPr>
            </w:pPr>
            <w:r w:rsidRPr="0084120C">
              <w:rPr>
                <w:color w:val="4B4B4D" w:themeColor="text1"/>
                <w:sz w:val="24"/>
                <w:szCs w:val="24"/>
              </w:rPr>
              <w:t xml:space="preserve">Tinkamumo gauti finansavimą patikrinimas </w:t>
            </w:r>
            <w:r w:rsidR="00EE5453" w:rsidRPr="0084120C">
              <w:rPr>
                <w:color w:val="4B4B4D" w:themeColor="text1"/>
                <w:sz w:val="24"/>
                <w:szCs w:val="24"/>
              </w:rPr>
              <w:t>(</w:t>
            </w:r>
            <w:r w:rsidR="00025B17" w:rsidRPr="0084120C">
              <w:rPr>
                <w:color w:val="4B4B4D" w:themeColor="text1"/>
                <w:sz w:val="24"/>
                <w:szCs w:val="24"/>
              </w:rPr>
              <w:t>gali būti svarbu</w:t>
            </w:r>
            <w:r w:rsidR="00C1610A" w:rsidRPr="0084120C">
              <w:rPr>
                <w:color w:val="4B4B4D" w:themeColor="text1"/>
                <w:sz w:val="24"/>
                <w:szCs w:val="24"/>
              </w:rPr>
              <w:t xml:space="preserve"> </w:t>
            </w:r>
            <w:r w:rsidR="00EE5453" w:rsidRPr="0084120C">
              <w:rPr>
                <w:color w:val="4B4B4D" w:themeColor="text1"/>
                <w:sz w:val="24"/>
                <w:szCs w:val="24"/>
              </w:rPr>
              <w:t xml:space="preserve">prieš pasirašant sutartis). </w:t>
            </w:r>
          </w:p>
          <w:p w14:paraId="3C97CBFA" w14:textId="03892782" w:rsidR="00EE5453" w:rsidRPr="0084120C" w:rsidRDefault="00EE5453">
            <w:pPr>
              <w:pStyle w:val="StandardText"/>
              <w:numPr>
                <w:ilvl w:val="0"/>
                <w:numId w:val="60"/>
              </w:numPr>
              <w:spacing w:before="60" w:after="60" w:line="280" w:lineRule="exact"/>
            </w:pPr>
            <w:r w:rsidRPr="0084120C">
              <w:t xml:space="preserve">Rūsio lubų valymas ir, jei reikia, </w:t>
            </w:r>
            <w:r w:rsidR="006C132D" w:rsidRPr="0084120C">
              <w:t>įrenginių paruošimas</w:t>
            </w:r>
            <w:r w:rsidRPr="0084120C">
              <w:t>, pvz., vožtuvų uždengimas</w:t>
            </w:r>
            <w:r w:rsidR="006C132D" w:rsidRPr="0084120C">
              <w:t>.</w:t>
            </w:r>
          </w:p>
          <w:p w14:paraId="2678FE21" w14:textId="7704E8EF" w:rsidR="00EE5453" w:rsidRPr="0084120C" w:rsidRDefault="00EE5453">
            <w:pPr>
              <w:pStyle w:val="StandardText"/>
              <w:numPr>
                <w:ilvl w:val="0"/>
                <w:numId w:val="60"/>
              </w:numPr>
              <w:spacing w:before="60" w:after="60" w:line="280" w:lineRule="exact"/>
            </w:pPr>
            <w:r w:rsidRPr="0084120C">
              <w:t>Sprendim</w:t>
            </w:r>
            <w:r w:rsidR="00545801" w:rsidRPr="0084120C">
              <w:t>o priėmimas</w:t>
            </w:r>
            <w:r w:rsidRPr="0084120C">
              <w:t xml:space="preserve"> </w:t>
            </w:r>
            <w:r w:rsidR="006C132D" w:rsidRPr="0084120C">
              <w:t xml:space="preserve">kokia medžiaga ir kokiu būdu bus naudojama, </w:t>
            </w:r>
            <w:r w:rsidRPr="0084120C">
              <w:t xml:space="preserve">bei </w:t>
            </w:r>
            <w:r w:rsidR="001A3D88" w:rsidRPr="0084120C">
              <w:t>kaip</w:t>
            </w:r>
            <w:r w:rsidRPr="0084120C">
              <w:t xml:space="preserve"> įsig</w:t>
            </w:r>
            <w:r w:rsidR="001A3D88" w:rsidRPr="0084120C">
              <w:t>yjama</w:t>
            </w:r>
            <w:r w:rsidR="006C132D" w:rsidRPr="0084120C">
              <w:t>.</w:t>
            </w:r>
          </w:p>
        </w:tc>
        <w:tc>
          <w:tcPr>
            <w:tcW w:w="5096" w:type="dxa"/>
          </w:tcPr>
          <w:p w14:paraId="191B3AB4" w14:textId="39DF5940" w:rsidR="006F245C" w:rsidRPr="0084120C" w:rsidRDefault="006F245C" w:rsidP="006F245C">
            <w:pPr>
              <w:pStyle w:val="StandardText"/>
              <w:spacing w:before="60" w:after="60" w:line="280" w:lineRule="exact"/>
              <w:rPr>
                <w:sz w:val="22"/>
                <w:szCs w:val="22"/>
              </w:rPr>
            </w:pPr>
            <w:hyperlink r:id="rId26" w:history="1">
              <w:r w:rsidRPr="0084120C">
                <w:rPr>
                  <w:rStyle w:val="Hyperlink"/>
                  <w:color w:val="4B4B4D" w:themeColor="text1"/>
                  <w:sz w:val="22"/>
                  <w:szCs w:val="22"/>
                </w:rPr>
                <w:t>https://lt.allconstructions.com/straipsniai/43444-pozeminiu-garazu-ir-nesildomu-rusiu-lubu-siltinimas</w:t>
              </w:r>
            </w:hyperlink>
            <w:r w:rsidRPr="0084120C">
              <w:rPr>
                <w:sz w:val="22"/>
                <w:szCs w:val="22"/>
              </w:rPr>
              <w:t xml:space="preserve"> </w:t>
            </w:r>
          </w:p>
          <w:p w14:paraId="1B2BD327" w14:textId="578C5315" w:rsidR="00EE5453" w:rsidRPr="0084120C" w:rsidRDefault="006F245C" w:rsidP="006F245C">
            <w:pPr>
              <w:spacing w:before="60" w:after="60"/>
              <w:rPr>
                <w:sz w:val="24"/>
                <w:szCs w:val="24"/>
              </w:rPr>
            </w:pPr>
            <w:hyperlink r:id="rId27" w:history="1">
              <w:r w:rsidRPr="0084120C">
                <w:rPr>
                  <w:rStyle w:val="Hyperlink"/>
                  <w:color w:val="4B4B4D" w:themeColor="text1"/>
                </w:rPr>
                <w:t>https://www.rockwool.com/lt/gaminiai-ir-panaudojimas/lubu-izoliacija/</w:t>
              </w:r>
            </w:hyperlink>
            <w:r w:rsidRPr="0084120C">
              <w:rPr>
                <w:color w:val="4B4B4D" w:themeColor="text1"/>
              </w:rPr>
              <w:t xml:space="preserve"> </w:t>
            </w:r>
          </w:p>
        </w:tc>
      </w:tr>
      <w:tr w:rsidR="00EE5453" w:rsidRPr="0084120C" w14:paraId="18371B7B" w14:textId="77777777" w:rsidTr="00224F07">
        <w:tc>
          <w:tcPr>
            <w:tcW w:w="5098" w:type="dxa"/>
            <w:shd w:val="clear" w:color="auto" w:fill="E7EEF5" w:themeFill="accent5" w:themeFillTint="33"/>
          </w:tcPr>
          <w:p w14:paraId="51123A53" w14:textId="0CAC66FC" w:rsidR="00EE5453" w:rsidRPr="0084120C" w:rsidRDefault="00655B83" w:rsidP="00224F07">
            <w:pPr>
              <w:spacing w:before="60" w:after="60"/>
              <w:rPr>
                <w:rStyle w:val="Heading3Char"/>
                <w:bCs/>
                <w:lang w:val="lt-LT"/>
              </w:rPr>
            </w:pPr>
            <w:r w:rsidRPr="0084120C">
              <w:rPr>
                <w:rStyle w:val="Heading3Char"/>
                <w:bCs/>
                <w:lang w:val="lt-LT"/>
              </w:rPr>
              <w:t>Į</w:t>
            </w:r>
            <w:r w:rsidR="00EE5453" w:rsidRPr="0084120C">
              <w:rPr>
                <w:rStyle w:val="Heading3Char"/>
                <w:bCs/>
                <w:lang w:val="lt-LT"/>
              </w:rPr>
              <w:t>gyvendinimas</w:t>
            </w:r>
          </w:p>
        </w:tc>
        <w:tc>
          <w:tcPr>
            <w:tcW w:w="5096" w:type="dxa"/>
            <w:shd w:val="clear" w:color="auto" w:fill="E7EEF5" w:themeFill="accent5" w:themeFillTint="33"/>
          </w:tcPr>
          <w:p w14:paraId="4354686E" w14:textId="15C6EF2B" w:rsidR="00EE5453" w:rsidRPr="0084120C" w:rsidRDefault="00E33038" w:rsidP="00224F07">
            <w:pPr>
              <w:spacing w:before="60" w:after="60"/>
              <w:rPr>
                <w:rStyle w:val="Heading3Char"/>
                <w:bCs/>
                <w:lang w:val="lt-LT"/>
              </w:rPr>
            </w:pPr>
            <w:r w:rsidRPr="0084120C">
              <w:rPr>
                <w:rStyle w:val="Heading3Char"/>
                <w:bCs/>
                <w:lang w:val="lt-LT"/>
              </w:rPr>
              <w:t>Susijusi komunikacija</w:t>
            </w:r>
          </w:p>
        </w:tc>
      </w:tr>
      <w:tr w:rsidR="00EE5453" w:rsidRPr="0084120C" w14:paraId="2FAFA65E" w14:textId="77777777" w:rsidTr="00224F07">
        <w:trPr>
          <w:trHeight w:val="1755"/>
        </w:trPr>
        <w:tc>
          <w:tcPr>
            <w:tcW w:w="5098" w:type="dxa"/>
          </w:tcPr>
          <w:p w14:paraId="17BF2C5A" w14:textId="5D5004E4" w:rsidR="00D62C1B" w:rsidRPr="0084120C" w:rsidRDefault="00D62C1B" w:rsidP="00D62C1B">
            <w:pPr>
              <w:pStyle w:val="ListParagraph"/>
              <w:numPr>
                <w:ilvl w:val="0"/>
                <w:numId w:val="8"/>
              </w:numPr>
              <w:rPr>
                <w:i/>
                <w:iCs/>
                <w:color w:val="4B4B4D" w:themeColor="text1"/>
                <w:sz w:val="24"/>
                <w:szCs w:val="24"/>
              </w:rPr>
            </w:pPr>
            <w:r w:rsidRPr="0084120C">
              <w:rPr>
                <w:i/>
                <w:iCs/>
                <w:color w:val="4B4B4D" w:themeColor="text1"/>
                <w:sz w:val="24"/>
                <w:szCs w:val="24"/>
              </w:rPr>
              <w:t>Pašalin</w:t>
            </w:r>
            <w:r w:rsidR="00ED4607" w:rsidRPr="0084120C">
              <w:rPr>
                <w:i/>
                <w:iCs/>
                <w:color w:val="4B4B4D" w:themeColor="text1"/>
                <w:sz w:val="24"/>
                <w:szCs w:val="24"/>
              </w:rPr>
              <w:t>ame</w:t>
            </w:r>
            <w:r w:rsidRPr="0084120C">
              <w:rPr>
                <w:i/>
                <w:iCs/>
                <w:color w:val="4B4B4D" w:themeColor="text1"/>
                <w:sz w:val="24"/>
                <w:szCs w:val="24"/>
              </w:rPr>
              <w:t xml:space="preserve"> </w:t>
            </w:r>
            <w:r w:rsidR="002D57CF" w:rsidRPr="0084120C">
              <w:rPr>
                <w:i/>
                <w:iCs/>
                <w:color w:val="4B4B4D" w:themeColor="text1"/>
                <w:sz w:val="24"/>
                <w:szCs w:val="24"/>
              </w:rPr>
              <w:t>grubius</w:t>
            </w:r>
            <w:r w:rsidRPr="0084120C">
              <w:rPr>
                <w:i/>
                <w:iCs/>
                <w:color w:val="4B4B4D" w:themeColor="text1"/>
                <w:sz w:val="24"/>
                <w:szCs w:val="24"/>
              </w:rPr>
              <w:t xml:space="preserve"> nelygumus.</w:t>
            </w:r>
          </w:p>
          <w:p w14:paraId="1CF709B3" w14:textId="1799F92D" w:rsidR="00EE5453" w:rsidRPr="0084120C" w:rsidRDefault="00EE5453" w:rsidP="00D62C1B">
            <w:pPr>
              <w:pStyle w:val="StandardText"/>
              <w:spacing w:before="60" w:after="60" w:line="280" w:lineRule="exact"/>
              <w:ind w:left="360"/>
              <w:rPr>
                <w:i/>
                <w:iCs/>
              </w:rPr>
            </w:pPr>
          </w:p>
        </w:tc>
        <w:tc>
          <w:tcPr>
            <w:tcW w:w="5096" w:type="dxa"/>
          </w:tcPr>
          <w:p w14:paraId="4C3BDD8F" w14:textId="47EC0300" w:rsidR="00EE5453" w:rsidRPr="0084120C" w:rsidRDefault="00D62C1B" w:rsidP="002D57CF">
            <w:pPr>
              <w:spacing w:before="60" w:after="60"/>
              <w:jc w:val="right"/>
              <w:rPr>
                <w:i/>
                <w:iCs/>
              </w:rPr>
            </w:pPr>
            <w:r w:rsidRPr="0084120C">
              <w:rPr>
                <w:i/>
                <w:iCs/>
                <w:noProof/>
              </w:rPr>
              <w:drawing>
                <wp:inline distT="0" distB="0" distL="0" distR="0" wp14:anchorId="6801FF81" wp14:editId="4552DE2A">
                  <wp:extent cx="3096895" cy="2066925"/>
                  <wp:effectExtent l="0" t="0" r="8255" b="9525"/>
                  <wp:docPr id="3875856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96895" cy="2066925"/>
                          </a:xfrm>
                          <a:prstGeom prst="rect">
                            <a:avLst/>
                          </a:prstGeom>
                          <a:noFill/>
                        </pic:spPr>
                      </pic:pic>
                    </a:graphicData>
                  </a:graphic>
                </wp:inline>
              </w:drawing>
            </w:r>
            <w:r w:rsidR="002D57CF" w:rsidRPr="0084120C">
              <w:rPr>
                <w:i/>
                <w:iCs/>
                <w:sz w:val="18"/>
                <w:szCs w:val="18"/>
              </w:rPr>
              <w:t>© </w:t>
            </w:r>
            <w:r w:rsidR="00674BD7" w:rsidRPr="00674BD7">
              <w:rPr>
                <w:i/>
                <w:iCs/>
                <w:sz w:val="18"/>
                <w:szCs w:val="18"/>
              </w:rPr>
              <w:t>LEA Hessen, nuotrauka: Pasyvaus namo institutas</w:t>
            </w:r>
          </w:p>
        </w:tc>
      </w:tr>
      <w:tr w:rsidR="00D62C1B" w:rsidRPr="0084120C" w14:paraId="536745D5" w14:textId="77777777" w:rsidTr="00224F07">
        <w:trPr>
          <w:trHeight w:val="1755"/>
        </w:trPr>
        <w:tc>
          <w:tcPr>
            <w:tcW w:w="5098" w:type="dxa"/>
          </w:tcPr>
          <w:p w14:paraId="18CA5764" w14:textId="7F859FD6" w:rsidR="00D62C1B" w:rsidRPr="0084120C" w:rsidRDefault="00964094">
            <w:pPr>
              <w:pStyle w:val="StandardText"/>
              <w:numPr>
                <w:ilvl w:val="0"/>
                <w:numId w:val="8"/>
              </w:numPr>
              <w:spacing w:before="60" w:after="60" w:line="280" w:lineRule="exact"/>
            </w:pPr>
            <w:r w:rsidRPr="0084120C">
              <w:t>Atpjauname</w:t>
            </w:r>
            <w:r w:rsidR="002D57CF" w:rsidRPr="0084120C">
              <w:t xml:space="preserve"> izoliacinės medžiagos.</w:t>
            </w:r>
          </w:p>
        </w:tc>
        <w:tc>
          <w:tcPr>
            <w:tcW w:w="5096" w:type="dxa"/>
          </w:tcPr>
          <w:p w14:paraId="25875226" w14:textId="352251BD" w:rsidR="00D62C1B" w:rsidRPr="0084120C" w:rsidRDefault="002D57CF" w:rsidP="002D57CF">
            <w:pPr>
              <w:spacing w:before="60" w:after="60"/>
              <w:jc w:val="right"/>
              <w:rPr>
                <w:i/>
                <w:iCs/>
              </w:rPr>
            </w:pPr>
            <w:r w:rsidRPr="0084120C">
              <w:rPr>
                <w:noProof/>
              </w:rPr>
              <w:drawing>
                <wp:inline distT="0" distB="0" distL="0" distR="0" wp14:anchorId="3B214E84" wp14:editId="07CE007D">
                  <wp:extent cx="3098800" cy="2068195"/>
                  <wp:effectExtent l="0" t="0" r="6350" b="8255"/>
                  <wp:docPr id="2079419851" name="Grafik 6" descr="Mnan zerschneidet eine Dämmplatte mit einem Profi-Schneideger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nan zerschneidet eine Dämmplatte mit einem Profi-Schneidegerä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84120C">
              <w:rPr>
                <w:i/>
                <w:iCs/>
                <w:sz w:val="18"/>
                <w:szCs w:val="18"/>
              </w:rPr>
              <w:t>© </w:t>
            </w:r>
            <w:r w:rsidR="00674BD7" w:rsidRPr="00674BD7">
              <w:rPr>
                <w:i/>
                <w:iCs/>
                <w:sz w:val="18"/>
                <w:szCs w:val="18"/>
              </w:rPr>
              <w:t>LEA Hessen, nuotrauka: Pasyvaus namo institutas</w:t>
            </w:r>
          </w:p>
        </w:tc>
      </w:tr>
      <w:tr w:rsidR="00D62C1B" w:rsidRPr="0084120C" w14:paraId="1B26E0E4" w14:textId="77777777" w:rsidTr="00224F07">
        <w:trPr>
          <w:trHeight w:val="1755"/>
        </w:trPr>
        <w:tc>
          <w:tcPr>
            <w:tcW w:w="5098" w:type="dxa"/>
          </w:tcPr>
          <w:p w14:paraId="1DB5C581" w14:textId="15BC8CE6" w:rsidR="00037EBF" w:rsidRPr="0084120C" w:rsidRDefault="00037EBF" w:rsidP="00037EBF">
            <w:pPr>
              <w:pStyle w:val="ListParagraph"/>
              <w:numPr>
                <w:ilvl w:val="0"/>
                <w:numId w:val="8"/>
              </w:numPr>
              <w:rPr>
                <w:color w:val="4B4B4D" w:themeColor="text1"/>
                <w:sz w:val="24"/>
                <w:szCs w:val="24"/>
              </w:rPr>
            </w:pPr>
            <w:r w:rsidRPr="0084120C">
              <w:rPr>
                <w:color w:val="4B4B4D" w:themeColor="text1"/>
                <w:sz w:val="24"/>
                <w:szCs w:val="24"/>
              </w:rPr>
              <w:lastRenderedPageBreak/>
              <w:t>Kabelių ir vamzdžių angų išpjovimas.</w:t>
            </w:r>
          </w:p>
          <w:p w14:paraId="5E70ABAB" w14:textId="77777777" w:rsidR="00D62C1B" w:rsidRPr="0084120C" w:rsidRDefault="00D62C1B" w:rsidP="00037EBF">
            <w:pPr>
              <w:pStyle w:val="StandardText"/>
              <w:spacing w:before="60" w:after="60" w:line="280" w:lineRule="exact"/>
              <w:ind w:left="360"/>
            </w:pPr>
          </w:p>
        </w:tc>
        <w:tc>
          <w:tcPr>
            <w:tcW w:w="5096" w:type="dxa"/>
          </w:tcPr>
          <w:p w14:paraId="4A00B812" w14:textId="77777777" w:rsidR="00D62C1B" w:rsidRPr="0084120C" w:rsidRDefault="00037EBF" w:rsidP="00224F07">
            <w:pPr>
              <w:spacing w:before="60" w:after="60"/>
              <w:rPr>
                <w:i/>
                <w:iCs/>
              </w:rPr>
            </w:pPr>
            <w:r w:rsidRPr="0084120C">
              <w:rPr>
                <w:noProof/>
              </w:rPr>
              <w:drawing>
                <wp:inline distT="0" distB="0" distL="0" distR="0" wp14:anchorId="6DF5BE6E" wp14:editId="07978371">
                  <wp:extent cx="3098800" cy="2068195"/>
                  <wp:effectExtent l="0" t="0" r="6350" b="8255"/>
                  <wp:docPr id="1201656430" name="Grafik 7" descr="Zwei Männer schneiden eine Aussparung für ein Kabel in eine Dämmpla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wei Männer schneiden eine Aussparung für ein Kabel in eine Dämmplat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376AF11" w14:textId="2A7DC4BF" w:rsidR="00037EBF" w:rsidRPr="0084120C" w:rsidRDefault="00037EBF" w:rsidP="00037EBF">
            <w:pPr>
              <w:spacing w:before="60" w:after="60"/>
              <w:jc w:val="right"/>
              <w:rPr>
                <w:i/>
                <w:iCs/>
              </w:rPr>
            </w:pPr>
            <w:r w:rsidRPr="0084120C">
              <w:rPr>
                <w:i/>
                <w:iCs/>
                <w:sz w:val="18"/>
                <w:szCs w:val="18"/>
              </w:rPr>
              <w:t>© </w:t>
            </w:r>
            <w:r w:rsidR="00674BD7" w:rsidRPr="00674BD7">
              <w:rPr>
                <w:i/>
                <w:iCs/>
                <w:sz w:val="18"/>
                <w:szCs w:val="18"/>
              </w:rPr>
              <w:t>LEA Hessen, nuotrauka: Pasyvaus namo institutas</w:t>
            </w:r>
          </w:p>
        </w:tc>
      </w:tr>
      <w:tr w:rsidR="00D62C1B" w:rsidRPr="0084120C" w14:paraId="6866CCC4" w14:textId="77777777" w:rsidTr="00224F07">
        <w:trPr>
          <w:trHeight w:val="1755"/>
        </w:trPr>
        <w:tc>
          <w:tcPr>
            <w:tcW w:w="5098" w:type="dxa"/>
          </w:tcPr>
          <w:p w14:paraId="2A74C4EC" w14:textId="5BDA7F1D" w:rsidR="00D62C1B" w:rsidRPr="0084120C" w:rsidRDefault="00037EBF">
            <w:pPr>
              <w:pStyle w:val="StandardText"/>
              <w:numPr>
                <w:ilvl w:val="0"/>
                <w:numId w:val="8"/>
              </w:numPr>
              <w:spacing w:before="60" w:after="60" w:line="280" w:lineRule="exact"/>
            </w:pPr>
            <w:r w:rsidRPr="0084120C">
              <w:t>Sumaiš</w:t>
            </w:r>
            <w:r w:rsidR="00964094" w:rsidRPr="0084120C">
              <w:t xml:space="preserve">ome </w:t>
            </w:r>
            <w:r w:rsidRPr="0084120C">
              <w:t xml:space="preserve">ir </w:t>
            </w:r>
            <w:r w:rsidR="00964094" w:rsidRPr="0084120C">
              <w:t>užtepame</w:t>
            </w:r>
            <w:r w:rsidRPr="0084120C">
              <w:t xml:space="preserve"> klijų skiedinį.</w:t>
            </w:r>
          </w:p>
        </w:tc>
        <w:tc>
          <w:tcPr>
            <w:tcW w:w="5096" w:type="dxa"/>
          </w:tcPr>
          <w:p w14:paraId="421C1E44" w14:textId="77777777" w:rsidR="00D62C1B" w:rsidRPr="0084120C" w:rsidRDefault="00037EBF" w:rsidP="00037EBF">
            <w:pPr>
              <w:spacing w:before="60" w:after="60"/>
              <w:jc w:val="right"/>
              <w:rPr>
                <w:i/>
                <w:iCs/>
              </w:rPr>
            </w:pPr>
            <w:r w:rsidRPr="0084120C">
              <w:rPr>
                <w:noProof/>
              </w:rPr>
              <w:drawing>
                <wp:inline distT="0" distB="0" distL="0" distR="0" wp14:anchorId="26C71021" wp14:editId="3DC2837A">
                  <wp:extent cx="3098800" cy="2068195"/>
                  <wp:effectExtent l="0" t="0" r="6350" b="8255"/>
                  <wp:docPr id="1881868819" name="Grafik 4" descr="Mann trägt mit einem Spatel Klebermörtel auf eine Hartschaum-Dämmplatt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n trägt mit einem Spatel Klebermörtel auf eine Hartschaum-Dämmplatte au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CB35F95" w14:textId="5B0B84DF" w:rsidR="00037EBF" w:rsidRPr="0084120C" w:rsidRDefault="00037EBF" w:rsidP="00037EBF">
            <w:pPr>
              <w:spacing w:before="60" w:after="60"/>
              <w:jc w:val="right"/>
              <w:rPr>
                <w:i/>
                <w:iCs/>
              </w:rPr>
            </w:pPr>
            <w:r w:rsidRPr="0084120C">
              <w:rPr>
                <w:i/>
                <w:iCs/>
                <w:sz w:val="18"/>
                <w:szCs w:val="18"/>
              </w:rPr>
              <w:t>© </w:t>
            </w:r>
            <w:r w:rsidR="00674BD7" w:rsidRPr="00674BD7">
              <w:rPr>
                <w:i/>
                <w:iCs/>
                <w:sz w:val="18"/>
                <w:szCs w:val="18"/>
              </w:rPr>
              <w:t>LEA Hessen, nuotrauka: Pasyvaus namo institutas</w:t>
            </w:r>
          </w:p>
        </w:tc>
      </w:tr>
      <w:tr w:rsidR="00D62C1B" w:rsidRPr="0084120C" w14:paraId="5E49576D" w14:textId="77777777" w:rsidTr="00224F07">
        <w:trPr>
          <w:trHeight w:val="1755"/>
        </w:trPr>
        <w:tc>
          <w:tcPr>
            <w:tcW w:w="5098" w:type="dxa"/>
          </w:tcPr>
          <w:p w14:paraId="718DD94D" w14:textId="2E0DB7A4" w:rsidR="00D62C1B" w:rsidRPr="0084120C" w:rsidRDefault="00ED4607">
            <w:pPr>
              <w:pStyle w:val="StandardText"/>
              <w:numPr>
                <w:ilvl w:val="0"/>
                <w:numId w:val="8"/>
              </w:numPr>
              <w:spacing w:before="60" w:after="60" w:line="280" w:lineRule="exact"/>
            </w:pPr>
            <w:r w:rsidRPr="0084120C">
              <w:t>Pritvirti</w:t>
            </w:r>
            <w:r w:rsidR="00964094" w:rsidRPr="0084120C">
              <w:t xml:space="preserve">name </w:t>
            </w:r>
            <w:r w:rsidRPr="0084120C">
              <w:t>plokštes</w:t>
            </w:r>
            <w:r w:rsidR="00964094" w:rsidRPr="0084120C">
              <w:t>.</w:t>
            </w:r>
          </w:p>
        </w:tc>
        <w:tc>
          <w:tcPr>
            <w:tcW w:w="5096" w:type="dxa"/>
          </w:tcPr>
          <w:p w14:paraId="1D524F06" w14:textId="77777777" w:rsidR="00D62C1B" w:rsidRPr="0084120C" w:rsidRDefault="00ED4607" w:rsidP="00ED4607">
            <w:pPr>
              <w:spacing w:before="60" w:after="60"/>
              <w:jc w:val="right"/>
              <w:rPr>
                <w:i/>
                <w:iCs/>
              </w:rPr>
            </w:pPr>
            <w:r w:rsidRPr="0084120C">
              <w:rPr>
                <w:noProof/>
              </w:rPr>
              <w:drawing>
                <wp:inline distT="0" distB="0" distL="0" distR="0" wp14:anchorId="2B3BE81A" wp14:editId="3443F7A0">
                  <wp:extent cx="3098800" cy="2068195"/>
                  <wp:effectExtent l="0" t="0" r="6350" b="8255"/>
                  <wp:docPr id="173443445" name="Grafik 5" descr="Mann drückt Dämmplatte mit Klebermörtel an die Kellerdeckenw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n drückt Dämmplatte mit Klebermörtel an die Kellerdeckenwand a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9D6535F" w14:textId="377FBD8C" w:rsidR="00ED4607" w:rsidRPr="0084120C" w:rsidRDefault="00ED4607" w:rsidP="00ED4607">
            <w:pPr>
              <w:spacing w:before="60" w:after="60"/>
              <w:jc w:val="right"/>
              <w:rPr>
                <w:i/>
                <w:iCs/>
              </w:rPr>
            </w:pPr>
            <w:r w:rsidRPr="0084120C">
              <w:rPr>
                <w:i/>
                <w:iCs/>
                <w:sz w:val="18"/>
                <w:szCs w:val="18"/>
              </w:rPr>
              <w:t>© </w:t>
            </w:r>
            <w:r w:rsidR="00674BD7" w:rsidRPr="00674BD7">
              <w:rPr>
                <w:i/>
                <w:iCs/>
                <w:sz w:val="18"/>
                <w:szCs w:val="18"/>
              </w:rPr>
              <w:t>LEA Hessen, nuotrauka: Pasyvaus namo institutas</w:t>
            </w:r>
          </w:p>
        </w:tc>
      </w:tr>
      <w:tr w:rsidR="00037EBF" w:rsidRPr="0084120C" w14:paraId="74FBD2C7" w14:textId="77777777" w:rsidTr="00224F07">
        <w:trPr>
          <w:trHeight w:val="1755"/>
        </w:trPr>
        <w:tc>
          <w:tcPr>
            <w:tcW w:w="5098" w:type="dxa"/>
          </w:tcPr>
          <w:p w14:paraId="45192F4C" w14:textId="6CD925EB" w:rsidR="00037EBF" w:rsidRPr="0084120C" w:rsidRDefault="009F60AC">
            <w:pPr>
              <w:pStyle w:val="StandardText"/>
              <w:numPr>
                <w:ilvl w:val="0"/>
                <w:numId w:val="8"/>
              </w:numPr>
              <w:spacing w:before="60" w:after="60" w:line="280" w:lineRule="exact"/>
            </w:pPr>
            <w:r w:rsidRPr="0084120C">
              <w:lastRenderedPageBreak/>
              <w:t>Šildymo vamzdžių šiltinimas.</w:t>
            </w:r>
          </w:p>
        </w:tc>
        <w:tc>
          <w:tcPr>
            <w:tcW w:w="5096" w:type="dxa"/>
          </w:tcPr>
          <w:p w14:paraId="72384D56" w14:textId="753C41B7" w:rsidR="00037EBF" w:rsidRPr="0084120C" w:rsidRDefault="009F60AC" w:rsidP="009F60AC">
            <w:pPr>
              <w:spacing w:before="60" w:after="60"/>
              <w:jc w:val="right"/>
              <w:rPr>
                <w:b/>
                <w:bCs/>
                <w:i/>
                <w:iCs/>
              </w:rPr>
            </w:pPr>
            <w:r w:rsidRPr="0084120C">
              <w:rPr>
                <w:noProof/>
              </w:rPr>
              <w:drawing>
                <wp:inline distT="0" distB="0" distL="0" distR="0" wp14:anchorId="72D418DE" wp14:editId="4DCAF356">
                  <wp:extent cx="3098800" cy="2068195"/>
                  <wp:effectExtent l="0" t="0" r="6350" b="8255"/>
                  <wp:docPr id="1383825569" name="Grafik 9" descr="Ausgesparte Dämmplatte an einer Stelle mit Rohr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usgesparte Dämmplatte an einer Stelle mit Rohrleitu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84120C">
              <w:rPr>
                <w:i/>
                <w:iCs/>
                <w:sz w:val="18"/>
                <w:szCs w:val="18"/>
              </w:rPr>
              <w:t>© </w:t>
            </w:r>
            <w:r w:rsidR="00674BD7" w:rsidRPr="00674BD7">
              <w:rPr>
                <w:i/>
                <w:iCs/>
                <w:sz w:val="18"/>
                <w:szCs w:val="18"/>
              </w:rPr>
              <w:t>LEA Hessen, nuotrauka: Pasyvaus namo institutas</w:t>
            </w:r>
          </w:p>
        </w:tc>
      </w:tr>
      <w:tr w:rsidR="00037EBF" w:rsidRPr="0084120C" w14:paraId="60358759" w14:textId="77777777" w:rsidTr="00224F07">
        <w:trPr>
          <w:trHeight w:val="1755"/>
        </w:trPr>
        <w:tc>
          <w:tcPr>
            <w:tcW w:w="5098" w:type="dxa"/>
          </w:tcPr>
          <w:p w14:paraId="4F322A15" w14:textId="13489D6B" w:rsidR="00037EBF" w:rsidRPr="0084120C" w:rsidRDefault="00157E6D">
            <w:pPr>
              <w:pStyle w:val="StandardText"/>
              <w:numPr>
                <w:ilvl w:val="0"/>
                <w:numId w:val="8"/>
              </w:numPr>
              <w:spacing w:before="60" w:after="60" w:line="280" w:lineRule="exact"/>
            </w:pPr>
            <w:r w:rsidRPr="0084120C">
              <w:t>Užpildome tarpus montavimo putomis.</w:t>
            </w:r>
          </w:p>
        </w:tc>
        <w:tc>
          <w:tcPr>
            <w:tcW w:w="5096" w:type="dxa"/>
          </w:tcPr>
          <w:p w14:paraId="47D50136" w14:textId="77777777" w:rsidR="00037EBF" w:rsidRPr="0084120C" w:rsidRDefault="00157E6D" w:rsidP="00224F07">
            <w:pPr>
              <w:spacing w:before="60" w:after="60"/>
              <w:rPr>
                <w:i/>
                <w:iCs/>
              </w:rPr>
            </w:pPr>
            <w:r w:rsidRPr="0084120C">
              <w:rPr>
                <w:noProof/>
              </w:rPr>
              <w:drawing>
                <wp:inline distT="0" distB="0" distL="0" distR="0" wp14:anchorId="181E6383" wp14:editId="60DC5308">
                  <wp:extent cx="3098800" cy="2068195"/>
                  <wp:effectExtent l="0" t="0" r="6350" b="8255"/>
                  <wp:docPr id="1675357353" name="Grafik 8" descr="Mann spritzt Montageschaum in die Lücken zwischen Dämmpl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nn spritzt Montageschaum in die Lücken zwischen Dämmplatte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28555B3" w14:textId="273F6784" w:rsidR="00157E6D" w:rsidRPr="0084120C" w:rsidRDefault="00157E6D" w:rsidP="00157E6D">
            <w:pPr>
              <w:spacing w:before="60" w:after="60"/>
              <w:jc w:val="right"/>
              <w:rPr>
                <w:i/>
                <w:iCs/>
              </w:rPr>
            </w:pPr>
            <w:r w:rsidRPr="0084120C">
              <w:rPr>
                <w:i/>
                <w:iCs/>
                <w:sz w:val="18"/>
                <w:szCs w:val="18"/>
              </w:rPr>
              <w:t>© </w:t>
            </w:r>
            <w:r w:rsidR="00674BD7" w:rsidRPr="00674BD7">
              <w:rPr>
                <w:i/>
                <w:iCs/>
                <w:sz w:val="18"/>
                <w:szCs w:val="18"/>
              </w:rPr>
              <w:t>LEA Hessen, nuotrauka: Pasyvaus namo institutas</w:t>
            </w:r>
          </w:p>
        </w:tc>
      </w:tr>
      <w:tr w:rsidR="00157E6D" w:rsidRPr="0084120C" w14:paraId="493BCA2B" w14:textId="77777777" w:rsidTr="008B2C3A">
        <w:trPr>
          <w:trHeight w:val="1362"/>
        </w:trPr>
        <w:tc>
          <w:tcPr>
            <w:tcW w:w="5098" w:type="dxa"/>
          </w:tcPr>
          <w:p w14:paraId="334E732A" w14:textId="39862880" w:rsidR="00157E6D" w:rsidRPr="0084120C" w:rsidRDefault="008B2C3A">
            <w:pPr>
              <w:pStyle w:val="StandardText"/>
              <w:numPr>
                <w:ilvl w:val="0"/>
                <w:numId w:val="8"/>
              </w:numPr>
              <w:spacing w:before="60" w:after="60" w:line="280" w:lineRule="exact"/>
            </w:pPr>
            <w:r w:rsidRPr="0084120C">
              <w:t>Jei reikia, uždenkite arba užsandarinkite izoliaciją.</w:t>
            </w:r>
          </w:p>
        </w:tc>
        <w:tc>
          <w:tcPr>
            <w:tcW w:w="5096" w:type="dxa"/>
          </w:tcPr>
          <w:p w14:paraId="63A4ED98" w14:textId="77777777" w:rsidR="00157E6D" w:rsidRPr="0084120C" w:rsidRDefault="00157E6D" w:rsidP="00224F07">
            <w:pPr>
              <w:spacing w:before="60" w:after="60"/>
              <w:rPr>
                <w:noProof/>
              </w:rPr>
            </w:pPr>
          </w:p>
        </w:tc>
      </w:tr>
      <w:tr w:rsidR="00EE5453" w:rsidRPr="0084120C" w14:paraId="721119F1" w14:textId="77777777" w:rsidTr="00224F07">
        <w:tc>
          <w:tcPr>
            <w:tcW w:w="5098" w:type="dxa"/>
            <w:shd w:val="clear" w:color="auto" w:fill="E7EEF5" w:themeFill="accent5" w:themeFillTint="33"/>
          </w:tcPr>
          <w:p w14:paraId="008E41D0" w14:textId="5D680D0C" w:rsidR="00EE5453"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096" w:type="dxa"/>
            <w:shd w:val="clear" w:color="auto" w:fill="E7EEF5" w:themeFill="accent5" w:themeFillTint="33"/>
          </w:tcPr>
          <w:p w14:paraId="6C7F7DFC" w14:textId="77777777" w:rsidR="00EE5453" w:rsidRPr="0084120C" w:rsidRDefault="00EE5453" w:rsidP="00224F07">
            <w:pPr>
              <w:spacing w:before="60" w:after="60"/>
              <w:rPr>
                <w:rStyle w:val="Heading3Char"/>
                <w:bCs/>
                <w:lang w:val="lt-LT"/>
              </w:rPr>
            </w:pPr>
            <w:r w:rsidRPr="0084120C">
              <w:rPr>
                <w:rStyle w:val="Heading3Char"/>
                <w:bCs/>
                <w:lang w:val="lt-LT"/>
              </w:rPr>
              <w:t>Kitos pastabos ir nuorodos</w:t>
            </w:r>
          </w:p>
        </w:tc>
      </w:tr>
      <w:tr w:rsidR="00EE5453" w:rsidRPr="0084120C" w14:paraId="4269A857" w14:textId="77777777" w:rsidTr="00224F07">
        <w:tc>
          <w:tcPr>
            <w:tcW w:w="5098" w:type="dxa"/>
          </w:tcPr>
          <w:p w14:paraId="151D1F6D" w14:textId="1A45DA47" w:rsidR="00EE5453" w:rsidRPr="0084120C" w:rsidRDefault="00EE5453">
            <w:pPr>
              <w:pStyle w:val="paragraph"/>
              <w:numPr>
                <w:ilvl w:val="0"/>
                <w:numId w:val="9"/>
              </w:numPr>
              <w:spacing w:before="60" w:beforeAutospacing="0" w:after="60" w:afterAutospacing="0"/>
              <w:textAlignment w:val="baseline"/>
              <w:rPr>
                <w:rFonts w:ascii="Calibri" w:hAnsi="Calibri" w:cs="Calibri"/>
                <w:color w:val="4B4B4D"/>
                <w:lang w:val="lt-LT"/>
              </w:rPr>
            </w:pPr>
            <w:r w:rsidRPr="0084120C">
              <w:rPr>
                <w:rStyle w:val="normaltextrun"/>
                <w:rFonts w:ascii="Calibri" w:hAnsi="Calibri" w:cs="Calibri"/>
                <w:color w:val="4B4B4D"/>
                <w:lang w:val="lt-LT"/>
              </w:rPr>
              <w:t xml:space="preserve">Pasikeitęs patalpų klimatas ir mažiau pralaidi </w:t>
            </w:r>
            <w:r w:rsidR="00F14195" w:rsidRPr="0084120C">
              <w:rPr>
                <w:rStyle w:val="normaltextrun"/>
                <w:rFonts w:ascii="Calibri" w:hAnsi="Calibri" w:cs="Calibri"/>
                <w:color w:val="4B4B4D"/>
                <w:lang w:val="lt-LT"/>
              </w:rPr>
              <w:t>konstrukcija</w:t>
            </w:r>
            <w:r w:rsidRPr="0084120C">
              <w:rPr>
                <w:rStyle w:val="normaltextrun"/>
                <w:rFonts w:ascii="Calibri" w:hAnsi="Calibri" w:cs="Calibri"/>
                <w:color w:val="4B4B4D"/>
                <w:lang w:val="lt-LT"/>
              </w:rPr>
              <w:t xml:space="preserve"> gali paskatinti pelėsių </w:t>
            </w:r>
            <w:r w:rsidR="00F14195" w:rsidRPr="0084120C">
              <w:rPr>
                <w:rStyle w:val="normaltextrun"/>
                <w:rFonts w:ascii="Calibri" w:hAnsi="Calibri" w:cs="Calibri"/>
                <w:color w:val="4B4B4D"/>
                <w:lang w:val="lt-LT"/>
              </w:rPr>
              <w:t>į</w:t>
            </w:r>
            <w:r w:rsidRPr="0084120C">
              <w:rPr>
                <w:rStyle w:val="normaltextrun"/>
                <w:rFonts w:ascii="Calibri" w:hAnsi="Calibri" w:cs="Calibri"/>
                <w:color w:val="4B4B4D"/>
                <w:lang w:val="lt-LT"/>
              </w:rPr>
              <w:t xml:space="preserve">siveisimą. </w:t>
            </w:r>
            <w:r w:rsidR="007B6647" w:rsidRPr="0084120C">
              <w:rPr>
                <w:rStyle w:val="normaltextrun"/>
                <w:rFonts w:ascii="Calibri" w:hAnsi="Calibri" w:cs="Calibri"/>
                <w:color w:val="4B4B4D"/>
                <w:lang w:val="lt-LT"/>
              </w:rPr>
              <w:t>Tokiu atveju</w:t>
            </w:r>
            <w:r w:rsidR="000B2A52" w:rsidRPr="0084120C">
              <w:rPr>
                <w:rStyle w:val="normaltextrun"/>
                <w:rFonts w:ascii="Calibri" w:hAnsi="Calibri" w:cs="Calibri"/>
                <w:color w:val="4B4B4D"/>
                <w:lang w:val="lt-LT"/>
              </w:rPr>
              <w:t xml:space="preserve"> gali padėti </w:t>
            </w:r>
            <w:r w:rsidRPr="0084120C">
              <w:rPr>
                <w:rStyle w:val="normaltextrun"/>
                <w:rFonts w:ascii="Calibri" w:hAnsi="Calibri" w:cs="Calibri"/>
                <w:color w:val="4B4B4D"/>
                <w:lang w:val="lt-LT"/>
              </w:rPr>
              <w:t xml:space="preserve">vėdinimo </w:t>
            </w:r>
            <w:r w:rsidR="007B6647" w:rsidRPr="0084120C">
              <w:rPr>
                <w:rStyle w:val="normaltextrun"/>
                <w:rFonts w:ascii="Calibri" w:hAnsi="Calibri" w:cs="Calibri"/>
                <w:color w:val="4B4B4D"/>
                <w:lang w:val="lt-LT"/>
              </w:rPr>
              <w:t>pa</w:t>
            </w:r>
            <w:r w:rsidRPr="0084120C">
              <w:rPr>
                <w:rStyle w:val="normaltextrun"/>
                <w:rFonts w:ascii="Calibri" w:hAnsi="Calibri" w:cs="Calibri"/>
                <w:color w:val="4B4B4D"/>
                <w:lang w:val="lt-LT"/>
              </w:rPr>
              <w:t>didinimas</w:t>
            </w:r>
            <w:r w:rsidR="000B2A52" w:rsidRPr="0084120C">
              <w:rPr>
                <w:rStyle w:val="normaltextrun"/>
                <w:rFonts w:ascii="Calibri" w:hAnsi="Calibri" w:cs="Calibri"/>
                <w:color w:val="4B4B4D"/>
                <w:lang w:val="lt-LT"/>
              </w:rPr>
              <w:t>.</w:t>
            </w:r>
          </w:p>
          <w:p w14:paraId="194B493B" w14:textId="17DB5CB1" w:rsidR="00EE5453" w:rsidRPr="0084120C" w:rsidRDefault="000B2A52">
            <w:pPr>
              <w:pStyle w:val="paragraph"/>
              <w:numPr>
                <w:ilvl w:val="0"/>
                <w:numId w:val="9"/>
              </w:numPr>
              <w:spacing w:before="60" w:beforeAutospacing="0" w:after="60" w:afterAutospacing="0"/>
              <w:textAlignment w:val="baseline"/>
              <w:rPr>
                <w:rFonts w:ascii="Calibri" w:hAnsi="Calibri" w:cs="Calibri"/>
                <w:color w:val="4B4B4D"/>
                <w:lang w:val="lt-LT"/>
              </w:rPr>
            </w:pPr>
            <w:r w:rsidRPr="0084120C">
              <w:rPr>
                <w:rStyle w:val="normaltextrun"/>
                <w:rFonts w:ascii="Calibri" w:hAnsi="Calibri" w:cs="Calibri"/>
                <w:color w:val="4B4B4D"/>
                <w:lang w:val="lt-LT"/>
              </w:rPr>
              <w:t>Energijos suv</w:t>
            </w:r>
            <w:r w:rsidR="00EE5453" w:rsidRPr="0084120C">
              <w:rPr>
                <w:rStyle w:val="normaltextrun"/>
                <w:rFonts w:ascii="Calibri" w:hAnsi="Calibri" w:cs="Calibri"/>
                <w:color w:val="4B4B4D"/>
                <w:lang w:val="lt-LT"/>
              </w:rPr>
              <w:t xml:space="preserve">artojimo stebėjimas ir </w:t>
            </w:r>
            <w:r w:rsidR="00365847" w:rsidRPr="0084120C">
              <w:rPr>
                <w:rStyle w:val="normaltextrun"/>
                <w:rFonts w:ascii="Calibri" w:hAnsi="Calibri" w:cs="Calibri"/>
                <w:color w:val="4B4B4D"/>
                <w:lang w:val="lt-LT"/>
              </w:rPr>
              <w:t>lėšų</w:t>
            </w:r>
            <w:r w:rsidR="00EE5453" w:rsidRPr="0084120C">
              <w:rPr>
                <w:rStyle w:val="normaltextrun"/>
                <w:rFonts w:ascii="Calibri" w:hAnsi="Calibri" w:cs="Calibri"/>
                <w:color w:val="4B4B4D"/>
                <w:lang w:val="lt-LT"/>
              </w:rPr>
              <w:t xml:space="preserve"> </w:t>
            </w:r>
            <w:r w:rsidRPr="0084120C">
              <w:rPr>
                <w:rStyle w:val="normaltextrun"/>
                <w:rFonts w:ascii="Calibri" w:hAnsi="Calibri" w:cs="Calibri"/>
                <w:color w:val="4B4B4D"/>
                <w:lang w:val="lt-LT"/>
              </w:rPr>
              <w:t xml:space="preserve">sutaupymo </w:t>
            </w:r>
            <w:r w:rsidR="00EE5453" w:rsidRPr="0084120C">
              <w:rPr>
                <w:rStyle w:val="normaltextrun"/>
                <w:rFonts w:ascii="Calibri" w:hAnsi="Calibri" w:cs="Calibri"/>
                <w:color w:val="4B4B4D"/>
                <w:lang w:val="lt-LT"/>
              </w:rPr>
              <w:t>vertinimas</w:t>
            </w:r>
            <w:r w:rsidRPr="0084120C">
              <w:rPr>
                <w:rStyle w:val="normaltextrun"/>
                <w:rFonts w:ascii="Calibri" w:hAnsi="Calibri" w:cs="Calibri"/>
                <w:color w:val="4B4B4D"/>
                <w:lang w:val="lt-LT"/>
              </w:rPr>
              <w:t>.</w:t>
            </w:r>
          </w:p>
        </w:tc>
        <w:tc>
          <w:tcPr>
            <w:tcW w:w="5096" w:type="dxa"/>
          </w:tcPr>
          <w:p w14:paraId="418E25AF" w14:textId="77777777" w:rsidR="00D65EAC" w:rsidRPr="0084120C" w:rsidRDefault="00D65EAC" w:rsidP="00D65EAC">
            <w:pPr>
              <w:spacing w:before="60" w:after="60"/>
              <w:rPr>
                <w:color w:val="4B4B4D" w:themeColor="text1"/>
              </w:rPr>
            </w:pPr>
            <w:hyperlink r:id="rId35" w:history="1">
              <w:r w:rsidRPr="0084120C">
                <w:rPr>
                  <w:rStyle w:val="Hyperlink"/>
                  <w:color w:val="4B4B4D" w:themeColor="text1"/>
                </w:rPr>
                <w:t>http://www.renovacija.lt/statybu-sprendimas/grindu-ir-perdangu-siltinimas/</w:t>
              </w:r>
            </w:hyperlink>
          </w:p>
          <w:p w14:paraId="054877AE" w14:textId="77777777" w:rsidR="00D65EAC" w:rsidRPr="0084120C" w:rsidRDefault="00D65EAC" w:rsidP="00D65EAC">
            <w:pPr>
              <w:spacing w:before="60" w:after="60"/>
              <w:rPr>
                <w:color w:val="4B4B4D" w:themeColor="text1"/>
              </w:rPr>
            </w:pPr>
            <w:hyperlink r:id="rId36" w:history="1">
              <w:r w:rsidRPr="0084120C">
                <w:rPr>
                  <w:rStyle w:val="Hyperlink"/>
                  <w:color w:val="4B4B4D" w:themeColor="text1"/>
                </w:rPr>
                <w:t>https://www.paroc.com/lt-lt/applications/building-insulation/ceilings/garage-and-cellar-ceilings</w:t>
              </w:r>
            </w:hyperlink>
          </w:p>
          <w:p w14:paraId="0BD696F3" w14:textId="59615592" w:rsidR="00EE5453" w:rsidRPr="0084120C" w:rsidRDefault="00EE5453" w:rsidP="00224F07">
            <w:pPr>
              <w:spacing w:before="60" w:after="60"/>
              <w:rPr>
                <w:color w:val="4B4B4D" w:themeColor="text1"/>
              </w:rPr>
            </w:pPr>
          </w:p>
        </w:tc>
      </w:tr>
    </w:tbl>
    <w:p w14:paraId="6A6BF70E" w14:textId="77777777" w:rsidR="00EE5453" w:rsidRPr="0084120C" w:rsidRDefault="00EE5453" w:rsidP="00EE5453">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EE5453" w:rsidRPr="0084120C" w14:paraId="3A13B06F" w14:textId="77777777" w:rsidTr="00224F07">
        <w:trPr>
          <w:trHeight w:val="351"/>
        </w:trPr>
        <w:tc>
          <w:tcPr>
            <w:tcW w:w="10194" w:type="dxa"/>
            <w:shd w:val="clear" w:color="auto" w:fill="D4E2ED" w:themeFill="accent2" w:themeFillTint="33"/>
          </w:tcPr>
          <w:p w14:paraId="4AF1D20A" w14:textId="2E97E607" w:rsidR="00EE5453" w:rsidRPr="0084120C" w:rsidRDefault="00EE5453" w:rsidP="00224F07">
            <w:pPr>
              <w:tabs>
                <w:tab w:val="left" w:pos="3830"/>
              </w:tabs>
              <w:rPr>
                <w:b/>
                <w:bCs/>
                <w:sz w:val="24"/>
                <w:szCs w:val="24"/>
              </w:rPr>
            </w:pPr>
            <w:r w:rsidRPr="0084120C">
              <w:rPr>
                <w:b/>
                <w:bCs/>
                <w:color w:val="007BB2" w:themeColor="background2"/>
                <w:sz w:val="24"/>
                <w:szCs w:val="24"/>
              </w:rPr>
              <w:lastRenderedPageBreak/>
              <w:t>Nuotraukos</w:t>
            </w:r>
          </w:p>
        </w:tc>
      </w:tr>
      <w:tr w:rsidR="00EE5453" w:rsidRPr="0084120C" w14:paraId="7393280A" w14:textId="77777777" w:rsidTr="00224F07">
        <w:trPr>
          <w:trHeight w:val="3039"/>
        </w:trPr>
        <w:tc>
          <w:tcPr>
            <w:tcW w:w="10194" w:type="dxa"/>
            <w:vAlign w:val="center"/>
          </w:tcPr>
          <w:p w14:paraId="20647442" w14:textId="623E0150" w:rsidR="00EE5453" w:rsidRPr="0084120C" w:rsidRDefault="008033E5" w:rsidP="00D55FA1">
            <w:pPr>
              <w:keepNext/>
              <w:tabs>
                <w:tab w:val="left" w:pos="3830"/>
              </w:tabs>
              <w:spacing w:before="60" w:after="60"/>
            </w:pPr>
            <w:r w:rsidRPr="0084120C">
              <w:rPr>
                <w:noProof/>
              </w:rPr>
              <w:drawing>
                <wp:inline distT="0" distB="0" distL="0" distR="0" wp14:anchorId="55E22CD0" wp14:editId="2909CDD7">
                  <wp:extent cx="4182089" cy="2354580"/>
                  <wp:effectExtent l="0" t="0" r="9525" b="7620"/>
                  <wp:docPr id="5772558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85707" cy="2356617"/>
                          </a:xfrm>
                          <a:prstGeom prst="rect">
                            <a:avLst/>
                          </a:prstGeom>
                          <a:noFill/>
                          <a:ln>
                            <a:noFill/>
                          </a:ln>
                        </pic:spPr>
                      </pic:pic>
                    </a:graphicData>
                  </a:graphic>
                </wp:inline>
              </w:drawing>
            </w:r>
            <w:r w:rsidR="00D55FA1">
              <w:t xml:space="preserve"> </w:t>
            </w:r>
            <w:r w:rsidR="00D55FA1" w:rsidRPr="00625F2A">
              <w:rPr>
                <w:noProof/>
                <w:highlight w:val="yellow"/>
              </w:rPr>
              <w:drawing>
                <wp:inline distT="0" distB="0" distL="0" distR="0" wp14:anchorId="7FC541AF" wp14:editId="4D75DECB">
                  <wp:extent cx="2020344" cy="2324100"/>
                  <wp:effectExtent l="0" t="0" r="0" b="0"/>
                  <wp:docPr id="7" name="Grafik 6">
                    <a:extLst xmlns:a="http://schemas.openxmlformats.org/drawingml/2006/main">
                      <a:ext uri="{FF2B5EF4-FFF2-40B4-BE49-F238E27FC236}">
                        <a16:creationId xmlns:a16="http://schemas.microsoft.com/office/drawing/2014/main" id="{FC219DAA-012E-1B96-DE62-A300C1704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FC219DAA-012E-1B96-DE62-A300C17044A2}"/>
                              </a:ext>
                            </a:extLst>
                          </pic:cNvPr>
                          <pic:cNvPicPr>
                            <a:picLocks noChangeAspect="1"/>
                          </pic:cNvPicPr>
                        </pic:nvPicPr>
                        <pic:blipFill rotWithShape="1">
                          <a:blip r:embed="rId38"/>
                          <a:srcRect t="6555" b="6155"/>
                          <a:stretch>
                            <a:fillRect/>
                          </a:stretch>
                        </pic:blipFill>
                        <pic:spPr bwMode="auto">
                          <a:xfrm>
                            <a:off x="0" y="0"/>
                            <a:ext cx="2036539" cy="2342730"/>
                          </a:xfrm>
                          <a:prstGeom prst="rect">
                            <a:avLst/>
                          </a:prstGeom>
                          <a:ln>
                            <a:noFill/>
                          </a:ln>
                          <a:extLst>
                            <a:ext uri="{53640926-AAD7-44D8-BBD7-CCE9431645EC}">
                              <a14:shadowObscured xmlns:a14="http://schemas.microsoft.com/office/drawing/2010/main"/>
                            </a:ext>
                          </a:extLst>
                        </pic:spPr>
                      </pic:pic>
                    </a:graphicData>
                  </a:graphic>
                </wp:inline>
              </w:drawing>
            </w:r>
          </w:p>
          <w:p w14:paraId="3389DF99" w14:textId="7DB16007" w:rsidR="00D55FA1" w:rsidRDefault="00954995" w:rsidP="00D55FA1">
            <w:pPr>
              <w:pStyle w:val="Caption"/>
              <w:spacing w:before="60" w:after="60"/>
            </w:pPr>
            <w:r w:rsidRPr="0084120C">
              <w:t>I</w:t>
            </w:r>
            <w:r w:rsidR="00EE5453" w:rsidRPr="0084120C">
              <w:t>zoliuotos rūsio lubos © ZEBAU GmbH</w:t>
            </w:r>
            <w:r w:rsidR="00D55FA1">
              <w:t xml:space="preserve">                                                                                  </w:t>
            </w:r>
            <w:r w:rsidR="00614EDF">
              <w:t xml:space="preserve">              </w:t>
            </w:r>
            <w:r w:rsidR="00D55FA1">
              <w:t xml:space="preserve"> Izoliuoto rūsio lubų pavyzdys </w:t>
            </w:r>
          </w:p>
          <w:p w14:paraId="48CCCAF6" w14:textId="61C5A784" w:rsidR="00EE5453" w:rsidRPr="0084120C" w:rsidRDefault="00D55FA1" w:rsidP="00D55FA1">
            <w:pPr>
              <w:pStyle w:val="Caption"/>
              <w:spacing w:before="60" w:after="60"/>
              <w:rPr>
                <w:i w:val="0"/>
                <w:iCs w:val="0"/>
              </w:rPr>
            </w:pPr>
            <w:r>
              <w:t xml:space="preserve">                                                                                                                                                                   © Pažagienių mokykla-darželis</w:t>
            </w:r>
          </w:p>
        </w:tc>
      </w:tr>
    </w:tbl>
    <w:p w14:paraId="53363F86" w14:textId="632FDB55" w:rsidR="000C2F7E" w:rsidRPr="0084120C" w:rsidRDefault="000C2F7E">
      <w:pPr>
        <w:spacing w:before="0"/>
        <w:rPr>
          <w:b/>
          <w:bCs/>
          <w:color w:val="4B4B4D" w:themeColor="text1"/>
          <w:sz w:val="24"/>
          <w:szCs w:val="24"/>
        </w:rPr>
      </w:pPr>
      <w:r w:rsidRPr="0084120C">
        <w:rPr>
          <w:b/>
          <w:bCs/>
        </w:rPr>
        <w:br w:type="page"/>
      </w:r>
    </w:p>
    <w:p w14:paraId="18994EED" w14:textId="6540772B" w:rsidR="006710F7" w:rsidRPr="0084120C" w:rsidRDefault="00E65E65" w:rsidP="006710F7">
      <w:pPr>
        <w:pStyle w:val="Heading2"/>
        <w:rPr>
          <w:sz w:val="16"/>
          <w:szCs w:val="16"/>
        </w:rPr>
      </w:pPr>
      <w:bookmarkStart w:id="29" w:name="_Toc192794832"/>
      <w:r w:rsidRPr="0084120C">
        <w:lastRenderedPageBreak/>
        <w:t>Įpučiama</w:t>
      </w:r>
      <w:r w:rsidR="006710F7" w:rsidRPr="0084120C">
        <w:t xml:space="preserve"> izoliacija stogams ir medinėms sienoms (vilna / pluoštas)</w:t>
      </w:r>
      <w:bookmarkEnd w:id="2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710F7" w:rsidRPr="0084120C" w14:paraId="55D3516B"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4C75949E" w14:textId="77777777" w:rsidR="006710F7" w:rsidRPr="0084120C" w:rsidRDefault="006710F7" w:rsidP="00224F07">
            <w:pPr>
              <w:spacing w:before="60" w:after="60"/>
              <w:rPr>
                <w:i/>
                <w:iCs/>
                <w:color w:val="7B6A6B" w:themeColor="accent4"/>
              </w:rPr>
            </w:pPr>
            <w:r w:rsidRPr="0084120C">
              <w:rPr>
                <w:rStyle w:val="Heading3Char"/>
                <w:lang w:val="lt-LT"/>
              </w:rPr>
              <w:t>Trumpas aprašymas</w:t>
            </w:r>
          </w:p>
        </w:tc>
      </w:tr>
      <w:tr w:rsidR="006710F7" w:rsidRPr="0084120C" w14:paraId="6F538C92" w14:textId="77777777" w:rsidTr="00224F07">
        <w:trPr>
          <w:trHeight w:val="2889"/>
        </w:trPr>
        <w:tc>
          <w:tcPr>
            <w:tcW w:w="10292" w:type="dxa"/>
            <w:tcBorders>
              <w:top w:val="single" w:sz="4" w:space="0" w:color="auto"/>
            </w:tcBorders>
          </w:tcPr>
          <w:p w14:paraId="26E75A21" w14:textId="2FF6E0E5" w:rsidR="006710F7" w:rsidRPr="0084120C" w:rsidRDefault="00EE2AC4" w:rsidP="00224F07">
            <w:pPr>
              <w:pStyle w:val="StandardText"/>
              <w:spacing w:before="60" w:after="60"/>
            </w:pPr>
            <w:r w:rsidRPr="0084120C">
              <w:t>Dėl n</w:t>
            </w:r>
            <w:r w:rsidR="006710F7" w:rsidRPr="0084120C">
              <w:t>eapšiltint</w:t>
            </w:r>
            <w:r w:rsidRPr="0084120C">
              <w:t>ų</w:t>
            </w:r>
            <w:r w:rsidR="006710F7" w:rsidRPr="0084120C">
              <w:t xml:space="preserve"> šlaitini</w:t>
            </w:r>
            <w:r w:rsidRPr="0084120C">
              <w:t>ų</w:t>
            </w:r>
            <w:r w:rsidR="006710F7" w:rsidRPr="0084120C">
              <w:t xml:space="preserve"> stog</w:t>
            </w:r>
            <w:r w:rsidRPr="0084120C">
              <w:t>ų</w:t>
            </w:r>
            <w:r w:rsidR="006710F7" w:rsidRPr="0084120C">
              <w:t xml:space="preserve"> arba neapšil</w:t>
            </w:r>
            <w:r w:rsidRPr="0084120C">
              <w:t>tintų</w:t>
            </w:r>
            <w:r w:rsidR="006710F7" w:rsidRPr="0084120C">
              <w:t xml:space="preserve"> medinio karkaso išorin</w:t>
            </w:r>
            <w:r w:rsidRPr="0084120C">
              <w:t>ių</w:t>
            </w:r>
            <w:r w:rsidR="006710F7" w:rsidRPr="0084120C">
              <w:t xml:space="preserve"> sien</w:t>
            </w:r>
            <w:r w:rsidRPr="0084120C">
              <w:t>ų</w:t>
            </w:r>
            <w:r w:rsidR="006710F7" w:rsidRPr="0084120C">
              <w:t xml:space="preserve"> </w:t>
            </w:r>
            <w:r w:rsidRPr="0084120C">
              <w:t>metinės pastato šildymo energijos sąnaudos gali padidėti</w:t>
            </w:r>
            <w:r w:rsidR="006710F7" w:rsidRPr="0084120C">
              <w:t xml:space="preserve"> </w:t>
            </w:r>
            <w:r w:rsidRPr="0084120C">
              <w:t>iki 40%</w:t>
            </w:r>
            <w:r w:rsidR="006710F7" w:rsidRPr="0084120C">
              <w:t>. Daugelio pastatų stogų pavirši</w:t>
            </w:r>
            <w:r w:rsidRPr="0084120C">
              <w:t>uose bei sienose yra</w:t>
            </w:r>
            <w:r w:rsidR="006710F7" w:rsidRPr="0084120C">
              <w:t xml:space="preserve"> </w:t>
            </w:r>
            <w:r w:rsidR="00A36E02" w:rsidRPr="0084120C">
              <w:t xml:space="preserve">ir </w:t>
            </w:r>
            <w:r w:rsidR="006710F7" w:rsidRPr="0084120C">
              <w:t>oro tarpų, kurie labai prisideda prie šilumos nuostolių. Šiuos oro tarpus užpildžius izoliacija, galima pa</w:t>
            </w:r>
            <w:r w:rsidR="003B1117" w:rsidRPr="0084120C">
              <w:t>gerinti</w:t>
            </w:r>
            <w:r w:rsidR="006710F7" w:rsidRPr="0084120C">
              <w:t xml:space="preserve"> energijos vartojim</w:t>
            </w:r>
            <w:r w:rsidR="00C167EF" w:rsidRPr="0084120C">
              <w:t>ą</w:t>
            </w:r>
            <w:r w:rsidR="006710F7" w:rsidRPr="0084120C">
              <w:t xml:space="preserve"> nekeičiant stogo ar sienos storio.</w:t>
            </w:r>
          </w:p>
          <w:p w14:paraId="147958D1" w14:textId="6FDA8F7E" w:rsidR="006710F7" w:rsidRPr="0084120C" w:rsidRDefault="00C167EF" w:rsidP="00224F07">
            <w:pPr>
              <w:pStyle w:val="StandardText"/>
              <w:spacing w:before="60" w:after="60"/>
            </w:pPr>
            <w:r w:rsidRPr="0084120C">
              <w:t>Įpučiama</w:t>
            </w:r>
            <w:r w:rsidR="006710F7" w:rsidRPr="0084120C">
              <w:t xml:space="preserve"> izoliacija iš medžio vatos arba celiuliozės yra greitas ir veiksmingas būdas užpildyti </w:t>
            </w:r>
            <w:r w:rsidR="00EE2AC4" w:rsidRPr="0084120C">
              <w:t>tokius</w:t>
            </w:r>
            <w:r w:rsidR="006710F7" w:rsidRPr="0084120C">
              <w:t xml:space="preserve"> oro </w:t>
            </w:r>
            <w:r w:rsidR="002F264B" w:rsidRPr="0084120C">
              <w:t>tarpus</w:t>
            </w:r>
            <w:r w:rsidR="006710F7" w:rsidRPr="0084120C">
              <w:t xml:space="preserve"> stoguose arba tarp </w:t>
            </w:r>
            <w:r w:rsidR="002F264B" w:rsidRPr="0084120C">
              <w:t xml:space="preserve">medinių </w:t>
            </w:r>
            <w:r w:rsidR="006710F7" w:rsidRPr="0084120C">
              <w:t xml:space="preserve">sienų sluoksnių. </w:t>
            </w:r>
            <w:r w:rsidR="002F264B" w:rsidRPr="0084120C">
              <w:t>Prieš apšiltinant</w:t>
            </w:r>
            <w:r w:rsidR="006710F7" w:rsidRPr="0084120C">
              <w:t xml:space="preserve"> stogo ar sienos paviršius paruošiamas (paprastai iš vidaus), o skylės </w:t>
            </w:r>
            <w:r w:rsidR="002F264B" w:rsidRPr="0084120C">
              <w:t>padaromos</w:t>
            </w:r>
            <w:r w:rsidR="006710F7" w:rsidRPr="0084120C">
              <w:t xml:space="preserve"> maždaug 30-40 cm atstumu viena nuo kitos. Izoliacinės medžiagos tiekiamos palaidos. Medžiaga į ertmes </w:t>
            </w:r>
            <w:r w:rsidR="002F264B" w:rsidRPr="0084120C">
              <w:t>į</w:t>
            </w:r>
            <w:r w:rsidR="006710F7" w:rsidRPr="0084120C">
              <w:t>pučiama suslėgt</w:t>
            </w:r>
            <w:r w:rsidR="002F264B" w:rsidRPr="0084120C">
              <w:t>o</w:t>
            </w:r>
            <w:r w:rsidR="006710F7" w:rsidRPr="0084120C">
              <w:t xml:space="preserve"> or</w:t>
            </w:r>
            <w:r w:rsidR="002F264B" w:rsidRPr="0084120C">
              <w:t>o pagalba</w:t>
            </w:r>
            <w:r w:rsidR="006710F7" w:rsidRPr="0084120C">
              <w:t>.</w:t>
            </w:r>
          </w:p>
          <w:p w14:paraId="0E50FF94" w14:textId="155107AF" w:rsidR="006710F7" w:rsidRPr="0084120C" w:rsidRDefault="006710F7" w:rsidP="00224F07">
            <w:pPr>
              <w:pStyle w:val="StandardText"/>
              <w:spacing w:before="60" w:after="60"/>
            </w:pPr>
            <w:bookmarkStart w:id="30" w:name="_Hlk196234177"/>
            <w:r w:rsidRPr="0084120C">
              <w:t xml:space="preserve">Ši priemonė gali būti įgyvendinama stoguose arba </w:t>
            </w:r>
            <w:r w:rsidR="00D55FA1" w:rsidRPr="00D55FA1">
              <w:t>dvigubo sluoksnio medinės</w:t>
            </w:r>
            <w:r w:rsidR="00D55FA1">
              <w:t>e</w:t>
            </w:r>
            <w:r w:rsidR="00D55FA1" w:rsidRPr="00D55FA1">
              <w:t xml:space="preserve"> sienos</w:t>
            </w:r>
            <w:r w:rsidR="00D55FA1">
              <w:t>e</w:t>
            </w:r>
            <w:r w:rsidR="000F3922" w:rsidRPr="0084120C">
              <w:t xml:space="preserve"> </w:t>
            </w:r>
            <w:r w:rsidR="00F14195" w:rsidRPr="0084120C">
              <w:t>su</w:t>
            </w:r>
            <w:r w:rsidR="0059280E" w:rsidRPr="0084120C">
              <w:t xml:space="preserve"> </w:t>
            </w:r>
            <w:r w:rsidRPr="0084120C">
              <w:t>išorin</w:t>
            </w:r>
            <w:r w:rsidR="00F14195" w:rsidRPr="0084120C">
              <w:t>iu</w:t>
            </w:r>
            <w:r w:rsidR="000F3922" w:rsidRPr="0084120C">
              <w:t xml:space="preserve"> barjer</w:t>
            </w:r>
            <w:r w:rsidR="00F14195" w:rsidRPr="0084120C">
              <w:t>u</w:t>
            </w:r>
            <w:r w:rsidRPr="0084120C">
              <w:t xml:space="preserve"> </w:t>
            </w:r>
            <w:r w:rsidR="000F3922" w:rsidRPr="0084120C">
              <w:t xml:space="preserve">nuo </w:t>
            </w:r>
            <w:r w:rsidRPr="0084120C">
              <w:t xml:space="preserve">oro </w:t>
            </w:r>
            <w:r w:rsidR="00B15A6E" w:rsidRPr="0084120C">
              <w:t>bei</w:t>
            </w:r>
            <w:r w:rsidRPr="0084120C">
              <w:t xml:space="preserve"> garų </w:t>
            </w:r>
            <w:r w:rsidR="00F14195" w:rsidRPr="0084120C">
              <w:t>ir kai</w:t>
            </w:r>
            <w:r w:rsidRPr="0084120C">
              <w:t xml:space="preserve"> oro </w:t>
            </w:r>
            <w:r w:rsidR="0059280E" w:rsidRPr="0084120C">
              <w:t>tarp</w:t>
            </w:r>
            <w:r w:rsidR="00F14195" w:rsidRPr="0084120C">
              <w:t>as</w:t>
            </w:r>
            <w:r w:rsidRPr="0084120C">
              <w:t xml:space="preserve"> yra ne mažesnis kaip 5 cm.</w:t>
            </w:r>
          </w:p>
          <w:bookmarkEnd w:id="30"/>
          <w:p w14:paraId="4FE55DEB" w14:textId="77777777" w:rsidR="006710F7" w:rsidRDefault="006710F7" w:rsidP="00224F07">
            <w:pPr>
              <w:pStyle w:val="StandardText"/>
              <w:spacing w:before="60" w:after="60"/>
            </w:pPr>
            <w:r w:rsidRPr="0084120C">
              <w:t>Ši medžiaga netinka dvi</w:t>
            </w:r>
            <w:r w:rsidR="002F264B" w:rsidRPr="0084120C">
              <w:t>sluoksniam</w:t>
            </w:r>
            <w:r w:rsidRPr="0084120C">
              <w:t xml:space="preserve"> mūrui, nes gali prasiskverbti drėgmė ir medžiaga </w:t>
            </w:r>
            <w:r w:rsidR="00B15A6E" w:rsidRPr="0084120C">
              <w:t xml:space="preserve">gali </w:t>
            </w:r>
            <w:r w:rsidRPr="0084120C">
              <w:t>sulipti. Alternatyva - drėgmei atsparios izoliacinės medžiagos, pavyzdžiui, perlitas.</w:t>
            </w:r>
          </w:p>
          <w:p w14:paraId="54698657" w14:textId="28335E72" w:rsidR="00D55FA1" w:rsidRPr="0084120C" w:rsidRDefault="00D55FA1" w:rsidP="00224F07">
            <w:pPr>
              <w:pStyle w:val="StandardText"/>
              <w:spacing w:before="60" w:after="60"/>
            </w:pPr>
            <w:r w:rsidRPr="00D55FA1">
              <w:t xml:space="preserve">Reikėtų vengti naudoti putplasčio gaminius, nes temperatūrai kintant jie </w:t>
            </w:r>
            <w:r>
              <w:t>veikia</w:t>
            </w:r>
            <w:r w:rsidRPr="00D55FA1">
              <w:t xml:space="preserve"> kitaip nei medinės konstrukcijos ir dėl to gali atsirasti pažeidimų.</w:t>
            </w:r>
          </w:p>
        </w:tc>
      </w:tr>
      <w:tr w:rsidR="006710F7" w:rsidRPr="0084120C" w14:paraId="2F000691" w14:textId="77777777" w:rsidTr="00224F07">
        <w:trPr>
          <w:trHeight w:val="261"/>
        </w:trPr>
        <w:tc>
          <w:tcPr>
            <w:tcW w:w="10292" w:type="dxa"/>
          </w:tcPr>
          <w:p w14:paraId="7344BC7D" w14:textId="44F25758" w:rsidR="006710F7" w:rsidRPr="0084120C" w:rsidRDefault="00982DC2" w:rsidP="00224F07">
            <w:pPr>
              <w:spacing w:before="60" w:after="60"/>
              <w:rPr>
                <w:i/>
                <w:iCs/>
                <w:color w:val="4B4B4D" w:themeColor="text1"/>
              </w:rPr>
            </w:pPr>
            <w:r w:rsidRPr="0084120C">
              <w:rPr>
                <w:i/>
                <w:iCs/>
                <w:color w:val="7B6A6B" w:themeColor="accent4"/>
              </w:rPr>
              <w:t>#izoliacija #pastatoapvalkalas #apsauganuošalčio #apsauganuokarščio #šilumostilteliai</w:t>
            </w:r>
          </w:p>
        </w:tc>
      </w:tr>
    </w:tbl>
    <w:p w14:paraId="2F08A598" w14:textId="77777777" w:rsidR="006710F7" w:rsidRPr="0084120C" w:rsidRDefault="006710F7" w:rsidP="006710F7">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710F7" w:rsidRPr="0084120C" w14:paraId="230B39FD"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9C5858B" w14:textId="6AAFE3A5" w:rsidR="006710F7"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9A110B8" w14:textId="1A7F7894" w:rsidR="006710F7" w:rsidRPr="0084120C" w:rsidRDefault="00C11CDA" w:rsidP="00224F07">
            <w:pPr>
              <w:pStyle w:val="Companyname"/>
              <w:rPr>
                <w:rStyle w:val="Heading3Char"/>
                <w:lang w:val="lt-LT"/>
              </w:rPr>
            </w:pPr>
            <w:r w:rsidRPr="0084120C">
              <w:rPr>
                <w:rStyle w:val="Heading3Char"/>
                <w:lang w:val="lt-LT"/>
              </w:rPr>
              <w:t>Pastato kategorija</w:t>
            </w:r>
          </w:p>
        </w:tc>
      </w:tr>
      <w:tr w:rsidR="006710F7" w:rsidRPr="0084120C" w14:paraId="109C0A9A" w14:textId="77777777" w:rsidTr="00224F07">
        <w:trPr>
          <w:trHeight w:val="282"/>
        </w:trPr>
        <w:tc>
          <w:tcPr>
            <w:tcW w:w="2551" w:type="dxa"/>
            <w:tcBorders>
              <w:top w:val="single" w:sz="4" w:space="0" w:color="auto"/>
            </w:tcBorders>
            <w:vAlign w:val="center"/>
          </w:tcPr>
          <w:p w14:paraId="00BC5BE8" w14:textId="77777777" w:rsidR="006710F7"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397437369"/>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551E8136" w14:textId="77777777" w:rsidR="006710F7"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688102765"/>
                <w14:checkbox>
                  <w14:checked w14:val="0"/>
                  <w14:checkedState w14:val="2612" w14:font="MS Gothic"/>
                  <w14:uncheckedState w14:val="2610" w14:font="MS Gothic"/>
                </w14:checkbox>
              </w:sdtPr>
              <w:sdtContent>
                <w:r w:rsidR="006710F7" w:rsidRPr="0084120C">
                  <w:rPr>
                    <w:rFonts w:ascii="MS Gothic" w:eastAsia="MS Gothic" w:hAnsi="MS Gothic"/>
                    <w:sz w:val="22"/>
                    <w:szCs w:val="22"/>
                  </w:rPr>
                  <w:t>☐</w:t>
                </w:r>
              </w:sdtContent>
            </w:sdt>
            <w:r w:rsidR="006710F7"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0E4FDBB9" w14:textId="77777777" w:rsidR="006710F7"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050144152"/>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4B4B4D" w:themeColor="text1"/>
                <w:sz w:val="22"/>
                <w:szCs w:val="22"/>
              </w:rPr>
              <w:t xml:space="preserve"> Administracinis </w:t>
            </w:r>
          </w:p>
        </w:tc>
        <w:tc>
          <w:tcPr>
            <w:tcW w:w="2519" w:type="dxa"/>
            <w:tcBorders>
              <w:top w:val="single" w:sz="4" w:space="0" w:color="auto"/>
            </w:tcBorders>
            <w:vAlign w:val="center"/>
          </w:tcPr>
          <w:p w14:paraId="28AD04C0" w14:textId="77777777" w:rsidR="006710F7"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2"/>
                  <w:szCs w:val="22"/>
                  <w:lang w:val="en-GB"/>
                </w:rPr>
                <w:id w:val="1982188887"/>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rStyle w:val="Heading3Char"/>
                <w:b w:val="0"/>
                <w:color w:val="4B4B4D" w:themeColor="text1"/>
                <w:sz w:val="22"/>
                <w:szCs w:val="22"/>
                <w:lang w:val="lt-LT"/>
              </w:rPr>
              <w:t xml:space="preserve"> Švietimo ar socialinė</w:t>
            </w:r>
            <w:r w:rsidR="006710F7" w:rsidRPr="0084120C">
              <w:rPr>
                <w:rStyle w:val="Heading3Char"/>
                <w:color w:val="4B4B4D" w:themeColor="text1"/>
                <w:lang w:val="lt-LT"/>
              </w:rPr>
              <w:t xml:space="preserve">     </w:t>
            </w:r>
            <w:r w:rsidR="006710F7" w:rsidRPr="0084120C">
              <w:rPr>
                <w:rStyle w:val="Heading3Char"/>
                <w:b w:val="0"/>
                <w:color w:val="4B4B4D" w:themeColor="text1"/>
                <w:sz w:val="22"/>
                <w:szCs w:val="22"/>
                <w:lang w:val="lt-LT"/>
              </w:rPr>
              <w:t xml:space="preserve"> įstaiga</w:t>
            </w:r>
          </w:p>
        </w:tc>
      </w:tr>
      <w:tr w:rsidR="006710F7" w:rsidRPr="0084120C" w14:paraId="13EF9F07" w14:textId="77777777" w:rsidTr="00224F07">
        <w:trPr>
          <w:trHeight w:val="344"/>
        </w:trPr>
        <w:tc>
          <w:tcPr>
            <w:tcW w:w="2551" w:type="dxa"/>
            <w:vAlign w:val="center"/>
          </w:tcPr>
          <w:p w14:paraId="4D4F690C" w14:textId="77777777" w:rsidR="006710F7" w:rsidRPr="0084120C" w:rsidRDefault="00000000" w:rsidP="00224F07">
            <w:pPr>
              <w:pStyle w:val="Companyname"/>
              <w:spacing w:before="60" w:after="60"/>
              <w:rPr>
                <w:rStyle w:val="Heading3Char"/>
                <w:b w:val="0"/>
                <w:color w:val="auto"/>
                <w:sz w:val="22"/>
                <w:szCs w:val="22"/>
                <w:lang w:val="lt-LT"/>
              </w:rPr>
            </w:pPr>
            <w:sdt>
              <w:sdtPr>
                <w:rPr>
                  <w:b/>
                  <w:color w:val="4B4B4D" w:themeColor="text1"/>
                  <w:sz w:val="22"/>
                  <w:szCs w:val="22"/>
                  <w:lang w:val="en-GB"/>
                </w:rPr>
                <w:id w:val="-443228857"/>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7A7DC68D" w14:textId="77777777" w:rsidR="006710F7"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203058108"/>
                <w14:checkbox>
                  <w14:checked w14:val="0"/>
                  <w14:checkedState w14:val="2612" w14:font="MS Gothic"/>
                  <w14:uncheckedState w14:val="2610" w14:font="MS Gothic"/>
                </w14:checkbox>
              </w:sdtPr>
              <w:sdtContent>
                <w:r w:rsidR="006710F7" w:rsidRPr="0084120C">
                  <w:rPr>
                    <w:rFonts w:ascii="MS Gothic" w:eastAsia="MS Gothic" w:hAnsi="MS Gothic"/>
                    <w:sz w:val="22"/>
                    <w:szCs w:val="22"/>
                  </w:rPr>
                  <w:t>☐</w:t>
                </w:r>
              </w:sdtContent>
            </w:sdt>
            <w:r w:rsidR="006710F7"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4636FD38" w14:textId="77777777" w:rsidR="006710F7"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227228244"/>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rStyle w:val="Heading3Char"/>
                <w:b w:val="0"/>
                <w:color w:val="4B4B4D" w:themeColor="text1"/>
                <w:sz w:val="22"/>
                <w:szCs w:val="22"/>
                <w:lang w:val="lt-LT"/>
              </w:rPr>
              <w:t xml:space="preserve"> Komercinis</w:t>
            </w:r>
          </w:p>
        </w:tc>
        <w:tc>
          <w:tcPr>
            <w:tcW w:w="2519" w:type="dxa"/>
            <w:vAlign w:val="center"/>
          </w:tcPr>
          <w:p w14:paraId="469D19B2" w14:textId="77777777" w:rsidR="006710F7" w:rsidRPr="0084120C" w:rsidRDefault="00000000" w:rsidP="00224F07">
            <w:pPr>
              <w:spacing w:before="60" w:after="60"/>
              <w:rPr>
                <w:rStyle w:val="Heading3Char"/>
                <w:b w:val="0"/>
                <w:color w:val="auto"/>
                <w:sz w:val="22"/>
                <w:szCs w:val="22"/>
                <w:lang w:val="lt-LT"/>
              </w:rPr>
            </w:pPr>
            <w:sdt>
              <w:sdtPr>
                <w:rPr>
                  <w:b/>
                  <w:bCs/>
                  <w:color w:val="005B85" w:themeColor="background2" w:themeShade="BF"/>
                  <w:sz w:val="24"/>
                  <w:szCs w:val="24"/>
                  <w:lang w:val="en-GB"/>
                </w:rPr>
                <w:id w:val="1492052035"/>
                <w14:checkbox>
                  <w14:checked w14:val="1"/>
                  <w14:checkedState w14:val="2612" w14:font="MS Gothic"/>
                  <w14:uncheckedState w14:val="2610" w14:font="MS Gothic"/>
                </w14:checkbox>
              </w:sdtPr>
              <w:sdtContent>
                <w:r w:rsidR="006710F7" w:rsidRPr="0084120C">
                  <w:rPr>
                    <w:rFonts w:ascii="MS Gothic" w:eastAsia="MS Gothic" w:hAnsi="MS Gothic"/>
                    <w:b/>
                    <w:bCs/>
                    <w:color w:val="005B85" w:themeColor="background2" w:themeShade="BF"/>
                  </w:rPr>
                  <w:t>☒</w:t>
                </w:r>
              </w:sdtContent>
            </w:sdt>
            <w:r w:rsidR="006710F7" w:rsidRPr="0084120C">
              <w:rPr>
                <w:color w:val="4B4B4D" w:themeColor="text1"/>
              </w:rPr>
              <w:t xml:space="preserve"> Gyvenamasis būstas</w:t>
            </w:r>
          </w:p>
        </w:tc>
      </w:tr>
      <w:tr w:rsidR="006710F7" w:rsidRPr="0084120C" w14:paraId="05D5F009" w14:textId="77777777" w:rsidTr="00224F07">
        <w:trPr>
          <w:trHeight w:val="282"/>
        </w:trPr>
        <w:tc>
          <w:tcPr>
            <w:tcW w:w="2551" w:type="dxa"/>
            <w:vAlign w:val="center"/>
          </w:tcPr>
          <w:p w14:paraId="6AB48F74" w14:textId="26B62747" w:rsidR="006710F7"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416548056"/>
                <w14:checkbox>
                  <w14:checked w14:val="0"/>
                  <w14:checkedState w14:val="2612" w14:font="MS Gothic"/>
                  <w14:uncheckedState w14:val="2610" w14:font="MS Gothic"/>
                </w14:checkbox>
              </w:sdtPr>
              <w:sdtContent>
                <w:r w:rsidR="006710F7" w:rsidRPr="0084120C">
                  <w:rPr>
                    <w:rFonts w:ascii="MS Gothic" w:eastAsia="MS Gothic" w:hAnsi="MS Gothic"/>
                    <w:sz w:val="22"/>
                    <w:szCs w:val="22"/>
                  </w:rPr>
                  <w:t>☐</w:t>
                </w:r>
              </w:sdtContent>
            </w:sdt>
            <w:r w:rsidR="006710F7"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BF05306" w14:textId="77777777" w:rsidR="006710F7"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2"/>
                  <w:szCs w:val="22"/>
                  <w:lang w:val="en-GB"/>
                </w:rPr>
                <w:id w:val="558518416"/>
                <w14:checkbox>
                  <w14:checked w14:val="0"/>
                  <w14:checkedState w14:val="2612" w14:font="MS Gothic"/>
                  <w14:uncheckedState w14:val="2610" w14:font="MS Gothic"/>
                </w14:checkbox>
              </w:sdtPr>
              <w:sdtContent>
                <w:r w:rsidR="006710F7" w:rsidRPr="0084120C">
                  <w:rPr>
                    <w:rFonts w:ascii="MS Gothic" w:eastAsia="MS Gothic" w:hAnsi="MS Gothic"/>
                    <w:sz w:val="22"/>
                    <w:szCs w:val="22"/>
                  </w:rPr>
                  <w:t>☐</w:t>
                </w:r>
              </w:sdtContent>
            </w:sdt>
            <w:r w:rsidR="006710F7" w:rsidRPr="0084120C">
              <w:rPr>
                <w:sz w:val="22"/>
                <w:szCs w:val="22"/>
                <w:u w:val="single"/>
              </w:rPr>
              <w:t xml:space="preserve">   </w:t>
            </w:r>
          </w:p>
        </w:tc>
        <w:tc>
          <w:tcPr>
            <w:tcW w:w="2816" w:type="dxa"/>
            <w:tcBorders>
              <w:left w:val="single" w:sz="4" w:space="0" w:color="auto"/>
            </w:tcBorders>
            <w:vAlign w:val="center"/>
          </w:tcPr>
          <w:p w14:paraId="3DADC6A6" w14:textId="1ADBE3B3" w:rsidR="006710F7" w:rsidRPr="0084120C" w:rsidRDefault="00000000" w:rsidP="00224F07">
            <w:pPr>
              <w:pStyle w:val="Companyname"/>
              <w:spacing w:before="60" w:after="60"/>
              <w:rPr>
                <w:rStyle w:val="Heading3Char"/>
                <w:b w:val="0"/>
                <w:color w:val="535353"/>
                <w:sz w:val="22"/>
                <w:szCs w:val="22"/>
                <w:lang w:val="lt-LT"/>
              </w:rPr>
            </w:pPr>
            <w:sdt>
              <w:sdtPr>
                <w:rPr>
                  <w:b/>
                  <w:color w:val="4B4B4D" w:themeColor="text1"/>
                  <w:sz w:val="22"/>
                  <w:szCs w:val="22"/>
                  <w:lang w:val="en-GB"/>
                </w:rPr>
                <w:id w:val="-171335759"/>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sdt>
            <w:sdtPr>
              <w:id w:val="-1117217585"/>
              <w14:checkbox>
                <w14:checked w14:val="0"/>
                <w14:checkedState w14:val="2612" w14:font="MS Gothic"/>
                <w14:uncheckedState w14:val="2610" w14:font="MS Gothic"/>
              </w14:checkbox>
            </w:sdtPr>
            <w:sdtContent>
              <w:p w14:paraId="4EAAB45B" w14:textId="77777777" w:rsidR="006710F7" w:rsidRPr="0084120C" w:rsidRDefault="006710F7" w:rsidP="00224F07">
                <w:pPr>
                  <w:spacing w:before="60" w:after="60"/>
                  <w:rPr>
                    <w:rStyle w:val="Heading3Char"/>
                    <w:b w:val="0"/>
                    <w:color w:val="auto"/>
                    <w:sz w:val="22"/>
                    <w:szCs w:val="22"/>
                    <w:lang w:val="lt-LT"/>
                  </w:rPr>
                </w:pPr>
                <w:r w:rsidRPr="0084120C">
                  <w:rPr>
                    <w:rFonts w:ascii="MS Gothic" w:eastAsia="MS Gothic" w:hAnsi="MS Gothic"/>
                  </w:rPr>
                  <w:t>☐</w:t>
                </w:r>
              </w:p>
            </w:sdtContent>
          </w:sdt>
        </w:tc>
      </w:tr>
    </w:tbl>
    <w:p w14:paraId="7B664F19" w14:textId="77777777" w:rsidR="006710F7" w:rsidRPr="0084120C" w:rsidRDefault="006710F7" w:rsidP="006710F7">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6710F7" w:rsidRPr="0084120C" w14:paraId="4C1A44E1" w14:textId="77777777" w:rsidTr="00224F07">
        <w:trPr>
          <w:trHeight w:val="438"/>
        </w:trPr>
        <w:tc>
          <w:tcPr>
            <w:tcW w:w="5003" w:type="dxa"/>
            <w:tcBorders>
              <w:bottom w:val="single" w:sz="4" w:space="0" w:color="auto"/>
            </w:tcBorders>
            <w:shd w:val="clear" w:color="auto" w:fill="E7EEF5" w:themeFill="accent5" w:themeFillTint="33"/>
            <w:vAlign w:val="center"/>
          </w:tcPr>
          <w:p w14:paraId="1EF57D60" w14:textId="4B12AA2D" w:rsidR="006710F7"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AD79920" w14:textId="632EB912" w:rsidR="006710F7" w:rsidRPr="0084120C" w:rsidRDefault="001213FE" w:rsidP="00224F07">
            <w:pPr>
              <w:pStyle w:val="Companyname"/>
              <w:rPr>
                <w:rStyle w:val="Heading3Char"/>
                <w:lang w:val="lt-LT"/>
              </w:rPr>
            </w:pPr>
            <w:r w:rsidRPr="0084120C">
              <w:rPr>
                <w:rStyle w:val="Heading3Char"/>
                <w:lang w:val="lt-LT"/>
              </w:rPr>
              <w:t>Sutaupymo potencialas</w:t>
            </w:r>
          </w:p>
        </w:tc>
      </w:tr>
      <w:tr w:rsidR="006710F7" w:rsidRPr="0084120C" w14:paraId="1AF8DB25" w14:textId="77777777" w:rsidTr="00224F07">
        <w:trPr>
          <w:trHeight w:val="260"/>
        </w:trPr>
        <w:tc>
          <w:tcPr>
            <w:tcW w:w="5003" w:type="dxa"/>
            <w:tcBorders>
              <w:bottom w:val="nil"/>
            </w:tcBorders>
            <w:vAlign w:val="center"/>
          </w:tcPr>
          <w:p w14:paraId="26D146EE" w14:textId="33AFC62D" w:rsidR="006710F7"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39800214"/>
                <w14:checkbox>
                  <w14:checked w14:val="1"/>
                  <w14:checkedState w14:val="2612" w14:font="MS Gothic"/>
                  <w14:uncheckedState w14:val="2610" w14:font="MS Gothic"/>
                </w14:checkbox>
              </w:sdtPr>
              <w:sdtContent>
                <w:r w:rsidR="00D55FA1">
                  <w:rPr>
                    <w:rFonts w:ascii="MS Gothic" w:eastAsia="MS Gothic" w:hAnsi="MS Gothic" w:hint="eastAsia"/>
                    <w:b/>
                    <w:color w:val="007BB2" w:themeColor="background2"/>
                    <w:sz w:val="22"/>
                    <w:szCs w:val="22"/>
                  </w:rPr>
                  <w:t>☒</w:t>
                </w:r>
              </w:sdtContent>
            </w:sdt>
            <w:r w:rsidR="006710F7" w:rsidRPr="0084120C">
              <w:rPr>
                <w:sz w:val="22"/>
                <w:szCs w:val="22"/>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59ACE1C" w14:textId="77777777" w:rsidR="006710F7"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745187825"/>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auto"/>
                <w:sz w:val="22"/>
                <w:szCs w:val="22"/>
              </w:rPr>
              <w:t xml:space="preserve">  </w:t>
            </w:r>
            <w:r w:rsidR="006710F7" w:rsidRPr="0084120C">
              <w:rPr>
                <w:rStyle w:val="Heading3Char"/>
                <w:b w:val="0"/>
                <w:color w:val="4B4B4D" w:themeColor="text1"/>
                <w:sz w:val="22"/>
                <w:szCs w:val="22"/>
                <w:lang w:val="lt-LT"/>
              </w:rPr>
              <w:t>Energija</w:t>
            </w:r>
          </w:p>
        </w:tc>
        <w:tc>
          <w:tcPr>
            <w:tcW w:w="2766" w:type="dxa"/>
            <w:tcBorders>
              <w:left w:val="nil"/>
              <w:bottom w:val="nil"/>
            </w:tcBorders>
            <w:vAlign w:val="center"/>
          </w:tcPr>
          <w:p w14:paraId="5EE1E41B" w14:textId="77777777" w:rsidR="006710F7"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680963479"/>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007BB2" w:themeColor="background2"/>
                <w:sz w:val="22"/>
                <w:szCs w:val="22"/>
              </w:rPr>
              <w:t xml:space="preserve">  </w:t>
            </w:r>
            <w:r w:rsidR="006710F7" w:rsidRPr="0084120C">
              <w:rPr>
                <w:rStyle w:val="Heading3Char"/>
                <w:b w:val="0"/>
                <w:color w:val="4B4B4D" w:themeColor="text1"/>
                <w:sz w:val="22"/>
                <w:szCs w:val="22"/>
                <w:lang w:val="lt-LT"/>
              </w:rPr>
              <w:t>Išlaidos</w:t>
            </w:r>
          </w:p>
        </w:tc>
      </w:tr>
      <w:tr w:rsidR="006710F7" w:rsidRPr="0084120C" w14:paraId="62ADB73C" w14:textId="77777777" w:rsidTr="00224F07">
        <w:trPr>
          <w:trHeight w:val="290"/>
        </w:trPr>
        <w:tc>
          <w:tcPr>
            <w:tcW w:w="5003" w:type="dxa"/>
            <w:tcBorders>
              <w:top w:val="nil"/>
              <w:bottom w:val="nil"/>
            </w:tcBorders>
            <w:vAlign w:val="center"/>
          </w:tcPr>
          <w:p w14:paraId="57FBCD2B" w14:textId="0EBD65DA" w:rsidR="006710F7"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347175888"/>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auto"/>
                <w:sz w:val="22"/>
                <w:szCs w:val="22"/>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71FAC355" w14:textId="77777777" w:rsidR="006710F7"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1898814888"/>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007BB2" w:themeColor="background2"/>
                <w:sz w:val="22"/>
                <w:szCs w:val="22"/>
              </w:rPr>
              <w:t xml:space="preserve">  </w:t>
            </w:r>
            <w:r w:rsidR="006710F7" w:rsidRPr="0084120C">
              <w:rPr>
                <w:rStyle w:val="Heading3Char"/>
                <w:b w:val="0"/>
                <w:color w:val="4B4B4D" w:themeColor="text1"/>
                <w:sz w:val="22"/>
                <w:szCs w:val="22"/>
                <w:lang w:val="lt-LT"/>
              </w:rPr>
              <w:t>CO</w:t>
            </w:r>
            <w:r w:rsidR="006710F7" w:rsidRPr="0084120C">
              <w:rPr>
                <w:b/>
                <w:bCs/>
                <w:sz w:val="22"/>
                <w:szCs w:val="22"/>
                <w:vertAlign w:val="subscript"/>
              </w:rPr>
              <w:t>2</w:t>
            </w:r>
          </w:p>
        </w:tc>
        <w:tc>
          <w:tcPr>
            <w:tcW w:w="2766" w:type="dxa"/>
            <w:tcBorders>
              <w:top w:val="nil"/>
              <w:left w:val="nil"/>
              <w:bottom w:val="nil"/>
            </w:tcBorders>
            <w:vAlign w:val="center"/>
          </w:tcPr>
          <w:p w14:paraId="3C24967B" w14:textId="77777777" w:rsidR="006710F7" w:rsidRPr="0084120C" w:rsidRDefault="006710F7" w:rsidP="00224F07">
            <w:pPr>
              <w:pStyle w:val="StandardText"/>
              <w:spacing w:before="60" w:after="60"/>
              <w:rPr>
                <w:rStyle w:val="Heading3Char"/>
                <w:b w:val="0"/>
                <w:color w:val="auto"/>
                <w:sz w:val="22"/>
                <w:szCs w:val="22"/>
                <w:lang w:val="lt-LT"/>
              </w:rPr>
            </w:pPr>
          </w:p>
        </w:tc>
      </w:tr>
      <w:tr w:rsidR="006710F7" w:rsidRPr="0084120C" w14:paraId="76A7ACD1" w14:textId="77777777" w:rsidTr="00224F07">
        <w:trPr>
          <w:trHeight w:val="168"/>
        </w:trPr>
        <w:tc>
          <w:tcPr>
            <w:tcW w:w="5003" w:type="dxa"/>
            <w:tcBorders>
              <w:top w:val="nil"/>
              <w:bottom w:val="nil"/>
            </w:tcBorders>
            <w:vAlign w:val="center"/>
          </w:tcPr>
          <w:p w14:paraId="3D5B6EBC" w14:textId="580C6087" w:rsidR="006710F7"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52185016"/>
                <w14:checkbox>
                  <w14:checked w14:val="0"/>
                  <w14:checkedState w14:val="2612" w14:font="MS Gothic"/>
                  <w14:uncheckedState w14:val="2610" w14:font="MS Gothic"/>
                </w14:checkbox>
              </w:sdtPr>
              <w:sdtContent>
                <w:r w:rsidR="006710F7" w:rsidRPr="0084120C">
                  <w:rPr>
                    <w:rFonts w:ascii="MS Gothic" w:eastAsia="MS Gothic" w:hAnsi="MS Gothic"/>
                    <w:sz w:val="22"/>
                    <w:szCs w:val="22"/>
                  </w:rPr>
                  <w:t>☐</w:t>
                </w:r>
              </w:sdtContent>
            </w:sdt>
            <w:r w:rsidR="006710F7" w:rsidRPr="0084120C">
              <w:rPr>
                <w:sz w:val="22"/>
                <w:szCs w:val="22"/>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7B3F863" w14:textId="77777777" w:rsidR="006710F7"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700139486"/>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t xml:space="preserve"> Kitas teigiamas poveikis</w:t>
            </w:r>
          </w:p>
        </w:tc>
        <w:tc>
          <w:tcPr>
            <w:tcW w:w="2766" w:type="dxa"/>
            <w:tcBorders>
              <w:top w:val="nil"/>
              <w:left w:val="nil"/>
              <w:bottom w:val="nil"/>
            </w:tcBorders>
            <w:vAlign w:val="center"/>
          </w:tcPr>
          <w:p w14:paraId="4E4CE2DA" w14:textId="77777777" w:rsidR="006710F7" w:rsidRPr="0084120C" w:rsidRDefault="006710F7" w:rsidP="00224F07">
            <w:pPr>
              <w:pStyle w:val="StandardText"/>
              <w:spacing w:before="60" w:after="60"/>
              <w:rPr>
                <w:rStyle w:val="Heading3Char"/>
                <w:b w:val="0"/>
                <w:color w:val="auto"/>
                <w:sz w:val="22"/>
                <w:szCs w:val="22"/>
                <w:lang w:val="lt-LT"/>
              </w:rPr>
            </w:pPr>
          </w:p>
        </w:tc>
      </w:tr>
      <w:tr w:rsidR="006710F7" w:rsidRPr="0084120C" w14:paraId="4DF163B9" w14:textId="77777777" w:rsidTr="00224F07">
        <w:trPr>
          <w:trHeight w:val="80"/>
        </w:trPr>
        <w:tc>
          <w:tcPr>
            <w:tcW w:w="5003" w:type="dxa"/>
            <w:tcBorders>
              <w:top w:val="nil"/>
            </w:tcBorders>
            <w:vAlign w:val="center"/>
          </w:tcPr>
          <w:p w14:paraId="199DD626" w14:textId="6F01DF09" w:rsidR="006710F7"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52971199"/>
                <w14:checkbox>
                  <w14:checked w14:val="0"/>
                  <w14:checkedState w14:val="2612" w14:font="MS Gothic"/>
                  <w14:uncheckedState w14:val="2610" w14:font="MS Gothic"/>
                </w14:checkbox>
              </w:sdtPr>
              <w:sdtContent>
                <w:r w:rsidR="006710F7" w:rsidRPr="0084120C">
                  <w:rPr>
                    <w:rFonts w:ascii="MS Gothic" w:eastAsia="MS Gothic" w:hAnsi="MS Gothic"/>
                    <w:sz w:val="22"/>
                    <w:szCs w:val="22"/>
                  </w:rPr>
                  <w:t>☐</w:t>
                </w:r>
              </w:sdtContent>
            </w:sdt>
            <w:r w:rsidR="006710F7" w:rsidRPr="0084120C">
              <w:rPr>
                <w:sz w:val="22"/>
                <w:szCs w:val="22"/>
              </w:rPr>
              <w:t xml:space="preserve">  </w:t>
            </w:r>
            <w:r w:rsidR="001213FE" w:rsidRPr="0084120C">
              <w:rPr>
                <w:rStyle w:val="Heading3Char"/>
                <w:b w:val="0"/>
                <w:color w:val="4B4B4D" w:themeColor="text1"/>
                <w:sz w:val="22"/>
                <w:szCs w:val="22"/>
                <w:lang w:val="lt-LT"/>
              </w:rPr>
              <w:t>Ilga (ilgiau nei 12 mėnesių)</w:t>
            </w:r>
          </w:p>
        </w:tc>
        <w:tc>
          <w:tcPr>
            <w:tcW w:w="2574" w:type="dxa"/>
            <w:tcBorders>
              <w:top w:val="nil"/>
              <w:right w:val="nil"/>
            </w:tcBorders>
          </w:tcPr>
          <w:p w14:paraId="572D2BF9" w14:textId="77777777" w:rsidR="006710F7" w:rsidRPr="0084120C" w:rsidRDefault="006710F7" w:rsidP="00224F07">
            <w:pPr>
              <w:pStyle w:val="StandardText"/>
              <w:spacing w:before="60" w:after="60"/>
              <w:rPr>
                <w:rStyle w:val="Heading3Char"/>
                <w:b w:val="0"/>
                <w:color w:val="4B4B4D" w:themeColor="text1"/>
                <w:sz w:val="22"/>
                <w:szCs w:val="22"/>
                <w:lang w:val="lt-LT"/>
              </w:rPr>
            </w:pPr>
          </w:p>
        </w:tc>
        <w:tc>
          <w:tcPr>
            <w:tcW w:w="2766" w:type="dxa"/>
            <w:tcBorders>
              <w:top w:val="nil"/>
              <w:left w:val="nil"/>
            </w:tcBorders>
            <w:vAlign w:val="center"/>
          </w:tcPr>
          <w:p w14:paraId="7AFCC3D3" w14:textId="77777777" w:rsidR="006710F7" w:rsidRPr="0084120C" w:rsidRDefault="006710F7" w:rsidP="00224F07">
            <w:pPr>
              <w:pStyle w:val="StandardText"/>
              <w:spacing w:before="60" w:after="60"/>
              <w:rPr>
                <w:rStyle w:val="Heading3Char"/>
                <w:b w:val="0"/>
                <w:color w:val="4B4B4D" w:themeColor="text1"/>
                <w:sz w:val="22"/>
                <w:szCs w:val="22"/>
                <w:lang w:val="lt-LT"/>
              </w:rPr>
            </w:pPr>
          </w:p>
        </w:tc>
      </w:tr>
    </w:tbl>
    <w:p w14:paraId="408B839A" w14:textId="77777777" w:rsidR="006710F7" w:rsidRPr="0084120C" w:rsidRDefault="006710F7" w:rsidP="006710F7">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6710F7" w:rsidRPr="0084120C" w14:paraId="25B91829" w14:textId="77777777" w:rsidTr="00224F07">
        <w:trPr>
          <w:trHeight w:val="313"/>
        </w:trPr>
        <w:tc>
          <w:tcPr>
            <w:tcW w:w="2576" w:type="dxa"/>
            <w:tcBorders>
              <w:bottom w:val="single" w:sz="4" w:space="0" w:color="auto"/>
            </w:tcBorders>
            <w:shd w:val="clear" w:color="auto" w:fill="E7EEF5" w:themeFill="accent5" w:themeFillTint="33"/>
            <w:vAlign w:val="center"/>
          </w:tcPr>
          <w:p w14:paraId="43448B27" w14:textId="30B06D68" w:rsidR="006710F7" w:rsidRPr="0084120C" w:rsidRDefault="001213FE" w:rsidP="00224F07">
            <w:pPr>
              <w:pStyle w:val="Heading3"/>
              <w:spacing w:before="60" w:after="60"/>
              <w:rPr>
                <w:rStyle w:val="Heading3Char"/>
                <w:b/>
                <w:bCs/>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79B39B3" w14:textId="77777777" w:rsidR="006710F7" w:rsidRPr="0084120C" w:rsidRDefault="006710F7" w:rsidP="00224F07">
            <w:pPr>
              <w:pStyle w:val="Heading3"/>
              <w:spacing w:before="60" w:after="60"/>
              <w:rPr>
                <w:rStyle w:val="Heading3Char"/>
                <w:b/>
                <w:bCs/>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9015C65" w14:textId="77777777" w:rsidR="006710F7" w:rsidRPr="0084120C" w:rsidRDefault="006710F7" w:rsidP="00224F07">
            <w:pPr>
              <w:pStyle w:val="Heading3"/>
              <w:spacing w:before="60" w:after="60"/>
              <w:rPr>
                <w:rStyle w:val="Heading3Char"/>
                <w:b/>
                <w:bCs/>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24427CC3" w14:textId="77777777" w:rsidR="006710F7" w:rsidRPr="0084120C" w:rsidRDefault="006710F7" w:rsidP="00224F07">
            <w:pPr>
              <w:pStyle w:val="Heading3"/>
              <w:spacing w:before="60" w:after="60"/>
              <w:rPr>
                <w:rStyle w:val="Heading3Char"/>
                <w:b/>
                <w:bCs/>
                <w:lang w:val="lt-LT"/>
              </w:rPr>
            </w:pPr>
            <w:r w:rsidRPr="0084120C">
              <w:rPr>
                <w:rStyle w:val="Heading3Char"/>
                <w:b/>
                <w:bCs/>
                <w:lang w:val="lt-LT"/>
              </w:rPr>
              <w:t>Speciali sauga</w:t>
            </w:r>
          </w:p>
        </w:tc>
      </w:tr>
      <w:tr w:rsidR="006710F7" w:rsidRPr="0084120C" w14:paraId="29CB471A" w14:textId="77777777" w:rsidTr="00224F07">
        <w:trPr>
          <w:trHeight w:val="278"/>
        </w:trPr>
        <w:tc>
          <w:tcPr>
            <w:tcW w:w="2576" w:type="dxa"/>
            <w:tcBorders>
              <w:bottom w:val="nil"/>
            </w:tcBorders>
            <w:vAlign w:val="center"/>
          </w:tcPr>
          <w:p w14:paraId="48E0B622" w14:textId="008E7E01" w:rsidR="006710F7" w:rsidRPr="0084120C"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889300947"/>
                <w14:checkbox>
                  <w14:checked w14:val="0"/>
                  <w14:checkedState w14:val="2612" w14:font="MS Gothic"/>
                  <w14:uncheckedState w14:val="2610" w14:font="MS Gothic"/>
                </w14:checkbox>
              </w:sdtPr>
              <w:sdtEndPr>
                <w:rPr>
                  <w:b w:val="0"/>
                  <w:sz w:val="22"/>
                  <w:szCs w:val="22"/>
                </w:rPr>
              </w:sdtEndPr>
              <w:sdtContent>
                <w:r w:rsidR="006710F7" w:rsidRPr="0084120C">
                  <w:rPr>
                    <w:rFonts w:ascii="MS Gothic" w:eastAsia="MS Gothic" w:hAnsi="MS Gothic"/>
                    <w:color w:val="4B4B4D" w:themeColor="text1"/>
                  </w:rPr>
                  <w:t>☐</w:t>
                </w:r>
              </w:sdtContent>
            </w:sdt>
            <w:r w:rsidR="006710F7"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6710F7"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6FB81D00" w14:textId="77777777" w:rsidR="006710F7"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2"/>
                  <w:szCs w:val="22"/>
                  <w:lang w:val="en-GB"/>
                </w:rPr>
                <w:id w:val="329879205"/>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053D835D" w14:textId="489DAE8A" w:rsidR="006710F7" w:rsidRPr="0084120C" w:rsidRDefault="00000000" w:rsidP="00224F07">
            <w:pPr>
              <w:pStyle w:val="Companyname"/>
              <w:spacing w:before="60" w:after="60"/>
              <w:rPr>
                <w:rStyle w:val="Heading3Char"/>
                <w:color w:val="4B4B4D" w:themeColor="text1"/>
                <w:sz w:val="22"/>
                <w:szCs w:val="22"/>
                <w:lang w:val="lt-LT"/>
              </w:rPr>
            </w:pPr>
            <w:sdt>
              <w:sdtPr>
                <w:rPr>
                  <w:b/>
                  <w:color w:val="4B4B4D" w:themeColor="text1"/>
                  <w:sz w:val="22"/>
                  <w:szCs w:val="22"/>
                  <w:lang w:val="en-GB"/>
                </w:rPr>
                <w:id w:val="-1529251474"/>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color w:val="4B4B4D" w:themeColor="text1"/>
                <w:sz w:val="22"/>
                <w:szCs w:val="22"/>
              </w:rPr>
              <w:t xml:space="preserve">  </w:t>
            </w:r>
            <w:r w:rsidR="006F1366" w:rsidRPr="0084120C">
              <w:rPr>
                <w:color w:val="4B4B4D" w:themeColor="text1"/>
                <w:sz w:val="22"/>
                <w:szCs w:val="22"/>
              </w:rPr>
              <w:t>Galima atlikti pačiam</w:t>
            </w:r>
          </w:p>
        </w:tc>
        <w:tc>
          <w:tcPr>
            <w:tcW w:w="2780" w:type="dxa"/>
            <w:tcBorders>
              <w:bottom w:val="nil"/>
            </w:tcBorders>
            <w:vAlign w:val="center"/>
          </w:tcPr>
          <w:p w14:paraId="23E52BBA" w14:textId="77777777" w:rsidR="006710F7" w:rsidRPr="0084120C" w:rsidRDefault="00000000" w:rsidP="00224F07">
            <w:pPr>
              <w:pStyle w:val="Companyname"/>
              <w:spacing w:before="60" w:after="60"/>
              <w:rPr>
                <w:color w:val="4B4B4D" w:themeColor="text1"/>
                <w:sz w:val="22"/>
                <w:szCs w:val="22"/>
              </w:rPr>
            </w:pPr>
            <w:sdt>
              <w:sdtPr>
                <w:rPr>
                  <w:b/>
                  <w:bCs/>
                  <w:color w:val="007BB2" w:themeColor="background2"/>
                  <w:sz w:val="22"/>
                  <w:szCs w:val="22"/>
                </w:rPr>
                <w:id w:val="-935670345"/>
                <w14:checkbox>
                  <w14:checked w14:val="1"/>
                  <w14:checkedState w14:val="2612" w14:font="MS Gothic"/>
                  <w14:uncheckedState w14:val="2610" w14:font="MS Gothic"/>
                </w14:checkbox>
              </w:sdtPr>
              <w:sdtContent>
                <w:r w:rsidR="006710F7" w:rsidRPr="0084120C">
                  <w:rPr>
                    <w:rFonts w:ascii="MS Gothic" w:eastAsia="MS Gothic" w:hAnsi="MS Gothic"/>
                    <w:b/>
                    <w:bCs/>
                    <w:color w:val="007BB2" w:themeColor="background2"/>
                    <w:sz w:val="22"/>
                    <w:szCs w:val="22"/>
                  </w:rPr>
                  <w:t>☒</w:t>
                </w:r>
              </w:sdtContent>
            </w:sdt>
            <w:r w:rsidR="006710F7" w:rsidRPr="0084120C">
              <w:rPr>
                <w:color w:val="004E84" w:themeColor="text2"/>
                <w:sz w:val="22"/>
                <w:szCs w:val="22"/>
              </w:rPr>
              <w:t xml:space="preserve">  </w:t>
            </w:r>
            <w:r w:rsidR="006710F7" w:rsidRPr="0084120C">
              <w:rPr>
                <w:color w:val="4B4B4D" w:themeColor="text1"/>
                <w:sz w:val="22"/>
                <w:szCs w:val="22"/>
              </w:rPr>
              <w:t>Nebūtina</w:t>
            </w:r>
          </w:p>
        </w:tc>
      </w:tr>
      <w:tr w:rsidR="006710F7" w:rsidRPr="0084120C" w14:paraId="2C2E5E9B" w14:textId="77777777" w:rsidTr="00224F07">
        <w:trPr>
          <w:trHeight w:val="80"/>
        </w:trPr>
        <w:tc>
          <w:tcPr>
            <w:tcW w:w="2576" w:type="dxa"/>
            <w:tcBorders>
              <w:top w:val="nil"/>
              <w:bottom w:val="nil"/>
            </w:tcBorders>
            <w:vAlign w:val="center"/>
          </w:tcPr>
          <w:p w14:paraId="767383B0" w14:textId="3C50F721" w:rsidR="006710F7" w:rsidRPr="0084120C"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081571237"/>
                <w14:checkbox>
                  <w14:checked w14:val="0"/>
                  <w14:checkedState w14:val="2612" w14:font="MS Gothic"/>
                  <w14:uncheckedState w14:val="2610" w14:font="MS Gothic"/>
                </w14:checkbox>
              </w:sdtPr>
              <w:sdtEndPr>
                <w:rPr>
                  <w:b w:val="0"/>
                  <w:sz w:val="22"/>
                  <w:szCs w:val="22"/>
                </w:rPr>
              </w:sdtEndPr>
              <w:sdtContent>
                <w:r w:rsidR="006710F7" w:rsidRPr="0084120C">
                  <w:rPr>
                    <w:rFonts w:ascii="MS Gothic" w:eastAsia="MS Gothic" w:hAnsi="MS Gothic"/>
                    <w:color w:val="4B4B4D" w:themeColor="text1"/>
                  </w:rPr>
                  <w:t>☐</w:t>
                </w:r>
              </w:sdtContent>
            </w:sdt>
            <w:r w:rsidR="006710F7"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488FEF92" w14:textId="77777777" w:rsidR="006710F7"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2"/>
                  <w:szCs w:val="22"/>
                  <w:lang w:val="en-GB"/>
                </w:rPr>
                <w:id w:val="1452125048"/>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color w:val="4B4B4D" w:themeColor="text1"/>
                <w:sz w:val="22"/>
                <w:szCs w:val="22"/>
              </w:rPr>
              <w:t xml:space="preserve">  </w:t>
            </w:r>
            <w:r w:rsidR="006710F7"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54E69EF6" w14:textId="1077698F" w:rsidR="006710F7" w:rsidRPr="0084120C" w:rsidRDefault="00000000" w:rsidP="00224F07">
            <w:pPr>
              <w:pStyle w:val="Companyname"/>
              <w:spacing w:before="60" w:after="60"/>
              <w:rPr>
                <w:rStyle w:val="Heading3Char"/>
                <w:color w:val="4B4B4D" w:themeColor="text1"/>
                <w:sz w:val="22"/>
                <w:szCs w:val="22"/>
                <w:lang w:val="lt-LT"/>
              </w:rPr>
            </w:pPr>
            <w:sdt>
              <w:sdtPr>
                <w:rPr>
                  <w:b/>
                  <w:color w:val="007BB2" w:themeColor="background2"/>
                  <w:sz w:val="22"/>
                  <w:szCs w:val="22"/>
                  <w:lang w:val="en-GB"/>
                </w:rPr>
                <w:id w:val="-2076500504"/>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4B4B4D" w:themeColor="text1"/>
                <w:sz w:val="22"/>
                <w:szCs w:val="22"/>
              </w:rPr>
              <w:t xml:space="preserve">  </w:t>
            </w:r>
            <w:r w:rsidR="00C11CDA" w:rsidRPr="0084120C">
              <w:rPr>
                <w:color w:val="4B4B4D" w:themeColor="text1"/>
                <w:sz w:val="22"/>
                <w:szCs w:val="22"/>
              </w:rPr>
              <w:t>Reikalinga s</w:t>
            </w:r>
            <w:r w:rsidR="006710F7" w:rsidRPr="0084120C">
              <w:rPr>
                <w:color w:val="4B4B4D" w:themeColor="text1"/>
                <w:sz w:val="22"/>
                <w:szCs w:val="22"/>
              </w:rPr>
              <w:t>pecializuota įmonė</w:t>
            </w:r>
          </w:p>
        </w:tc>
        <w:tc>
          <w:tcPr>
            <w:tcW w:w="2780" w:type="dxa"/>
            <w:tcBorders>
              <w:top w:val="nil"/>
              <w:bottom w:val="nil"/>
            </w:tcBorders>
            <w:vAlign w:val="center"/>
          </w:tcPr>
          <w:p w14:paraId="2E6D24ED" w14:textId="1AB074A4" w:rsidR="006710F7" w:rsidRPr="0084120C" w:rsidRDefault="00000000" w:rsidP="00224F07">
            <w:pPr>
              <w:pStyle w:val="Companyname"/>
              <w:spacing w:before="60" w:after="60"/>
              <w:rPr>
                <w:color w:val="4B4B4D" w:themeColor="text1"/>
                <w:sz w:val="22"/>
                <w:szCs w:val="22"/>
              </w:rPr>
            </w:pPr>
            <w:sdt>
              <w:sdtPr>
                <w:rPr>
                  <w:color w:val="4B4B4D" w:themeColor="text1"/>
                  <w:sz w:val="22"/>
                  <w:szCs w:val="22"/>
                </w:rPr>
                <w:id w:val="-1676878605"/>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color w:val="4B4B4D" w:themeColor="text1"/>
                <w:sz w:val="22"/>
                <w:szCs w:val="22"/>
              </w:rPr>
              <w:t xml:space="preserve">  </w:t>
            </w:r>
            <w:r w:rsidR="006F1366" w:rsidRPr="0084120C">
              <w:rPr>
                <w:color w:val="4B4B4D" w:themeColor="text1"/>
                <w:sz w:val="22"/>
                <w:szCs w:val="22"/>
              </w:rPr>
              <w:t>Rekomenduojama</w:t>
            </w:r>
          </w:p>
        </w:tc>
      </w:tr>
      <w:tr w:rsidR="006710F7" w:rsidRPr="0084120C" w14:paraId="4A184255" w14:textId="77777777" w:rsidTr="00224F07">
        <w:trPr>
          <w:trHeight w:val="80"/>
        </w:trPr>
        <w:tc>
          <w:tcPr>
            <w:tcW w:w="2576" w:type="dxa"/>
            <w:tcBorders>
              <w:top w:val="nil"/>
            </w:tcBorders>
            <w:vAlign w:val="center"/>
          </w:tcPr>
          <w:p w14:paraId="09F0373B" w14:textId="4524FE1B" w:rsidR="006710F7" w:rsidRPr="0084120C"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2"/>
                  <w:szCs w:val="22"/>
                  <w:lang w:val="en-GB"/>
                </w:rPr>
                <w:id w:val="-1006830362"/>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5F837A85" w14:textId="77777777" w:rsidR="006710F7" w:rsidRPr="0084120C"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2"/>
                  <w:szCs w:val="22"/>
                  <w:lang w:val="en-GB"/>
                </w:rPr>
                <w:id w:val="1895000528"/>
                <w14:checkbox>
                  <w14:checked w14:val="1"/>
                  <w14:checkedState w14:val="2612" w14:font="MS Gothic"/>
                  <w14:uncheckedState w14:val="2610" w14:font="MS Gothic"/>
                </w14:checkbox>
              </w:sdtPr>
              <w:sdtContent>
                <w:r w:rsidR="006710F7" w:rsidRPr="0084120C">
                  <w:rPr>
                    <w:rFonts w:ascii="MS Gothic" w:eastAsia="MS Gothic" w:hAnsi="MS Gothic"/>
                    <w:b/>
                    <w:color w:val="007BB2" w:themeColor="background2"/>
                    <w:sz w:val="22"/>
                    <w:szCs w:val="22"/>
                  </w:rPr>
                  <w:t>☒</w:t>
                </w:r>
              </w:sdtContent>
            </w:sdt>
            <w:r w:rsidR="006710F7" w:rsidRPr="0084120C">
              <w:rPr>
                <w:color w:val="4B4B4D" w:themeColor="text1"/>
                <w:sz w:val="22"/>
                <w:szCs w:val="22"/>
              </w:rPr>
              <w:t xml:space="preserve">  </w:t>
            </w:r>
            <w:r w:rsidR="006710F7" w:rsidRPr="0084120C">
              <w:rPr>
                <w:rStyle w:val="Heading3Char"/>
                <w:b w:val="0"/>
                <w:bCs/>
                <w:color w:val="4B4B4D" w:themeColor="text1"/>
                <w:sz w:val="22"/>
                <w:szCs w:val="22"/>
                <w:lang w:val="lt-LT"/>
              </w:rPr>
              <w:t>Aukštas</w:t>
            </w:r>
          </w:p>
        </w:tc>
        <w:tc>
          <w:tcPr>
            <w:tcW w:w="2557" w:type="dxa"/>
            <w:tcBorders>
              <w:top w:val="nil"/>
            </w:tcBorders>
            <w:vAlign w:val="center"/>
          </w:tcPr>
          <w:p w14:paraId="520020F9" w14:textId="6AD29412" w:rsidR="006710F7" w:rsidRPr="0084120C" w:rsidRDefault="00000000" w:rsidP="00224F07">
            <w:pPr>
              <w:pStyle w:val="Companyname"/>
              <w:spacing w:before="60" w:after="60"/>
              <w:rPr>
                <w:rStyle w:val="Heading3Char"/>
                <w:color w:val="4B4B4D" w:themeColor="text1"/>
                <w:sz w:val="22"/>
                <w:szCs w:val="22"/>
                <w:lang w:val="lt-LT"/>
              </w:rPr>
            </w:pPr>
            <w:sdt>
              <w:sdtPr>
                <w:rPr>
                  <w:b/>
                  <w:color w:val="4B4B4D" w:themeColor="text1"/>
                  <w:sz w:val="22"/>
                  <w:szCs w:val="22"/>
                  <w:lang w:val="en-GB"/>
                </w:rPr>
                <w:id w:val="-1476522256"/>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color w:val="4B4B4D" w:themeColor="text1"/>
                <w:sz w:val="22"/>
                <w:szCs w:val="22"/>
              </w:rPr>
              <w:t xml:space="preserve">  </w:t>
            </w:r>
            <w:r w:rsidR="00C11CDA" w:rsidRPr="0084120C">
              <w:rPr>
                <w:sz w:val="22"/>
                <w:szCs w:val="22"/>
              </w:rPr>
              <w:t>Reikalingas e</w:t>
            </w:r>
            <w:r w:rsidR="006710F7" w:rsidRPr="0084120C">
              <w:rPr>
                <w:color w:val="4B4B4D" w:themeColor="text1"/>
                <w:sz w:val="22"/>
                <w:szCs w:val="22"/>
              </w:rPr>
              <w:t>kspertas</w:t>
            </w:r>
          </w:p>
        </w:tc>
        <w:tc>
          <w:tcPr>
            <w:tcW w:w="2780" w:type="dxa"/>
            <w:tcBorders>
              <w:top w:val="nil"/>
            </w:tcBorders>
            <w:vAlign w:val="center"/>
          </w:tcPr>
          <w:p w14:paraId="69FDD66F" w14:textId="77777777" w:rsidR="006710F7" w:rsidRPr="0084120C" w:rsidRDefault="00000000" w:rsidP="00224F07">
            <w:pPr>
              <w:pStyle w:val="Companyname"/>
              <w:spacing w:before="60" w:after="60"/>
              <w:rPr>
                <w:color w:val="4B4B4D" w:themeColor="text1"/>
                <w:sz w:val="22"/>
                <w:szCs w:val="22"/>
              </w:rPr>
            </w:pPr>
            <w:sdt>
              <w:sdtPr>
                <w:rPr>
                  <w:color w:val="4B4B4D" w:themeColor="text1"/>
                  <w:sz w:val="22"/>
                  <w:szCs w:val="22"/>
                </w:rPr>
                <w:id w:val="1742602860"/>
                <w14:checkbox>
                  <w14:checked w14:val="0"/>
                  <w14:checkedState w14:val="2612" w14:font="MS Gothic"/>
                  <w14:uncheckedState w14:val="2610" w14:font="MS Gothic"/>
                </w14:checkbox>
              </w:sdtPr>
              <w:sdtContent>
                <w:r w:rsidR="006710F7" w:rsidRPr="0084120C">
                  <w:rPr>
                    <w:rFonts w:ascii="MS Gothic" w:eastAsia="MS Gothic" w:hAnsi="MS Gothic"/>
                    <w:color w:val="4B4B4D" w:themeColor="text1"/>
                    <w:sz w:val="22"/>
                    <w:szCs w:val="22"/>
                  </w:rPr>
                  <w:t>☐</w:t>
                </w:r>
              </w:sdtContent>
            </w:sdt>
            <w:r w:rsidR="006710F7" w:rsidRPr="0084120C">
              <w:rPr>
                <w:color w:val="4B4B4D" w:themeColor="text1"/>
                <w:sz w:val="22"/>
                <w:szCs w:val="22"/>
              </w:rPr>
              <w:t xml:space="preserve">  Privaloma</w:t>
            </w:r>
          </w:p>
        </w:tc>
      </w:tr>
    </w:tbl>
    <w:p w14:paraId="39A41E03" w14:textId="77777777" w:rsidR="00B15A6E" w:rsidRPr="0084120C" w:rsidRDefault="00B15A6E" w:rsidP="006710F7">
      <w:pPr>
        <w:pStyle w:val="Heading3"/>
        <w:rPr>
          <w:rStyle w:val="Heading3Char"/>
          <w:b/>
          <w:bCs/>
          <w:sz w:val="28"/>
          <w:szCs w:val="28"/>
          <w:lang w:val="lt-LT"/>
        </w:rPr>
      </w:pPr>
    </w:p>
    <w:p w14:paraId="111C4FF0" w14:textId="6D8C479C" w:rsidR="006710F7" w:rsidRPr="0084120C" w:rsidRDefault="006F1366" w:rsidP="006710F7">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6710F7" w:rsidRPr="0084120C" w14:paraId="469722B0" w14:textId="77777777">
        <w:trPr>
          <w:trHeight w:val="466"/>
        </w:trPr>
        <w:tc>
          <w:tcPr>
            <w:tcW w:w="5097" w:type="dxa"/>
            <w:shd w:val="clear" w:color="auto" w:fill="E7EEF5" w:themeFill="accent5" w:themeFillTint="33"/>
          </w:tcPr>
          <w:p w14:paraId="06335487" w14:textId="77777777" w:rsidR="006710F7" w:rsidRPr="0084120C" w:rsidRDefault="006710F7"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7A3E6434" w14:textId="77777777" w:rsidR="006710F7" w:rsidRPr="0084120C" w:rsidRDefault="006710F7" w:rsidP="00224F07">
            <w:pPr>
              <w:spacing w:before="60" w:after="60"/>
              <w:rPr>
                <w:i/>
                <w:iCs/>
                <w:color w:val="4B4B4D" w:themeColor="text1"/>
              </w:rPr>
            </w:pPr>
            <w:r w:rsidRPr="0084120C">
              <w:rPr>
                <w:rStyle w:val="Heading3Char"/>
                <w:lang w:val="lt-LT"/>
              </w:rPr>
              <w:t>Investicijų grąža</w:t>
            </w:r>
          </w:p>
        </w:tc>
      </w:tr>
      <w:tr w:rsidR="006710F7" w:rsidRPr="0084120C" w14:paraId="576ABFC7" w14:textId="77777777">
        <w:trPr>
          <w:trHeight w:val="1359"/>
        </w:trPr>
        <w:tc>
          <w:tcPr>
            <w:tcW w:w="5097" w:type="dxa"/>
          </w:tcPr>
          <w:p w14:paraId="2F1AA742" w14:textId="5CAFF53E" w:rsidR="006710F7" w:rsidRPr="0084120C" w:rsidRDefault="006710F7" w:rsidP="00224F07">
            <w:pPr>
              <w:spacing w:before="60" w:after="60"/>
              <w:rPr>
                <w:color w:val="4B4B4D" w:themeColor="text1"/>
                <w:sz w:val="24"/>
                <w:szCs w:val="24"/>
              </w:rPr>
            </w:pPr>
            <w:r w:rsidRPr="0084120C">
              <w:rPr>
                <w:color w:val="4B4B4D" w:themeColor="text1"/>
                <w:sz w:val="24"/>
                <w:szCs w:val="24"/>
              </w:rPr>
              <w:t>Investicinės išlaidos yra 12-400€  / m</w:t>
            </w:r>
            <w:r w:rsidRPr="0084120C">
              <w:rPr>
                <w:color w:val="4B4B4D" w:themeColor="text1"/>
                <w:sz w:val="24"/>
                <w:szCs w:val="24"/>
                <w:vertAlign w:val="superscript"/>
              </w:rPr>
              <w:t xml:space="preserve">2 </w:t>
            </w:r>
            <w:r w:rsidRPr="0084120C">
              <w:rPr>
                <w:color w:val="4B4B4D" w:themeColor="text1"/>
                <w:sz w:val="24"/>
                <w:szCs w:val="24"/>
              </w:rPr>
              <w:t>priklausomai nuo medžiagos ir reikiamo kiekio.</w:t>
            </w:r>
          </w:p>
          <w:p w14:paraId="2C8F6957" w14:textId="45C77051" w:rsidR="006710F7" w:rsidRPr="0084120C" w:rsidRDefault="006710F7" w:rsidP="00224F07">
            <w:pPr>
              <w:spacing w:before="60" w:after="60"/>
              <w:rPr>
                <w:b/>
                <w:color w:val="4B4B4D" w:themeColor="text1"/>
                <w:sz w:val="24"/>
                <w:szCs w:val="24"/>
              </w:rPr>
            </w:pPr>
            <w:r w:rsidRPr="0084120C">
              <w:rPr>
                <w:rStyle w:val="Heading3Char"/>
                <w:b w:val="0"/>
                <w:color w:val="4B4B4D" w:themeColor="text1"/>
                <w:lang w:val="lt-LT"/>
              </w:rPr>
              <w:t>Pavyzdžiai: Stiklo pluošto vata</w:t>
            </w:r>
            <w:r w:rsidRPr="0084120C">
              <w:rPr>
                <w:bCs/>
                <w:color w:val="4B4B4D" w:themeColor="text1"/>
                <w:sz w:val="24"/>
                <w:szCs w:val="24"/>
              </w:rPr>
              <w:t xml:space="preserve">: 28 </w:t>
            </w:r>
            <w:r w:rsidR="00B15A6E" w:rsidRPr="0084120C">
              <w:rPr>
                <w:bCs/>
                <w:color w:val="4B4B4D" w:themeColor="text1"/>
                <w:sz w:val="24"/>
                <w:szCs w:val="24"/>
              </w:rPr>
              <w:t>€/m</w:t>
            </w:r>
            <w:r w:rsidR="00B15A6E" w:rsidRPr="0084120C">
              <w:rPr>
                <w:bCs/>
                <w:color w:val="4B4B4D" w:themeColor="text1"/>
                <w:sz w:val="24"/>
                <w:szCs w:val="24"/>
                <w:vertAlign w:val="superscript"/>
              </w:rPr>
              <w:t>3</w:t>
            </w:r>
          </w:p>
          <w:p w14:paraId="14C90AB2" w14:textId="77777777" w:rsidR="006710F7" w:rsidRPr="0084120C" w:rsidRDefault="006710F7" w:rsidP="00224F07">
            <w:pPr>
              <w:spacing w:before="60" w:after="60"/>
              <w:rPr>
                <w:bCs/>
                <w:color w:val="4B4B4D" w:themeColor="text1"/>
                <w:sz w:val="24"/>
                <w:szCs w:val="24"/>
              </w:rPr>
            </w:pPr>
            <w:r w:rsidRPr="0084120C">
              <w:rPr>
                <w:bCs/>
                <w:color w:val="4B4B4D" w:themeColor="text1"/>
                <w:sz w:val="24"/>
                <w:szCs w:val="24"/>
              </w:rPr>
              <w:t xml:space="preserve">                   Medienos pluoštas: 42 €/m</w:t>
            </w:r>
            <w:r w:rsidRPr="0084120C">
              <w:rPr>
                <w:bCs/>
                <w:color w:val="4B4B4D" w:themeColor="text1"/>
                <w:sz w:val="24"/>
                <w:szCs w:val="24"/>
                <w:vertAlign w:val="superscript"/>
              </w:rPr>
              <w:t>3</w:t>
            </w:r>
          </w:p>
          <w:p w14:paraId="7FAC0B34" w14:textId="4249EA59" w:rsidR="006710F7" w:rsidRPr="0084120C" w:rsidRDefault="006710F7" w:rsidP="00224F07">
            <w:pPr>
              <w:spacing w:before="60" w:after="60"/>
              <w:rPr>
                <w:rStyle w:val="Heading3Char"/>
                <w:b w:val="0"/>
                <w:bCs/>
                <w:color w:val="4B4B4D" w:themeColor="text1"/>
                <w:vertAlign w:val="superscript"/>
                <w:lang w:val="lt-LT"/>
              </w:rPr>
            </w:pPr>
            <w:r w:rsidRPr="0084120C">
              <w:rPr>
                <w:rStyle w:val="Heading3Char"/>
                <w:color w:val="4B4B4D" w:themeColor="text1"/>
                <w:lang w:val="lt-LT"/>
              </w:rPr>
              <w:t xml:space="preserve">                  </w:t>
            </w:r>
            <w:r w:rsidRPr="0084120C">
              <w:rPr>
                <w:rStyle w:val="Heading3Char"/>
                <w:b w:val="0"/>
                <w:bCs/>
                <w:color w:val="4B4B4D" w:themeColor="text1"/>
                <w:lang w:val="lt-LT"/>
              </w:rPr>
              <w:t xml:space="preserve"> Poliuretano granulės</w:t>
            </w:r>
            <w:r w:rsidR="00B15A6E" w:rsidRPr="0084120C">
              <w:rPr>
                <w:rStyle w:val="Heading3Char"/>
                <w:b w:val="0"/>
                <w:bCs/>
                <w:color w:val="4B4B4D" w:themeColor="text1"/>
                <w:lang w:val="lt-LT"/>
              </w:rPr>
              <w:t>:</w:t>
            </w:r>
            <w:r w:rsidRPr="0084120C">
              <w:rPr>
                <w:rStyle w:val="Heading3Char"/>
                <w:b w:val="0"/>
                <w:bCs/>
                <w:color w:val="4B4B4D" w:themeColor="text1"/>
                <w:lang w:val="lt-LT"/>
              </w:rPr>
              <w:t xml:space="preserve"> 80 €/m</w:t>
            </w:r>
            <w:r w:rsidRPr="0084120C">
              <w:rPr>
                <w:rStyle w:val="Heading3Char"/>
                <w:b w:val="0"/>
                <w:bCs/>
                <w:color w:val="4B4B4D" w:themeColor="text1"/>
                <w:vertAlign w:val="superscript"/>
                <w:lang w:val="lt-LT"/>
              </w:rPr>
              <w:t>3</w:t>
            </w:r>
          </w:p>
          <w:p w14:paraId="0636C11B" w14:textId="1FC21DA4" w:rsidR="006710F7" w:rsidRPr="0084120C" w:rsidRDefault="006710F7" w:rsidP="00224F07">
            <w:pPr>
              <w:spacing w:before="60" w:after="60"/>
              <w:rPr>
                <w:rStyle w:val="Heading3Char"/>
                <w:b w:val="0"/>
                <w:color w:val="4B4B4D" w:themeColor="text1"/>
                <w:lang w:val="lt-LT"/>
              </w:rPr>
            </w:pPr>
            <w:r w:rsidRPr="0084120C">
              <w:rPr>
                <w:rStyle w:val="Heading3Char"/>
                <w:bCs/>
                <w:color w:val="4B4B4D" w:themeColor="text1"/>
                <w:sz w:val="28"/>
                <w:szCs w:val="28"/>
                <w:vertAlign w:val="superscript"/>
                <w:lang w:val="lt-LT"/>
              </w:rPr>
              <w:t xml:space="preserve">                         </w:t>
            </w:r>
            <w:r w:rsidRPr="0084120C">
              <w:rPr>
                <w:rStyle w:val="Heading3Char"/>
                <w:b w:val="0"/>
                <w:bCs/>
                <w:color w:val="4B4B4D" w:themeColor="text1"/>
                <w:lang w:val="lt-LT"/>
              </w:rPr>
              <w:t xml:space="preserve">Aerogeliai: 300-400 </w:t>
            </w:r>
            <w:r w:rsidR="00B15A6E" w:rsidRPr="0084120C">
              <w:rPr>
                <w:rStyle w:val="Heading3Char"/>
                <w:b w:val="0"/>
                <w:bCs/>
                <w:color w:val="4B4B4D" w:themeColor="text1"/>
                <w:lang w:val="lt-LT"/>
              </w:rPr>
              <w:t>€/m</w:t>
            </w:r>
            <w:r w:rsidR="00B15A6E" w:rsidRPr="0084120C">
              <w:rPr>
                <w:rStyle w:val="Heading3Char"/>
                <w:b w:val="0"/>
                <w:bCs/>
                <w:color w:val="4B4B4D" w:themeColor="text1"/>
                <w:vertAlign w:val="superscript"/>
                <w:lang w:val="lt-LT"/>
              </w:rPr>
              <w:t>3</w:t>
            </w:r>
          </w:p>
        </w:tc>
        <w:tc>
          <w:tcPr>
            <w:tcW w:w="5109" w:type="dxa"/>
          </w:tcPr>
          <w:p w14:paraId="7D9ADBFB" w14:textId="4B18D0C5" w:rsidR="006710F7" w:rsidRPr="0084120C" w:rsidRDefault="00B15A6E" w:rsidP="00224F07">
            <w:pPr>
              <w:spacing w:before="60" w:after="60"/>
              <w:rPr>
                <w:color w:val="4B4B4D" w:themeColor="text1"/>
                <w:sz w:val="24"/>
                <w:szCs w:val="24"/>
              </w:rPr>
            </w:pPr>
            <w:r w:rsidRPr="0084120C">
              <w:rPr>
                <w:color w:val="4B4B4D" w:themeColor="text1"/>
                <w:sz w:val="24"/>
                <w:szCs w:val="24"/>
              </w:rPr>
              <w:t xml:space="preserve">Naudojant pigesnes medžiagas, </w:t>
            </w:r>
            <w:r w:rsidR="006710F7" w:rsidRPr="0084120C">
              <w:rPr>
                <w:color w:val="4B4B4D" w:themeColor="text1"/>
                <w:sz w:val="24"/>
                <w:szCs w:val="24"/>
              </w:rPr>
              <w:t>investicijų grąža yra maždaug 5 metai.</w:t>
            </w:r>
          </w:p>
          <w:p w14:paraId="38F62EB6" w14:textId="77777777" w:rsidR="006710F7" w:rsidRPr="0084120C" w:rsidRDefault="006710F7" w:rsidP="00224F07">
            <w:pPr>
              <w:spacing w:before="60" w:after="60"/>
              <w:rPr>
                <w:rStyle w:val="Heading3Char"/>
                <w:color w:val="4B4B4D" w:themeColor="text1"/>
                <w:lang w:val="lt-LT"/>
              </w:rPr>
            </w:pPr>
          </w:p>
        </w:tc>
      </w:tr>
      <w:tr w:rsidR="006710F7" w:rsidRPr="0084120C" w14:paraId="071D155F" w14:textId="77777777">
        <w:trPr>
          <w:trHeight w:val="516"/>
        </w:trPr>
        <w:tc>
          <w:tcPr>
            <w:tcW w:w="5097" w:type="dxa"/>
            <w:shd w:val="clear" w:color="auto" w:fill="E7EEF5" w:themeFill="accent5" w:themeFillTint="33"/>
          </w:tcPr>
          <w:p w14:paraId="354C0FF5" w14:textId="77777777" w:rsidR="006710F7" w:rsidRPr="0084120C" w:rsidRDefault="006710F7"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420CFB9A" w14:textId="77777777" w:rsidR="006710F7" w:rsidRPr="0084120C" w:rsidRDefault="006710F7" w:rsidP="00224F07">
            <w:pPr>
              <w:spacing w:before="60" w:after="60"/>
              <w:rPr>
                <w:rStyle w:val="Heading3Char"/>
                <w:lang w:val="lt-LT"/>
              </w:rPr>
            </w:pPr>
            <w:r w:rsidRPr="0084120C">
              <w:rPr>
                <w:rStyle w:val="Heading3Char"/>
                <w:lang w:val="lt-LT"/>
              </w:rPr>
              <w:t>Medžiagos ar technologijos prieinamumas</w:t>
            </w:r>
          </w:p>
        </w:tc>
      </w:tr>
      <w:tr w:rsidR="006710F7" w:rsidRPr="0084120C" w14:paraId="340992C9" w14:textId="77777777">
        <w:trPr>
          <w:trHeight w:val="1108"/>
        </w:trPr>
        <w:tc>
          <w:tcPr>
            <w:tcW w:w="5097" w:type="dxa"/>
          </w:tcPr>
          <w:p w14:paraId="6B1A7B44" w14:textId="222F2D0E" w:rsidR="006710F7" w:rsidRPr="0084120C" w:rsidRDefault="00840BA7" w:rsidP="00840BA7">
            <w:pPr>
              <w:spacing w:before="60" w:after="60"/>
              <w:rPr>
                <w:rStyle w:val="Heading3Char"/>
                <w:color w:val="4B4B4D" w:themeColor="text1"/>
                <w:lang w:val="lt-LT"/>
              </w:rPr>
            </w:pPr>
            <w:hyperlink r:id="rId39" w:history="1">
              <w:r w:rsidRPr="0084120C">
                <w:rPr>
                  <w:rStyle w:val="Hyperlink"/>
                  <w:sz w:val="24"/>
                  <w:szCs w:val="24"/>
                </w:rPr>
                <w:t>https://apvis.apva.lt/paskelbti_kvietimai/fiziniu-asmenu-vieno-ar-dvieju-butu-gyvenamuju-namu-atnaujinimas-modernizavimas-2025-04</w:t>
              </w:r>
            </w:hyperlink>
            <w:r w:rsidRPr="0084120C">
              <w:rPr>
                <w:rStyle w:val="Heading3Char"/>
                <w:color w:val="4B4B4D" w:themeColor="text1"/>
                <w:lang w:val="lt-LT"/>
              </w:rPr>
              <w:t xml:space="preserve"> </w:t>
            </w:r>
          </w:p>
        </w:tc>
        <w:tc>
          <w:tcPr>
            <w:tcW w:w="5109" w:type="dxa"/>
          </w:tcPr>
          <w:p w14:paraId="71F7CFA5" w14:textId="00BF3466" w:rsidR="006710F7" w:rsidRPr="0084120C" w:rsidRDefault="006710F7" w:rsidP="00224F07">
            <w:pPr>
              <w:spacing w:before="60" w:after="60"/>
              <w:rPr>
                <w:color w:val="4B4B4D" w:themeColor="text1"/>
                <w:sz w:val="24"/>
                <w:szCs w:val="24"/>
              </w:rPr>
            </w:pPr>
            <w:r w:rsidRPr="0084120C">
              <w:rPr>
                <w:color w:val="4B4B4D" w:themeColor="text1"/>
                <w:sz w:val="24"/>
                <w:szCs w:val="24"/>
              </w:rPr>
              <w:t xml:space="preserve">Šią priemonę turi įgyvendinti specializuota pastatų </w:t>
            </w:r>
            <w:r w:rsidR="00B15A6E" w:rsidRPr="0084120C">
              <w:rPr>
                <w:color w:val="4B4B4D" w:themeColor="text1"/>
                <w:sz w:val="24"/>
                <w:szCs w:val="24"/>
              </w:rPr>
              <w:t>apšiltinimo darbus atliekanti</w:t>
            </w:r>
            <w:r w:rsidRPr="0084120C">
              <w:rPr>
                <w:color w:val="4B4B4D" w:themeColor="text1"/>
                <w:sz w:val="24"/>
                <w:szCs w:val="24"/>
              </w:rPr>
              <w:t xml:space="preserve"> įmonė. </w:t>
            </w:r>
          </w:p>
          <w:p w14:paraId="6E2F9F92" w14:textId="1748C58C" w:rsidR="006710F7" w:rsidRPr="0084120C" w:rsidRDefault="006710F7" w:rsidP="00224F07">
            <w:pPr>
              <w:spacing w:before="60" w:after="60"/>
              <w:rPr>
                <w:rStyle w:val="Heading3Char"/>
                <w:b w:val="0"/>
                <w:bCs/>
                <w:color w:val="auto"/>
                <w:lang w:val="lt-LT"/>
              </w:rPr>
            </w:pPr>
            <w:r w:rsidRPr="0084120C">
              <w:rPr>
                <w:color w:val="4B4B4D" w:themeColor="text1"/>
                <w:sz w:val="24"/>
                <w:szCs w:val="24"/>
              </w:rPr>
              <w:t xml:space="preserve"> </w:t>
            </w:r>
          </w:p>
        </w:tc>
      </w:tr>
      <w:tr w:rsidR="006710F7" w:rsidRPr="0084120C" w14:paraId="31D9A6C6"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E50EE7A" w14:textId="77777777" w:rsidR="006710F7" w:rsidRPr="0084120C" w:rsidRDefault="006710F7"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6710F7" w:rsidRPr="0084120C" w14:paraId="7242B27C" w14:textId="77777777">
        <w:trPr>
          <w:trHeight w:val="553"/>
        </w:trPr>
        <w:tc>
          <w:tcPr>
            <w:tcW w:w="10206" w:type="dxa"/>
            <w:gridSpan w:val="2"/>
            <w:tcBorders>
              <w:top w:val="single" w:sz="4" w:space="0" w:color="auto"/>
              <w:left w:val="single" w:sz="4" w:space="0" w:color="auto"/>
              <w:bottom w:val="single" w:sz="4" w:space="0" w:color="auto"/>
              <w:right w:val="single" w:sz="4" w:space="0" w:color="auto"/>
            </w:tcBorders>
          </w:tcPr>
          <w:p w14:paraId="05DFB580" w14:textId="77777777" w:rsidR="006710F7" w:rsidRPr="0084120C" w:rsidRDefault="006710F7" w:rsidP="00224F07">
            <w:pPr>
              <w:pStyle w:val="StandardText"/>
              <w:spacing w:before="60" w:after="60"/>
            </w:pPr>
            <w:r w:rsidRPr="0084120C">
              <w:t>Šią priemonę galima taikyti tik sienose, kuriose yra bent 5 cm pločio oro tarpai. Jei reikia, oro sluoksnio pralaidumą prieš tai reikėtų patikrinti endoskopijos būdu.</w:t>
            </w:r>
          </w:p>
        </w:tc>
      </w:tr>
    </w:tbl>
    <w:p w14:paraId="03C627BA" w14:textId="4EC72CFD" w:rsidR="006710F7" w:rsidRPr="0084120C" w:rsidRDefault="006710F7" w:rsidP="00BC77B5">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6710F7" w:rsidRPr="0084120C" w14:paraId="57937453" w14:textId="77777777" w:rsidTr="00224F07">
        <w:tc>
          <w:tcPr>
            <w:tcW w:w="10196" w:type="dxa"/>
            <w:shd w:val="clear" w:color="auto" w:fill="E7EEF5" w:themeFill="accent5" w:themeFillTint="33"/>
          </w:tcPr>
          <w:p w14:paraId="63EEB49A" w14:textId="27247FDD" w:rsidR="006710F7"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6710F7" w:rsidRPr="0084120C" w14:paraId="690A4A00" w14:textId="77777777" w:rsidTr="00224F07">
        <w:tc>
          <w:tcPr>
            <w:tcW w:w="10196" w:type="dxa"/>
          </w:tcPr>
          <w:p w14:paraId="4EE28212" w14:textId="7AB420EF" w:rsidR="006710F7" w:rsidRPr="0084120C" w:rsidRDefault="00DB1673" w:rsidP="00224F07">
            <w:pPr>
              <w:spacing w:before="60" w:after="60"/>
              <w:rPr>
                <w:color w:val="4B4B4D" w:themeColor="text1"/>
                <w:sz w:val="24"/>
                <w:szCs w:val="24"/>
              </w:rPr>
            </w:pPr>
            <w:r w:rsidRPr="0084120C">
              <w:rPr>
                <w:color w:val="4B4B4D" w:themeColor="text1"/>
                <w:sz w:val="24"/>
                <w:szCs w:val="24"/>
              </w:rPr>
              <w:t>Statybos</w:t>
            </w:r>
            <w:r w:rsidR="006710F7" w:rsidRPr="0084120C">
              <w:rPr>
                <w:color w:val="4B4B4D" w:themeColor="text1"/>
                <w:sz w:val="24"/>
                <w:szCs w:val="24"/>
              </w:rPr>
              <w:t xml:space="preserve"> įmonė / meistrai, galintys įrengti izoliaciją pagal techninius reikalavimus.</w:t>
            </w:r>
          </w:p>
          <w:p w14:paraId="62A4D849" w14:textId="2EBFB701" w:rsidR="006710F7" w:rsidRPr="0084120C" w:rsidRDefault="0019729C" w:rsidP="00224F07">
            <w:pPr>
              <w:spacing w:before="60" w:after="60"/>
              <w:rPr>
                <w:i/>
                <w:iCs/>
              </w:rPr>
            </w:pPr>
            <w:r w:rsidRPr="0084120C">
              <w:rPr>
                <w:color w:val="4B4B4D" w:themeColor="text1"/>
                <w:sz w:val="24"/>
                <w:szCs w:val="24"/>
              </w:rPr>
              <w:t>P</w:t>
            </w:r>
            <w:r w:rsidR="006710F7" w:rsidRPr="0084120C">
              <w:rPr>
                <w:color w:val="4B4B4D" w:themeColor="text1"/>
                <w:sz w:val="24"/>
                <w:szCs w:val="24"/>
              </w:rPr>
              <w:t>aminkl</w:t>
            </w:r>
            <w:r w:rsidR="00ED352D" w:rsidRPr="0084120C">
              <w:rPr>
                <w:color w:val="4B4B4D" w:themeColor="text1"/>
                <w:sz w:val="24"/>
                <w:szCs w:val="24"/>
              </w:rPr>
              <w:t>osaugos</w:t>
            </w:r>
            <w:r w:rsidR="006710F7" w:rsidRPr="0084120C">
              <w:rPr>
                <w:color w:val="4B4B4D" w:themeColor="text1"/>
                <w:sz w:val="24"/>
                <w:szCs w:val="24"/>
              </w:rPr>
              <w:t xml:space="preserve"> tarnyba</w:t>
            </w:r>
            <w:r w:rsidRPr="0084120C">
              <w:rPr>
                <w:color w:val="4B4B4D" w:themeColor="text1"/>
                <w:sz w:val="24"/>
                <w:szCs w:val="24"/>
              </w:rPr>
              <w:t>, jei reikalinga</w:t>
            </w:r>
            <w:r w:rsidR="00EE2AC4" w:rsidRPr="0084120C">
              <w:rPr>
                <w:color w:val="4B4B4D" w:themeColor="text1"/>
                <w:sz w:val="24"/>
                <w:szCs w:val="24"/>
              </w:rPr>
              <w:t>.</w:t>
            </w:r>
          </w:p>
        </w:tc>
      </w:tr>
      <w:tr w:rsidR="006710F7" w:rsidRPr="0084120C" w14:paraId="2092C3F5" w14:textId="77777777" w:rsidTr="00224F07">
        <w:tc>
          <w:tcPr>
            <w:tcW w:w="10196" w:type="dxa"/>
            <w:shd w:val="clear" w:color="auto" w:fill="E7EEF5" w:themeFill="accent5" w:themeFillTint="33"/>
          </w:tcPr>
          <w:p w14:paraId="4AC5C7E7" w14:textId="42935ED2" w:rsidR="006710F7"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6710F7" w:rsidRPr="0084120C" w14:paraId="3FFD4F72" w14:textId="77777777" w:rsidTr="00224F07">
        <w:trPr>
          <w:trHeight w:val="479"/>
        </w:trPr>
        <w:tc>
          <w:tcPr>
            <w:tcW w:w="10196" w:type="dxa"/>
          </w:tcPr>
          <w:p w14:paraId="39745C14" w14:textId="77777777" w:rsidR="006710F7" w:rsidRPr="0084120C" w:rsidRDefault="006710F7" w:rsidP="00224F07">
            <w:pPr>
              <w:spacing w:before="60" w:after="60"/>
              <w:rPr>
                <w:i/>
                <w:iCs/>
              </w:rPr>
            </w:pPr>
            <w:r w:rsidRPr="0084120C">
              <w:rPr>
                <w:color w:val="4B4B4D" w:themeColor="text1"/>
                <w:sz w:val="24"/>
                <w:szCs w:val="24"/>
              </w:rPr>
              <w:t>Energetikos konsultantas, architektas</w:t>
            </w:r>
          </w:p>
        </w:tc>
      </w:tr>
      <w:tr w:rsidR="006710F7" w:rsidRPr="0084120C" w14:paraId="17CED2FD" w14:textId="77777777" w:rsidTr="00224F07">
        <w:tc>
          <w:tcPr>
            <w:tcW w:w="10196" w:type="dxa"/>
            <w:shd w:val="clear" w:color="auto" w:fill="E7EEF5" w:themeFill="accent5" w:themeFillTint="33"/>
          </w:tcPr>
          <w:p w14:paraId="73DD9CA1" w14:textId="77777777" w:rsidR="006710F7" w:rsidRPr="0084120C" w:rsidRDefault="006710F7"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6710F7" w:rsidRPr="0084120C" w14:paraId="62553E21" w14:textId="77777777" w:rsidTr="00224F07">
        <w:trPr>
          <w:trHeight w:val="490"/>
        </w:trPr>
        <w:tc>
          <w:tcPr>
            <w:tcW w:w="10196" w:type="dxa"/>
          </w:tcPr>
          <w:p w14:paraId="7480E92E" w14:textId="77777777" w:rsidR="006710F7" w:rsidRPr="0084120C" w:rsidRDefault="006710F7" w:rsidP="00224F07">
            <w:pPr>
              <w:spacing w:before="60" w:after="60"/>
              <w:rPr>
                <w:i/>
                <w:iCs/>
              </w:rPr>
            </w:pPr>
          </w:p>
          <w:p w14:paraId="107E8F89" w14:textId="77777777" w:rsidR="006710F7" w:rsidRPr="0084120C" w:rsidRDefault="006710F7" w:rsidP="00224F07">
            <w:pPr>
              <w:spacing w:before="60" w:after="60"/>
              <w:rPr>
                <w:i/>
                <w:iCs/>
              </w:rPr>
            </w:pPr>
          </w:p>
        </w:tc>
      </w:tr>
    </w:tbl>
    <w:p w14:paraId="7B3D5D23" w14:textId="77777777" w:rsidR="006710F7" w:rsidRPr="0084120C" w:rsidRDefault="006710F7" w:rsidP="006710F7">
      <w:pPr>
        <w:spacing w:before="0"/>
        <w:rPr>
          <w:rStyle w:val="Heading3Char"/>
          <w:sz w:val="28"/>
          <w:szCs w:val="28"/>
          <w:lang w:val="lt-LT"/>
        </w:rPr>
      </w:pPr>
      <w:r w:rsidRPr="0084120C">
        <w:rPr>
          <w:rStyle w:val="Heading3Char"/>
          <w:b w:val="0"/>
          <w:sz w:val="28"/>
          <w:szCs w:val="28"/>
          <w:lang w:val="lt-LT"/>
        </w:rPr>
        <w:br w:type="page"/>
      </w:r>
    </w:p>
    <w:p w14:paraId="7C2B1028" w14:textId="77777777" w:rsidR="006710F7" w:rsidRPr="0084120C" w:rsidRDefault="006710F7" w:rsidP="00BC77B5">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6710F7" w:rsidRPr="0084120C" w14:paraId="1534973D" w14:textId="77777777" w:rsidTr="00224F07">
        <w:tc>
          <w:tcPr>
            <w:tcW w:w="4957" w:type="dxa"/>
            <w:shd w:val="clear" w:color="auto" w:fill="E7EEF5" w:themeFill="accent5" w:themeFillTint="33"/>
          </w:tcPr>
          <w:p w14:paraId="7A0FA34D" w14:textId="7597EDBD" w:rsidR="006710F7"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44F8BB41" w14:textId="5919F60A" w:rsidR="006710F7" w:rsidRPr="0084120C" w:rsidRDefault="006710F7" w:rsidP="00224F07">
            <w:pPr>
              <w:spacing w:after="120"/>
              <w:rPr>
                <w:b/>
                <w:bCs/>
              </w:rPr>
            </w:pPr>
            <w:r w:rsidRPr="0084120C">
              <w:rPr>
                <w:rStyle w:val="Heading3Char"/>
                <w:lang w:val="lt-LT"/>
              </w:rPr>
              <w:t>Diegimo instrukcijos ir gairės, atvirojo kodo iniciatyvos</w:t>
            </w:r>
          </w:p>
        </w:tc>
      </w:tr>
      <w:tr w:rsidR="006710F7" w:rsidRPr="0084120C" w14:paraId="420C2983" w14:textId="77777777" w:rsidTr="00224F07">
        <w:tc>
          <w:tcPr>
            <w:tcW w:w="4957" w:type="dxa"/>
          </w:tcPr>
          <w:p w14:paraId="1D9AC4D9" w14:textId="51FA75E1" w:rsidR="006710F7" w:rsidRPr="0084120C" w:rsidRDefault="005777BC">
            <w:pPr>
              <w:pStyle w:val="ListParagraph"/>
              <w:numPr>
                <w:ilvl w:val="0"/>
                <w:numId w:val="61"/>
              </w:numPr>
              <w:spacing w:before="60" w:after="60"/>
              <w:rPr>
                <w:color w:val="4B4B4D" w:themeColor="text1"/>
                <w:sz w:val="24"/>
                <w:szCs w:val="24"/>
              </w:rPr>
            </w:pPr>
            <w:r w:rsidRPr="0084120C">
              <w:rPr>
                <w:color w:val="4B4B4D" w:themeColor="text1"/>
                <w:sz w:val="24"/>
                <w:szCs w:val="24"/>
              </w:rPr>
              <w:t xml:space="preserve">Tinkamumo gauti finansavimą patikrinimas </w:t>
            </w:r>
            <w:r w:rsidR="006710F7" w:rsidRPr="0084120C">
              <w:rPr>
                <w:color w:val="4B4B4D" w:themeColor="text1"/>
                <w:sz w:val="24"/>
                <w:szCs w:val="24"/>
              </w:rPr>
              <w:t>(</w:t>
            </w:r>
            <w:r w:rsidR="00025B17" w:rsidRPr="0084120C">
              <w:rPr>
                <w:color w:val="4B4B4D" w:themeColor="text1"/>
                <w:sz w:val="24"/>
                <w:szCs w:val="24"/>
              </w:rPr>
              <w:t>gali būti svarbu</w:t>
            </w:r>
            <w:r w:rsidR="00C1610A" w:rsidRPr="0084120C">
              <w:rPr>
                <w:color w:val="4B4B4D" w:themeColor="text1"/>
                <w:sz w:val="24"/>
                <w:szCs w:val="24"/>
              </w:rPr>
              <w:t xml:space="preserve"> </w:t>
            </w:r>
            <w:r w:rsidR="006710F7" w:rsidRPr="0084120C">
              <w:rPr>
                <w:color w:val="4B4B4D" w:themeColor="text1"/>
                <w:sz w:val="24"/>
                <w:szCs w:val="24"/>
              </w:rPr>
              <w:t xml:space="preserve">prieš pasirašant sutartis). </w:t>
            </w:r>
          </w:p>
          <w:p w14:paraId="557E6976" w14:textId="7330F951" w:rsidR="006710F7" w:rsidRPr="0084120C" w:rsidRDefault="00ED352D">
            <w:pPr>
              <w:pStyle w:val="ListParagraph"/>
              <w:numPr>
                <w:ilvl w:val="0"/>
                <w:numId w:val="61"/>
              </w:numPr>
              <w:spacing w:before="60" w:after="60"/>
              <w:rPr>
                <w:color w:val="4B4B4D" w:themeColor="text1"/>
                <w:sz w:val="24"/>
                <w:szCs w:val="24"/>
              </w:rPr>
            </w:pPr>
            <w:r w:rsidRPr="0084120C">
              <w:rPr>
                <w:color w:val="4B4B4D" w:themeColor="text1"/>
                <w:sz w:val="24"/>
                <w:szCs w:val="24"/>
              </w:rPr>
              <w:t>Oro tarpo išmatavimas, siekiant nustayti i</w:t>
            </w:r>
            <w:r w:rsidR="006710F7" w:rsidRPr="0084120C">
              <w:rPr>
                <w:color w:val="4B4B4D" w:themeColor="text1"/>
                <w:sz w:val="24"/>
                <w:szCs w:val="24"/>
              </w:rPr>
              <w:t>zoliacijai reikaling</w:t>
            </w:r>
            <w:r w:rsidRPr="0084120C">
              <w:rPr>
                <w:color w:val="4B4B4D" w:themeColor="text1"/>
                <w:sz w:val="24"/>
                <w:szCs w:val="24"/>
              </w:rPr>
              <w:t xml:space="preserve">ą medžiagų </w:t>
            </w:r>
            <w:r w:rsidR="006710F7" w:rsidRPr="0084120C">
              <w:rPr>
                <w:color w:val="4B4B4D" w:themeColor="text1"/>
                <w:sz w:val="24"/>
                <w:szCs w:val="24"/>
              </w:rPr>
              <w:t>kiek</w:t>
            </w:r>
            <w:r w:rsidRPr="0084120C">
              <w:rPr>
                <w:color w:val="4B4B4D" w:themeColor="text1"/>
                <w:sz w:val="24"/>
                <w:szCs w:val="24"/>
              </w:rPr>
              <w:t>į.</w:t>
            </w:r>
          </w:p>
          <w:p w14:paraId="6DA0A948" w14:textId="015F8172" w:rsidR="006710F7" w:rsidRPr="0084120C" w:rsidRDefault="006710F7">
            <w:pPr>
              <w:pStyle w:val="ListParagraph"/>
              <w:numPr>
                <w:ilvl w:val="0"/>
                <w:numId w:val="61"/>
              </w:numPr>
              <w:spacing w:before="60" w:after="60"/>
              <w:rPr>
                <w:color w:val="4B4B4D" w:themeColor="text1"/>
                <w:sz w:val="24"/>
                <w:szCs w:val="24"/>
              </w:rPr>
            </w:pPr>
            <w:r w:rsidRPr="0084120C">
              <w:rPr>
                <w:color w:val="4B4B4D" w:themeColor="text1"/>
                <w:sz w:val="24"/>
                <w:szCs w:val="24"/>
              </w:rPr>
              <w:t xml:space="preserve">Geriausios projektui tinkamos medžiagos </w:t>
            </w:r>
            <w:r w:rsidR="00ED352D" w:rsidRPr="0084120C">
              <w:rPr>
                <w:color w:val="4B4B4D" w:themeColor="text1"/>
                <w:sz w:val="24"/>
                <w:szCs w:val="24"/>
              </w:rPr>
              <w:t>parinkimas</w:t>
            </w:r>
            <w:r w:rsidRPr="0084120C">
              <w:rPr>
                <w:color w:val="4B4B4D" w:themeColor="text1"/>
                <w:sz w:val="24"/>
                <w:szCs w:val="24"/>
              </w:rPr>
              <w:t xml:space="preserve"> konsultuojantis su energetikos ekspertu.</w:t>
            </w:r>
          </w:p>
        </w:tc>
        <w:tc>
          <w:tcPr>
            <w:tcW w:w="5237" w:type="dxa"/>
          </w:tcPr>
          <w:p w14:paraId="4A566164" w14:textId="77777777" w:rsidR="0075399C" w:rsidRPr="0084120C" w:rsidRDefault="0075399C" w:rsidP="0075399C">
            <w:pPr>
              <w:pStyle w:val="StandardText"/>
              <w:spacing w:before="60" w:after="60"/>
              <w:rPr>
                <w:i/>
                <w:iCs/>
              </w:rPr>
            </w:pPr>
            <w:hyperlink r:id="rId40" w:history="1">
              <w:r w:rsidRPr="0084120C">
                <w:rPr>
                  <w:rStyle w:val="Hyperlink"/>
                  <w:i/>
                  <w:iCs/>
                  <w:color w:val="4B4B4D" w:themeColor="text1"/>
                </w:rPr>
                <w:t>https://termoputa.lt/</w:t>
              </w:r>
            </w:hyperlink>
            <w:r w:rsidRPr="0084120C">
              <w:rPr>
                <w:i/>
                <w:iCs/>
              </w:rPr>
              <w:t xml:space="preserve"> </w:t>
            </w:r>
          </w:p>
          <w:p w14:paraId="6EE30394" w14:textId="77777777" w:rsidR="0075399C" w:rsidRPr="0084120C" w:rsidRDefault="0075399C" w:rsidP="0075399C">
            <w:pPr>
              <w:pStyle w:val="StandardText"/>
              <w:spacing w:before="60" w:after="60"/>
              <w:rPr>
                <w:i/>
                <w:iCs/>
              </w:rPr>
            </w:pPr>
            <w:hyperlink r:id="rId41" w:history="1">
              <w:r w:rsidRPr="0084120C">
                <w:rPr>
                  <w:rStyle w:val="Hyperlink"/>
                  <w:i/>
                  <w:iCs/>
                  <w:color w:val="4B4B4D" w:themeColor="text1"/>
                </w:rPr>
                <w:t>https://www.namoapsiltinimas.lt/</w:t>
              </w:r>
            </w:hyperlink>
            <w:r w:rsidRPr="0084120C">
              <w:rPr>
                <w:i/>
                <w:iCs/>
              </w:rPr>
              <w:t xml:space="preserve"> </w:t>
            </w:r>
          </w:p>
          <w:p w14:paraId="160D4532" w14:textId="77777777" w:rsidR="0075399C" w:rsidRPr="0084120C" w:rsidRDefault="0075399C" w:rsidP="0075399C">
            <w:pPr>
              <w:pStyle w:val="StandardText"/>
              <w:spacing w:before="60" w:after="60"/>
              <w:rPr>
                <w:i/>
                <w:iCs/>
              </w:rPr>
            </w:pPr>
            <w:hyperlink r:id="rId42" w:history="1">
              <w:r w:rsidRPr="0084120C">
                <w:rPr>
                  <w:rStyle w:val="Hyperlink"/>
                  <w:i/>
                  <w:iCs/>
                  <w:color w:val="4B4B4D" w:themeColor="text1"/>
                </w:rPr>
                <w:t>https://termopikas.lt/</w:t>
              </w:r>
            </w:hyperlink>
            <w:r w:rsidRPr="0084120C">
              <w:rPr>
                <w:i/>
                <w:iCs/>
              </w:rPr>
              <w:t xml:space="preserve"> </w:t>
            </w:r>
          </w:p>
          <w:p w14:paraId="478B320E" w14:textId="77777777" w:rsidR="006710F7" w:rsidRPr="0084120C" w:rsidRDefault="006710F7" w:rsidP="00224F07">
            <w:pPr>
              <w:spacing w:before="60" w:after="60"/>
              <w:rPr>
                <w:i/>
                <w:iCs/>
              </w:rPr>
            </w:pPr>
          </w:p>
        </w:tc>
      </w:tr>
      <w:tr w:rsidR="006710F7" w:rsidRPr="0084120C" w14:paraId="346E964B" w14:textId="77777777" w:rsidTr="00224F07">
        <w:tc>
          <w:tcPr>
            <w:tcW w:w="4957" w:type="dxa"/>
            <w:shd w:val="clear" w:color="auto" w:fill="E7EEF5" w:themeFill="accent5" w:themeFillTint="33"/>
          </w:tcPr>
          <w:p w14:paraId="67A16C0A" w14:textId="30FC7206" w:rsidR="006710F7" w:rsidRPr="0084120C" w:rsidRDefault="00655B83" w:rsidP="00224F07">
            <w:pPr>
              <w:spacing w:before="60" w:after="60"/>
              <w:rPr>
                <w:rStyle w:val="Heading3Char"/>
                <w:bCs/>
                <w:lang w:val="lt-LT"/>
              </w:rPr>
            </w:pPr>
            <w:r w:rsidRPr="0084120C">
              <w:rPr>
                <w:rStyle w:val="Heading3Char"/>
                <w:bCs/>
                <w:lang w:val="lt-LT"/>
              </w:rPr>
              <w:t>Į</w:t>
            </w:r>
            <w:r w:rsidR="006710F7" w:rsidRPr="0084120C">
              <w:rPr>
                <w:rStyle w:val="Heading3Char"/>
                <w:bCs/>
                <w:lang w:val="lt-LT"/>
              </w:rPr>
              <w:t>gyvendinimas</w:t>
            </w:r>
          </w:p>
        </w:tc>
        <w:tc>
          <w:tcPr>
            <w:tcW w:w="5237" w:type="dxa"/>
            <w:shd w:val="clear" w:color="auto" w:fill="E7EEF5" w:themeFill="accent5" w:themeFillTint="33"/>
          </w:tcPr>
          <w:p w14:paraId="36BAB997" w14:textId="70DE9DEB" w:rsidR="006710F7" w:rsidRPr="0084120C" w:rsidRDefault="00E33038" w:rsidP="00224F07">
            <w:pPr>
              <w:spacing w:before="60" w:after="60"/>
              <w:rPr>
                <w:rStyle w:val="Heading3Char"/>
                <w:bCs/>
                <w:lang w:val="lt-LT"/>
              </w:rPr>
            </w:pPr>
            <w:r w:rsidRPr="0084120C">
              <w:rPr>
                <w:rStyle w:val="Heading3Char"/>
                <w:bCs/>
                <w:lang w:val="lt-LT"/>
              </w:rPr>
              <w:t>Susijusi komunikacija</w:t>
            </w:r>
          </w:p>
        </w:tc>
      </w:tr>
      <w:tr w:rsidR="006710F7" w:rsidRPr="0084120C" w14:paraId="447A883A" w14:textId="77777777" w:rsidTr="00224F07">
        <w:trPr>
          <w:trHeight w:val="1755"/>
        </w:trPr>
        <w:tc>
          <w:tcPr>
            <w:tcW w:w="4957" w:type="dxa"/>
          </w:tcPr>
          <w:p w14:paraId="11889D2E" w14:textId="410876B4" w:rsidR="006710F7" w:rsidRPr="0084120C" w:rsidRDefault="00ED352D">
            <w:pPr>
              <w:pStyle w:val="StandardText"/>
              <w:numPr>
                <w:ilvl w:val="0"/>
                <w:numId w:val="10"/>
              </w:numPr>
              <w:spacing w:before="60" w:after="60" w:line="280" w:lineRule="exact"/>
            </w:pPr>
            <w:r w:rsidRPr="0084120C">
              <w:t xml:space="preserve">Apšiltinimo </w:t>
            </w:r>
            <w:r w:rsidR="006710F7" w:rsidRPr="0084120C">
              <w:t>paslaugų pirkimas iš specializuotos įmonės.</w:t>
            </w:r>
          </w:p>
          <w:p w14:paraId="4102B0B2" w14:textId="6619EBCE" w:rsidR="006710F7" w:rsidRPr="0084120C" w:rsidRDefault="006710F7">
            <w:pPr>
              <w:pStyle w:val="StandardText"/>
              <w:numPr>
                <w:ilvl w:val="0"/>
                <w:numId w:val="10"/>
              </w:numPr>
              <w:spacing w:before="60" w:after="60" w:line="280" w:lineRule="exact"/>
            </w:pPr>
            <w:r w:rsidRPr="0084120C">
              <w:t xml:space="preserve">Stogo ir (arba) sienos paruošimas </w:t>
            </w:r>
            <w:r w:rsidR="00ED352D" w:rsidRPr="0084120C">
              <w:t>iš</w:t>
            </w:r>
            <w:r w:rsidRPr="0084120C">
              <w:t xml:space="preserve">gręžiant prieigos </w:t>
            </w:r>
            <w:r w:rsidR="00ED352D" w:rsidRPr="0084120C">
              <w:t>skyles.</w:t>
            </w:r>
          </w:p>
          <w:p w14:paraId="1F418557" w14:textId="77777777" w:rsidR="006710F7" w:rsidRPr="0084120C" w:rsidRDefault="006710F7">
            <w:pPr>
              <w:pStyle w:val="StandardText"/>
              <w:numPr>
                <w:ilvl w:val="0"/>
                <w:numId w:val="10"/>
              </w:numPr>
              <w:spacing w:before="60" w:after="60" w:line="280" w:lineRule="exact"/>
              <w:rPr>
                <w:rStyle w:val="CommentReference"/>
                <w:sz w:val="24"/>
                <w:szCs w:val="24"/>
              </w:rPr>
            </w:pPr>
            <w:r w:rsidRPr="0084120C">
              <w:t xml:space="preserve">Šiluminės izoliacijos įrengimas </w:t>
            </w:r>
            <w:r w:rsidRPr="0084120C">
              <w:rPr>
                <w:rStyle w:val="CommentReference"/>
                <w:sz w:val="24"/>
                <w:szCs w:val="24"/>
              </w:rPr>
              <w:t>naudojant specialią įrangą.</w:t>
            </w:r>
          </w:p>
          <w:p w14:paraId="2FA52AEE" w14:textId="488388BF" w:rsidR="006710F7" w:rsidRPr="0084120C" w:rsidRDefault="00ED352D">
            <w:pPr>
              <w:pStyle w:val="StandardText"/>
              <w:numPr>
                <w:ilvl w:val="0"/>
                <w:numId w:val="10"/>
              </w:numPr>
              <w:spacing w:before="60" w:after="60" w:line="280" w:lineRule="exact"/>
            </w:pPr>
            <w:r w:rsidRPr="0084120C">
              <w:t>Skylių užsandarinimas.</w:t>
            </w:r>
          </w:p>
          <w:p w14:paraId="6E6CBB82" w14:textId="2FC07F1B" w:rsidR="006710F7" w:rsidRPr="0084120C" w:rsidRDefault="006710F7">
            <w:pPr>
              <w:pStyle w:val="StandardText"/>
              <w:numPr>
                <w:ilvl w:val="0"/>
                <w:numId w:val="10"/>
              </w:numPr>
              <w:spacing w:before="60" w:after="60" w:line="280" w:lineRule="exact"/>
            </w:pPr>
            <w:r w:rsidRPr="0084120C">
              <w:t>Šilum</w:t>
            </w:r>
            <w:r w:rsidR="00ED352D" w:rsidRPr="0084120C">
              <w:t xml:space="preserve">os </w:t>
            </w:r>
            <w:r w:rsidRPr="0084120C">
              <w:t>tiltelių tikrinimas</w:t>
            </w:r>
            <w:r w:rsidR="00ED352D" w:rsidRPr="0084120C">
              <w:t>.</w:t>
            </w:r>
          </w:p>
        </w:tc>
        <w:tc>
          <w:tcPr>
            <w:tcW w:w="5237" w:type="dxa"/>
          </w:tcPr>
          <w:p w14:paraId="5C625C44" w14:textId="77777777" w:rsidR="006710F7" w:rsidRPr="0084120C" w:rsidRDefault="006710F7" w:rsidP="00224F07">
            <w:pPr>
              <w:spacing w:before="60" w:after="60"/>
            </w:pPr>
          </w:p>
        </w:tc>
      </w:tr>
      <w:tr w:rsidR="006710F7" w:rsidRPr="0084120C" w14:paraId="1C19142C" w14:textId="77777777" w:rsidTr="00224F07">
        <w:tc>
          <w:tcPr>
            <w:tcW w:w="4957" w:type="dxa"/>
            <w:shd w:val="clear" w:color="auto" w:fill="E7EEF5" w:themeFill="accent5" w:themeFillTint="33"/>
          </w:tcPr>
          <w:p w14:paraId="2BC8E5A6" w14:textId="30255E3F" w:rsidR="006710F7"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551EDD35" w14:textId="77777777" w:rsidR="006710F7" w:rsidRPr="0084120C" w:rsidRDefault="006710F7" w:rsidP="00224F07">
            <w:pPr>
              <w:spacing w:before="60" w:after="60"/>
              <w:rPr>
                <w:rStyle w:val="Heading3Char"/>
                <w:bCs/>
                <w:lang w:val="lt-LT"/>
              </w:rPr>
            </w:pPr>
            <w:r w:rsidRPr="0084120C">
              <w:rPr>
                <w:rStyle w:val="Heading3Char"/>
                <w:bCs/>
                <w:lang w:val="lt-LT"/>
              </w:rPr>
              <w:t>Kitos pastabos ir nuorodos</w:t>
            </w:r>
          </w:p>
        </w:tc>
      </w:tr>
      <w:tr w:rsidR="006710F7" w:rsidRPr="0084120C" w14:paraId="1444C82C" w14:textId="77777777" w:rsidTr="007A5014">
        <w:tc>
          <w:tcPr>
            <w:tcW w:w="4957" w:type="dxa"/>
          </w:tcPr>
          <w:p w14:paraId="09278E44" w14:textId="19EF1B7F" w:rsidR="006710F7" w:rsidRPr="0084120C" w:rsidRDefault="006710F7" w:rsidP="00701F5B">
            <w:pPr>
              <w:pStyle w:val="ListParagraph"/>
              <w:numPr>
                <w:ilvl w:val="0"/>
                <w:numId w:val="4"/>
              </w:numPr>
              <w:spacing w:before="60" w:after="60"/>
              <w:ind w:left="360"/>
              <w:rPr>
                <w:color w:val="4B4B4D" w:themeColor="text1"/>
                <w:sz w:val="24"/>
                <w:szCs w:val="24"/>
              </w:rPr>
            </w:pPr>
            <w:r w:rsidRPr="0084120C">
              <w:rPr>
                <w:color w:val="4B4B4D" w:themeColor="text1"/>
                <w:sz w:val="24"/>
                <w:szCs w:val="24"/>
              </w:rPr>
              <w:t xml:space="preserve">Pasikeitęs patalpų klimatas ir mažiau pralaidi </w:t>
            </w:r>
            <w:r w:rsidR="00ED352D" w:rsidRPr="0084120C">
              <w:rPr>
                <w:color w:val="4B4B4D" w:themeColor="text1"/>
                <w:sz w:val="24"/>
                <w:szCs w:val="24"/>
              </w:rPr>
              <w:t>konstrukcija</w:t>
            </w:r>
            <w:r w:rsidRPr="0084120C">
              <w:rPr>
                <w:color w:val="4B4B4D" w:themeColor="text1"/>
                <w:sz w:val="24"/>
                <w:szCs w:val="24"/>
              </w:rPr>
              <w:t xml:space="preserve"> gali paskatinti pelėsių įsiveisimą. </w:t>
            </w:r>
            <w:r w:rsidR="00DA7719" w:rsidRPr="0084120C">
              <w:rPr>
                <w:color w:val="4B4B4D" w:themeColor="text1"/>
                <w:sz w:val="24"/>
                <w:szCs w:val="24"/>
              </w:rPr>
              <w:t>Tokiu atveju gali padėti</w:t>
            </w:r>
            <w:r w:rsidRPr="0084120C">
              <w:rPr>
                <w:color w:val="4B4B4D" w:themeColor="text1"/>
                <w:sz w:val="24"/>
                <w:szCs w:val="24"/>
              </w:rPr>
              <w:t xml:space="preserve"> vėdinimo </w:t>
            </w:r>
            <w:r w:rsidR="00DA7719" w:rsidRPr="0084120C">
              <w:rPr>
                <w:color w:val="4B4B4D" w:themeColor="text1"/>
                <w:sz w:val="24"/>
                <w:szCs w:val="24"/>
              </w:rPr>
              <w:t>pa</w:t>
            </w:r>
            <w:r w:rsidRPr="0084120C">
              <w:rPr>
                <w:color w:val="4B4B4D" w:themeColor="text1"/>
                <w:sz w:val="24"/>
                <w:szCs w:val="24"/>
              </w:rPr>
              <w:t>didinimas</w:t>
            </w:r>
            <w:r w:rsidR="00DA7719" w:rsidRPr="0084120C">
              <w:rPr>
                <w:color w:val="4B4B4D" w:themeColor="text1"/>
                <w:sz w:val="24"/>
                <w:szCs w:val="24"/>
              </w:rPr>
              <w:t>.</w:t>
            </w:r>
          </w:p>
          <w:p w14:paraId="4D89759C" w14:textId="63FBBD22" w:rsidR="006710F7" w:rsidRPr="0084120C" w:rsidRDefault="00AD6495" w:rsidP="00701F5B">
            <w:pPr>
              <w:pStyle w:val="ListParagraph"/>
              <w:numPr>
                <w:ilvl w:val="0"/>
                <w:numId w:val="4"/>
              </w:numPr>
              <w:spacing w:before="60" w:after="60"/>
              <w:ind w:left="360"/>
              <w:rPr>
                <w:color w:val="4B4B4D" w:themeColor="text1"/>
                <w:sz w:val="24"/>
                <w:szCs w:val="24"/>
              </w:rPr>
            </w:pPr>
            <w:r w:rsidRPr="0084120C">
              <w:rPr>
                <w:color w:val="4B4B4D" w:themeColor="text1"/>
                <w:sz w:val="24"/>
                <w:szCs w:val="24"/>
              </w:rPr>
              <w:t>Energijos suv</w:t>
            </w:r>
            <w:r w:rsidR="006710F7" w:rsidRPr="0084120C">
              <w:rPr>
                <w:color w:val="4B4B4D" w:themeColor="text1"/>
                <w:sz w:val="24"/>
                <w:szCs w:val="24"/>
              </w:rPr>
              <w:t xml:space="preserve">artojimo stebėjimas ir lėšų </w:t>
            </w:r>
            <w:r w:rsidRPr="0084120C">
              <w:rPr>
                <w:color w:val="4B4B4D" w:themeColor="text1"/>
                <w:sz w:val="24"/>
                <w:szCs w:val="24"/>
              </w:rPr>
              <w:t xml:space="preserve">sutaupymo </w:t>
            </w:r>
            <w:r w:rsidR="006710F7" w:rsidRPr="0084120C">
              <w:rPr>
                <w:color w:val="4B4B4D" w:themeColor="text1"/>
                <w:sz w:val="24"/>
                <w:szCs w:val="24"/>
              </w:rPr>
              <w:t>vertinimas</w:t>
            </w:r>
            <w:r w:rsidRPr="0084120C">
              <w:rPr>
                <w:color w:val="4B4B4D" w:themeColor="text1"/>
                <w:sz w:val="24"/>
                <w:szCs w:val="24"/>
              </w:rPr>
              <w:t>.</w:t>
            </w:r>
          </w:p>
        </w:tc>
        <w:tc>
          <w:tcPr>
            <w:tcW w:w="5237" w:type="dxa"/>
          </w:tcPr>
          <w:p w14:paraId="74248B2E" w14:textId="77777777" w:rsidR="0075399C" w:rsidRPr="0084120C" w:rsidRDefault="0075399C" w:rsidP="0075399C">
            <w:pPr>
              <w:spacing w:before="60" w:after="60"/>
              <w:rPr>
                <w:i/>
                <w:iCs/>
              </w:rPr>
            </w:pPr>
            <w:hyperlink r:id="rId43" w:history="1">
              <w:r w:rsidRPr="0084120C">
                <w:rPr>
                  <w:rStyle w:val="Hyperlink"/>
                  <w:i/>
                  <w:iCs/>
                  <w:color w:val="4B4B4D" w:themeColor="text1"/>
                </w:rPr>
                <w:t>https://smelvasildo.lt/paslaugos/oro-tarpo-siltinimas/</w:t>
              </w:r>
            </w:hyperlink>
          </w:p>
          <w:p w14:paraId="56263ED1" w14:textId="35B9B182" w:rsidR="0075399C" w:rsidRPr="0084120C" w:rsidRDefault="0075399C" w:rsidP="007A5014">
            <w:pPr>
              <w:pStyle w:val="StandardText"/>
              <w:spacing w:before="60" w:after="60"/>
              <w:rPr>
                <w:i/>
                <w:iCs/>
              </w:rPr>
            </w:pPr>
          </w:p>
        </w:tc>
      </w:tr>
    </w:tbl>
    <w:p w14:paraId="387B8113" w14:textId="77777777" w:rsidR="006710F7" w:rsidRPr="0084120C" w:rsidRDefault="006710F7" w:rsidP="006710F7">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6710F7" w:rsidRPr="0084120C" w14:paraId="084AD70C" w14:textId="77777777" w:rsidTr="00224F07">
        <w:trPr>
          <w:trHeight w:val="351"/>
        </w:trPr>
        <w:tc>
          <w:tcPr>
            <w:tcW w:w="10194" w:type="dxa"/>
            <w:shd w:val="clear" w:color="auto" w:fill="D4E2ED" w:themeFill="accent2" w:themeFillTint="33"/>
          </w:tcPr>
          <w:p w14:paraId="7513810D" w14:textId="2AE0FF1D" w:rsidR="006710F7" w:rsidRPr="0084120C" w:rsidRDefault="006710F7" w:rsidP="00224F07">
            <w:pPr>
              <w:tabs>
                <w:tab w:val="left" w:pos="3830"/>
              </w:tabs>
              <w:rPr>
                <w:b/>
                <w:bCs/>
                <w:sz w:val="24"/>
                <w:szCs w:val="24"/>
              </w:rPr>
            </w:pPr>
            <w:r w:rsidRPr="0084120C">
              <w:rPr>
                <w:b/>
                <w:bCs/>
                <w:color w:val="007BB2" w:themeColor="background2"/>
                <w:sz w:val="24"/>
                <w:szCs w:val="24"/>
              </w:rPr>
              <w:lastRenderedPageBreak/>
              <w:t>Nuotraukos</w:t>
            </w:r>
          </w:p>
        </w:tc>
      </w:tr>
      <w:tr w:rsidR="006710F7" w:rsidRPr="0084120C" w14:paraId="044A0A47" w14:textId="77777777" w:rsidTr="00224F07">
        <w:trPr>
          <w:trHeight w:val="4300"/>
        </w:trPr>
        <w:tc>
          <w:tcPr>
            <w:tcW w:w="10194" w:type="dxa"/>
            <w:vAlign w:val="center"/>
          </w:tcPr>
          <w:p w14:paraId="3A289CA2" w14:textId="5FB71C11" w:rsidR="006710F7" w:rsidRPr="0084120C" w:rsidRDefault="004E6A8E" w:rsidP="00224F07">
            <w:pPr>
              <w:keepNext/>
              <w:tabs>
                <w:tab w:val="left" w:pos="3830"/>
              </w:tabs>
              <w:spacing w:before="60" w:after="60"/>
            </w:pPr>
            <w:r w:rsidRPr="0084120C">
              <w:rPr>
                <w:noProof/>
              </w:rPr>
              <w:drawing>
                <wp:inline distT="0" distB="0" distL="0" distR="0" wp14:anchorId="095D236B" wp14:editId="4C541431">
                  <wp:extent cx="2606040" cy="3397490"/>
                  <wp:effectExtent l="0" t="0" r="3810" b="0"/>
                  <wp:docPr id="7101916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26060" cy="3423590"/>
                          </a:xfrm>
                          <a:prstGeom prst="rect">
                            <a:avLst/>
                          </a:prstGeom>
                          <a:noFill/>
                          <a:ln>
                            <a:noFill/>
                          </a:ln>
                        </pic:spPr>
                      </pic:pic>
                    </a:graphicData>
                  </a:graphic>
                </wp:inline>
              </w:drawing>
            </w:r>
            <w:r w:rsidRPr="0084120C">
              <w:t xml:space="preserve"> </w:t>
            </w:r>
            <w:r w:rsidRPr="0084120C">
              <w:rPr>
                <w:noProof/>
              </w:rPr>
              <w:drawing>
                <wp:inline distT="0" distB="0" distL="0" distR="0" wp14:anchorId="0DA2B4E6" wp14:editId="65E9D889">
                  <wp:extent cx="2705100" cy="3405594"/>
                  <wp:effectExtent l="0" t="0" r="0" b="4445"/>
                  <wp:docPr id="8334096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06433" cy="3407272"/>
                          </a:xfrm>
                          <a:prstGeom prst="rect">
                            <a:avLst/>
                          </a:prstGeom>
                          <a:noFill/>
                          <a:ln>
                            <a:noFill/>
                          </a:ln>
                        </pic:spPr>
                      </pic:pic>
                    </a:graphicData>
                  </a:graphic>
                </wp:inline>
              </w:drawing>
            </w:r>
          </w:p>
          <w:p w14:paraId="430DD24F" w14:textId="18BDE209" w:rsidR="006710F7" w:rsidRPr="0084120C" w:rsidRDefault="00A351AF" w:rsidP="00224F07">
            <w:pPr>
              <w:pStyle w:val="Caption"/>
            </w:pPr>
            <w:r w:rsidRPr="0084120C">
              <w:t xml:space="preserve">                                                            Įpučiamos</w:t>
            </w:r>
            <w:r w:rsidR="00B60248" w:rsidRPr="0084120C">
              <w:t xml:space="preserve"> </w:t>
            </w:r>
            <w:r w:rsidR="00DB157B" w:rsidRPr="0084120C">
              <w:t xml:space="preserve">izoliacijos </w:t>
            </w:r>
            <w:r w:rsidR="006710F7" w:rsidRPr="0084120C">
              <w:t>įrengimas © ZEBAU GmbH</w:t>
            </w:r>
          </w:p>
        </w:tc>
      </w:tr>
    </w:tbl>
    <w:p w14:paraId="3DFE3C0C" w14:textId="5D526EFA" w:rsidR="000C2F7E" w:rsidRPr="0084120C" w:rsidRDefault="000C2F7E">
      <w:pPr>
        <w:spacing w:before="0"/>
        <w:rPr>
          <w:b/>
          <w:bCs/>
          <w:color w:val="4B4B4D" w:themeColor="text1"/>
          <w:sz w:val="24"/>
          <w:szCs w:val="24"/>
        </w:rPr>
      </w:pPr>
      <w:r w:rsidRPr="0084120C">
        <w:rPr>
          <w:b/>
          <w:bCs/>
        </w:rPr>
        <w:br w:type="page"/>
      </w:r>
    </w:p>
    <w:p w14:paraId="2EA1A548" w14:textId="774EB90B" w:rsidR="004B3283" w:rsidRPr="0084120C" w:rsidRDefault="00C1610A" w:rsidP="00BC77B5">
      <w:pPr>
        <w:pStyle w:val="Heading2"/>
        <w:rPr>
          <w:lang w:eastAsia="zh-CN"/>
        </w:rPr>
      </w:pPr>
      <w:bookmarkStart w:id="31" w:name="_Toc192794833"/>
      <w:r w:rsidRPr="0084120C">
        <w:rPr>
          <w:lang w:eastAsia="zh-CN"/>
        </w:rPr>
        <w:lastRenderedPageBreak/>
        <w:t>Į</w:t>
      </w:r>
      <w:r w:rsidR="004B3283" w:rsidRPr="0084120C">
        <w:rPr>
          <w:lang w:eastAsia="zh-CN"/>
        </w:rPr>
        <w:t>pučiama izoliacija (</w:t>
      </w:r>
      <w:r w:rsidRPr="0084120C">
        <w:rPr>
          <w:lang w:eastAsia="zh-CN"/>
        </w:rPr>
        <w:t>p</w:t>
      </w:r>
      <w:r w:rsidR="004B3283" w:rsidRPr="0084120C">
        <w:rPr>
          <w:lang w:eastAsia="zh-CN"/>
        </w:rPr>
        <w:t>erlito izoliacija)</w:t>
      </w:r>
      <w:bookmarkEnd w:id="31"/>
      <w:r w:rsidRPr="0084120C">
        <w:rPr>
          <w:lang w:eastAsia="zh-CN"/>
        </w:rPr>
        <w:t xml:space="preserve"> mūrinėms sienoms</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B3283" w:rsidRPr="0084120C" w14:paraId="01C2A2D1"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A4E87F6" w14:textId="77777777" w:rsidR="004B3283" w:rsidRPr="0084120C" w:rsidRDefault="004B3283" w:rsidP="00224F07">
            <w:pPr>
              <w:spacing w:before="60" w:after="60"/>
              <w:rPr>
                <w:i/>
                <w:iCs/>
                <w:color w:val="7B6A6B" w:themeColor="accent4"/>
              </w:rPr>
            </w:pPr>
            <w:r w:rsidRPr="0084120C">
              <w:rPr>
                <w:rStyle w:val="Heading3Char"/>
                <w:lang w:val="lt-LT"/>
              </w:rPr>
              <w:t>Trumpas aprašymas</w:t>
            </w:r>
          </w:p>
        </w:tc>
      </w:tr>
      <w:tr w:rsidR="004B3283" w:rsidRPr="0084120C" w14:paraId="396026B5" w14:textId="77777777" w:rsidTr="00224F07">
        <w:trPr>
          <w:trHeight w:val="2889"/>
        </w:trPr>
        <w:tc>
          <w:tcPr>
            <w:tcW w:w="10292" w:type="dxa"/>
            <w:tcBorders>
              <w:top w:val="single" w:sz="4" w:space="0" w:color="auto"/>
            </w:tcBorders>
          </w:tcPr>
          <w:p w14:paraId="22ECD31E" w14:textId="2A25669E" w:rsidR="004B3283" w:rsidRPr="0084120C" w:rsidRDefault="004B3283" w:rsidP="00224F07">
            <w:pPr>
              <w:pStyle w:val="StandardText"/>
              <w:spacing w:before="60" w:after="60"/>
            </w:pPr>
            <w:r w:rsidRPr="0084120C">
              <w:t>Neapšiltinus išorinių sienų gali būti prarandama iki 40 % vis</w:t>
            </w:r>
            <w:r w:rsidR="005F7F55" w:rsidRPr="0084120C">
              <w:t>os</w:t>
            </w:r>
            <w:r w:rsidRPr="0084120C">
              <w:t xml:space="preserve"> pastato šilumos. Daugelyje pastatų yra dvigubo mūro sien</w:t>
            </w:r>
            <w:r w:rsidR="00C82AED" w:rsidRPr="0084120C">
              <w:t>os</w:t>
            </w:r>
            <w:r w:rsidRPr="0084120C">
              <w:t xml:space="preserve"> su oro tarpais, kurie lab</w:t>
            </w:r>
            <w:r w:rsidR="0071494A" w:rsidRPr="0084120C">
              <w:t>iausiai</w:t>
            </w:r>
            <w:r w:rsidRPr="0084120C">
              <w:t xml:space="preserve"> prisideda prie šilumos nuostolių. Užpildžius šiuos oro tarpus izoliacija, galima pagerinti energijos suvartojimą nekeičiant sienos storio. Be to, sienų izoliavimas iš išorės yra veiksmingas tik tuo atveju, jei šie oro tarpai užpildomi termoizoliacine medžiaga, kad susidarytų vientisas</w:t>
            </w:r>
            <w:r w:rsidR="00C82AED" w:rsidRPr="0084120C">
              <w:t xml:space="preserve"> </w:t>
            </w:r>
            <w:r w:rsidRPr="0084120C">
              <w:t xml:space="preserve">izoliacijos sluoksnis, </w:t>
            </w:r>
            <w:r w:rsidR="00EE2AC4" w:rsidRPr="0084120C">
              <w:t>nepaliekant</w:t>
            </w:r>
            <w:r w:rsidRPr="0084120C">
              <w:t xml:space="preserve"> plyši</w:t>
            </w:r>
            <w:r w:rsidR="00EE2AC4" w:rsidRPr="0084120C">
              <w:t>ų</w:t>
            </w:r>
            <w:r w:rsidRPr="0084120C">
              <w:t xml:space="preserve"> ir šalčio tilteli</w:t>
            </w:r>
            <w:r w:rsidR="00EE2AC4" w:rsidRPr="0084120C">
              <w:t>ų</w:t>
            </w:r>
            <w:r w:rsidRPr="0084120C">
              <w:t>.</w:t>
            </w:r>
          </w:p>
          <w:p w14:paraId="6CAD0E6E" w14:textId="299CD4FB" w:rsidR="00D55FA1" w:rsidRDefault="002300B9" w:rsidP="00D55FA1">
            <w:pPr>
              <w:pStyle w:val="StandardText"/>
              <w:spacing w:before="60" w:after="60"/>
            </w:pPr>
            <w:r>
              <w:t>Į</w:t>
            </w:r>
            <w:r w:rsidR="004B3283" w:rsidRPr="0084120C">
              <w:t xml:space="preserve">pučiama izoliacija yra greitas ir efektyvus būdas užpildyti esamus oro </w:t>
            </w:r>
            <w:r w:rsidR="00C82AED" w:rsidRPr="0084120C">
              <w:t>tarpus</w:t>
            </w:r>
            <w:r w:rsidR="004B3283" w:rsidRPr="0084120C">
              <w:t xml:space="preserve"> dvigubo mūro sienose</w:t>
            </w:r>
            <w:r w:rsidR="00D55FA1">
              <w:t>; ją galima įrengti naudojant perlitą, mineralines pluoštines medžiagas, hidrofobinius stiklo pluošto dribsnius arba polistireną.</w:t>
            </w:r>
          </w:p>
          <w:p w14:paraId="5E94710A" w14:textId="42293CF4" w:rsidR="00D55FA1" w:rsidRDefault="00D55FA1" w:rsidP="00D55FA1">
            <w:pPr>
              <w:pStyle w:val="StandardText"/>
              <w:spacing w:before="60" w:after="60"/>
            </w:pPr>
            <w:r>
              <w:t>Perlitas yra atsparus ugniai,</w:t>
            </w:r>
            <w:r w:rsidR="002300B9">
              <w:t xml:space="preserve"> pelėsiui,</w:t>
            </w:r>
            <w:r>
              <w:t xml:space="preserve"> nedegus, tačiau jo izoliacinės savybės yra vidutinės. Mineralini</w:t>
            </w:r>
            <w:r w:rsidR="002300B9">
              <w:t>s</w:t>
            </w:r>
            <w:r>
              <w:t xml:space="preserve"> pluošta</w:t>
            </w:r>
            <w:r w:rsidR="002300B9">
              <w:t>s</w:t>
            </w:r>
            <w:r>
              <w:t xml:space="preserve"> užtikrina gerą izoliaciją, tačiau yra jautrūs drėgmei. J</w:t>
            </w:r>
            <w:r w:rsidR="002300B9">
              <w:t>į</w:t>
            </w:r>
            <w:r>
              <w:t xml:space="preserve"> reikėtų naudoti tik tuo atveju, jei fasada</w:t>
            </w:r>
            <w:r w:rsidR="002300B9">
              <w:t>s</w:t>
            </w:r>
            <w:r>
              <w:t xml:space="preserve"> yra pakankamai sandar</w:t>
            </w:r>
            <w:r w:rsidR="002300B9">
              <w:t>u</w:t>
            </w:r>
            <w:r>
              <w:t>s ir nėra veikiam</w:t>
            </w:r>
            <w:r w:rsidR="002300B9">
              <w:t>as</w:t>
            </w:r>
            <w:r>
              <w:t xml:space="preserve"> smarkaus lietaus. Hidrofobini</w:t>
            </w:r>
            <w:r w:rsidR="002300B9">
              <w:t>o</w:t>
            </w:r>
            <w:r>
              <w:t xml:space="preserve"> stiklo pluošto </w:t>
            </w:r>
            <w:r w:rsidR="002300B9">
              <w:t xml:space="preserve">putos </w:t>
            </w:r>
            <w:r>
              <w:t>turi labai geras izoliacines savybes, tačiau yra brangesn</w:t>
            </w:r>
            <w:r w:rsidR="002300B9">
              <w:t>ės</w:t>
            </w:r>
            <w:r>
              <w:t xml:space="preserve"> nei tradicini</w:t>
            </w:r>
            <w:r w:rsidR="002300B9">
              <w:t>s</w:t>
            </w:r>
            <w:r>
              <w:t xml:space="preserve"> mineralini</w:t>
            </w:r>
            <w:r w:rsidR="002300B9">
              <w:t>s</w:t>
            </w:r>
            <w:r>
              <w:t xml:space="preserve"> pluošta</w:t>
            </w:r>
            <w:r w:rsidR="002300B9">
              <w:t>s.</w:t>
            </w:r>
            <w:r>
              <w:t xml:space="preserve"> Polistirenas taip pat užtikrina labai gerą izoliaciją, tačiau yra degus, todėl reikalauja priešgaisrinės saugos priemonių. Be to, jis yra naftos pagrindo, todėl daro didesnį poveikį aplinkai, o jo pašalinimas ir utilizavimas kelia problemų.</w:t>
            </w:r>
          </w:p>
          <w:p w14:paraId="726BD94D" w14:textId="2A6422B6" w:rsidR="004B3283" w:rsidRPr="0084120C" w:rsidRDefault="00C82AED" w:rsidP="00224F07">
            <w:pPr>
              <w:pStyle w:val="StandardText"/>
              <w:spacing w:before="60" w:after="60"/>
            </w:pPr>
            <w:r w:rsidRPr="0084120C">
              <w:t>Pradedant darbus,</w:t>
            </w:r>
            <w:r w:rsidR="004B3283" w:rsidRPr="0084120C">
              <w:t xml:space="preserve"> sienoje </w:t>
            </w:r>
            <w:r w:rsidRPr="0084120C">
              <w:t>išgręžiamos skylės</w:t>
            </w:r>
            <w:r w:rsidR="004B3283" w:rsidRPr="0084120C">
              <w:t xml:space="preserve"> maždaug 30-40 cm atstumu viena nuo kitos. Izoliacinė medžiag</w:t>
            </w:r>
            <w:r w:rsidR="004E2490" w:rsidRPr="0084120C">
              <w:t>a</w:t>
            </w:r>
            <w:r w:rsidR="004B3283" w:rsidRPr="0084120C">
              <w:t xml:space="preserve"> tiekiam</w:t>
            </w:r>
            <w:r w:rsidR="004E2490" w:rsidRPr="0084120C">
              <w:t>a</w:t>
            </w:r>
            <w:r w:rsidR="004B3283" w:rsidRPr="0084120C">
              <w:t xml:space="preserve"> palaid</w:t>
            </w:r>
            <w:r w:rsidR="004E2490" w:rsidRPr="0084120C">
              <w:t>a</w:t>
            </w:r>
            <w:r w:rsidR="00BB770D" w:rsidRPr="0084120C">
              <w:t>i</w:t>
            </w:r>
            <w:r w:rsidR="004E2490" w:rsidRPr="0084120C">
              <w:t>,</w:t>
            </w:r>
            <w:r w:rsidR="004B3283" w:rsidRPr="0084120C">
              <w:t xml:space="preserve"> </w:t>
            </w:r>
            <w:r w:rsidR="004E2490" w:rsidRPr="0084120C">
              <w:t xml:space="preserve">ji </w:t>
            </w:r>
            <w:r w:rsidR="004B3283" w:rsidRPr="0084120C">
              <w:t xml:space="preserve">į ertmes </w:t>
            </w:r>
            <w:r w:rsidR="004E2490" w:rsidRPr="0084120C">
              <w:t>į</w:t>
            </w:r>
            <w:r w:rsidR="004B3283" w:rsidRPr="0084120C">
              <w:t xml:space="preserve">pučiama suslėgtu oru. Perlitas yra </w:t>
            </w:r>
            <w:r w:rsidR="004E2490" w:rsidRPr="0084120C">
              <w:t xml:space="preserve">nedegus, atsparus ugniai </w:t>
            </w:r>
            <w:r w:rsidR="004B3283" w:rsidRPr="0084120C">
              <w:t>ir pelėsiui.</w:t>
            </w:r>
          </w:p>
          <w:p w14:paraId="2E7C40AE" w14:textId="2FCF9601" w:rsidR="004B3283" w:rsidRPr="0084120C" w:rsidRDefault="004B3283" w:rsidP="00224F07">
            <w:pPr>
              <w:pStyle w:val="StandardText"/>
              <w:spacing w:before="60" w:after="60"/>
            </w:pPr>
            <w:r w:rsidRPr="0084120C">
              <w:t xml:space="preserve">Savaime išsiplečiančiomis poliuretano putomis galima užpildyti mažesnes ertmes, pavyzdžiui, sienų angas, stogo priestatus, </w:t>
            </w:r>
            <w:r w:rsidR="00D2277C" w:rsidRPr="0084120C">
              <w:t xml:space="preserve">apsauginių </w:t>
            </w:r>
            <w:r w:rsidRPr="0084120C">
              <w:t>roletų dėžes ir pan. Šiuo metodu taip pat galima izoliuoti oro tarpus</w:t>
            </w:r>
            <w:r w:rsidR="002300B9">
              <w:t xml:space="preserve"> mažuose</w:t>
            </w:r>
            <w:r w:rsidRPr="0084120C">
              <w:t xml:space="preserve"> sien</w:t>
            </w:r>
            <w:r w:rsidR="002300B9">
              <w:t>ų plyšiuose</w:t>
            </w:r>
            <w:r w:rsidRPr="0084120C">
              <w:t xml:space="preserve">, kuriose yra netinkamų arba netinkamai sumontuotų kitų medžiagų, pavyzdžiui, polistireno granulių, vatos, pjuvenų ar durpių. Termoizoliacinės putos į oro tarpą įpurškiamos skystos ir per kelias minutes </w:t>
            </w:r>
            <w:r w:rsidR="00D25C86" w:rsidRPr="0084120C">
              <w:t xml:space="preserve">jos </w:t>
            </w:r>
            <w:r w:rsidRPr="0084120C">
              <w:t>virsta porėtu kietu izoliaciniu sluoksniu</w:t>
            </w:r>
            <w:r w:rsidR="00A45B06" w:rsidRPr="0084120C">
              <w:t>.</w:t>
            </w:r>
          </w:p>
          <w:p w14:paraId="6FCA27A7" w14:textId="62009729" w:rsidR="004B3283" w:rsidRPr="0084120C" w:rsidRDefault="004B3283" w:rsidP="00224F07">
            <w:pPr>
              <w:pStyle w:val="StandardText"/>
              <w:spacing w:before="60" w:after="60"/>
            </w:pPr>
            <w:r w:rsidRPr="0084120C">
              <w:t xml:space="preserve">Putų naudojimas </w:t>
            </w:r>
            <w:r w:rsidR="007277A7" w:rsidRPr="0084120C">
              <w:t>ištisoms</w:t>
            </w:r>
            <w:r w:rsidRPr="0084120C">
              <w:t xml:space="preserve"> sienoms yra </w:t>
            </w:r>
            <w:r w:rsidR="002300B9">
              <w:t>nerekomednuojamas</w:t>
            </w:r>
            <w:r w:rsidRPr="0084120C">
              <w:t xml:space="preserve">, nes dėl jų gali kilti </w:t>
            </w:r>
            <w:r w:rsidR="00D25C86" w:rsidRPr="0084120C">
              <w:t xml:space="preserve">su pastato fizika susijusių </w:t>
            </w:r>
            <w:r w:rsidRPr="0084120C">
              <w:t>problemų, jų negalima išmontuoti, be to, jos gaminamos iš netvarių medžiagų.</w:t>
            </w:r>
          </w:p>
        </w:tc>
      </w:tr>
      <w:tr w:rsidR="004B3283" w:rsidRPr="0084120C" w14:paraId="489875FF" w14:textId="77777777" w:rsidTr="00224F07">
        <w:trPr>
          <w:trHeight w:val="261"/>
        </w:trPr>
        <w:tc>
          <w:tcPr>
            <w:tcW w:w="10292" w:type="dxa"/>
          </w:tcPr>
          <w:p w14:paraId="791AC243" w14:textId="77777777" w:rsidR="004B3283" w:rsidRPr="0084120C" w:rsidRDefault="00982DC2" w:rsidP="00224F07">
            <w:pPr>
              <w:spacing w:before="60" w:after="60"/>
              <w:rPr>
                <w:i/>
                <w:iCs/>
                <w:color w:val="7B6A6B" w:themeColor="accent4"/>
              </w:rPr>
            </w:pPr>
            <w:r w:rsidRPr="0084120C">
              <w:rPr>
                <w:i/>
                <w:iCs/>
                <w:color w:val="7B6A6B" w:themeColor="accent4"/>
              </w:rPr>
              <w:t>#izoliacija #pastatoapvalkalas #apsauganuošalčio #apsauganuokarščio #šilumostilteliai #perlitas #šiltinimoputos</w:t>
            </w:r>
          </w:p>
          <w:p w14:paraId="38B9BD1B" w14:textId="76E3E836" w:rsidR="00982DC2" w:rsidRPr="0084120C" w:rsidRDefault="00982DC2" w:rsidP="00224F07">
            <w:pPr>
              <w:spacing w:before="60" w:after="60"/>
              <w:rPr>
                <w:i/>
                <w:iCs/>
                <w:color w:val="4B4B4D" w:themeColor="text1"/>
              </w:rPr>
            </w:pPr>
            <w:r w:rsidRPr="0084120C">
              <w:rPr>
                <w:i/>
                <w:iCs/>
                <w:color w:val="7B6A6B" w:themeColor="accent4"/>
              </w:rPr>
              <w:t>#orotarpas</w:t>
            </w:r>
          </w:p>
        </w:tc>
      </w:tr>
    </w:tbl>
    <w:p w14:paraId="1BF39287" w14:textId="77777777" w:rsidR="004B3283" w:rsidRPr="0084120C" w:rsidRDefault="004B3283" w:rsidP="004B328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B3283" w:rsidRPr="0084120C" w14:paraId="7950C5D2"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A49052E" w14:textId="09B7B0C9" w:rsidR="004B3283"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E58A223" w14:textId="192ACACA" w:rsidR="004B3283" w:rsidRPr="0084120C" w:rsidRDefault="00C11CDA" w:rsidP="00224F07">
            <w:pPr>
              <w:pStyle w:val="Companyname"/>
              <w:rPr>
                <w:rStyle w:val="Heading3Char"/>
                <w:lang w:val="lt-LT"/>
              </w:rPr>
            </w:pPr>
            <w:r w:rsidRPr="0084120C">
              <w:rPr>
                <w:rStyle w:val="Heading3Char"/>
                <w:lang w:val="lt-LT"/>
              </w:rPr>
              <w:t>Pastato kategorija</w:t>
            </w:r>
          </w:p>
        </w:tc>
      </w:tr>
      <w:tr w:rsidR="004B3283" w:rsidRPr="0084120C" w14:paraId="36C31386" w14:textId="77777777" w:rsidTr="00224F07">
        <w:trPr>
          <w:trHeight w:val="593"/>
        </w:trPr>
        <w:tc>
          <w:tcPr>
            <w:tcW w:w="2551" w:type="dxa"/>
            <w:tcBorders>
              <w:top w:val="single" w:sz="4" w:space="0" w:color="auto"/>
            </w:tcBorders>
            <w:vAlign w:val="center"/>
          </w:tcPr>
          <w:p w14:paraId="2AC1F078" w14:textId="77777777"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0630095"/>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6D32E3B6" w14:textId="77777777"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37951954"/>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456BF31" w14:textId="77777777"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716122304"/>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sz w:val="22"/>
                <w:szCs w:val="22"/>
              </w:rPr>
              <w:t xml:space="preserve"> Administracinis </w:t>
            </w:r>
          </w:p>
        </w:tc>
        <w:tc>
          <w:tcPr>
            <w:tcW w:w="2520" w:type="dxa"/>
            <w:tcBorders>
              <w:top w:val="single" w:sz="4" w:space="0" w:color="auto"/>
            </w:tcBorders>
            <w:vAlign w:val="center"/>
          </w:tcPr>
          <w:p w14:paraId="1EF1A13B" w14:textId="77777777" w:rsidR="004B3283"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202295289"/>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Švietimo ar socialinė</w:t>
            </w:r>
            <w:r w:rsidR="004B3283" w:rsidRPr="0084120C">
              <w:rPr>
                <w:rStyle w:val="Heading3Char"/>
                <w:color w:val="4B4B4D" w:themeColor="text1"/>
                <w:sz w:val="22"/>
                <w:szCs w:val="22"/>
                <w:lang w:val="lt-LT"/>
              </w:rPr>
              <w:t xml:space="preserve">     </w:t>
            </w:r>
            <w:r w:rsidR="004B3283" w:rsidRPr="0084120C">
              <w:rPr>
                <w:rStyle w:val="Heading3Char"/>
                <w:b w:val="0"/>
                <w:color w:val="4B4B4D" w:themeColor="text1"/>
                <w:sz w:val="22"/>
                <w:szCs w:val="22"/>
                <w:lang w:val="lt-LT"/>
              </w:rPr>
              <w:t xml:space="preserve"> įstaiga</w:t>
            </w:r>
          </w:p>
        </w:tc>
      </w:tr>
      <w:tr w:rsidR="004B3283" w:rsidRPr="0084120C" w14:paraId="2901E636" w14:textId="77777777" w:rsidTr="00224F07">
        <w:trPr>
          <w:trHeight w:val="593"/>
        </w:trPr>
        <w:tc>
          <w:tcPr>
            <w:tcW w:w="2551" w:type="dxa"/>
            <w:vAlign w:val="center"/>
          </w:tcPr>
          <w:p w14:paraId="74D0D345" w14:textId="77777777"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40610799"/>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Energijos ir šildymo sistema</w:t>
            </w:r>
          </w:p>
        </w:tc>
        <w:tc>
          <w:tcPr>
            <w:tcW w:w="2415" w:type="dxa"/>
            <w:tcBorders>
              <w:right w:val="single" w:sz="4" w:space="0" w:color="auto"/>
            </w:tcBorders>
            <w:vAlign w:val="center"/>
          </w:tcPr>
          <w:p w14:paraId="0A45E4DF" w14:textId="77777777"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33574410"/>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Apšvietimas</w:t>
            </w:r>
          </w:p>
        </w:tc>
        <w:tc>
          <w:tcPr>
            <w:tcW w:w="2816" w:type="dxa"/>
            <w:tcBorders>
              <w:left w:val="single" w:sz="4" w:space="0" w:color="auto"/>
            </w:tcBorders>
            <w:vAlign w:val="center"/>
          </w:tcPr>
          <w:p w14:paraId="3669FA95" w14:textId="77777777"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158814572"/>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Komercinis</w:t>
            </w:r>
          </w:p>
        </w:tc>
        <w:tc>
          <w:tcPr>
            <w:tcW w:w="2520" w:type="dxa"/>
            <w:vAlign w:val="center"/>
          </w:tcPr>
          <w:p w14:paraId="1ABEE91E" w14:textId="77777777" w:rsidR="004B3283" w:rsidRPr="0084120C" w:rsidRDefault="00000000" w:rsidP="00224F07">
            <w:pPr>
              <w:rPr>
                <w:rStyle w:val="Heading3Char"/>
                <w:b w:val="0"/>
                <w:color w:val="auto"/>
                <w:sz w:val="22"/>
                <w:szCs w:val="22"/>
                <w:lang w:val="lt-LT"/>
              </w:rPr>
            </w:pPr>
            <w:sdt>
              <w:sdtPr>
                <w:rPr>
                  <w:b/>
                  <w:color w:val="007BB2" w:themeColor="background2"/>
                  <w:sz w:val="24"/>
                  <w:szCs w:val="24"/>
                  <w:lang w:val="en-GB"/>
                </w:rPr>
                <w:id w:val="1082561826"/>
                <w14:checkbox>
                  <w14:checked w14:val="0"/>
                  <w14:checkedState w14:val="2612" w14:font="MS Gothic"/>
                  <w14:uncheckedState w14:val="2610" w14:font="MS Gothic"/>
                </w14:checkbox>
              </w:sdtPr>
              <w:sdtEndPr>
                <w:rPr>
                  <w:b w:val="0"/>
                </w:rPr>
              </w:sdtEndPr>
              <w:sdtContent>
                <w:r w:rsidR="004B3283" w:rsidRPr="0084120C">
                  <w:rPr>
                    <w:rFonts w:ascii="MS Gothic" w:eastAsia="MS Gothic" w:hAnsi="MS Gothic"/>
                  </w:rPr>
                  <w:t>☐</w:t>
                </w:r>
              </w:sdtContent>
            </w:sdt>
            <w:r w:rsidR="004B3283" w:rsidRPr="0084120C">
              <w:rPr>
                <w:color w:val="4B4B4D" w:themeColor="text1"/>
              </w:rPr>
              <w:t xml:space="preserve"> Gyvenamasis būstas</w:t>
            </w:r>
          </w:p>
        </w:tc>
      </w:tr>
      <w:tr w:rsidR="004B3283" w:rsidRPr="0084120C" w14:paraId="7092985A" w14:textId="77777777" w:rsidTr="00224F07">
        <w:trPr>
          <w:trHeight w:val="593"/>
        </w:trPr>
        <w:tc>
          <w:tcPr>
            <w:tcW w:w="2551" w:type="dxa"/>
            <w:vAlign w:val="center"/>
          </w:tcPr>
          <w:p w14:paraId="48E975F1" w14:textId="4A11C07C" w:rsidR="004B328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842994459"/>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3F5E6D9A" w14:textId="77777777" w:rsidR="004B3283"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205487207"/>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sz w:val="22"/>
                <w:szCs w:val="22"/>
                <w:u w:val="single"/>
              </w:rPr>
              <w:t xml:space="preserve">   </w:t>
            </w:r>
          </w:p>
        </w:tc>
        <w:tc>
          <w:tcPr>
            <w:tcW w:w="2816" w:type="dxa"/>
            <w:tcBorders>
              <w:left w:val="single" w:sz="4" w:space="0" w:color="auto"/>
            </w:tcBorders>
            <w:vAlign w:val="center"/>
          </w:tcPr>
          <w:p w14:paraId="249F78A0" w14:textId="3072488B" w:rsidR="004B3283"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368299169"/>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20" w:type="dxa"/>
            <w:vAlign w:val="center"/>
          </w:tcPr>
          <w:p w14:paraId="14E35723" w14:textId="77777777" w:rsidR="004B3283"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486210485"/>
                <w14:checkbox>
                  <w14:checked w14:val="1"/>
                  <w14:checkedState w14:val="2612" w14:font="MS Gothic"/>
                  <w14:uncheckedState w14:val="2610" w14:font="MS Gothic"/>
                </w14:checkbox>
              </w:sdtPr>
              <w:sdtContent>
                <w:r w:rsidR="004B3283" w:rsidRPr="0084120C">
                  <w:rPr>
                    <w:rFonts w:ascii="MS Gothic" w:eastAsia="MS Gothic" w:hAnsi="MS Gothic"/>
                    <w:b/>
                    <w:bCs/>
                    <w:color w:val="007BB2" w:themeColor="background2"/>
                  </w:rPr>
                  <w:t>☒</w:t>
                </w:r>
              </w:sdtContent>
            </w:sdt>
            <w:r w:rsidR="004B3283" w:rsidRPr="0084120C">
              <w:rPr>
                <w:color w:val="4B4B4D" w:themeColor="text1"/>
              </w:rPr>
              <w:t xml:space="preserve"> Visi pastatų tipai</w:t>
            </w:r>
          </w:p>
        </w:tc>
      </w:tr>
    </w:tbl>
    <w:p w14:paraId="42EBAF34" w14:textId="77777777" w:rsidR="004B3283" w:rsidRPr="0084120C" w:rsidRDefault="004B3283" w:rsidP="004B328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2576"/>
        <w:gridCol w:w="2392"/>
        <w:gridCol w:w="35"/>
        <w:gridCol w:w="2522"/>
        <w:gridCol w:w="52"/>
        <w:gridCol w:w="2728"/>
        <w:gridCol w:w="39"/>
      </w:tblGrid>
      <w:tr w:rsidR="004B3283" w:rsidRPr="0084120C" w14:paraId="1F4C0E93" w14:textId="77777777" w:rsidTr="00BC77B5">
        <w:trPr>
          <w:trHeight w:val="438"/>
        </w:trPr>
        <w:tc>
          <w:tcPr>
            <w:tcW w:w="5003" w:type="dxa"/>
            <w:gridSpan w:val="3"/>
            <w:tcBorders>
              <w:bottom w:val="single" w:sz="4" w:space="0" w:color="auto"/>
            </w:tcBorders>
            <w:shd w:val="clear" w:color="auto" w:fill="E7EEF5" w:themeFill="accent5" w:themeFillTint="33"/>
            <w:vAlign w:val="center"/>
          </w:tcPr>
          <w:p w14:paraId="66AD3721" w14:textId="00C7814F" w:rsidR="004B3283"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4"/>
            <w:tcBorders>
              <w:bottom w:val="single" w:sz="4" w:space="0" w:color="auto"/>
            </w:tcBorders>
            <w:shd w:val="clear" w:color="auto" w:fill="E7EEF5" w:themeFill="accent5" w:themeFillTint="33"/>
            <w:vAlign w:val="center"/>
          </w:tcPr>
          <w:p w14:paraId="1E28D3A4" w14:textId="346EA9B7" w:rsidR="004B3283" w:rsidRPr="0084120C" w:rsidRDefault="001213FE" w:rsidP="00224F07">
            <w:pPr>
              <w:pStyle w:val="Companyname"/>
              <w:rPr>
                <w:rStyle w:val="Heading3Char"/>
                <w:lang w:val="lt-LT"/>
              </w:rPr>
            </w:pPr>
            <w:r w:rsidRPr="0084120C">
              <w:rPr>
                <w:rStyle w:val="Heading3Char"/>
                <w:lang w:val="lt-LT"/>
              </w:rPr>
              <w:t>Sutaupymo potencialas</w:t>
            </w:r>
          </w:p>
        </w:tc>
      </w:tr>
      <w:tr w:rsidR="004B3283" w:rsidRPr="0084120C" w14:paraId="0F866846" w14:textId="77777777" w:rsidTr="00BC77B5">
        <w:trPr>
          <w:trHeight w:val="296"/>
        </w:trPr>
        <w:tc>
          <w:tcPr>
            <w:tcW w:w="5003" w:type="dxa"/>
            <w:gridSpan w:val="3"/>
            <w:tcBorders>
              <w:bottom w:val="nil"/>
            </w:tcBorders>
            <w:vAlign w:val="center"/>
          </w:tcPr>
          <w:p w14:paraId="43D7E8A1" w14:textId="2C088AB1"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77636545"/>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gridSpan w:val="2"/>
            <w:tcBorders>
              <w:bottom w:val="nil"/>
              <w:right w:val="nil"/>
            </w:tcBorders>
            <w:vAlign w:val="center"/>
          </w:tcPr>
          <w:p w14:paraId="4D04506A" w14:textId="77777777"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96877753"/>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color w:val="4B4B4D" w:themeColor="text1"/>
                <w:sz w:val="22"/>
                <w:szCs w:val="22"/>
                <w:lang w:val="lt-LT"/>
              </w:rPr>
              <w:t xml:space="preserve">  Energija</w:t>
            </w:r>
          </w:p>
        </w:tc>
        <w:tc>
          <w:tcPr>
            <w:tcW w:w="2767" w:type="dxa"/>
            <w:gridSpan w:val="2"/>
            <w:tcBorders>
              <w:left w:val="nil"/>
              <w:bottom w:val="nil"/>
            </w:tcBorders>
            <w:vAlign w:val="center"/>
          </w:tcPr>
          <w:p w14:paraId="398DC9E0" w14:textId="77777777"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65922713"/>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color w:val="4B4B4D" w:themeColor="text1"/>
                <w:sz w:val="22"/>
                <w:szCs w:val="22"/>
                <w:lang w:val="lt-LT"/>
              </w:rPr>
              <w:t xml:space="preserve">  Išlaidos</w:t>
            </w:r>
          </w:p>
        </w:tc>
      </w:tr>
      <w:tr w:rsidR="004B3283" w:rsidRPr="0084120C" w14:paraId="7002DF7C" w14:textId="77777777" w:rsidTr="00BC77B5">
        <w:trPr>
          <w:trHeight w:val="536"/>
        </w:trPr>
        <w:tc>
          <w:tcPr>
            <w:tcW w:w="5003" w:type="dxa"/>
            <w:gridSpan w:val="3"/>
            <w:tcBorders>
              <w:top w:val="nil"/>
              <w:bottom w:val="nil"/>
            </w:tcBorders>
            <w:vAlign w:val="center"/>
          </w:tcPr>
          <w:p w14:paraId="325B0D5D" w14:textId="76493886"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09758317"/>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gridSpan w:val="2"/>
            <w:tcBorders>
              <w:top w:val="nil"/>
              <w:bottom w:val="nil"/>
              <w:right w:val="nil"/>
            </w:tcBorders>
            <w:vAlign w:val="center"/>
          </w:tcPr>
          <w:p w14:paraId="6A1C6AA5" w14:textId="77777777"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705259030"/>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color w:val="4B4B4D" w:themeColor="text1"/>
                <w:sz w:val="22"/>
                <w:szCs w:val="22"/>
                <w:lang w:val="lt-LT"/>
              </w:rPr>
              <w:t xml:space="preserve">  CO</w:t>
            </w:r>
            <w:r w:rsidR="004B3283" w:rsidRPr="0084120C">
              <w:rPr>
                <w:b/>
                <w:bCs/>
                <w:sz w:val="22"/>
                <w:szCs w:val="22"/>
                <w:vertAlign w:val="subscript"/>
              </w:rPr>
              <w:t>2</w:t>
            </w:r>
          </w:p>
        </w:tc>
        <w:tc>
          <w:tcPr>
            <w:tcW w:w="2767" w:type="dxa"/>
            <w:gridSpan w:val="2"/>
            <w:tcBorders>
              <w:top w:val="nil"/>
              <w:left w:val="nil"/>
              <w:bottom w:val="nil"/>
            </w:tcBorders>
            <w:vAlign w:val="center"/>
          </w:tcPr>
          <w:p w14:paraId="5F342F2E" w14:textId="77777777" w:rsidR="004B3283" w:rsidRPr="0084120C" w:rsidRDefault="004B3283" w:rsidP="00224F07">
            <w:pPr>
              <w:pStyle w:val="StandardText"/>
              <w:spacing w:before="60" w:after="60"/>
              <w:rPr>
                <w:rStyle w:val="Heading3Char"/>
                <w:b w:val="0"/>
                <w:color w:val="4B4B4D" w:themeColor="text1"/>
                <w:sz w:val="22"/>
                <w:szCs w:val="22"/>
                <w:lang w:val="lt-LT"/>
              </w:rPr>
            </w:pPr>
          </w:p>
        </w:tc>
      </w:tr>
      <w:tr w:rsidR="004B3283" w:rsidRPr="0084120C" w14:paraId="35ED9872" w14:textId="77777777" w:rsidTr="00BC77B5">
        <w:trPr>
          <w:trHeight w:val="284"/>
        </w:trPr>
        <w:tc>
          <w:tcPr>
            <w:tcW w:w="5003" w:type="dxa"/>
            <w:gridSpan w:val="3"/>
            <w:tcBorders>
              <w:top w:val="nil"/>
              <w:bottom w:val="nil"/>
            </w:tcBorders>
            <w:vAlign w:val="center"/>
          </w:tcPr>
          <w:p w14:paraId="394487D7" w14:textId="19E76438"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7922132"/>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gridSpan w:val="2"/>
            <w:tcBorders>
              <w:top w:val="nil"/>
              <w:bottom w:val="nil"/>
              <w:right w:val="nil"/>
            </w:tcBorders>
            <w:vAlign w:val="center"/>
          </w:tcPr>
          <w:p w14:paraId="151C1D3F" w14:textId="77777777"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929295" w:themeColor="text1" w:themeTint="99"/>
                  <w:sz w:val="22"/>
                  <w:szCs w:val="22"/>
                  <w:lang w:val="en-GB"/>
                </w:rPr>
                <w:id w:val="-1522238720"/>
                <w14:checkbox>
                  <w14:checked w14:val="0"/>
                  <w14:checkedState w14:val="2612" w14:font="MS Gothic"/>
                  <w14:uncheckedState w14:val="2610" w14:font="MS Gothic"/>
                </w14:checkbox>
              </w:sdtPr>
              <w:sdtContent>
                <w:r w:rsidR="004B3283" w:rsidRPr="0084120C">
                  <w:rPr>
                    <w:rFonts w:ascii="MS Gothic" w:eastAsia="MS Gothic" w:hAnsi="MS Gothic"/>
                    <w:b/>
                    <w:color w:val="929295" w:themeColor="text1" w:themeTint="99"/>
                    <w:sz w:val="22"/>
                    <w:szCs w:val="22"/>
                  </w:rPr>
                  <w:t>☐</w:t>
                </w:r>
              </w:sdtContent>
            </w:sdt>
            <w:r w:rsidR="004B3283" w:rsidRPr="0084120C">
              <w:rPr>
                <w:sz w:val="22"/>
                <w:szCs w:val="22"/>
              </w:rPr>
              <w:t xml:space="preserve"> Kitas teigiamas poveikis</w:t>
            </w:r>
          </w:p>
        </w:tc>
        <w:tc>
          <w:tcPr>
            <w:tcW w:w="2767" w:type="dxa"/>
            <w:gridSpan w:val="2"/>
            <w:tcBorders>
              <w:top w:val="nil"/>
              <w:left w:val="nil"/>
              <w:bottom w:val="nil"/>
            </w:tcBorders>
            <w:vAlign w:val="center"/>
          </w:tcPr>
          <w:p w14:paraId="729AC111" w14:textId="77777777" w:rsidR="004B3283" w:rsidRPr="0084120C" w:rsidRDefault="004B3283" w:rsidP="00224F07">
            <w:pPr>
              <w:pStyle w:val="StandardText"/>
              <w:spacing w:before="60" w:after="60"/>
              <w:rPr>
                <w:rStyle w:val="Heading3Char"/>
                <w:b w:val="0"/>
                <w:color w:val="4B4B4D" w:themeColor="text1"/>
                <w:sz w:val="22"/>
                <w:szCs w:val="22"/>
                <w:lang w:val="lt-LT"/>
              </w:rPr>
            </w:pPr>
          </w:p>
        </w:tc>
      </w:tr>
      <w:tr w:rsidR="004B3283" w:rsidRPr="0084120C" w14:paraId="646FCCB2" w14:textId="77777777" w:rsidTr="00BC77B5">
        <w:trPr>
          <w:trHeight w:val="80"/>
        </w:trPr>
        <w:tc>
          <w:tcPr>
            <w:tcW w:w="5003" w:type="dxa"/>
            <w:gridSpan w:val="3"/>
            <w:tcBorders>
              <w:top w:val="nil"/>
            </w:tcBorders>
            <w:vAlign w:val="center"/>
          </w:tcPr>
          <w:p w14:paraId="76FE1D36" w14:textId="2A88B8CB" w:rsidR="004B328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584668"/>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574" w:type="dxa"/>
            <w:gridSpan w:val="2"/>
            <w:tcBorders>
              <w:top w:val="nil"/>
              <w:right w:val="nil"/>
            </w:tcBorders>
          </w:tcPr>
          <w:p w14:paraId="0DB38B9E" w14:textId="77777777" w:rsidR="004B3283" w:rsidRPr="0084120C" w:rsidRDefault="004B3283" w:rsidP="00224F07">
            <w:pPr>
              <w:pStyle w:val="StandardText"/>
              <w:spacing w:before="60" w:after="60"/>
              <w:ind w:left="720"/>
              <w:rPr>
                <w:rStyle w:val="Heading3Char"/>
                <w:b w:val="0"/>
                <w:color w:val="4B4B4D" w:themeColor="text1"/>
                <w:sz w:val="22"/>
                <w:szCs w:val="22"/>
                <w:lang w:val="lt-LT"/>
              </w:rPr>
            </w:pPr>
          </w:p>
        </w:tc>
        <w:tc>
          <w:tcPr>
            <w:tcW w:w="2767" w:type="dxa"/>
            <w:gridSpan w:val="2"/>
            <w:tcBorders>
              <w:top w:val="nil"/>
              <w:left w:val="nil"/>
            </w:tcBorders>
            <w:vAlign w:val="center"/>
          </w:tcPr>
          <w:p w14:paraId="3BFFEE90" w14:textId="77777777" w:rsidR="004B3283" w:rsidRPr="0084120C" w:rsidRDefault="004B3283" w:rsidP="00224F07">
            <w:pPr>
              <w:pStyle w:val="StandardText"/>
              <w:spacing w:before="60" w:after="60"/>
              <w:rPr>
                <w:rStyle w:val="Heading3Char"/>
                <w:b w:val="0"/>
                <w:color w:val="4B4B4D" w:themeColor="text1"/>
                <w:sz w:val="22"/>
                <w:szCs w:val="22"/>
                <w:lang w:val="lt-LT"/>
              </w:rPr>
            </w:pPr>
          </w:p>
        </w:tc>
      </w:tr>
      <w:tr w:rsidR="004B3283" w:rsidRPr="0084120C" w14:paraId="724A7999" w14:textId="77777777" w:rsidTr="00BC77B5">
        <w:trPr>
          <w:gridAfter w:val="1"/>
          <w:wAfter w:w="39" w:type="dxa"/>
          <w:trHeight w:val="313"/>
        </w:trPr>
        <w:tc>
          <w:tcPr>
            <w:tcW w:w="2576" w:type="dxa"/>
            <w:tcBorders>
              <w:bottom w:val="single" w:sz="4" w:space="0" w:color="auto"/>
            </w:tcBorders>
            <w:shd w:val="clear" w:color="auto" w:fill="E7EEF5" w:themeFill="accent5" w:themeFillTint="33"/>
            <w:vAlign w:val="center"/>
          </w:tcPr>
          <w:p w14:paraId="752102B7" w14:textId="2BEC036F" w:rsidR="004B3283"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E7218E6" w14:textId="77777777" w:rsidR="004B3283" w:rsidRPr="0084120C" w:rsidRDefault="004B3283" w:rsidP="00224F07">
            <w:pPr>
              <w:pStyle w:val="Heading3"/>
              <w:rPr>
                <w:rStyle w:val="Heading3Char"/>
                <w:b/>
                <w:bCs/>
                <w:color w:val="auto"/>
                <w:lang w:val="lt-LT"/>
              </w:rPr>
            </w:pPr>
            <w:r w:rsidRPr="0084120C">
              <w:rPr>
                <w:rStyle w:val="Heading3Char"/>
                <w:b/>
                <w:bCs/>
                <w:lang w:val="lt-LT"/>
              </w:rPr>
              <w:t>Prioritetinis lygis</w:t>
            </w:r>
          </w:p>
        </w:tc>
        <w:tc>
          <w:tcPr>
            <w:tcW w:w="2557" w:type="dxa"/>
            <w:gridSpan w:val="2"/>
            <w:tcBorders>
              <w:bottom w:val="single" w:sz="4" w:space="0" w:color="auto"/>
            </w:tcBorders>
            <w:shd w:val="clear" w:color="auto" w:fill="E7EEF5" w:themeFill="accent5" w:themeFillTint="33"/>
            <w:vAlign w:val="center"/>
          </w:tcPr>
          <w:p w14:paraId="4A31F11E" w14:textId="77777777" w:rsidR="004B3283" w:rsidRPr="0084120C" w:rsidRDefault="004B3283" w:rsidP="00224F07">
            <w:pPr>
              <w:pStyle w:val="Heading3"/>
              <w:rPr>
                <w:rStyle w:val="Heading3Char"/>
                <w:b/>
                <w:bCs/>
                <w:color w:val="auto"/>
                <w:lang w:val="lt-LT"/>
              </w:rPr>
            </w:pPr>
            <w:r w:rsidRPr="0084120C">
              <w:rPr>
                <w:rStyle w:val="Heading3Char"/>
                <w:b/>
                <w:bCs/>
                <w:lang w:val="lt-LT"/>
              </w:rPr>
              <w:t>Kvalifikacijos lygis</w:t>
            </w:r>
          </w:p>
        </w:tc>
        <w:tc>
          <w:tcPr>
            <w:tcW w:w="2780" w:type="dxa"/>
            <w:gridSpan w:val="2"/>
            <w:tcBorders>
              <w:bottom w:val="single" w:sz="4" w:space="0" w:color="auto"/>
            </w:tcBorders>
            <w:shd w:val="clear" w:color="auto" w:fill="E7EEF5" w:themeFill="accent5" w:themeFillTint="33"/>
            <w:vAlign w:val="center"/>
          </w:tcPr>
          <w:p w14:paraId="78FBE343" w14:textId="77777777" w:rsidR="004B3283" w:rsidRPr="0084120C" w:rsidRDefault="004B3283" w:rsidP="00224F07">
            <w:pPr>
              <w:pStyle w:val="Heading3"/>
              <w:rPr>
                <w:rStyle w:val="Heading3Char"/>
                <w:b/>
                <w:bCs/>
                <w:lang w:val="lt-LT"/>
              </w:rPr>
            </w:pPr>
            <w:r w:rsidRPr="0084120C">
              <w:rPr>
                <w:rStyle w:val="Heading3Char"/>
                <w:b/>
                <w:bCs/>
                <w:lang w:val="lt-LT"/>
              </w:rPr>
              <w:t>Speciali sauga</w:t>
            </w:r>
          </w:p>
        </w:tc>
      </w:tr>
      <w:tr w:rsidR="004B3283" w:rsidRPr="0084120C" w14:paraId="4A876A2D" w14:textId="77777777" w:rsidTr="00BC77B5">
        <w:trPr>
          <w:gridAfter w:val="1"/>
          <w:wAfter w:w="39" w:type="dxa"/>
          <w:trHeight w:val="115"/>
        </w:trPr>
        <w:tc>
          <w:tcPr>
            <w:tcW w:w="2576" w:type="dxa"/>
            <w:tcBorders>
              <w:bottom w:val="nil"/>
            </w:tcBorders>
            <w:vAlign w:val="center"/>
          </w:tcPr>
          <w:p w14:paraId="2E27D0F4" w14:textId="7CC3C377" w:rsidR="004B3283" w:rsidRPr="0084120C" w:rsidRDefault="00000000" w:rsidP="00224F07">
            <w:pPr>
              <w:spacing w:before="60" w:after="60"/>
              <w:rPr>
                <w:rStyle w:val="Heading3Char"/>
                <w:b w:val="0"/>
                <w:color w:val="auto"/>
                <w:sz w:val="22"/>
                <w:szCs w:val="22"/>
                <w:lang w:val="lt-LT"/>
              </w:rPr>
            </w:pPr>
            <w:sdt>
              <w:sdtPr>
                <w:rPr>
                  <w:b/>
                  <w:color w:val="4B4B4D" w:themeColor="text1"/>
                  <w:sz w:val="24"/>
                  <w:szCs w:val="24"/>
                  <w:lang w:val="en-GB"/>
                </w:rPr>
                <w:id w:val="964632192"/>
                <w14:checkbox>
                  <w14:checked w14:val="0"/>
                  <w14:checkedState w14:val="2612" w14:font="MS Gothic"/>
                  <w14:uncheckedState w14:val="2610" w14:font="MS Gothic"/>
                </w14:checkbox>
              </w:sdtPr>
              <w:sdtEndPr>
                <w:rPr>
                  <w:b w:val="0"/>
                  <w:sz w:val="22"/>
                  <w:szCs w:val="22"/>
                </w:rPr>
              </w:sdtEndPr>
              <w:sdtContent>
                <w:r w:rsidR="004B3283" w:rsidRPr="0084120C">
                  <w:rPr>
                    <w:rFonts w:ascii="MS Gothic" w:eastAsia="MS Gothic" w:hAnsi="MS Gothic"/>
                    <w:color w:val="4B4B4D" w:themeColor="text1"/>
                  </w:rPr>
                  <w:t>☐</w:t>
                </w:r>
              </w:sdtContent>
            </w:sdt>
            <w:r w:rsidR="004B3283" w:rsidRPr="0084120C">
              <w:rPr>
                <w:rStyle w:val="Heading3Char"/>
                <w:b w:val="0"/>
                <w:color w:val="4B4B4D" w:themeColor="text1"/>
                <w:sz w:val="22"/>
                <w:szCs w:val="22"/>
                <w:lang w:val="lt-LT"/>
              </w:rPr>
              <w:t xml:space="preserve">  </w:t>
            </w:r>
            <w:r w:rsidR="00F24892" w:rsidRPr="0084120C">
              <w:rPr>
                <w:rStyle w:val="Heading3Char"/>
                <w:b w:val="0"/>
                <w:color w:val="4B4B4D" w:themeColor="text1"/>
                <w:sz w:val="22"/>
                <w:szCs w:val="22"/>
                <w:lang w:val="lt-LT"/>
              </w:rPr>
              <w:t>Elgesį</w:t>
            </w:r>
            <w:r w:rsidR="004B3283" w:rsidRPr="0084120C">
              <w:rPr>
                <w:rStyle w:val="Heading3Char"/>
                <w:b w:val="0"/>
                <w:color w:val="4B4B4D" w:themeColor="text1"/>
                <w:sz w:val="22"/>
                <w:szCs w:val="22"/>
                <w:lang w:val="lt-LT"/>
              </w:rPr>
              <w:t xml:space="preserve"> </w:t>
            </w:r>
          </w:p>
        </w:tc>
        <w:tc>
          <w:tcPr>
            <w:tcW w:w="2392" w:type="dxa"/>
            <w:tcBorders>
              <w:bottom w:val="nil"/>
            </w:tcBorders>
            <w:vAlign w:val="center"/>
          </w:tcPr>
          <w:p w14:paraId="4887E98C" w14:textId="77777777" w:rsidR="004B3283"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581715677"/>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rStyle w:val="Heading3Char"/>
                <w:b w:val="0"/>
                <w:bCs/>
                <w:color w:val="4B4B4D" w:themeColor="text1"/>
                <w:sz w:val="22"/>
                <w:szCs w:val="22"/>
                <w:lang w:val="lt-LT"/>
              </w:rPr>
              <w:t xml:space="preserve">  Žemas</w:t>
            </w:r>
          </w:p>
        </w:tc>
        <w:tc>
          <w:tcPr>
            <w:tcW w:w="2557" w:type="dxa"/>
            <w:gridSpan w:val="2"/>
            <w:tcBorders>
              <w:bottom w:val="nil"/>
            </w:tcBorders>
            <w:vAlign w:val="center"/>
          </w:tcPr>
          <w:p w14:paraId="21176F96" w14:textId="2E2AB3F8" w:rsidR="004B3283" w:rsidRPr="0084120C"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851075210"/>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sz w:val="22"/>
                <w:szCs w:val="22"/>
              </w:rPr>
              <w:t xml:space="preserve">  </w:t>
            </w:r>
            <w:r w:rsidR="006F1366" w:rsidRPr="0084120C">
              <w:rPr>
                <w:sz w:val="22"/>
                <w:szCs w:val="22"/>
              </w:rPr>
              <w:t>Galima atlikti pačiam</w:t>
            </w:r>
          </w:p>
        </w:tc>
        <w:tc>
          <w:tcPr>
            <w:tcW w:w="2780" w:type="dxa"/>
            <w:gridSpan w:val="2"/>
            <w:tcBorders>
              <w:bottom w:val="nil"/>
            </w:tcBorders>
            <w:vAlign w:val="center"/>
          </w:tcPr>
          <w:p w14:paraId="1B208B29" w14:textId="77777777" w:rsidR="004B3283" w:rsidRPr="0084120C" w:rsidRDefault="00000000" w:rsidP="00224F07">
            <w:pPr>
              <w:pStyle w:val="Companyname"/>
              <w:spacing w:before="60" w:after="60"/>
              <w:rPr>
                <w:sz w:val="22"/>
                <w:szCs w:val="22"/>
              </w:rPr>
            </w:pPr>
            <w:sdt>
              <w:sdtPr>
                <w:rPr>
                  <w:b/>
                  <w:color w:val="007BB2" w:themeColor="background2"/>
                  <w:sz w:val="22"/>
                  <w:szCs w:val="22"/>
                </w:rPr>
                <w:id w:val="-444069419"/>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sz w:val="22"/>
                <w:szCs w:val="22"/>
              </w:rPr>
              <w:t xml:space="preserve">  Nebūtina</w:t>
            </w:r>
          </w:p>
        </w:tc>
      </w:tr>
      <w:tr w:rsidR="004B3283" w:rsidRPr="0084120C" w14:paraId="3EAA1557" w14:textId="77777777" w:rsidTr="00BC77B5">
        <w:trPr>
          <w:gridAfter w:val="1"/>
          <w:wAfter w:w="39" w:type="dxa"/>
          <w:trHeight w:val="145"/>
        </w:trPr>
        <w:tc>
          <w:tcPr>
            <w:tcW w:w="2576" w:type="dxa"/>
            <w:tcBorders>
              <w:top w:val="nil"/>
              <w:bottom w:val="nil"/>
            </w:tcBorders>
            <w:vAlign w:val="center"/>
          </w:tcPr>
          <w:p w14:paraId="480128B9" w14:textId="395581D3" w:rsidR="004B3283"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2139302862"/>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rPr>
                  <w:t>☒</w:t>
                </w:r>
              </w:sdtContent>
            </w:sdt>
            <w:r w:rsidR="004B328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Techninę įrangą</w:t>
            </w:r>
          </w:p>
        </w:tc>
        <w:tc>
          <w:tcPr>
            <w:tcW w:w="2392" w:type="dxa"/>
            <w:tcBorders>
              <w:top w:val="nil"/>
              <w:bottom w:val="nil"/>
            </w:tcBorders>
            <w:vAlign w:val="center"/>
          </w:tcPr>
          <w:p w14:paraId="6F841C04" w14:textId="77777777" w:rsidR="004B3283"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736786034"/>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rStyle w:val="Heading3Char"/>
                <w:b w:val="0"/>
                <w:bCs/>
                <w:color w:val="4B4B4D" w:themeColor="text1"/>
                <w:sz w:val="22"/>
                <w:szCs w:val="22"/>
                <w:lang w:val="lt-LT"/>
              </w:rPr>
              <w:t xml:space="preserve">  Vidutinis</w:t>
            </w:r>
          </w:p>
        </w:tc>
        <w:tc>
          <w:tcPr>
            <w:tcW w:w="2557" w:type="dxa"/>
            <w:gridSpan w:val="2"/>
            <w:tcBorders>
              <w:top w:val="nil"/>
              <w:bottom w:val="nil"/>
            </w:tcBorders>
            <w:vAlign w:val="center"/>
          </w:tcPr>
          <w:p w14:paraId="3A33CB5A" w14:textId="64A0DC65" w:rsidR="004B3283" w:rsidRPr="0084120C"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1523356542"/>
                <w14:checkbox>
                  <w14:checked w14:val="1"/>
                  <w14:checkedState w14:val="2612" w14:font="MS Gothic"/>
                  <w14:uncheckedState w14:val="2610" w14:font="MS Gothic"/>
                </w14:checkbox>
              </w:sdtPr>
              <w:sdtContent>
                <w:r w:rsidR="004B3283" w:rsidRPr="0084120C">
                  <w:rPr>
                    <w:rFonts w:ascii="MS Gothic" w:eastAsia="MS Gothic" w:hAnsi="MS Gothic"/>
                    <w:b/>
                    <w:color w:val="007BB2" w:themeColor="background2"/>
                    <w:sz w:val="22"/>
                    <w:szCs w:val="22"/>
                  </w:rPr>
                  <w:t>☒</w:t>
                </w:r>
              </w:sdtContent>
            </w:sdt>
            <w:r w:rsidR="004B3283" w:rsidRPr="0084120C">
              <w:rPr>
                <w:sz w:val="22"/>
                <w:szCs w:val="22"/>
              </w:rPr>
              <w:t xml:space="preserve">  </w:t>
            </w:r>
            <w:r w:rsidR="00C11CDA" w:rsidRPr="0084120C">
              <w:rPr>
                <w:sz w:val="22"/>
                <w:szCs w:val="22"/>
              </w:rPr>
              <w:t>Reikalinga s</w:t>
            </w:r>
            <w:r w:rsidR="004B3283" w:rsidRPr="0084120C">
              <w:rPr>
                <w:sz w:val="22"/>
                <w:szCs w:val="22"/>
              </w:rPr>
              <w:t>pecializuota įmonė</w:t>
            </w:r>
          </w:p>
        </w:tc>
        <w:tc>
          <w:tcPr>
            <w:tcW w:w="2780" w:type="dxa"/>
            <w:gridSpan w:val="2"/>
            <w:tcBorders>
              <w:top w:val="nil"/>
              <w:bottom w:val="nil"/>
            </w:tcBorders>
            <w:vAlign w:val="center"/>
          </w:tcPr>
          <w:p w14:paraId="700D05F2" w14:textId="4CE05D02" w:rsidR="004B3283" w:rsidRPr="0084120C" w:rsidRDefault="00000000" w:rsidP="00224F07">
            <w:pPr>
              <w:pStyle w:val="Companyname"/>
              <w:spacing w:before="60" w:after="60"/>
              <w:rPr>
                <w:sz w:val="22"/>
                <w:szCs w:val="22"/>
              </w:rPr>
            </w:pPr>
            <w:sdt>
              <w:sdtPr>
                <w:rPr>
                  <w:sz w:val="22"/>
                  <w:szCs w:val="22"/>
                </w:rPr>
                <w:id w:val="-1364986984"/>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sz w:val="22"/>
                <w:szCs w:val="22"/>
              </w:rPr>
              <w:t xml:space="preserve">  </w:t>
            </w:r>
            <w:r w:rsidR="006F1366" w:rsidRPr="0084120C">
              <w:rPr>
                <w:sz w:val="22"/>
                <w:szCs w:val="22"/>
              </w:rPr>
              <w:t>Rekomenduojama</w:t>
            </w:r>
          </w:p>
        </w:tc>
      </w:tr>
      <w:tr w:rsidR="004B3283" w:rsidRPr="0084120C" w14:paraId="272C013D" w14:textId="77777777" w:rsidTr="00BC77B5">
        <w:trPr>
          <w:gridAfter w:val="1"/>
          <w:wAfter w:w="39" w:type="dxa"/>
          <w:trHeight w:val="80"/>
        </w:trPr>
        <w:tc>
          <w:tcPr>
            <w:tcW w:w="2576" w:type="dxa"/>
            <w:tcBorders>
              <w:top w:val="nil"/>
            </w:tcBorders>
            <w:vAlign w:val="center"/>
          </w:tcPr>
          <w:p w14:paraId="1E019156" w14:textId="0503B10F" w:rsidR="004B3283" w:rsidRPr="0084120C" w:rsidRDefault="00000000" w:rsidP="00224F07">
            <w:pPr>
              <w:pStyle w:val="Companyname"/>
              <w:spacing w:before="60" w:after="60"/>
              <w:rPr>
                <w:rStyle w:val="Heading3Char"/>
                <w:b w:val="0"/>
                <w:bCs/>
                <w:color w:val="auto"/>
                <w:sz w:val="22"/>
                <w:szCs w:val="22"/>
                <w:lang w:val="lt-LT"/>
              </w:rPr>
            </w:pPr>
            <w:sdt>
              <w:sdtPr>
                <w:rPr>
                  <w:b/>
                  <w:color w:val="4B4B4D" w:themeColor="text1"/>
                  <w:sz w:val="24"/>
                  <w:szCs w:val="22"/>
                  <w:lang w:val="en-GB"/>
                </w:rPr>
                <w:id w:val="-1991237017"/>
                <w14:checkbox>
                  <w14:checked w14:val="0"/>
                  <w14:checkedState w14:val="2612" w14:font="MS Gothic"/>
                  <w14:uncheckedState w14:val="2610" w14:font="MS Gothic"/>
                </w14:checkbox>
              </w:sdtPr>
              <w:sdtContent>
                <w:r w:rsidR="004B3283" w:rsidRPr="0084120C">
                  <w:rPr>
                    <w:rFonts w:ascii="MS Gothic" w:eastAsia="MS Gothic" w:hAnsi="MS Gothic"/>
                    <w:color w:val="4B4B4D" w:themeColor="text1"/>
                    <w:szCs w:val="22"/>
                  </w:rPr>
                  <w:t>☐</w:t>
                </w:r>
              </w:sdtContent>
            </w:sdt>
            <w:r w:rsidR="004B3283" w:rsidRPr="0084120C">
              <w:rPr>
                <w:rStyle w:val="Heading3Char"/>
                <w:b w:val="0"/>
                <w:color w:val="4B4B4D" w:themeColor="text1"/>
                <w:sz w:val="22"/>
                <w:szCs w:val="22"/>
                <w:lang w:val="lt-LT"/>
              </w:rPr>
              <w:t xml:space="preserve">  </w:t>
            </w:r>
            <w:r w:rsidR="00854535" w:rsidRPr="0084120C">
              <w:rPr>
                <w:rStyle w:val="Heading3Char"/>
                <w:b w:val="0"/>
                <w:color w:val="4B4B4D" w:themeColor="text1"/>
                <w:sz w:val="22"/>
                <w:szCs w:val="22"/>
                <w:lang w:val="lt-LT"/>
              </w:rPr>
              <w:t>Pastato konstrukciją</w:t>
            </w:r>
          </w:p>
        </w:tc>
        <w:tc>
          <w:tcPr>
            <w:tcW w:w="2392" w:type="dxa"/>
            <w:tcBorders>
              <w:top w:val="nil"/>
            </w:tcBorders>
            <w:vAlign w:val="center"/>
          </w:tcPr>
          <w:p w14:paraId="3D3144D8" w14:textId="77777777" w:rsidR="004B3283" w:rsidRPr="0084120C" w:rsidRDefault="00000000" w:rsidP="00224F07">
            <w:pPr>
              <w:pStyle w:val="Companyname"/>
              <w:spacing w:before="60" w:after="60"/>
              <w:rPr>
                <w:rStyle w:val="Heading3Char"/>
                <w:b w:val="0"/>
                <w:bCs/>
                <w:color w:val="auto"/>
                <w:sz w:val="22"/>
                <w:szCs w:val="22"/>
                <w:lang w:val="lt-LT"/>
              </w:rPr>
            </w:pPr>
            <w:sdt>
              <w:sdtPr>
                <w:rPr>
                  <w:b/>
                  <w:color w:val="4B4B4D" w:themeColor="text1"/>
                  <w:sz w:val="22"/>
                  <w:szCs w:val="22"/>
                  <w:lang w:val="en-GB"/>
                </w:rPr>
                <w:id w:val="504640721"/>
                <w14:checkbox>
                  <w14:checked w14:val="0"/>
                  <w14:checkedState w14:val="2612" w14:font="MS Gothic"/>
                  <w14:uncheckedState w14:val="2610" w14:font="MS Gothic"/>
                </w14:checkbox>
              </w:sdtPr>
              <w:sdtContent>
                <w:r w:rsidR="004B3283" w:rsidRPr="0084120C">
                  <w:rPr>
                    <w:rFonts w:ascii="MS Gothic" w:eastAsia="MS Gothic" w:hAnsi="MS Gothic"/>
                    <w:color w:val="4B4B4D" w:themeColor="text1"/>
                    <w:sz w:val="22"/>
                    <w:szCs w:val="22"/>
                  </w:rPr>
                  <w:t>☐</w:t>
                </w:r>
              </w:sdtContent>
            </w:sdt>
            <w:r w:rsidR="004B3283" w:rsidRPr="0084120C">
              <w:rPr>
                <w:sz w:val="22"/>
                <w:szCs w:val="22"/>
              </w:rPr>
              <w:t xml:space="preserve">  </w:t>
            </w:r>
            <w:r w:rsidR="004B3283" w:rsidRPr="0084120C">
              <w:rPr>
                <w:rStyle w:val="Heading3Char"/>
                <w:b w:val="0"/>
                <w:bCs/>
                <w:color w:val="4B4B4D" w:themeColor="text1"/>
                <w:sz w:val="22"/>
                <w:szCs w:val="22"/>
                <w:lang w:val="lt-LT"/>
              </w:rPr>
              <w:t>Aukštas</w:t>
            </w:r>
          </w:p>
        </w:tc>
        <w:tc>
          <w:tcPr>
            <w:tcW w:w="2557" w:type="dxa"/>
            <w:gridSpan w:val="2"/>
            <w:tcBorders>
              <w:top w:val="nil"/>
            </w:tcBorders>
            <w:vAlign w:val="center"/>
          </w:tcPr>
          <w:p w14:paraId="262AD994" w14:textId="249ED130" w:rsidR="004B3283" w:rsidRPr="0084120C"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1923096574"/>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sz w:val="22"/>
                <w:szCs w:val="22"/>
              </w:rPr>
              <w:t xml:space="preserve"> </w:t>
            </w:r>
            <w:r w:rsidR="00C11CDA" w:rsidRPr="0084120C">
              <w:rPr>
                <w:sz w:val="22"/>
                <w:szCs w:val="22"/>
              </w:rPr>
              <w:t xml:space="preserve"> Reikalingas</w:t>
            </w:r>
            <w:r w:rsidR="004B3283" w:rsidRPr="0084120C">
              <w:rPr>
                <w:sz w:val="22"/>
                <w:szCs w:val="22"/>
              </w:rPr>
              <w:t xml:space="preserve"> </w:t>
            </w:r>
            <w:r w:rsidR="00C11CDA" w:rsidRPr="0084120C">
              <w:rPr>
                <w:sz w:val="22"/>
                <w:szCs w:val="22"/>
              </w:rPr>
              <w:t>e</w:t>
            </w:r>
            <w:r w:rsidR="004B3283" w:rsidRPr="0084120C">
              <w:rPr>
                <w:sz w:val="22"/>
                <w:szCs w:val="22"/>
              </w:rPr>
              <w:t>kspertas</w:t>
            </w:r>
          </w:p>
        </w:tc>
        <w:tc>
          <w:tcPr>
            <w:tcW w:w="2780" w:type="dxa"/>
            <w:gridSpan w:val="2"/>
            <w:tcBorders>
              <w:top w:val="nil"/>
            </w:tcBorders>
            <w:vAlign w:val="center"/>
          </w:tcPr>
          <w:p w14:paraId="54E9C4B4" w14:textId="77777777" w:rsidR="004B3283" w:rsidRPr="0084120C" w:rsidRDefault="00000000" w:rsidP="00224F07">
            <w:pPr>
              <w:pStyle w:val="Companyname"/>
              <w:spacing w:before="60" w:after="60"/>
              <w:rPr>
                <w:sz w:val="22"/>
                <w:szCs w:val="22"/>
              </w:rPr>
            </w:pPr>
            <w:sdt>
              <w:sdtPr>
                <w:rPr>
                  <w:sz w:val="22"/>
                  <w:szCs w:val="22"/>
                </w:rPr>
                <w:id w:val="490301795"/>
                <w14:checkbox>
                  <w14:checked w14:val="0"/>
                  <w14:checkedState w14:val="2612" w14:font="MS Gothic"/>
                  <w14:uncheckedState w14:val="2610" w14:font="MS Gothic"/>
                </w14:checkbox>
              </w:sdtPr>
              <w:sdtContent>
                <w:r w:rsidR="004B3283" w:rsidRPr="0084120C">
                  <w:rPr>
                    <w:rFonts w:ascii="MS Gothic" w:eastAsia="MS Gothic" w:hAnsi="MS Gothic"/>
                    <w:sz w:val="22"/>
                    <w:szCs w:val="22"/>
                  </w:rPr>
                  <w:t>☐</w:t>
                </w:r>
              </w:sdtContent>
            </w:sdt>
            <w:r w:rsidR="004B3283" w:rsidRPr="0084120C">
              <w:rPr>
                <w:sz w:val="22"/>
                <w:szCs w:val="22"/>
              </w:rPr>
              <w:t xml:space="preserve">  Privaloma</w:t>
            </w:r>
          </w:p>
        </w:tc>
      </w:tr>
    </w:tbl>
    <w:p w14:paraId="2EC0B1F2" w14:textId="759956F8" w:rsidR="004B3283" w:rsidRPr="0084120C" w:rsidRDefault="00BC77B5" w:rsidP="004B3283">
      <w:pPr>
        <w:spacing w:before="0"/>
        <w:rPr>
          <w:rStyle w:val="Heading3Char"/>
          <w:sz w:val="28"/>
          <w:szCs w:val="28"/>
          <w:lang w:val="lt-LT"/>
        </w:rPr>
      </w:pPr>
      <w:r w:rsidRPr="0084120C">
        <w:rPr>
          <w:rStyle w:val="Heading3Char"/>
          <w:bCs/>
          <w:sz w:val="28"/>
          <w:szCs w:val="28"/>
          <w:lang w:val="lt-LT"/>
        </w:rPr>
        <w:br/>
      </w:r>
      <w:r w:rsidR="006F1366" w:rsidRPr="0084120C">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B3283" w:rsidRPr="0084120C" w14:paraId="3B93121C" w14:textId="77777777">
        <w:trPr>
          <w:trHeight w:val="466"/>
        </w:trPr>
        <w:tc>
          <w:tcPr>
            <w:tcW w:w="5097" w:type="dxa"/>
            <w:shd w:val="clear" w:color="auto" w:fill="E7EEF5" w:themeFill="accent5" w:themeFillTint="33"/>
          </w:tcPr>
          <w:p w14:paraId="31776788" w14:textId="77777777" w:rsidR="004B3283" w:rsidRPr="0084120C" w:rsidRDefault="004B3283"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4CCBA558" w14:textId="77777777" w:rsidR="004B3283" w:rsidRPr="0084120C" w:rsidRDefault="004B3283" w:rsidP="00224F07">
            <w:pPr>
              <w:spacing w:before="60" w:after="60"/>
              <w:rPr>
                <w:i/>
                <w:iCs/>
                <w:color w:val="4B4B4D" w:themeColor="text1"/>
              </w:rPr>
            </w:pPr>
            <w:r w:rsidRPr="0084120C">
              <w:rPr>
                <w:rStyle w:val="Heading3Char"/>
                <w:lang w:val="lt-LT"/>
              </w:rPr>
              <w:t>Investicijų grąža</w:t>
            </w:r>
          </w:p>
        </w:tc>
      </w:tr>
      <w:tr w:rsidR="004B3283" w:rsidRPr="0084120C" w14:paraId="1D01FE74" w14:textId="77777777">
        <w:trPr>
          <w:trHeight w:val="479"/>
        </w:trPr>
        <w:tc>
          <w:tcPr>
            <w:tcW w:w="5097" w:type="dxa"/>
          </w:tcPr>
          <w:p w14:paraId="4E86A987" w14:textId="3D696A6A" w:rsidR="002300B9" w:rsidRDefault="002300B9" w:rsidP="00224F07">
            <w:pPr>
              <w:pStyle w:val="StandardText"/>
              <w:spacing w:before="60" w:after="60"/>
            </w:pPr>
            <w:r w:rsidRPr="002300B9">
              <w:t>Mineralin</w:t>
            </w:r>
            <w:r>
              <w:t>io</w:t>
            </w:r>
            <w:r w:rsidRPr="002300B9">
              <w:t xml:space="preserve"> pluošto izoliacija: 60 €/m²</w:t>
            </w:r>
          </w:p>
          <w:p w14:paraId="142AA0A7" w14:textId="0C1052E4" w:rsidR="004B3283" w:rsidRPr="0084120C" w:rsidRDefault="004B3283" w:rsidP="00224F07">
            <w:pPr>
              <w:pStyle w:val="StandardText"/>
              <w:spacing w:before="60" w:after="60"/>
            </w:pPr>
            <w:r w:rsidRPr="0084120C">
              <w:t>Perlito granulės: 75€/m</w:t>
            </w:r>
            <w:r w:rsidR="002300B9" w:rsidRPr="002300B9">
              <w:t>²</w:t>
            </w:r>
          </w:p>
          <w:p w14:paraId="4261F066" w14:textId="2344E850" w:rsidR="004B3283" w:rsidRPr="0084120C" w:rsidRDefault="004B3283" w:rsidP="00224F07">
            <w:pPr>
              <w:pStyle w:val="StandardText"/>
              <w:spacing w:before="60" w:after="60"/>
              <w:rPr>
                <w:rStyle w:val="Heading3Char"/>
                <w:b w:val="0"/>
                <w:color w:val="4B4B4D" w:themeColor="text1"/>
                <w:lang w:val="lt-LT"/>
              </w:rPr>
            </w:pPr>
            <w:r w:rsidRPr="0084120C">
              <w:t>Besiplečiančios putos: 150</w:t>
            </w:r>
            <w:r w:rsidR="00FF358C" w:rsidRPr="0084120C">
              <w:t>€</w:t>
            </w:r>
            <w:r w:rsidRPr="0084120C">
              <w:t>/m</w:t>
            </w:r>
            <w:r w:rsidR="002300B9" w:rsidRPr="002300B9">
              <w:rPr>
                <w:vertAlign w:val="superscript"/>
              </w:rPr>
              <w:t>²</w:t>
            </w:r>
          </w:p>
        </w:tc>
        <w:tc>
          <w:tcPr>
            <w:tcW w:w="5109" w:type="dxa"/>
          </w:tcPr>
          <w:p w14:paraId="425048B4" w14:textId="77777777" w:rsidR="004B3283" w:rsidRPr="0084120C" w:rsidRDefault="004B3283" w:rsidP="00224F07">
            <w:pPr>
              <w:spacing w:before="60" w:after="60"/>
              <w:rPr>
                <w:rStyle w:val="Heading3Char"/>
                <w:iCs/>
                <w:lang w:val="lt-LT"/>
              </w:rPr>
            </w:pPr>
            <w:r w:rsidRPr="0084120C">
              <w:rPr>
                <w:iCs/>
                <w:color w:val="4B4B4D" w:themeColor="text1"/>
                <w:sz w:val="24"/>
                <w:szCs w:val="24"/>
              </w:rPr>
              <w:t>Investicijos atsiperka per 7-9 metus.</w:t>
            </w:r>
          </w:p>
        </w:tc>
      </w:tr>
      <w:tr w:rsidR="004B3283" w:rsidRPr="0084120C" w14:paraId="56EFB478" w14:textId="77777777">
        <w:trPr>
          <w:trHeight w:val="516"/>
        </w:trPr>
        <w:tc>
          <w:tcPr>
            <w:tcW w:w="5097" w:type="dxa"/>
            <w:shd w:val="clear" w:color="auto" w:fill="E7EEF5" w:themeFill="accent5" w:themeFillTint="33"/>
          </w:tcPr>
          <w:p w14:paraId="708B728B" w14:textId="77777777" w:rsidR="004B3283" w:rsidRPr="0084120C" w:rsidRDefault="004B3283"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30B6267F" w14:textId="77777777" w:rsidR="004B3283" w:rsidRPr="0084120C" w:rsidRDefault="004B3283" w:rsidP="00224F07">
            <w:pPr>
              <w:spacing w:before="60" w:after="60"/>
              <w:rPr>
                <w:rStyle w:val="Heading3Char"/>
                <w:lang w:val="lt-LT"/>
              </w:rPr>
            </w:pPr>
            <w:r w:rsidRPr="0084120C">
              <w:rPr>
                <w:rStyle w:val="Heading3Char"/>
                <w:lang w:val="lt-LT"/>
              </w:rPr>
              <w:t>Medžiagos ar technologijos prieinamumas</w:t>
            </w:r>
          </w:p>
        </w:tc>
      </w:tr>
      <w:tr w:rsidR="004B3283" w:rsidRPr="0084120C" w14:paraId="6C6125D6" w14:textId="77777777">
        <w:trPr>
          <w:trHeight w:val="1003"/>
        </w:trPr>
        <w:tc>
          <w:tcPr>
            <w:tcW w:w="5097" w:type="dxa"/>
          </w:tcPr>
          <w:p w14:paraId="5347C7A6" w14:textId="6B961E35" w:rsidR="004B3283" w:rsidRPr="0084120C" w:rsidRDefault="00B04E40" w:rsidP="00224F07">
            <w:pPr>
              <w:pStyle w:val="StandardText"/>
              <w:spacing w:before="60" w:after="60"/>
              <w:rPr>
                <w:rStyle w:val="Heading3Char"/>
                <w:b w:val="0"/>
                <w:bCs/>
                <w:lang w:val="lt-LT"/>
              </w:rPr>
            </w:pPr>
            <w:r w:rsidRPr="0084120C">
              <w:t>Šiuo metu finansavimo programų šiai priemonei nėra.</w:t>
            </w:r>
          </w:p>
        </w:tc>
        <w:tc>
          <w:tcPr>
            <w:tcW w:w="5109" w:type="dxa"/>
          </w:tcPr>
          <w:p w14:paraId="03C309F1" w14:textId="4B201EF3" w:rsidR="004B3283" w:rsidRPr="0084120C" w:rsidRDefault="004B3283" w:rsidP="00224F07">
            <w:pPr>
              <w:spacing w:before="60" w:after="60"/>
              <w:rPr>
                <w:rStyle w:val="Heading3Char"/>
                <w:b w:val="0"/>
                <w:color w:val="4B4B4D" w:themeColor="text1"/>
                <w:lang w:val="lt-LT"/>
              </w:rPr>
            </w:pPr>
            <w:r w:rsidRPr="0084120C">
              <w:rPr>
                <w:color w:val="4B4B4D" w:themeColor="text1"/>
                <w:sz w:val="24"/>
                <w:szCs w:val="24"/>
              </w:rPr>
              <w:t xml:space="preserve">Geras prieinamumas </w:t>
            </w:r>
          </w:p>
        </w:tc>
      </w:tr>
      <w:tr w:rsidR="004B3283" w:rsidRPr="0084120C" w14:paraId="11944A61"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5F560ED" w14:textId="77777777" w:rsidR="004B3283" w:rsidRPr="0084120C" w:rsidRDefault="004B3283"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4B3283" w:rsidRPr="0084120C" w14:paraId="2192226E" w14:textId="77777777">
        <w:trPr>
          <w:trHeight w:val="866"/>
        </w:trPr>
        <w:tc>
          <w:tcPr>
            <w:tcW w:w="10206" w:type="dxa"/>
            <w:gridSpan w:val="2"/>
            <w:tcBorders>
              <w:top w:val="single" w:sz="4" w:space="0" w:color="auto"/>
              <w:left w:val="single" w:sz="4" w:space="0" w:color="auto"/>
              <w:bottom w:val="single" w:sz="4" w:space="0" w:color="auto"/>
              <w:right w:val="single" w:sz="4" w:space="0" w:color="auto"/>
            </w:tcBorders>
          </w:tcPr>
          <w:p w14:paraId="00F61C65" w14:textId="5A5BC099" w:rsidR="004B3283" w:rsidRPr="0084120C" w:rsidRDefault="004B3283" w:rsidP="00224F07">
            <w:pPr>
              <w:pStyle w:val="StandardText"/>
              <w:spacing w:before="60" w:after="60"/>
            </w:pPr>
            <w:r w:rsidRPr="0084120C">
              <w:t xml:space="preserve">Šią priemonę galima taikyti tik sienose, kuriose yra bent 5 cm pločio oro tarpai. Jei reikia, oro </w:t>
            </w:r>
            <w:r w:rsidR="0071494A" w:rsidRPr="0084120C">
              <w:t>tarpo</w:t>
            </w:r>
            <w:r w:rsidRPr="0084120C">
              <w:t xml:space="preserve"> pralaidumą prieš tai reikėtų patikrinti endoskopijos būdu. </w:t>
            </w:r>
            <w:r w:rsidR="0071494A" w:rsidRPr="0084120C">
              <w:t>K</w:t>
            </w:r>
            <w:r w:rsidRPr="0084120C">
              <w:t xml:space="preserve">ai </w:t>
            </w:r>
            <w:r w:rsidR="0071494A" w:rsidRPr="0084120C">
              <w:t>apšiltinamas tarpas</w:t>
            </w:r>
            <w:r w:rsidRPr="0084120C">
              <w:t xml:space="preserve"> yra mažesnis nei 5 cm</w:t>
            </w:r>
            <w:r w:rsidR="0071494A" w:rsidRPr="0084120C">
              <w:t>, galima naudoti aerogelį, tačiau jis gerokai brangesnis</w:t>
            </w:r>
            <w:r w:rsidRPr="0084120C">
              <w:t>.</w:t>
            </w:r>
          </w:p>
          <w:p w14:paraId="7CAC0828" w14:textId="65ABA2CF" w:rsidR="004B3283" w:rsidRPr="0084120C" w:rsidRDefault="0071494A" w:rsidP="00224F07">
            <w:pPr>
              <w:pStyle w:val="StandardText"/>
              <w:spacing w:before="60" w:after="60"/>
            </w:pPr>
            <w:r w:rsidRPr="0084120C">
              <w:t xml:space="preserve">Šis izoliacijos būdas įmanomas ir </w:t>
            </w:r>
            <w:r w:rsidR="00D2277C" w:rsidRPr="0084120C">
              <w:t xml:space="preserve">saugomuose </w:t>
            </w:r>
            <w:r w:rsidR="00213343" w:rsidRPr="0084120C">
              <w:t>pastatuose</w:t>
            </w:r>
            <w:r w:rsidR="004B3283" w:rsidRPr="0084120C">
              <w:t xml:space="preserve">, jei skyles galima </w:t>
            </w:r>
            <w:r w:rsidRPr="0084120C">
              <w:t>pragręžti</w:t>
            </w:r>
            <w:r w:rsidR="004B3283" w:rsidRPr="0084120C">
              <w:t xml:space="preserve"> iš vid</w:t>
            </w:r>
            <w:r w:rsidRPr="0084120C">
              <w:t>inės pusės</w:t>
            </w:r>
            <w:r w:rsidR="004B3283" w:rsidRPr="0084120C">
              <w:t xml:space="preserve"> arba </w:t>
            </w:r>
            <w:r w:rsidRPr="0084120C">
              <w:t xml:space="preserve">jas </w:t>
            </w:r>
            <w:r w:rsidR="004B3283" w:rsidRPr="0084120C">
              <w:t>už</w:t>
            </w:r>
            <w:r w:rsidRPr="0084120C">
              <w:t>tais</w:t>
            </w:r>
            <w:r w:rsidR="004B3283" w:rsidRPr="0084120C">
              <w:t xml:space="preserve">yti ta pačia fasado tinko medžiaga. </w:t>
            </w:r>
          </w:p>
          <w:p w14:paraId="6EC1F2F2" w14:textId="21AAA885" w:rsidR="004B3283" w:rsidRPr="0084120C" w:rsidRDefault="004B3283" w:rsidP="00224F07">
            <w:pPr>
              <w:pStyle w:val="StandardText"/>
              <w:spacing w:before="60" w:after="60"/>
            </w:pPr>
            <w:r w:rsidRPr="0084120C">
              <w:t xml:space="preserve">Prieš pradedant naudoti savaime išsiplečiančias putas komerciniais ar pramoniniais tikslais, gali </w:t>
            </w:r>
            <w:r w:rsidR="00966633" w:rsidRPr="0084120C">
              <w:t>būti reikalingi</w:t>
            </w:r>
            <w:r w:rsidRPr="0084120C">
              <w:t xml:space="preserve"> saugos mokym</w:t>
            </w:r>
            <w:r w:rsidR="00966633" w:rsidRPr="0084120C">
              <w:t>ai</w:t>
            </w:r>
            <w:r w:rsidRPr="0084120C">
              <w:t>.</w:t>
            </w:r>
          </w:p>
        </w:tc>
      </w:tr>
    </w:tbl>
    <w:p w14:paraId="7E3F9AD1" w14:textId="7FA92486" w:rsidR="004B3283" w:rsidRPr="0084120C" w:rsidRDefault="004B3283" w:rsidP="00BC77B5">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B3283" w:rsidRPr="0084120C" w14:paraId="088F1C99" w14:textId="77777777" w:rsidTr="00224F07">
        <w:tc>
          <w:tcPr>
            <w:tcW w:w="10196" w:type="dxa"/>
            <w:shd w:val="clear" w:color="auto" w:fill="E7EEF5" w:themeFill="accent5" w:themeFillTint="33"/>
          </w:tcPr>
          <w:p w14:paraId="6923415B" w14:textId="566A8657" w:rsidR="004B3283" w:rsidRPr="0084120C" w:rsidRDefault="004B3283" w:rsidP="00224F07">
            <w:pPr>
              <w:spacing w:after="120"/>
              <w:rPr>
                <w:b/>
                <w:bCs/>
                <w:sz w:val="24"/>
                <w:szCs w:val="24"/>
              </w:rPr>
            </w:pPr>
            <w:r w:rsidRPr="0084120C">
              <w:rPr>
                <w:b/>
                <w:bCs/>
                <w:color w:val="007BB2" w:themeColor="background2"/>
                <w:sz w:val="24"/>
                <w:szCs w:val="24"/>
              </w:rPr>
              <w:lastRenderedPageBreak/>
              <w:t>P</w:t>
            </w:r>
            <w:r w:rsidR="00693963" w:rsidRPr="0084120C">
              <w:rPr>
                <w:b/>
                <w:bCs/>
                <w:color w:val="007BB2" w:themeColor="background2"/>
                <w:sz w:val="24"/>
                <w:szCs w:val="24"/>
              </w:rPr>
              <w:t>agrindiniai darbų proceso</w:t>
            </w:r>
            <w:r w:rsidRPr="0084120C">
              <w:rPr>
                <w:b/>
                <w:bCs/>
                <w:color w:val="007BB2" w:themeColor="background2"/>
                <w:sz w:val="24"/>
                <w:szCs w:val="24"/>
              </w:rPr>
              <w:t xml:space="preserve"> dalyviai ir </w:t>
            </w:r>
            <w:r w:rsidR="00693963" w:rsidRPr="0084120C">
              <w:rPr>
                <w:b/>
                <w:bCs/>
                <w:color w:val="007BB2" w:themeColor="background2"/>
                <w:sz w:val="24"/>
                <w:szCs w:val="24"/>
              </w:rPr>
              <w:t>būtinos</w:t>
            </w:r>
            <w:r w:rsidRPr="0084120C">
              <w:rPr>
                <w:b/>
                <w:bCs/>
                <w:color w:val="007BB2" w:themeColor="background2"/>
                <w:sz w:val="24"/>
                <w:szCs w:val="24"/>
              </w:rPr>
              <w:t xml:space="preserve"> kompetencijos </w:t>
            </w:r>
          </w:p>
        </w:tc>
      </w:tr>
      <w:tr w:rsidR="004B3283" w:rsidRPr="0084120C" w14:paraId="6481B477" w14:textId="77777777" w:rsidTr="00224F07">
        <w:trPr>
          <w:trHeight w:val="559"/>
        </w:trPr>
        <w:tc>
          <w:tcPr>
            <w:tcW w:w="10196" w:type="dxa"/>
          </w:tcPr>
          <w:p w14:paraId="7548D991" w14:textId="40DB0A14" w:rsidR="004B3283" w:rsidRPr="0084120C" w:rsidRDefault="004B3283" w:rsidP="00224F07">
            <w:pPr>
              <w:spacing w:before="60" w:after="60"/>
              <w:rPr>
                <w:color w:val="4B4B4D" w:themeColor="text1"/>
                <w:sz w:val="24"/>
                <w:szCs w:val="24"/>
              </w:rPr>
            </w:pPr>
            <w:r w:rsidRPr="0084120C">
              <w:rPr>
                <w:color w:val="4B4B4D" w:themeColor="text1"/>
                <w:sz w:val="24"/>
                <w:szCs w:val="24"/>
              </w:rPr>
              <w:t xml:space="preserve">Specializuota įmonė, atliekanti izoliaciją perlitu arba </w:t>
            </w:r>
            <w:r w:rsidR="00966633" w:rsidRPr="0084120C">
              <w:rPr>
                <w:color w:val="4B4B4D" w:themeColor="text1"/>
                <w:sz w:val="24"/>
                <w:szCs w:val="24"/>
              </w:rPr>
              <w:t>termoizoliacinėmis</w:t>
            </w:r>
            <w:r w:rsidRPr="0084120C">
              <w:rPr>
                <w:color w:val="4B4B4D" w:themeColor="text1"/>
                <w:sz w:val="24"/>
                <w:szCs w:val="24"/>
              </w:rPr>
              <w:t xml:space="preserve"> putomis</w:t>
            </w:r>
          </w:p>
          <w:p w14:paraId="06CF9487" w14:textId="3AB43B57" w:rsidR="004B3283" w:rsidRPr="0084120C" w:rsidRDefault="0019729C" w:rsidP="00224F07">
            <w:pPr>
              <w:spacing w:before="60" w:after="60"/>
              <w:rPr>
                <w:i/>
                <w:iCs/>
                <w:color w:val="4B4B4D" w:themeColor="text1"/>
              </w:rPr>
            </w:pPr>
            <w:r w:rsidRPr="0084120C">
              <w:rPr>
                <w:color w:val="4B4B4D" w:themeColor="text1"/>
                <w:sz w:val="24"/>
                <w:szCs w:val="24"/>
              </w:rPr>
              <w:t>Paminklosaugos tarnyba, jei reikalinga</w:t>
            </w:r>
          </w:p>
        </w:tc>
      </w:tr>
      <w:tr w:rsidR="004B3283" w:rsidRPr="0084120C" w14:paraId="7DD7A974" w14:textId="77777777" w:rsidTr="00224F07">
        <w:tc>
          <w:tcPr>
            <w:tcW w:w="10196" w:type="dxa"/>
            <w:shd w:val="clear" w:color="auto" w:fill="E7EEF5" w:themeFill="accent5" w:themeFillTint="33"/>
          </w:tcPr>
          <w:p w14:paraId="5EF526A0" w14:textId="74D3D57A" w:rsidR="004B3283" w:rsidRPr="0084120C" w:rsidRDefault="0069396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w:t>
            </w:r>
            <w:r w:rsidR="004B3283" w:rsidRPr="0084120C">
              <w:rPr>
                <w:b/>
                <w:bCs/>
                <w:color w:val="007BB2" w:themeColor="background2"/>
                <w:sz w:val="24"/>
                <w:szCs w:val="24"/>
                <w:shd w:val="clear" w:color="auto" w:fill="E7EEF5" w:themeFill="accent5" w:themeFillTint="33"/>
              </w:rPr>
              <w:t xml:space="preserve"> </w:t>
            </w:r>
            <w:r w:rsidRPr="0084120C">
              <w:rPr>
                <w:b/>
                <w:bCs/>
                <w:color w:val="007BB2" w:themeColor="background2"/>
                <w:sz w:val="24"/>
                <w:szCs w:val="24"/>
                <w:shd w:val="clear" w:color="auto" w:fill="E7EEF5" w:themeFill="accent5" w:themeFillTint="33"/>
              </w:rPr>
              <w:t>dalyviai</w:t>
            </w:r>
            <w:r w:rsidR="004B3283" w:rsidRPr="0084120C">
              <w:rPr>
                <w:b/>
                <w:bCs/>
                <w:color w:val="007BB2" w:themeColor="background2"/>
                <w:sz w:val="24"/>
                <w:szCs w:val="24"/>
                <w:shd w:val="clear" w:color="auto" w:fill="E7EEF5" w:themeFill="accent5" w:themeFillTint="33"/>
              </w:rPr>
              <w:t xml:space="preserve"> ir kompetencij</w:t>
            </w:r>
            <w:r w:rsidRPr="0084120C">
              <w:rPr>
                <w:b/>
                <w:bCs/>
                <w:color w:val="007BB2" w:themeColor="background2"/>
                <w:sz w:val="24"/>
                <w:szCs w:val="24"/>
                <w:shd w:val="clear" w:color="auto" w:fill="E7EEF5" w:themeFill="accent5" w:themeFillTint="33"/>
              </w:rPr>
              <w:t>os</w:t>
            </w:r>
            <w:r w:rsidR="004B3283" w:rsidRPr="0084120C">
              <w:rPr>
                <w:b/>
                <w:bCs/>
                <w:color w:val="007BB2" w:themeColor="background2"/>
                <w:sz w:val="24"/>
                <w:szCs w:val="24"/>
                <w:shd w:val="clear" w:color="auto" w:fill="E7EEF5" w:themeFill="accent5" w:themeFillTint="33"/>
              </w:rPr>
              <w:t xml:space="preserve"> </w:t>
            </w:r>
          </w:p>
        </w:tc>
      </w:tr>
      <w:tr w:rsidR="004B3283" w:rsidRPr="0084120C" w14:paraId="14807007" w14:textId="77777777" w:rsidTr="00224F07">
        <w:trPr>
          <w:trHeight w:val="489"/>
        </w:trPr>
        <w:tc>
          <w:tcPr>
            <w:tcW w:w="10196" w:type="dxa"/>
          </w:tcPr>
          <w:p w14:paraId="558CC578" w14:textId="77777777" w:rsidR="004B3283" w:rsidRPr="0084120C" w:rsidRDefault="004B3283" w:rsidP="00224F07">
            <w:pPr>
              <w:spacing w:before="60" w:after="60"/>
              <w:rPr>
                <w:i/>
                <w:iCs/>
              </w:rPr>
            </w:pPr>
            <w:r w:rsidRPr="0084120C">
              <w:rPr>
                <w:i/>
                <w:iCs/>
              </w:rPr>
              <w:t>---</w:t>
            </w:r>
          </w:p>
        </w:tc>
      </w:tr>
      <w:tr w:rsidR="004B3283" w:rsidRPr="0084120C" w14:paraId="754ADF07" w14:textId="77777777" w:rsidTr="00224F07">
        <w:tc>
          <w:tcPr>
            <w:tcW w:w="10196" w:type="dxa"/>
            <w:shd w:val="clear" w:color="auto" w:fill="E7EEF5" w:themeFill="accent5" w:themeFillTint="33"/>
          </w:tcPr>
          <w:p w14:paraId="1E567172" w14:textId="77777777" w:rsidR="004B3283" w:rsidRPr="0084120C" w:rsidRDefault="004B328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4B3283" w:rsidRPr="0084120C" w14:paraId="442A478D" w14:textId="77777777" w:rsidTr="00224F07">
        <w:trPr>
          <w:trHeight w:val="488"/>
        </w:trPr>
        <w:tc>
          <w:tcPr>
            <w:tcW w:w="10196" w:type="dxa"/>
          </w:tcPr>
          <w:p w14:paraId="545B0DB9" w14:textId="77777777" w:rsidR="004B3283" w:rsidRPr="0084120C" w:rsidRDefault="004B3283" w:rsidP="00224F07">
            <w:pPr>
              <w:spacing w:before="60" w:after="60"/>
              <w:rPr>
                <w:i/>
                <w:iCs/>
              </w:rPr>
            </w:pPr>
            <w:r w:rsidRPr="0084120C">
              <w:rPr>
                <w:i/>
                <w:iCs/>
              </w:rPr>
              <w:t>---</w:t>
            </w:r>
          </w:p>
        </w:tc>
      </w:tr>
    </w:tbl>
    <w:p w14:paraId="38C5CD17" w14:textId="77777777" w:rsidR="00E31525" w:rsidRPr="0084120C" w:rsidRDefault="00E31525" w:rsidP="00BC77B5">
      <w:pPr>
        <w:pStyle w:val="Heading3"/>
        <w:rPr>
          <w:rStyle w:val="Heading3Char"/>
          <w:b/>
          <w:color w:val="004E84" w:themeColor="text2"/>
          <w:lang w:val="lt-LT"/>
        </w:rPr>
      </w:pPr>
    </w:p>
    <w:p w14:paraId="35A24CDB" w14:textId="6826EFAE" w:rsidR="004B3283" w:rsidRPr="0084120C" w:rsidRDefault="004B3283" w:rsidP="00BC77B5">
      <w:pPr>
        <w:pStyle w:val="Heading3"/>
        <w:rPr>
          <w:b w:val="0"/>
        </w:rPr>
      </w:pPr>
      <w:r w:rsidRPr="0084120C">
        <w:rPr>
          <w:rStyle w:val="Heading3Char"/>
          <w:b/>
          <w:color w:val="004E84" w:themeColor="text2"/>
          <w:lang w:val="lt-LT"/>
        </w:rPr>
        <w:t>Įgyvendinimo procesas</w:t>
      </w:r>
    </w:p>
    <w:tbl>
      <w:tblPr>
        <w:tblStyle w:val="TableGrid"/>
        <w:tblW w:w="0" w:type="auto"/>
        <w:tblLook w:val="04A0" w:firstRow="1" w:lastRow="0" w:firstColumn="1" w:lastColumn="0" w:noHBand="0" w:noVBand="1"/>
      </w:tblPr>
      <w:tblGrid>
        <w:gridCol w:w="4957"/>
        <w:gridCol w:w="5237"/>
      </w:tblGrid>
      <w:tr w:rsidR="004B3283" w:rsidRPr="0084120C" w14:paraId="6B1D2C26" w14:textId="77777777" w:rsidTr="00224F07">
        <w:tc>
          <w:tcPr>
            <w:tcW w:w="4957" w:type="dxa"/>
            <w:shd w:val="clear" w:color="auto" w:fill="E7EEF5" w:themeFill="accent5" w:themeFillTint="33"/>
          </w:tcPr>
          <w:p w14:paraId="6542BE5A" w14:textId="34BE7F67" w:rsidR="004B3283"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4C8D7DBA" w14:textId="2977D1A6" w:rsidR="004B3283" w:rsidRPr="0084120C" w:rsidRDefault="004B3283" w:rsidP="00224F07">
            <w:pPr>
              <w:spacing w:after="120"/>
              <w:rPr>
                <w:b/>
                <w:bCs/>
              </w:rPr>
            </w:pPr>
            <w:r w:rsidRPr="0084120C">
              <w:rPr>
                <w:rStyle w:val="Heading3Char"/>
                <w:lang w:val="lt-LT"/>
              </w:rPr>
              <w:t>Diegimo instrukcijos ir gairės, atvirojo kodo iniciatyvos</w:t>
            </w:r>
          </w:p>
        </w:tc>
      </w:tr>
      <w:tr w:rsidR="004B3283" w:rsidRPr="0084120C" w14:paraId="3CE5E60D" w14:textId="77777777" w:rsidTr="00224F07">
        <w:tc>
          <w:tcPr>
            <w:tcW w:w="4957" w:type="dxa"/>
          </w:tcPr>
          <w:p w14:paraId="59339701" w14:textId="22907E4E" w:rsidR="004B3283" w:rsidRPr="0084120C" w:rsidRDefault="005777BC">
            <w:pPr>
              <w:pStyle w:val="StandardText"/>
              <w:numPr>
                <w:ilvl w:val="0"/>
                <w:numId w:val="12"/>
              </w:numPr>
              <w:spacing w:before="60" w:after="60" w:line="280" w:lineRule="exact"/>
            </w:pPr>
            <w:r w:rsidRPr="0084120C">
              <w:t xml:space="preserve">Tinkamumo gauti finansavimą patikrinimas </w:t>
            </w:r>
            <w:r w:rsidR="004B3283" w:rsidRPr="0084120C">
              <w:t>(</w:t>
            </w:r>
            <w:r w:rsidR="00025B17" w:rsidRPr="0084120C">
              <w:t>gali būti svarbu</w:t>
            </w:r>
            <w:r w:rsidR="00AF454B" w:rsidRPr="0084120C">
              <w:t xml:space="preserve"> </w:t>
            </w:r>
            <w:r w:rsidR="004B3283" w:rsidRPr="0084120C">
              <w:t xml:space="preserve">prieš pasirašant sutartis). </w:t>
            </w:r>
          </w:p>
          <w:p w14:paraId="2B34DC1A" w14:textId="49B7CBF3" w:rsidR="004B3283" w:rsidRPr="0084120C" w:rsidRDefault="004B3283">
            <w:pPr>
              <w:pStyle w:val="StandardText"/>
              <w:numPr>
                <w:ilvl w:val="0"/>
                <w:numId w:val="12"/>
              </w:numPr>
              <w:spacing w:before="60" w:after="60" w:line="280" w:lineRule="exact"/>
            </w:pPr>
            <w:r w:rsidRPr="0084120C">
              <w:t xml:space="preserve">Specialisto atliktas įvertinimas, siekiant nustatyti oro tarpo plotą, kubinę talpą, apskaičiuoti apytiksles šildymo </w:t>
            </w:r>
            <w:r w:rsidR="00E31525" w:rsidRPr="0084120C">
              <w:t xml:space="preserve">išlaidas </w:t>
            </w:r>
            <w:r w:rsidRPr="0084120C">
              <w:t xml:space="preserve">ir </w:t>
            </w:r>
            <w:r w:rsidR="00E31525" w:rsidRPr="0084120C">
              <w:t xml:space="preserve">pateikti rekomendacijas dėl </w:t>
            </w:r>
            <w:r w:rsidRPr="0084120C">
              <w:t>vėdinimo.</w:t>
            </w:r>
          </w:p>
        </w:tc>
        <w:tc>
          <w:tcPr>
            <w:tcW w:w="5237" w:type="dxa"/>
          </w:tcPr>
          <w:p w14:paraId="03430365" w14:textId="094C242D" w:rsidR="004B3283" w:rsidRPr="0084120C" w:rsidRDefault="00D01E20" w:rsidP="00224F07">
            <w:pPr>
              <w:pStyle w:val="StandardText"/>
              <w:spacing w:before="60" w:after="60"/>
              <w:rPr>
                <w:i/>
                <w:iCs/>
              </w:rPr>
            </w:pPr>
            <w:hyperlink r:id="rId46" w:anchor=":~:text=Perlitas%20pasi%C5%BEymi%20ypatingai%20geromis%20%C5%A1ilumos%20izoliacin%C4%97mis%2C%20bei%20dr%C4%97gm%C4%97s,perlito%20plok%C5%A1t%C4%97s%2C%20kuri%2C%20dr%C4%97gm%C4%99%20paskirsto%20visu%20%C5%A1iltinimo%20perimetru." w:history="1">
              <w:r w:rsidRPr="0084120C">
                <w:rPr>
                  <w:rStyle w:val="Hyperlink"/>
                  <w:i/>
                  <w:iCs/>
                  <w:color w:val="4B4B4D" w:themeColor="text1"/>
                </w:rPr>
                <w:t>Ekologiška, mineralinė vidaus šiltinimo sistema perlito izoliacinių plokščių pagrindu</w:t>
              </w:r>
            </w:hyperlink>
            <w:r w:rsidRPr="0084120C">
              <w:t xml:space="preserve"> </w:t>
            </w:r>
          </w:p>
        </w:tc>
      </w:tr>
      <w:tr w:rsidR="004B3283" w:rsidRPr="0084120C" w14:paraId="70862A79" w14:textId="77777777" w:rsidTr="00224F07">
        <w:tc>
          <w:tcPr>
            <w:tcW w:w="4957" w:type="dxa"/>
            <w:shd w:val="clear" w:color="auto" w:fill="E7EEF5" w:themeFill="accent5" w:themeFillTint="33"/>
          </w:tcPr>
          <w:p w14:paraId="5AB74894" w14:textId="29DCF79E" w:rsidR="004B3283" w:rsidRPr="0084120C" w:rsidRDefault="00655B83" w:rsidP="00224F07">
            <w:pPr>
              <w:spacing w:before="60" w:after="60"/>
              <w:rPr>
                <w:rStyle w:val="Heading3Char"/>
                <w:bCs/>
                <w:lang w:val="lt-LT"/>
              </w:rPr>
            </w:pPr>
            <w:r w:rsidRPr="0084120C">
              <w:rPr>
                <w:rStyle w:val="Heading3Char"/>
                <w:bCs/>
                <w:lang w:val="lt-LT"/>
              </w:rPr>
              <w:t>Į</w:t>
            </w:r>
            <w:r w:rsidR="004B3283" w:rsidRPr="0084120C">
              <w:rPr>
                <w:rStyle w:val="Heading3Char"/>
                <w:bCs/>
                <w:lang w:val="lt-LT"/>
              </w:rPr>
              <w:t>gyvendinimas</w:t>
            </w:r>
          </w:p>
        </w:tc>
        <w:tc>
          <w:tcPr>
            <w:tcW w:w="5237" w:type="dxa"/>
            <w:shd w:val="clear" w:color="auto" w:fill="E7EEF5" w:themeFill="accent5" w:themeFillTint="33"/>
          </w:tcPr>
          <w:p w14:paraId="44684E07" w14:textId="47E41F24" w:rsidR="004B3283" w:rsidRPr="0084120C" w:rsidRDefault="00E33038" w:rsidP="00224F07">
            <w:pPr>
              <w:spacing w:before="60" w:after="60"/>
              <w:rPr>
                <w:rStyle w:val="Heading3Char"/>
                <w:bCs/>
                <w:lang w:val="lt-LT"/>
              </w:rPr>
            </w:pPr>
            <w:r w:rsidRPr="0084120C">
              <w:rPr>
                <w:rStyle w:val="Heading3Char"/>
                <w:bCs/>
                <w:lang w:val="lt-LT"/>
              </w:rPr>
              <w:t>Susijusi komunikacija</w:t>
            </w:r>
          </w:p>
        </w:tc>
      </w:tr>
      <w:tr w:rsidR="004B3283" w:rsidRPr="0084120C" w14:paraId="4F2A0045" w14:textId="77777777" w:rsidTr="00224F07">
        <w:trPr>
          <w:trHeight w:val="1755"/>
        </w:trPr>
        <w:tc>
          <w:tcPr>
            <w:tcW w:w="4957" w:type="dxa"/>
          </w:tcPr>
          <w:p w14:paraId="66184C2E" w14:textId="77777777" w:rsidR="004B3283" w:rsidRPr="0084120C" w:rsidRDefault="004B3283">
            <w:pPr>
              <w:pStyle w:val="StandardText"/>
              <w:numPr>
                <w:ilvl w:val="0"/>
                <w:numId w:val="62"/>
              </w:numPr>
              <w:spacing w:before="60" w:after="60" w:line="280" w:lineRule="exact"/>
            </w:pPr>
            <w:r w:rsidRPr="0084120C">
              <w:t>Specializuotos įmonės paslaugų pirkimas.</w:t>
            </w:r>
          </w:p>
          <w:p w14:paraId="4D2F7406" w14:textId="56BF6F7D" w:rsidR="004B3283" w:rsidRPr="0084120C" w:rsidRDefault="004B3283">
            <w:pPr>
              <w:pStyle w:val="StandardText"/>
              <w:numPr>
                <w:ilvl w:val="0"/>
                <w:numId w:val="62"/>
              </w:numPr>
              <w:spacing w:before="60" w:after="60" w:line="280" w:lineRule="exact"/>
            </w:pPr>
            <w:r w:rsidRPr="0084120C">
              <w:t>Pasirengimas montavimui - kas metrą išorinėse namo sienose išgręž</w:t>
            </w:r>
            <w:r w:rsidR="00E31525" w:rsidRPr="0084120C">
              <w:t>iamos</w:t>
            </w:r>
            <w:r w:rsidRPr="0084120C">
              <w:t xml:space="preserve"> 16-18 mm skyl</w:t>
            </w:r>
            <w:r w:rsidR="00E31525" w:rsidRPr="0084120C">
              <w:t>ė</w:t>
            </w:r>
            <w:r w:rsidRPr="0084120C">
              <w:t xml:space="preserve">s. </w:t>
            </w:r>
            <w:r w:rsidR="00853387" w:rsidRPr="0084120C">
              <w:t>Paminklosauginiu</w:t>
            </w:r>
            <w:r w:rsidR="00E31525" w:rsidRPr="0084120C">
              <w:t>ose</w:t>
            </w:r>
            <w:r w:rsidRPr="0084120C">
              <w:t xml:space="preserve"> pastatuose tai galima daryti iš vidaus.</w:t>
            </w:r>
          </w:p>
          <w:p w14:paraId="3082F8ED" w14:textId="2A8DC003" w:rsidR="004B3283" w:rsidRPr="0084120C" w:rsidRDefault="004B3283">
            <w:pPr>
              <w:pStyle w:val="StandardText"/>
              <w:numPr>
                <w:ilvl w:val="0"/>
                <w:numId w:val="62"/>
              </w:numPr>
              <w:spacing w:before="60" w:after="60" w:line="280" w:lineRule="exact"/>
            </w:pPr>
            <w:r w:rsidRPr="0084120C">
              <w:t>Oro kompresoriumi įpur</w:t>
            </w:r>
            <w:r w:rsidR="00E31525" w:rsidRPr="0084120C">
              <w:t>škiamos medžiagos</w:t>
            </w:r>
            <w:r w:rsidRPr="0084120C">
              <w:t xml:space="preserve"> į </w:t>
            </w:r>
            <w:r w:rsidR="00E31525" w:rsidRPr="0084120C">
              <w:t>tarpus</w:t>
            </w:r>
            <w:r w:rsidRPr="0084120C">
              <w:t>, kol ji</w:t>
            </w:r>
            <w:r w:rsidR="00E31525" w:rsidRPr="0084120C">
              <w:t>e</w:t>
            </w:r>
            <w:r w:rsidRPr="0084120C">
              <w:t xml:space="preserve"> </w:t>
            </w:r>
            <w:r w:rsidR="00213343" w:rsidRPr="0084120C">
              <w:t>pilnai</w:t>
            </w:r>
            <w:r w:rsidRPr="0084120C">
              <w:t xml:space="preserve"> užpild</w:t>
            </w:r>
            <w:r w:rsidR="00213343" w:rsidRPr="0084120C">
              <w:t>omi</w:t>
            </w:r>
            <w:r w:rsidRPr="0084120C">
              <w:t>.</w:t>
            </w:r>
          </w:p>
          <w:p w14:paraId="2B946168" w14:textId="2655BE44" w:rsidR="004B3283" w:rsidRPr="0084120C" w:rsidRDefault="004B3283">
            <w:pPr>
              <w:pStyle w:val="StandardText"/>
              <w:numPr>
                <w:ilvl w:val="0"/>
                <w:numId w:val="62"/>
              </w:numPr>
              <w:spacing w:before="60" w:after="60" w:line="280" w:lineRule="exact"/>
            </w:pPr>
            <w:r w:rsidRPr="0084120C">
              <w:t>Skylių sandarinimas</w:t>
            </w:r>
            <w:r w:rsidR="00E31525" w:rsidRPr="0084120C">
              <w:t>.</w:t>
            </w:r>
          </w:p>
        </w:tc>
        <w:tc>
          <w:tcPr>
            <w:tcW w:w="5237" w:type="dxa"/>
          </w:tcPr>
          <w:p w14:paraId="7669AD4B" w14:textId="77777777" w:rsidR="004B3283" w:rsidRPr="0084120C" w:rsidRDefault="004B3283" w:rsidP="00224F07">
            <w:pPr>
              <w:spacing w:before="60" w:after="60"/>
              <w:rPr>
                <w:i/>
                <w:iCs/>
              </w:rPr>
            </w:pPr>
          </w:p>
        </w:tc>
      </w:tr>
      <w:tr w:rsidR="004B3283" w:rsidRPr="0084120C" w14:paraId="465C31B8" w14:textId="77777777" w:rsidTr="00224F07">
        <w:tc>
          <w:tcPr>
            <w:tcW w:w="4957" w:type="dxa"/>
            <w:shd w:val="clear" w:color="auto" w:fill="E7EEF5" w:themeFill="accent5" w:themeFillTint="33"/>
          </w:tcPr>
          <w:p w14:paraId="195931CF" w14:textId="72A88B92" w:rsidR="004B3283"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0DD88468" w14:textId="77777777" w:rsidR="004B3283" w:rsidRPr="0084120C" w:rsidRDefault="004B3283" w:rsidP="00224F07">
            <w:pPr>
              <w:spacing w:before="60" w:after="60"/>
              <w:rPr>
                <w:rStyle w:val="Heading3Char"/>
                <w:bCs/>
                <w:lang w:val="lt-LT"/>
              </w:rPr>
            </w:pPr>
            <w:r w:rsidRPr="0084120C">
              <w:rPr>
                <w:rStyle w:val="Heading3Char"/>
                <w:bCs/>
                <w:lang w:val="lt-LT"/>
              </w:rPr>
              <w:t>Kitos pastabos ir nuorodos</w:t>
            </w:r>
          </w:p>
        </w:tc>
      </w:tr>
      <w:tr w:rsidR="004B3283" w:rsidRPr="0084120C" w14:paraId="2AC650C2" w14:textId="77777777" w:rsidTr="00224F07">
        <w:trPr>
          <w:trHeight w:val="486"/>
        </w:trPr>
        <w:tc>
          <w:tcPr>
            <w:tcW w:w="4957" w:type="dxa"/>
          </w:tcPr>
          <w:p w14:paraId="59EC3290" w14:textId="4CCE40C7" w:rsidR="004B3283" w:rsidRPr="0084120C" w:rsidRDefault="004B3283">
            <w:pPr>
              <w:pStyle w:val="StandardText"/>
              <w:numPr>
                <w:ilvl w:val="0"/>
                <w:numId w:val="11"/>
              </w:numPr>
              <w:spacing w:before="60" w:after="60" w:line="280" w:lineRule="exact"/>
              <w:rPr>
                <w:rFonts w:cs="Calibri"/>
              </w:rPr>
            </w:pPr>
            <w:r w:rsidRPr="0084120C">
              <w:rPr>
                <w:rFonts w:cs="Calibri"/>
              </w:rPr>
              <w:t xml:space="preserve">Pasikeitęs patalpų klimatas ir mažiau pralaidi </w:t>
            </w:r>
            <w:r w:rsidR="000B22F8" w:rsidRPr="0084120C">
              <w:rPr>
                <w:rFonts w:cs="Calibri"/>
              </w:rPr>
              <w:t>konstrukcija</w:t>
            </w:r>
            <w:r w:rsidRPr="0084120C">
              <w:rPr>
                <w:rFonts w:cs="Calibri"/>
              </w:rPr>
              <w:t xml:space="preserve"> gali paskatinti pelėsių įsiveisimą. </w:t>
            </w:r>
            <w:r w:rsidR="000B22F8" w:rsidRPr="0084120C">
              <w:rPr>
                <w:rFonts w:cs="Calibri"/>
              </w:rPr>
              <w:t>Tokiu atveju gali padėti</w:t>
            </w:r>
            <w:r w:rsidRPr="0084120C">
              <w:rPr>
                <w:rFonts w:cs="Calibri"/>
              </w:rPr>
              <w:t xml:space="preserve"> vėdinimo </w:t>
            </w:r>
            <w:r w:rsidR="000B22F8" w:rsidRPr="0084120C">
              <w:rPr>
                <w:rFonts w:cs="Calibri"/>
              </w:rPr>
              <w:t>pa</w:t>
            </w:r>
            <w:r w:rsidRPr="0084120C">
              <w:rPr>
                <w:rFonts w:cs="Calibri"/>
              </w:rPr>
              <w:t>didinimas</w:t>
            </w:r>
            <w:r w:rsidR="000B22F8" w:rsidRPr="0084120C">
              <w:rPr>
                <w:rFonts w:cs="Calibri"/>
              </w:rPr>
              <w:t>.</w:t>
            </w:r>
          </w:p>
          <w:p w14:paraId="555CAC88" w14:textId="662458DA" w:rsidR="004B3283" w:rsidRPr="0084120C" w:rsidRDefault="000B22F8">
            <w:pPr>
              <w:pStyle w:val="StandardText"/>
              <w:numPr>
                <w:ilvl w:val="0"/>
                <w:numId w:val="11"/>
              </w:numPr>
              <w:spacing w:before="60" w:after="60" w:line="280" w:lineRule="exact"/>
              <w:rPr>
                <w:rFonts w:cs="Calibri"/>
              </w:rPr>
            </w:pPr>
            <w:r w:rsidRPr="0084120C">
              <w:rPr>
                <w:rFonts w:cs="Calibri"/>
              </w:rPr>
              <w:t>Energijos suv</w:t>
            </w:r>
            <w:r w:rsidR="004B3283" w:rsidRPr="0084120C">
              <w:rPr>
                <w:rFonts w:cs="Calibri"/>
              </w:rPr>
              <w:t xml:space="preserve">artojimo stebėjimas ir </w:t>
            </w:r>
            <w:r w:rsidR="00E7011D" w:rsidRPr="0084120C">
              <w:rPr>
                <w:rFonts w:cs="Calibri"/>
              </w:rPr>
              <w:t xml:space="preserve">lėšų </w:t>
            </w:r>
            <w:r w:rsidR="004B3283" w:rsidRPr="0084120C">
              <w:rPr>
                <w:rFonts w:cs="Calibri"/>
              </w:rPr>
              <w:t>sutaupy</w:t>
            </w:r>
            <w:r w:rsidR="00E7011D" w:rsidRPr="0084120C">
              <w:rPr>
                <w:rFonts w:cs="Calibri"/>
              </w:rPr>
              <w:t>mo</w:t>
            </w:r>
            <w:r w:rsidR="004B3283" w:rsidRPr="0084120C">
              <w:rPr>
                <w:rFonts w:cs="Calibri"/>
              </w:rPr>
              <w:t xml:space="preserve"> vertinimas</w:t>
            </w:r>
            <w:r w:rsidRPr="0084120C">
              <w:rPr>
                <w:rFonts w:cs="Calibri"/>
              </w:rPr>
              <w:t>.</w:t>
            </w:r>
          </w:p>
        </w:tc>
        <w:tc>
          <w:tcPr>
            <w:tcW w:w="5237" w:type="dxa"/>
          </w:tcPr>
          <w:p w14:paraId="5F53BEA9" w14:textId="77777777" w:rsidR="004B3283" w:rsidRPr="0084120C" w:rsidRDefault="004B3283" w:rsidP="00224F07">
            <w:pPr>
              <w:spacing w:before="60" w:after="60"/>
              <w:rPr>
                <w:i/>
                <w:iCs/>
              </w:rPr>
            </w:pPr>
          </w:p>
        </w:tc>
      </w:tr>
    </w:tbl>
    <w:p w14:paraId="1514E384" w14:textId="77777777" w:rsidR="004B3283" w:rsidRPr="0084120C" w:rsidRDefault="004B3283" w:rsidP="004B3283">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4B3283" w:rsidRPr="0084120C" w14:paraId="21FA8BAA" w14:textId="77777777" w:rsidTr="00224F07">
        <w:trPr>
          <w:trHeight w:val="351"/>
        </w:trPr>
        <w:tc>
          <w:tcPr>
            <w:tcW w:w="10194" w:type="dxa"/>
            <w:shd w:val="clear" w:color="auto" w:fill="D4E2ED" w:themeFill="accent2" w:themeFillTint="33"/>
          </w:tcPr>
          <w:p w14:paraId="5D690BE7" w14:textId="06C314B7" w:rsidR="004B3283" w:rsidRPr="0084120C" w:rsidRDefault="004B3283" w:rsidP="00224F07">
            <w:pPr>
              <w:tabs>
                <w:tab w:val="left" w:pos="3830"/>
              </w:tabs>
              <w:rPr>
                <w:b/>
                <w:bCs/>
                <w:sz w:val="24"/>
                <w:szCs w:val="24"/>
              </w:rPr>
            </w:pPr>
            <w:r w:rsidRPr="0084120C">
              <w:rPr>
                <w:b/>
                <w:bCs/>
                <w:color w:val="007BB2" w:themeColor="background2"/>
                <w:sz w:val="24"/>
                <w:szCs w:val="24"/>
              </w:rPr>
              <w:lastRenderedPageBreak/>
              <w:t>Nuotraukos</w:t>
            </w:r>
          </w:p>
        </w:tc>
      </w:tr>
      <w:tr w:rsidR="004B3283" w:rsidRPr="0084120C" w14:paraId="3EEA85F6" w14:textId="77777777" w:rsidTr="00224F07">
        <w:trPr>
          <w:trHeight w:val="1621"/>
        </w:trPr>
        <w:tc>
          <w:tcPr>
            <w:tcW w:w="10194" w:type="dxa"/>
            <w:vAlign w:val="center"/>
          </w:tcPr>
          <w:p w14:paraId="23CCBE12" w14:textId="5EBA7EE7" w:rsidR="004B3283" w:rsidRPr="0084120C" w:rsidRDefault="00004DBF" w:rsidP="00224F07">
            <w:pPr>
              <w:keepNext/>
              <w:tabs>
                <w:tab w:val="left" w:pos="3830"/>
              </w:tabs>
              <w:spacing w:before="60" w:after="60"/>
              <w:jc w:val="center"/>
            </w:pPr>
            <w:r w:rsidRPr="0084120C">
              <w:rPr>
                <w:noProof/>
              </w:rPr>
              <w:drawing>
                <wp:inline distT="0" distB="0" distL="0" distR="0" wp14:anchorId="45EF682F" wp14:editId="514AFA4B">
                  <wp:extent cx="5280660" cy="3962050"/>
                  <wp:effectExtent l="0" t="0" r="0" b="635"/>
                  <wp:docPr id="2320177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85398" cy="3965605"/>
                          </a:xfrm>
                          <a:prstGeom prst="rect">
                            <a:avLst/>
                          </a:prstGeom>
                          <a:noFill/>
                          <a:ln>
                            <a:noFill/>
                          </a:ln>
                        </pic:spPr>
                      </pic:pic>
                    </a:graphicData>
                  </a:graphic>
                </wp:inline>
              </w:drawing>
            </w:r>
          </w:p>
          <w:p w14:paraId="00A46CB1" w14:textId="47951F8D" w:rsidR="004B3283" w:rsidRPr="0084120C" w:rsidRDefault="004B3283" w:rsidP="00224F07">
            <w:pPr>
              <w:pStyle w:val="Caption"/>
              <w:spacing w:before="60" w:after="60"/>
              <w:jc w:val="center"/>
              <w:rPr>
                <w:i w:val="0"/>
                <w:iCs w:val="0"/>
              </w:rPr>
            </w:pPr>
            <w:r w:rsidRPr="0084120C">
              <w:t xml:space="preserve">Perlito medžiagos </w:t>
            </w:r>
            <w:r w:rsidR="00A351AF" w:rsidRPr="0084120C">
              <w:t>pavyzdys</w:t>
            </w:r>
            <w:r w:rsidRPr="0084120C">
              <w:t xml:space="preserve"> © ZEBAU GmbH</w:t>
            </w:r>
          </w:p>
        </w:tc>
      </w:tr>
    </w:tbl>
    <w:p w14:paraId="46220908" w14:textId="77777777" w:rsidR="004B3283" w:rsidRPr="0084120C" w:rsidRDefault="004B3283" w:rsidP="004B3283">
      <w:pPr>
        <w:tabs>
          <w:tab w:val="left" w:pos="3830"/>
        </w:tabs>
        <w:rPr>
          <w:b/>
          <w:bCs/>
        </w:rPr>
      </w:pPr>
    </w:p>
    <w:p w14:paraId="3E7845C3" w14:textId="2719149F" w:rsidR="000C2F7E" w:rsidRPr="0084120C" w:rsidRDefault="000C2F7E">
      <w:pPr>
        <w:spacing w:before="0"/>
        <w:rPr>
          <w:b/>
          <w:bCs/>
          <w:color w:val="4B4B4D" w:themeColor="text1"/>
          <w:sz w:val="24"/>
          <w:szCs w:val="24"/>
        </w:rPr>
      </w:pPr>
      <w:r w:rsidRPr="0084120C">
        <w:rPr>
          <w:b/>
          <w:bCs/>
        </w:rPr>
        <w:br w:type="page"/>
      </w:r>
    </w:p>
    <w:p w14:paraId="70E665BE" w14:textId="77777777" w:rsidR="000F0F1A" w:rsidRPr="0084120C" w:rsidRDefault="000F0F1A" w:rsidP="000F0F1A">
      <w:pPr>
        <w:pStyle w:val="Heading2"/>
      </w:pPr>
      <w:bookmarkStart w:id="32" w:name="_Toc192794834"/>
      <w:r w:rsidRPr="0084120C">
        <w:lastRenderedPageBreak/>
        <w:t>Plytų mūras radiatoriaus nišoje</w:t>
      </w:r>
      <w:bookmarkEnd w:id="3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F0F1A" w:rsidRPr="0084120C" w14:paraId="356854B9"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51DA0E6D" w14:textId="77777777" w:rsidR="000F0F1A" w:rsidRPr="0084120C" w:rsidRDefault="000F0F1A" w:rsidP="00224F07">
            <w:pPr>
              <w:spacing w:before="60" w:after="60"/>
              <w:rPr>
                <w:i/>
                <w:iCs/>
                <w:color w:val="7B6A6B" w:themeColor="accent4"/>
              </w:rPr>
            </w:pPr>
            <w:r w:rsidRPr="0084120C">
              <w:rPr>
                <w:rStyle w:val="Heading3Char"/>
                <w:lang w:val="lt-LT"/>
              </w:rPr>
              <w:t>Trumpas aprašymas</w:t>
            </w:r>
          </w:p>
        </w:tc>
      </w:tr>
      <w:tr w:rsidR="000F0F1A" w:rsidRPr="0084120C" w14:paraId="5C938E48" w14:textId="77777777" w:rsidTr="00224F07">
        <w:trPr>
          <w:trHeight w:val="2747"/>
        </w:trPr>
        <w:tc>
          <w:tcPr>
            <w:tcW w:w="10292" w:type="dxa"/>
            <w:tcBorders>
              <w:top w:val="single" w:sz="4" w:space="0" w:color="auto"/>
            </w:tcBorders>
          </w:tcPr>
          <w:p w14:paraId="7E8710F9" w14:textId="011CE707" w:rsidR="000F0F1A" w:rsidRPr="0084120C" w:rsidRDefault="000F0F1A" w:rsidP="00224F07">
            <w:pPr>
              <w:pStyle w:val="StandardText"/>
              <w:spacing w:before="40" w:line="280" w:lineRule="exact"/>
            </w:pPr>
            <w:r w:rsidRPr="0084120C">
              <w:t xml:space="preserve">Šildymo </w:t>
            </w:r>
            <w:r w:rsidR="00635915" w:rsidRPr="0084120C">
              <w:t xml:space="preserve">(radiatorių) </w:t>
            </w:r>
            <w:r w:rsidRPr="0084120C">
              <w:t>nišos yra silpnosios pastatų vietos, nes dėl plonesnių sienų padidėja pelėsio rizika. Paprastai jos buvo įreng</w:t>
            </w:r>
            <w:r w:rsidR="00635915" w:rsidRPr="0084120C">
              <w:t>iamo</w:t>
            </w:r>
            <w:r w:rsidRPr="0084120C">
              <w:t xml:space="preserve">s </w:t>
            </w:r>
            <w:r w:rsidR="00635915" w:rsidRPr="0084120C">
              <w:t>iki 1970 m. statytuose pastatuose</w:t>
            </w:r>
            <w:r w:rsidRPr="0084120C">
              <w:t xml:space="preserve">, siekiant sutaupyti vietos, ir turėtų būti užmūrytos. Jei planuojama įrengti šilumos siurblį, </w:t>
            </w:r>
            <w:r w:rsidR="00635915" w:rsidRPr="0084120C">
              <w:t>r</w:t>
            </w:r>
            <w:r w:rsidR="006F1366" w:rsidRPr="0084120C">
              <w:t>ekomenduojama</w:t>
            </w:r>
            <w:r w:rsidRPr="0084120C">
              <w:t xml:space="preserve"> mažus radiatorius pakeisti </w:t>
            </w:r>
            <w:r w:rsidR="00635915" w:rsidRPr="0084120C">
              <w:t xml:space="preserve">į </w:t>
            </w:r>
            <w:r w:rsidRPr="0084120C">
              <w:t>didesni</w:t>
            </w:r>
            <w:r w:rsidR="00635915" w:rsidRPr="0084120C">
              <w:t>us</w:t>
            </w:r>
            <w:r w:rsidRPr="0084120C">
              <w:t xml:space="preserve"> </w:t>
            </w:r>
            <w:r w:rsidR="00635915" w:rsidRPr="0084120C">
              <w:t>skydinius</w:t>
            </w:r>
            <w:r w:rsidRPr="0084120C">
              <w:t xml:space="preserve"> radiatori</w:t>
            </w:r>
            <w:r w:rsidR="00635915" w:rsidRPr="0084120C">
              <w:t>u</w:t>
            </w:r>
            <w:r w:rsidRPr="0084120C">
              <w:t>s arba apsvarstyti galimybę įrengti grindinį šildymą</w:t>
            </w:r>
            <w:r w:rsidR="00635915" w:rsidRPr="0084120C">
              <w:t>.</w:t>
            </w:r>
          </w:p>
          <w:p w14:paraId="1EA32382" w14:textId="1AE4E5DF" w:rsidR="000F0F1A" w:rsidRPr="0084120C" w:rsidRDefault="000F0F1A" w:rsidP="00224F07">
            <w:pPr>
              <w:pStyle w:val="StandardText"/>
              <w:spacing w:before="40" w:line="280" w:lineRule="exact"/>
            </w:pPr>
            <w:r w:rsidRPr="0084120C">
              <w:t xml:space="preserve">Radiatorių nišas galima užmūryti, </w:t>
            </w:r>
            <w:r w:rsidR="00A17A9D" w:rsidRPr="0084120C">
              <w:t xml:space="preserve">siekiant </w:t>
            </w:r>
            <w:r w:rsidRPr="0084120C">
              <w:t>pager</w:t>
            </w:r>
            <w:r w:rsidR="00A17A9D" w:rsidRPr="0084120C">
              <w:t>inti</w:t>
            </w:r>
            <w:r w:rsidRPr="0084120C">
              <w:t xml:space="preserve"> šildym</w:t>
            </w:r>
            <w:r w:rsidR="00A17A9D" w:rsidRPr="0084120C">
              <w:t>o ir</w:t>
            </w:r>
            <w:r w:rsidRPr="0084120C">
              <w:t xml:space="preserve"> energijos vartojimo efektyvum</w:t>
            </w:r>
            <w:r w:rsidR="00A17A9D" w:rsidRPr="0084120C">
              <w:t>ą</w:t>
            </w:r>
            <w:r w:rsidRPr="0084120C">
              <w:t xml:space="preserve">. Užmūrijimas apsaugo nuo šilumos nuostolių per sienas ir leidžia geriau paskirstyti šilumą. </w:t>
            </w:r>
          </w:p>
          <w:p w14:paraId="73960039" w14:textId="72DD9EA3" w:rsidR="000F0F1A" w:rsidRPr="0084120C" w:rsidRDefault="000F0F1A" w:rsidP="00224F07">
            <w:pPr>
              <w:pStyle w:val="StandardText"/>
              <w:spacing w:before="40" w:line="280" w:lineRule="exact"/>
            </w:pPr>
            <w:r w:rsidRPr="0084120C">
              <w:t>Procesas pradedamas nuo radiatoriaus nuėmimo ir kruopštaus nišos išvalymo. Tada niš</w:t>
            </w:r>
            <w:r w:rsidR="00D17AA0" w:rsidRPr="0084120C">
              <w:t>a kruopščiai</w:t>
            </w:r>
            <w:r w:rsidRPr="0084120C">
              <w:t xml:space="preserve"> </w:t>
            </w:r>
            <w:r w:rsidR="00D17AA0" w:rsidRPr="0084120C">
              <w:t>užpildoma</w:t>
            </w:r>
            <w:r w:rsidRPr="0084120C">
              <w:t xml:space="preserve"> tinkam</w:t>
            </w:r>
            <w:r w:rsidR="00D17AA0" w:rsidRPr="0084120C">
              <w:t>omis</w:t>
            </w:r>
            <w:r w:rsidRPr="0084120C">
              <w:t xml:space="preserve"> medžiag</w:t>
            </w:r>
            <w:r w:rsidR="00D17AA0" w:rsidRPr="0084120C">
              <w:t>omis</w:t>
            </w:r>
            <w:r w:rsidRPr="0084120C">
              <w:t>, pavyzdžiui, plyto</w:t>
            </w:r>
            <w:r w:rsidR="00D17AA0" w:rsidRPr="0084120C">
              <w:t>mi</w:t>
            </w:r>
            <w:r w:rsidRPr="0084120C">
              <w:t xml:space="preserve">s </w:t>
            </w:r>
            <w:r w:rsidR="00D17AA0" w:rsidRPr="0084120C">
              <w:t xml:space="preserve">su skiediniu </w:t>
            </w:r>
            <w:r w:rsidRPr="0084120C">
              <w:t xml:space="preserve">arba </w:t>
            </w:r>
            <w:r w:rsidR="00D17AA0" w:rsidRPr="0084120C">
              <w:t xml:space="preserve">klijais tvirtinamomis </w:t>
            </w:r>
            <w:r w:rsidRPr="0084120C">
              <w:t>izoliacinė</w:t>
            </w:r>
            <w:r w:rsidR="00D17AA0" w:rsidRPr="0084120C">
              <w:t>mi</w:t>
            </w:r>
            <w:r w:rsidRPr="0084120C">
              <w:t>s plokštė</w:t>
            </w:r>
            <w:r w:rsidR="00D17AA0" w:rsidRPr="0084120C">
              <w:t>mi</w:t>
            </w:r>
            <w:r w:rsidRPr="0084120C">
              <w:t>s. Galiausiai radiatorius vėl sumontuojamas toje pačioje arba kitoje vietoje.</w:t>
            </w:r>
          </w:p>
        </w:tc>
      </w:tr>
      <w:tr w:rsidR="000F0F1A" w:rsidRPr="0084120C" w14:paraId="06723FE6" w14:textId="77777777" w:rsidTr="00224F07">
        <w:trPr>
          <w:trHeight w:val="72"/>
        </w:trPr>
        <w:tc>
          <w:tcPr>
            <w:tcW w:w="10292" w:type="dxa"/>
          </w:tcPr>
          <w:p w14:paraId="23C63880" w14:textId="2CC4136F" w:rsidR="000F0F1A" w:rsidRPr="0084120C" w:rsidRDefault="000F0F1A" w:rsidP="00224F07">
            <w:pPr>
              <w:spacing w:before="60" w:after="60"/>
              <w:rPr>
                <w:i/>
                <w:iCs/>
                <w:color w:val="4B4B4D" w:themeColor="text1"/>
              </w:rPr>
            </w:pPr>
            <w:r w:rsidRPr="0084120C">
              <w:rPr>
                <w:i/>
                <w:iCs/>
                <w:color w:val="4B4B4D" w:themeColor="text1"/>
              </w:rPr>
              <w:t>#mūras #izoliacija #</w:t>
            </w:r>
            <w:r w:rsidR="001C4999" w:rsidRPr="0084120C">
              <w:rPr>
                <w:i/>
                <w:iCs/>
                <w:color w:val="4B4B4D" w:themeColor="text1"/>
              </w:rPr>
              <w:t>radiatoriaus</w:t>
            </w:r>
            <w:r w:rsidRPr="0084120C">
              <w:rPr>
                <w:i/>
                <w:iCs/>
                <w:color w:val="4B4B4D" w:themeColor="text1"/>
              </w:rPr>
              <w:t>niša #šildymas</w:t>
            </w:r>
          </w:p>
        </w:tc>
      </w:tr>
    </w:tbl>
    <w:p w14:paraId="680A1346" w14:textId="77777777" w:rsidR="000F0F1A" w:rsidRPr="0084120C" w:rsidRDefault="000F0F1A" w:rsidP="000F0F1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F0F1A" w:rsidRPr="0084120C" w14:paraId="10CBAFF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5925186" w14:textId="63A44C91" w:rsidR="000F0F1A"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94E6D81" w14:textId="59F05829" w:rsidR="000F0F1A" w:rsidRPr="0084120C" w:rsidRDefault="00C11CDA" w:rsidP="00224F07">
            <w:pPr>
              <w:pStyle w:val="Companyname"/>
              <w:rPr>
                <w:rStyle w:val="Heading3Char"/>
                <w:lang w:val="lt-LT"/>
              </w:rPr>
            </w:pPr>
            <w:r w:rsidRPr="0084120C">
              <w:rPr>
                <w:rStyle w:val="Heading3Char"/>
                <w:lang w:val="lt-LT"/>
              </w:rPr>
              <w:t>Pastato kategorija</w:t>
            </w:r>
          </w:p>
        </w:tc>
      </w:tr>
      <w:tr w:rsidR="000F0F1A" w:rsidRPr="0084120C" w14:paraId="5A660D2C" w14:textId="77777777" w:rsidTr="00224F07">
        <w:trPr>
          <w:trHeight w:val="593"/>
        </w:trPr>
        <w:tc>
          <w:tcPr>
            <w:tcW w:w="2551" w:type="dxa"/>
            <w:tcBorders>
              <w:top w:val="single" w:sz="4" w:space="0" w:color="auto"/>
            </w:tcBorders>
            <w:vAlign w:val="center"/>
          </w:tcPr>
          <w:p w14:paraId="7129DF0E" w14:textId="77777777" w:rsidR="000F0F1A"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03294977"/>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6E5F1DDC" w14:textId="77777777" w:rsidR="000F0F1A"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786469495"/>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20971D7" w14:textId="41C5B525" w:rsidR="000F0F1A"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48363966"/>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color w:val="4B4B4D" w:themeColor="text1"/>
                <w:sz w:val="22"/>
                <w:szCs w:val="22"/>
              </w:rPr>
              <w:t xml:space="preserve"> Administracini</w:t>
            </w:r>
            <w:r w:rsidR="00635915" w:rsidRPr="0084120C">
              <w:rPr>
                <w:color w:val="4B4B4D" w:themeColor="text1"/>
                <w:sz w:val="22"/>
                <w:szCs w:val="22"/>
              </w:rPr>
              <w:t>s</w:t>
            </w:r>
          </w:p>
        </w:tc>
        <w:tc>
          <w:tcPr>
            <w:tcW w:w="2519" w:type="dxa"/>
            <w:tcBorders>
              <w:top w:val="single" w:sz="4" w:space="0" w:color="auto"/>
            </w:tcBorders>
            <w:vAlign w:val="center"/>
          </w:tcPr>
          <w:p w14:paraId="4F6114C1" w14:textId="77777777" w:rsidR="000F0F1A"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174571826"/>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Švietimo ar socialinė  įstaiga</w:t>
            </w:r>
          </w:p>
        </w:tc>
      </w:tr>
      <w:tr w:rsidR="000F0F1A" w:rsidRPr="0084120C" w14:paraId="5E2798DF" w14:textId="77777777" w:rsidTr="00224F07">
        <w:trPr>
          <w:trHeight w:val="593"/>
        </w:trPr>
        <w:tc>
          <w:tcPr>
            <w:tcW w:w="2551" w:type="dxa"/>
            <w:vAlign w:val="center"/>
          </w:tcPr>
          <w:p w14:paraId="181441C1" w14:textId="77777777" w:rsidR="000F0F1A" w:rsidRPr="0084120C"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326552587"/>
                <w14:checkbox>
                  <w14:checked w14:val="0"/>
                  <w14:checkedState w14:val="2612" w14:font="MS Gothic"/>
                  <w14:uncheckedState w14:val="2610" w14:font="MS Gothic"/>
                </w14:checkbox>
              </w:sdtPr>
              <w:sdtContent>
                <w:r w:rsidR="000F0F1A" w:rsidRPr="0084120C">
                  <w:rPr>
                    <w:rFonts w:ascii="MS Gothic" w:eastAsia="MS Gothic" w:hAnsi="MS Gothic"/>
                    <w:bCs/>
                    <w:color w:val="4B4B4D" w:themeColor="text1"/>
                    <w:sz w:val="22"/>
                    <w:szCs w:val="22"/>
                  </w:rPr>
                  <w:t>☐</w:t>
                </w:r>
              </w:sdtContent>
            </w:sdt>
            <w:r w:rsidR="000F0F1A" w:rsidRPr="0084120C">
              <w:rPr>
                <w:rStyle w:val="Heading3Char"/>
                <w:b w:val="0"/>
                <w:color w:val="4B4B4D" w:themeColor="text1"/>
                <w:sz w:val="22"/>
                <w:szCs w:val="22"/>
                <w:lang w:val="lt-LT"/>
              </w:rPr>
              <w:t xml:space="preserve"> Energijos ir šildymo sistema</w:t>
            </w:r>
          </w:p>
        </w:tc>
        <w:tc>
          <w:tcPr>
            <w:tcW w:w="2414" w:type="dxa"/>
            <w:tcBorders>
              <w:right w:val="single" w:sz="4" w:space="0" w:color="auto"/>
            </w:tcBorders>
            <w:vAlign w:val="center"/>
          </w:tcPr>
          <w:p w14:paraId="5C2B4AC0" w14:textId="77777777" w:rsidR="000F0F1A"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986583520"/>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Apšvietimas</w:t>
            </w:r>
          </w:p>
        </w:tc>
        <w:tc>
          <w:tcPr>
            <w:tcW w:w="2816" w:type="dxa"/>
            <w:tcBorders>
              <w:left w:val="single" w:sz="4" w:space="0" w:color="auto"/>
            </w:tcBorders>
            <w:vAlign w:val="center"/>
          </w:tcPr>
          <w:p w14:paraId="03DF8617" w14:textId="77777777" w:rsidR="000F0F1A"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54801776"/>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Komercinis</w:t>
            </w:r>
          </w:p>
        </w:tc>
        <w:tc>
          <w:tcPr>
            <w:tcW w:w="2519" w:type="dxa"/>
            <w:vAlign w:val="center"/>
          </w:tcPr>
          <w:p w14:paraId="3127C7C5" w14:textId="77777777" w:rsidR="000F0F1A" w:rsidRPr="0084120C" w:rsidRDefault="00000000" w:rsidP="00224F07">
            <w:pPr>
              <w:rPr>
                <w:rStyle w:val="Heading3Char"/>
                <w:b w:val="0"/>
                <w:color w:val="auto"/>
                <w:sz w:val="22"/>
                <w:szCs w:val="22"/>
                <w:lang w:val="lt-LT"/>
              </w:rPr>
            </w:pPr>
            <w:sdt>
              <w:sdtPr>
                <w:rPr>
                  <w:b/>
                  <w:color w:val="007BB2" w:themeColor="background2"/>
                  <w:sz w:val="24"/>
                  <w:szCs w:val="24"/>
                  <w:lang w:val="en-GB"/>
                </w:rPr>
                <w:id w:val="-15861854"/>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rPr>
                  <w:t>☒</w:t>
                </w:r>
              </w:sdtContent>
            </w:sdt>
            <w:r w:rsidR="000F0F1A" w:rsidRPr="0084120C">
              <w:rPr>
                <w:rStyle w:val="Heading3Char"/>
                <w:b w:val="0"/>
                <w:bCs/>
                <w:color w:val="4B4B4D" w:themeColor="text1"/>
                <w:sz w:val="22"/>
                <w:szCs w:val="22"/>
                <w:lang w:val="lt-LT"/>
              </w:rPr>
              <w:t xml:space="preserve"> Gyvenamasis būstas</w:t>
            </w:r>
          </w:p>
        </w:tc>
      </w:tr>
      <w:tr w:rsidR="000F0F1A" w:rsidRPr="0084120C" w14:paraId="3675AEFF" w14:textId="77777777" w:rsidTr="00224F07">
        <w:trPr>
          <w:trHeight w:val="593"/>
        </w:trPr>
        <w:tc>
          <w:tcPr>
            <w:tcW w:w="2551" w:type="dxa"/>
            <w:vAlign w:val="center"/>
          </w:tcPr>
          <w:p w14:paraId="302087B7" w14:textId="7D298C17" w:rsidR="000F0F1A"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39865510"/>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6B03561D" w14:textId="77777777" w:rsidR="000F0F1A"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430789778"/>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sz w:val="22"/>
                <w:szCs w:val="22"/>
                <w:u w:val="single"/>
              </w:rPr>
              <w:t xml:space="preserve">   </w:t>
            </w:r>
          </w:p>
        </w:tc>
        <w:tc>
          <w:tcPr>
            <w:tcW w:w="2816" w:type="dxa"/>
            <w:tcBorders>
              <w:left w:val="single" w:sz="4" w:space="0" w:color="auto"/>
            </w:tcBorders>
            <w:vAlign w:val="center"/>
          </w:tcPr>
          <w:p w14:paraId="7A0B802E" w14:textId="1366511A" w:rsidR="000F0F1A"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842472359"/>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sdt>
            <w:sdtPr>
              <w:id w:val="-2068020320"/>
              <w14:checkbox>
                <w14:checked w14:val="0"/>
                <w14:checkedState w14:val="2612" w14:font="MS Gothic"/>
                <w14:uncheckedState w14:val="2610" w14:font="MS Gothic"/>
              </w14:checkbox>
            </w:sdtPr>
            <w:sdtContent>
              <w:p w14:paraId="26416969" w14:textId="77777777" w:rsidR="000F0F1A" w:rsidRPr="0084120C" w:rsidRDefault="000F0F1A" w:rsidP="00224F07">
                <w:pPr>
                  <w:rPr>
                    <w:rStyle w:val="Heading3Char"/>
                    <w:b w:val="0"/>
                    <w:color w:val="auto"/>
                    <w:sz w:val="22"/>
                    <w:szCs w:val="22"/>
                    <w:lang w:val="lt-LT"/>
                  </w:rPr>
                </w:pPr>
                <w:r w:rsidRPr="0084120C">
                  <w:rPr>
                    <w:rFonts w:ascii="MS Gothic" w:eastAsia="MS Gothic" w:hAnsi="MS Gothic"/>
                  </w:rPr>
                  <w:t>☐</w:t>
                </w:r>
              </w:p>
            </w:sdtContent>
          </w:sdt>
        </w:tc>
      </w:tr>
    </w:tbl>
    <w:p w14:paraId="5BC73BE9" w14:textId="77777777" w:rsidR="000F0F1A" w:rsidRPr="0084120C" w:rsidRDefault="000F0F1A" w:rsidP="000F0F1A">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789"/>
        <w:gridCol w:w="2552"/>
      </w:tblGrid>
      <w:tr w:rsidR="000F0F1A" w:rsidRPr="0084120C" w14:paraId="4DA6BF64" w14:textId="77777777" w:rsidTr="00224F07">
        <w:trPr>
          <w:trHeight w:val="438"/>
        </w:trPr>
        <w:tc>
          <w:tcPr>
            <w:tcW w:w="5003" w:type="dxa"/>
            <w:tcBorders>
              <w:bottom w:val="single" w:sz="4" w:space="0" w:color="auto"/>
            </w:tcBorders>
            <w:shd w:val="clear" w:color="auto" w:fill="E7EEF5" w:themeFill="accent5" w:themeFillTint="33"/>
            <w:vAlign w:val="center"/>
          </w:tcPr>
          <w:p w14:paraId="05523A3B" w14:textId="440504E8" w:rsidR="000F0F1A"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3E90A214" w14:textId="4E1B571D" w:rsidR="000F0F1A" w:rsidRPr="0084120C" w:rsidRDefault="001213FE" w:rsidP="00224F07">
            <w:pPr>
              <w:pStyle w:val="Companyname"/>
              <w:rPr>
                <w:rStyle w:val="Heading3Char"/>
                <w:lang w:val="lt-LT"/>
              </w:rPr>
            </w:pPr>
            <w:r w:rsidRPr="0084120C">
              <w:rPr>
                <w:rStyle w:val="Heading3Char"/>
                <w:lang w:val="lt-LT"/>
              </w:rPr>
              <w:t>Sutaupymo potencialas</w:t>
            </w:r>
          </w:p>
        </w:tc>
      </w:tr>
      <w:tr w:rsidR="000F0F1A" w:rsidRPr="0084120C" w14:paraId="4F665D41" w14:textId="77777777" w:rsidTr="00224F07">
        <w:trPr>
          <w:trHeight w:val="536"/>
        </w:trPr>
        <w:tc>
          <w:tcPr>
            <w:tcW w:w="5003" w:type="dxa"/>
            <w:tcBorders>
              <w:bottom w:val="nil"/>
            </w:tcBorders>
            <w:vAlign w:val="center"/>
          </w:tcPr>
          <w:p w14:paraId="11094F46" w14:textId="1D4C5BB6" w:rsidR="000F0F1A"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85444865"/>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789" w:type="dxa"/>
            <w:tcBorders>
              <w:bottom w:val="nil"/>
              <w:right w:val="nil"/>
            </w:tcBorders>
            <w:vAlign w:val="center"/>
          </w:tcPr>
          <w:p w14:paraId="2D32F225" w14:textId="77777777" w:rsidR="000F0F1A"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908574478"/>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Energija</w:t>
            </w:r>
          </w:p>
        </w:tc>
        <w:tc>
          <w:tcPr>
            <w:tcW w:w="2552" w:type="dxa"/>
            <w:tcBorders>
              <w:left w:val="nil"/>
              <w:bottom w:val="nil"/>
            </w:tcBorders>
            <w:vAlign w:val="center"/>
          </w:tcPr>
          <w:p w14:paraId="16803462" w14:textId="77777777" w:rsidR="000F0F1A"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33025527"/>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Išlaidos</w:t>
            </w:r>
          </w:p>
        </w:tc>
      </w:tr>
      <w:tr w:rsidR="000F0F1A" w:rsidRPr="0084120C" w14:paraId="0FE66740" w14:textId="77777777" w:rsidTr="00224F07">
        <w:trPr>
          <w:trHeight w:val="536"/>
        </w:trPr>
        <w:tc>
          <w:tcPr>
            <w:tcW w:w="5003" w:type="dxa"/>
            <w:tcBorders>
              <w:top w:val="nil"/>
              <w:bottom w:val="nil"/>
            </w:tcBorders>
            <w:vAlign w:val="center"/>
          </w:tcPr>
          <w:p w14:paraId="251475A9" w14:textId="1C491D20" w:rsidR="000F0F1A" w:rsidRPr="0084120C"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2063317915"/>
                <w14:checkbox>
                  <w14:checked w14:val="0"/>
                  <w14:checkedState w14:val="2612" w14:font="MS Gothic"/>
                  <w14:uncheckedState w14:val="2610" w14:font="MS Gothic"/>
                </w14:checkbox>
              </w:sdtPr>
              <w:sdtContent>
                <w:r w:rsidR="000F0F1A" w:rsidRPr="0084120C">
                  <w:rPr>
                    <w:rFonts w:ascii="MS Gothic" w:eastAsia="MS Gothic" w:hAnsi="MS Gothic"/>
                    <w:bCs/>
                    <w:sz w:val="22"/>
                    <w:szCs w:val="22"/>
                  </w:rPr>
                  <w:t>☐</w:t>
                </w:r>
              </w:sdtContent>
            </w:sdt>
            <w:r w:rsidR="000F0F1A" w:rsidRPr="0084120C">
              <w:rPr>
                <w:sz w:val="22"/>
                <w:szCs w:val="22"/>
              </w:rPr>
              <w:t xml:space="preserve">  </w:t>
            </w:r>
            <w:r w:rsidR="001213FE" w:rsidRPr="0084120C">
              <w:rPr>
                <w:rStyle w:val="Heading3Char"/>
                <w:b w:val="0"/>
                <w:color w:val="4B4B4D" w:themeColor="text1"/>
                <w:sz w:val="22"/>
                <w:szCs w:val="22"/>
                <w:lang w:val="lt-LT"/>
              </w:rPr>
              <w:t>Trumpa (iki 3 mėnesių)</w:t>
            </w:r>
          </w:p>
        </w:tc>
        <w:tc>
          <w:tcPr>
            <w:tcW w:w="2789" w:type="dxa"/>
            <w:tcBorders>
              <w:top w:val="nil"/>
              <w:bottom w:val="nil"/>
              <w:right w:val="nil"/>
            </w:tcBorders>
            <w:vAlign w:val="center"/>
          </w:tcPr>
          <w:p w14:paraId="1CF28F37" w14:textId="77777777" w:rsidR="000F0F1A"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88801111"/>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CO</w:t>
            </w:r>
            <w:r w:rsidR="000F0F1A" w:rsidRPr="0084120C">
              <w:rPr>
                <w:b/>
                <w:bCs/>
                <w:sz w:val="22"/>
                <w:szCs w:val="22"/>
                <w:vertAlign w:val="subscript"/>
              </w:rPr>
              <w:t>2</w:t>
            </w:r>
          </w:p>
        </w:tc>
        <w:tc>
          <w:tcPr>
            <w:tcW w:w="2552" w:type="dxa"/>
            <w:tcBorders>
              <w:top w:val="nil"/>
              <w:left w:val="nil"/>
              <w:bottom w:val="nil"/>
            </w:tcBorders>
            <w:vAlign w:val="center"/>
          </w:tcPr>
          <w:p w14:paraId="206CFB03" w14:textId="77777777" w:rsidR="000F0F1A" w:rsidRPr="0084120C" w:rsidRDefault="000F0F1A" w:rsidP="00224F07">
            <w:pPr>
              <w:pStyle w:val="StandardText"/>
              <w:rPr>
                <w:rStyle w:val="Heading3Char"/>
                <w:b w:val="0"/>
                <w:color w:val="4B4B4D" w:themeColor="text1"/>
                <w:sz w:val="22"/>
                <w:szCs w:val="22"/>
                <w:lang w:val="lt-LT"/>
              </w:rPr>
            </w:pPr>
          </w:p>
        </w:tc>
      </w:tr>
      <w:tr w:rsidR="000F0F1A" w:rsidRPr="0084120C" w14:paraId="76B40C28" w14:textId="77777777" w:rsidTr="00224F07">
        <w:trPr>
          <w:trHeight w:val="536"/>
        </w:trPr>
        <w:tc>
          <w:tcPr>
            <w:tcW w:w="5003" w:type="dxa"/>
            <w:tcBorders>
              <w:top w:val="nil"/>
              <w:bottom w:val="nil"/>
            </w:tcBorders>
            <w:vAlign w:val="center"/>
          </w:tcPr>
          <w:p w14:paraId="1513CED4" w14:textId="264DA205" w:rsidR="000F0F1A"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58098746"/>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789" w:type="dxa"/>
            <w:tcBorders>
              <w:top w:val="nil"/>
              <w:bottom w:val="nil"/>
              <w:right w:val="nil"/>
            </w:tcBorders>
            <w:vAlign w:val="center"/>
          </w:tcPr>
          <w:p w14:paraId="33F266EB" w14:textId="77777777" w:rsidR="000F0F1A" w:rsidRPr="0084120C" w:rsidRDefault="00000000" w:rsidP="00224F07">
            <w:pPr>
              <w:pStyle w:val="StandardText"/>
              <w:rPr>
                <w:rStyle w:val="Heading3Char"/>
                <w:b w:val="0"/>
                <w:color w:val="4B4B4D" w:themeColor="text1"/>
                <w:sz w:val="22"/>
                <w:szCs w:val="22"/>
                <w:lang w:val="lt-LT"/>
              </w:rPr>
            </w:pPr>
            <w:sdt>
              <w:sdtPr>
                <w:rPr>
                  <w:rFonts w:ascii="MS Gothic" w:eastAsia="MS Gothic" w:hAnsi="MS Gothic"/>
                  <w:b/>
                  <w:color w:val="007BB2" w:themeColor="background2"/>
                  <w:sz w:val="22"/>
                  <w:szCs w:val="22"/>
                  <w:lang w:val="en-GB"/>
                </w:rPr>
                <w:id w:val="2054427552"/>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color w:val="4B4B4D" w:themeColor="text1"/>
                <w:sz w:val="22"/>
                <w:szCs w:val="22"/>
                <w:lang w:val="lt-LT"/>
              </w:rPr>
              <w:t xml:space="preserve"> Kitas teigiamas poveikis</w:t>
            </w:r>
          </w:p>
        </w:tc>
        <w:tc>
          <w:tcPr>
            <w:tcW w:w="2552" w:type="dxa"/>
            <w:tcBorders>
              <w:top w:val="nil"/>
              <w:left w:val="nil"/>
              <w:bottom w:val="nil"/>
            </w:tcBorders>
            <w:vAlign w:val="center"/>
          </w:tcPr>
          <w:p w14:paraId="75631F48" w14:textId="77777777" w:rsidR="000F0F1A" w:rsidRPr="0084120C" w:rsidRDefault="000F0F1A" w:rsidP="00224F07">
            <w:pPr>
              <w:pStyle w:val="StandardText"/>
              <w:rPr>
                <w:rStyle w:val="Heading3Char"/>
                <w:b w:val="0"/>
                <w:color w:val="4B4B4D" w:themeColor="text1"/>
                <w:sz w:val="22"/>
                <w:szCs w:val="22"/>
                <w:lang w:val="lt-LT"/>
              </w:rPr>
            </w:pPr>
          </w:p>
        </w:tc>
      </w:tr>
      <w:tr w:rsidR="000F0F1A" w:rsidRPr="0084120C" w14:paraId="7BBB5EDD" w14:textId="77777777" w:rsidTr="00224F07">
        <w:trPr>
          <w:trHeight w:val="536"/>
        </w:trPr>
        <w:tc>
          <w:tcPr>
            <w:tcW w:w="5003" w:type="dxa"/>
            <w:tcBorders>
              <w:top w:val="nil"/>
            </w:tcBorders>
            <w:vAlign w:val="center"/>
          </w:tcPr>
          <w:p w14:paraId="7443563C" w14:textId="5AC7BCDC" w:rsidR="000F0F1A"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83019675"/>
                <w14:checkbox>
                  <w14:checked w14:val="0"/>
                  <w14:checkedState w14:val="2612" w14:font="MS Gothic"/>
                  <w14:uncheckedState w14:val="2610" w14:font="MS Gothic"/>
                </w14:checkbox>
              </w:sdtPr>
              <w:sdtContent>
                <w:r w:rsidR="000F0F1A" w:rsidRPr="0084120C">
                  <w:rPr>
                    <w:rFonts w:ascii="MS Gothic" w:eastAsia="MS Gothic" w:hAnsi="MS Gothic"/>
                    <w:sz w:val="22"/>
                    <w:szCs w:val="22"/>
                  </w:rPr>
                  <w:t>☐</w:t>
                </w:r>
              </w:sdtContent>
            </w:sdt>
            <w:r w:rsidR="000F0F1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789" w:type="dxa"/>
            <w:tcBorders>
              <w:top w:val="nil"/>
              <w:right w:val="nil"/>
            </w:tcBorders>
          </w:tcPr>
          <w:p w14:paraId="565037CD" w14:textId="77777777" w:rsidR="000F0F1A" w:rsidRPr="0084120C" w:rsidRDefault="000F0F1A" w:rsidP="00224F07">
            <w:pPr>
              <w:pStyle w:val="StandardText"/>
              <w:spacing w:before="40" w:line="280" w:lineRule="exact"/>
              <w:rPr>
                <w:rStyle w:val="Heading3Char"/>
                <w:b w:val="0"/>
                <w:color w:val="4B4B4D" w:themeColor="text1"/>
                <w:sz w:val="22"/>
                <w:szCs w:val="22"/>
                <w:lang w:val="lt-LT"/>
              </w:rPr>
            </w:pPr>
            <w:r w:rsidRPr="0084120C">
              <w:rPr>
                <w:sz w:val="22"/>
                <w:szCs w:val="22"/>
              </w:rPr>
              <w:t>Padidėjęs šiluminis komfortas</w:t>
            </w:r>
          </w:p>
        </w:tc>
        <w:tc>
          <w:tcPr>
            <w:tcW w:w="2552" w:type="dxa"/>
            <w:tcBorders>
              <w:top w:val="nil"/>
              <w:left w:val="nil"/>
            </w:tcBorders>
            <w:vAlign w:val="center"/>
          </w:tcPr>
          <w:p w14:paraId="5E79A4FD" w14:textId="77777777" w:rsidR="000F0F1A" w:rsidRPr="0084120C" w:rsidRDefault="000F0F1A" w:rsidP="00224F07">
            <w:pPr>
              <w:pStyle w:val="StandardText"/>
              <w:rPr>
                <w:rStyle w:val="Heading3Char"/>
                <w:b w:val="0"/>
                <w:color w:val="4B4B4D" w:themeColor="text1"/>
                <w:sz w:val="22"/>
                <w:szCs w:val="22"/>
                <w:lang w:val="lt-LT"/>
              </w:rPr>
            </w:pPr>
          </w:p>
        </w:tc>
      </w:tr>
    </w:tbl>
    <w:p w14:paraId="5E334622" w14:textId="77777777" w:rsidR="000F0F1A" w:rsidRPr="0084120C" w:rsidRDefault="000F0F1A" w:rsidP="000F0F1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F0F1A" w:rsidRPr="0084120C" w14:paraId="427EC00A" w14:textId="77777777" w:rsidTr="00224F07">
        <w:trPr>
          <w:trHeight w:val="313"/>
        </w:trPr>
        <w:tc>
          <w:tcPr>
            <w:tcW w:w="2576" w:type="dxa"/>
            <w:tcBorders>
              <w:bottom w:val="single" w:sz="4" w:space="0" w:color="auto"/>
            </w:tcBorders>
            <w:shd w:val="clear" w:color="auto" w:fill="E7EEF5" w:themeFill="accent5" w:themeFillTint="33"/>
            <w:vAlign w:val="center"/>
          </w:tcPr>
          <w:p w14:paraId="70167E4F" w14:textId="30AEAE86" w:rsidR="000F0F1A"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9F8957C" w14:textId="77777777" w:rsidR="000F0F1A" w:rsidRPr="0084120C" w:rsidRDefault="000F0F1A"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408B8865" w14:textId="77777777" w:rsidR="000F0F1A" w:rsidRPr="0084120C" w:rsidRDefault="000F0F1A"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3FC5612" w14:textId="77777777" w:rsidR="000F0F1A" w:rsidRPr="0084120C" w:rsidRDefault="000F0F1A" w:rsidP="00224F07">
            <w:pPr>
              <w:pStyle w:val="Heading3"/>
              <w:rPr>
                <w:rStyle w:val="Heading3Char"/>
                <w:b/>
                <w:bCs/>
                <w:lang w:val="lt-LT"/>
              </w:rPr>
            </w:pPr>
            <w:r w:rsidRPr="0084120C">
              <w:rPr>
                <w:rStyle w:val="Heading3Char"/>
                <w:b/>
                <w:bCs/>
                <w:lang w:val="lt-LT"/>
              </w:rPr>
              <w:t>Speciali sauga</w:t>
            </w:r>
          </w:p>
        </w:tc>
      </w:tr>
      <w:tr w:rsidR="000F0F1A" w:rsidRPr="0084120C" w14:paraId="312A7BB8" w14:textId="77777777" w:rsidTr="00224F07">
        <w:trPr>
          <w:trHeight w:val="530"/>
        </w:trPr>
        <w:tc>
          <w:tcPr>
            <w:tcW w:w="2576" w:type="dxa"/>
            <w:tcBorders>
              <w:bottom w:val="nil"/>
            </w:tcBorders>
            <w:vAlign w:val="center"/>
          </w:tcPr>
          <w:p w14:paraId="139A0EC3" w14:textId="000A8D90" w:rsidR="000F0F1A" w:rsidRPr="0084120C" w:rsidRDefault="00000000" w:rsidP="00224F07">
            <w:pPr>
              <w:rPr>
                <w:rStyle w:val="Heading3Char"/>
                <w:b w:val="0"/>
                <w:color w:val="4B4B4D" w:themeColor="text1"/>
                <w:sz w:val="22"/>
                <w:szCs w:val="22"/>
                <w:lang w:val="lt-LT"/>
              </w:rPr>
            </w:pPr>
            <w:sdt>
              <w:sdtPr>
                <w:rPr>
                  <w:b/>
                  <w:color w:val="4B4B4D" w:themeColor="text1"/>
                  <w:sz w:val="24"/>
                  <w:szCs w:val="24"/>
                  <w:lang w:val="en-GB"/>
                </w:rPr>
                <w:id w:val="1015498908"/>
                <w14:checkbox>
                  <w14:checked w14:val="0"/>
                  <w14:checkedState w14:val="2612" w14:font="MS Gothic"/>
                  <w14:uncheckedState w14:val="2610" w14:font="MS Gothic"/>
                </w14:checkbox>
              </w:sdtPr>
              <w:sdtEndPr>
                <w:rPr>
                  <w:b w:val="0"/>
                  <w:sz w:val="22"/>
                  <w:szCs w:val="22"/>
                </w:rPr>
              </w:sdtEndPr>
              <w:sdtContent>
                <w:r w:rsidR="000F0F1A" w:rsidRPr="0084120C">
                  <w:rPr>
                    <w:rFonts w:ascii="MS Gothic" w:eastAsia="MS Gothic" w:hAnsi="MS Gothic"/>
                    <w:color w:val="4B4B4D" w:themeColor="text1"/>
                  </w:rPr>
                  <w:t>☐</w:t>
                </w:r>
              </w:sdtContent>
            </w:sdt>
            <w:r w:rsidR="000F0F1A" w:rsidRPr="0084120C">
              <w:rPr>
                <w:rStyle w:val="Heading3Char"/>
                <w:b w:val="0"/>
                <w:color w:val="4B4B4D" w:themeColor="text1"/>
                <w:sz w:val="22"/>
                <w:szCs w:val="22"/>
                <w:lang w:val="lt-LT"/>
              </w:rPr>
              <w:t xml:space="preserve">  </w:t>
            </w:r>
            <w:r w:rsidR="00F24892" w:rsidRPr="0084120C">
              <w:rPr>
                <w:rStyle w:val="Heading3Char"/>
                <w:b w:val="0"/>
                <w:color w:val="4B4B4D" w:themeColor="text1"/>
                <w:sz w:val="22"/>
                <w:szCs w:val="22"/>
                <w:lang w:val="lt-LT"/>
              </w:rPr>
              <w:t>Elgesį</w:t>
            </w:r>
            <w:r w:rsidR="000F0F1A" w:rsidRPr="0084120C">
              <w:rPr>
                <w:rStyle w:val="Heading3Char"/>
                <w:b w:val="0"/>
                <w:color w:val="4B4B4D" w:themeColor="text1"/>
                <w:sz w:val="22"/>
                <w:szCs w:val="22"/>
                <w:lang w:val="lt-LT"/>
              </w:rPr>
              <w:t xml:space="preserve"> </w:t>
            </w:r>
          </w:p>
        </w:tc>
        <w:tc>
          <w:tcPr>
            <w:tcW w:w="2392" w:type="dxa"/>
            <w:tcBorders>
              <w:bottom w:val="nil"/>
            </w:tcBorders>
            <w:vAlign w:val="center"/>
          </w:tcPr>
          <w:p w14:paraId="1834FB20" w14:textId="77777777" w:rsidR="000F0F1A" w:rsidRPr="0084120C"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811942607"/>
                <w14:checkbox>
                  <w14:checked w14:val="0"/>
                  <w14:checkedState w14:val="2612" w14:font="MS Gothic"/>
                  <w14:uncheckedState w14:val="2610" w14:font="MS Gothic"/>
                </w14:checkbox>
              </w:sdtPr>
              <w:sdtContent>
                <w:r w:rsidR="000F0F1A" w:rsidRPr="0084120C">
                  <w:rPr>
                    <w:rFonts w:ascii="MS Gothic" w:eastAsia="MS Gothic" w:hAnsi="MS Gothic"/>
                    <w:color w:val="4B4B4D" w:themeColor="text1"/>
                    <w:sz w:val="22"/>
                    <w:szCs w:val="22"/>
                  </w:rPr>
                  <w:t>☐</w:t>
                </w:r>
              </w:sdtContent>
            </w:sdt>
            <w:r w:rsidR="000F0F1A"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4392BB83" w14:textId="167669FF" w:rsidR="000F0F1A" w:rsidRPr="0084120C" w:rsidRDefault="00000000" w:rsidP="00224F07">
            <w:pPr>
              <w:pStyle w:val="Companyname"/>
              <w:rPr>
                <w:rStyle w:val="Heading3Char"/>
                <w:color w:val="4B4B4D" w:themeColor="text1"/>
                <w:sz w:val="22"/>
                <w:szCs w:val="22"/>
                <w:lang w:val="lt-LT"/>
              </w:rPr>
            </w:pPr>
            <w:sdt>
              <w:sdtPr>
                <w:rPr>
                  <w:b/>
                  <w:bCs/>
                  <w:color w:val="4B4B4D" w:themeColor="text1"/>
                  <w:sz w:val="22"/>
                  <w:szCs w:val="22"/>
                  <w:lang w:val="en-GB"/>
                </w:rPr>
                <w:id w:val="1565979325"/>
                <w14:checkbox>
                  <w14:checked w14:val="0"/>
                  <w14:checkedState w14:val="2612" w14:font="MS Gothic"/>
                  <w14:uncheckedState w14:val="2610" w14:font="MS Gothic"/>
                </w14:checkbox>
              </w:sdtPr>
              <w:sdtContent>
                <w:r w:rsidR="000F0F1A" w:rsidRPr="0084120C">
                  <w:rPr>
                    <w:rFonts w:ascii="MS Gothic" w:eastAsia="MS Gothic" w:hAnsi="MS Gothic"/>
                    <w:bCs/>
                    <w:color w:val="4B4B4D" w:themeColor="text1"/>
                    <w:sz w:val="22"/>
                    <w:szCs w:val="22"/>
                  </w:rPr>
                  <w:t>☐</w:t>
                </w:r>
              </w:sdtContent>
            </w:sdt>
            <w:r w:rsidR="000F0F1A" w:rsidRPr="0084120C">
              <w:rPr>
                <w:color w:val="4B4B4D" w:themeColor="text1"/>
                <w:sz w:val="22"/>
                <w:szCs w:val="22"/>
              </w:rPr>
              <w:t xml:space="preserve">  </w:t>
            </w:r>
            <w:r w:rsidR="006F1366" w:rsidRPr="0084120C">
              <w:rPr>
                <w:color w:val="4B4B4D" w:themeColor="text1"/>
                <w:sz w:val="22"/>
                <w:szCs w:val="22"/>
              </w:rPr>
              <w:t>Galima atlikti pačiam</w:t>
            </w:r>
          </w:p>
        </w:tc>
        <w:tc>
          <w:tcPr>
            <w:tcW w:w="2780" w:type="dxa"/>
            <w:tcBorders>
              <w:bottom w:val="nil"/>
            </w:tcBorders>
            <w:vAlign w:val="center"/>
          </w:tcPr>
          <w:p w14:paraId="6F3075F7" w14:textId="77777777" w:rsidR="000F0F1A" w:rsidRPr="0084120C" w:rsidRDefault="00000000" w:rsidP="00224F07">
            <w:pPr>
              <w:pStyle w:val="Companyname"/>
              <w:rPr>
                <w:rFonts w:ascii="MS Gothic" w:eastAsia="MS Gothic" w:hAnsi="MS Gothic"/>
                <w:b/>
                <w:color w:val="007BB2" w:themeColor="background2"/>
                <w:sz w:val="22"/>
                <w:szCs w:val="22"/>
              </w:rPr>
            </w:pPr>
            <w:sdt>
              <w:sdtPr>
                <w:rPr>
                  <w:rFonts w:ascii="MS Gothic" w:eastAsia="MS Gothic" w:hAnsi="MS Gothic"/>
                  <w:b/>
                  <w:color w:val="007BB2" w:themeColor="background2"/>
                  <w:sz w:val="22"/>
                  <w:szCs w:val="22"/>
                </w:rPr>
                <w:id w:val="-1616518855"/>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color w:val="4B4B4D" w:themeColor="text1"/>
                <w:sz w:val="22"/>
                <w:szCs w:val="22"/>
              </w:rPr>
              <w:t xml:space="preserve">  Nebūtina</w:t>
            </w:r>
          </w:p>
        </w:tc>
      </w:tr>
      <w:tr w:rsidR="000F0F1A" w:rsidRPr="0084120C" w14:paraId="5BA864C6" w14:textId="77777777" w:rsidTr="00224F07">
        <w:trPr>
          <w:trHeight w:val="530"/>
        </w:trPr>
        <w:tc>
          <w:tcPr>
            <w:tcW w:w="2576" w:type="dxa"/>
            <w:tcBorders>
              <w:top w:val="nil"/>
              <w:bottom w:val="nil"/>
            </w:tcBorders>
            <w:vAlign w:val="center"/>
          </w:tcPr>
          <w:p w14:paraId="45D90667" w14:textId="6F1C7DD1" w:rsidR="000F0F1A" w:rsidRPr="0084120C" w:rsidRDefault="00000000" w:rsidP="00224F07">
            <w:pPr>
              <w:rPr>
                <w:rStyle w:val="Heading3Char"/>
                <w:b w:val="0"/>
                <w:color w:val="4B4B4D" w:themeColor="text1"/>
                <w:sz w:val="22"/>
                <w:szCs w:val="22"/>
                <w:lang w:val="lt-LT"/>
              </w:rPr>
            </w:pPr>
            <w:sdt>
              <w:sdtPr>
                <w:rPr>
                  <w:b/>
                  <w:color w:val="4B4B4D" w:themeColor="text1"/>
                  <w:sz w:val="24"/>
                  <w:szCs w:val="24"/>
                  <w:lang w:val="en-GB"/>
                </w:rPr>
                <w:id w:val="-1081903549"/>
                <w14:checkbox>
                  <w14:checked w14:val="0"/>
                  <w14:checkedState w14:val="2612" w14:font="MS Gothic"/>
                  <w14:uncheckedState w14:val="2610" w14:font="MS Gothic"/>
                </w14:checkbox>
              </w:sdtPr>
              <w:sdtEndPr>
                <w:rPr>
                  <w:b w:val="0"/>
                  <w:sz w:val="22"/>
                  <w:szCs w:val="22"/>
                </w:rPr>
              </w:sdtEndPr>
              <w:sdtContent>
                <w:r w:rsidR="000F0F1A" w:rsidRPr="0084120C">
                  <w:rPr>
                    <w:rFonts w:ascii="MS Gothic" w:eastAsia="MS Gothic" w:hAnsi="MS Gothic"/>
                    <w:color w:val="4B4B4D" w:themeColor="text1"/>
                  </w:rPr>
                  <w:t>☐</w:t>
                </w:r>
              </w:sdtContent>
            </w:sdt>
            <w:r w:rsidR="000F0F1A"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31D77EFA" w14:textId="77777777" w:rsidR="000F0F1A" w:rsidRPr="0084120C" w:rsidRDefault="00000000" w:rsidP="00224F07">
            <w:pPr>
              <w:pStyle w:val="Companyname"/>
              <w:rPr>
                <w:rStyle w:val="Heading3Char"/>
                <w:b w:val="0"/>
                <w:bCs/>
                <w:color w:val="4B4B4D" w:themeColor="text1"/>
                <w:sz w:val="22"/>
                <w:szCs w:val="22"/>
                <w:lang w:val="lt-LT"/>
              </w:rPr>
            </w:pPr>
            <w:sdt>
              <w:sdtPr>
                <w:rPr>
                  <w:b/>
                  <w:color w:val="007BB2" w:themeColor="background2"/>
                  <w:sz w:val="22"/>
                  <w:szCs w:val="22"/>
                  <w:lang w:val="en-GB"/>
                </w:rPr>
                <w:id w:val="868262659"/>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332F0354" w14:textId="3CBCDC86" w:rsidR="000F0F1A" w:rsidRPr="0084120C" w:rsidRDefault="00000000" w:rsidP="00224F07">
            <w:pPr>
              <w:pStyle w:val="Companyname"/>
              <w:rPr>
                <w:rStyle w:val="Heading3Char"/>
                <w:color w:val="4B4B4D" w:themeColor="text1"/>
                <w:sz w:val="22"/>
                <w:szCs w:val="22"/>
                <w:lang w:val="lt-LT"/>
              </w:rPr>
            </w:pPr>
            <w:sdt>
              <w:sdtPr>
                <w:rPr>
                  <w:b/>
                  <w:color w:val="007BB2" w:themeColor="background2"/>
                  <w:sz w:val="22"/>
                  <w:szCs w:val="22"/>
                  <w:lang w:val="en-GB"/>
                </w:rPr>
                <w:id w:val="-67507819"/>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color w:val="007BB2" w:themeColor="background2"/>
                <w:sz w:val="22"/>
                <w:szCs w:val="22"/>
              </w:rPr>
              <w:t xml:space="preserve">  </w:t>
            </w:r>
            <w:r w:rsidR="00C11CDA" w:rsidRPr="0084120C">
              <w:rPr>
                <w:sz w:val="22"/>
                <w:szCs w:val="22"/>
              </w:rPr>
              <w:t>Reikalinga s</w:t>
            </w:r>
            <w:r w:rsidR="000F0F1A" w:rsidRPr="0084120C">
              <w:rPr>
                <w:color w:val="4B4B4D" w:themeColor="text1"/>
                <w:sz w:val="22"/>
                <w:szCs w:val="22"/>
              </w:rPr>
              <w:t>pecializuota įmonė</w:t>
            </w:r>
          </w:p>
        </w:tc>
        <w:tc>
          <w:tcPr>
            <w:tcW w:w="2780" w:type="dxa"/>
            <w:tcBorders>
              <w:top w:val="nil"/>
              <w:bottom w:val="nil"/>
            </w:tcBorders>
            <w:vAlign w:val="center"/>
          </w:tcPr>
          <w:p w14:paraId="2D9F846F" w14:textId="6E82122E" w:rsidR="000F0F1A" w:rsidRPr="0084120C" w:rsidRDefault="00000000" w:rsidP="00224F07">
            <w:pPr>
              <w:pStyle w:val="Companyname"/>
              <w:rPr>
                <w:color w:val="4B4B4D" w:themeColor="text1"/>
                <w:sz w:val="22"/>
                <w:szCs w:val="22"/>
              </w:rPr>
            </w:pPr>
            <w:sdt>
              <w:sdtPr>
                <w:rPr>
                  <w:color w:val="4B4B4D" w:themeColor="text1"/>
                  <w:sz w:val="22"/>
                  <w:szCs w:val="22"/>
                </w:rPr>
                <w:id w:val="1665284736"/>
                <w14:checkbox>
                  <w14:checked w14:val="0"/>
                  <w14:checkedState w14:val="2612" w14:font="MS Gothic"/>
                  <w14:uncheckedState w14:val="2610" w14:font="MS Gothic"/>
                </w14:checkbox>
              </w:sdtPr>
              <w:sdtContent>
                <w:r w:rsidR="000F0F1A" w:rsidRPr="0084120C">
                  <w:rPr>
                    <w:rFonts w:ascii="MS Gothic" w:eastAsia="MS Gothic" w:hAnsi="MS Gothic"/>
                    <w:color w:val="4B4B4D" w:themeColor="text1"/>
                    <w:sz w:val="22"/>
                    <w:szCs w:val="22"/>
                  </w:rPr>
                  <w:t>☐</w:t>
                </w:r>
              </w:sdtContent>
            </w:sdt>
            <w:r w:rsidR="000F0F1A" w:rsidRPr="0084120C">
              <w:rPr>
                <w:color w:val="4B4B4D" w:themeColor="text1"/>
                <w:sz w:val="22"/>
                <w:szCs w:val="22"/>
              </w:rPr>
              <w:t xml:space="preserve">  </w:t>
            </w:r>
            <w:r w:rsidR="006F1366" w:rsidRPr="0084120C">
              <w:rPr>
                <w:color w:val="4B4B4D" w:themeColor="text1"/>
                <w:sz w:val="22"/>
                <w:szCs w:val="22"/>
              </w:rPr>
              <w:t>Rekomenduojama</w:t>
            </w:r>
          </w:p>
        </w:tc>
      </w:tr>
      <w:tr w:rsidR="000F0F1A" w:rsidRPr="0084120C" w14:paraId="547EEA1C" w14:textId="77777777" w:rsidTr="00224F07">
        <w:trPr>
          <w:trHeight w:val="530"/>
        </w:trPr>
        <w:tc>
          <w:tcPr>
            <w:tcW w:w="2576" w:type="dxa"/>
            <w:tcBorders>
              <w:top w:val="nil"/>
            </w:tcBorders>
            <w:vAlign w:val="center"/>
          </w:tcPr>
          <w:p w14:paraId="662EE096" w14:textId="08CD17C8" w:rsidR="000F0F1A" w:rsidRPr="0084120C" w:rsidRDefault="00000000" w:rsidP="00224F07">
            <w:pPr>
              <w:pStyle w:val="Companyname"/>
              <w:rPr>
                <w:rStyle w:val="Heading3Char"/>
                <w:b w:val="0"/>
                <w:bCs/>
                <w:color w:val="4B4B4D" w:themeColor="text1"/>
                <w:sz w:val="22"/>
                <w:szCs w:val="22"/>
                <w:lang w:val="lt-LT"/>
              </w:rPr>
            </w:pPr>
            <w:sdt>
              <w:sdtPr>
                <w:rPr>
                  <w:b/>
                  <w:color w:val="007BB2" w:themeColor="background2"/>
                  <w:sz w:val="22"/>
                  <w:szCs w:val="22"/>
                  <w:lang w:val="en-GB"/>
                </w:rPr>
                <w:id w:val="-1770377289"/>
                <w14:checkbox>
                  <w14:checked w14:val="1"/>
                  <w14:checkedState w14:val="2612" w14:font="MS Gothic"/>
                  <w14:uncheckedState w14:val="2610" w14:font="MS Gothic"/>
                </w14:checkbox>
              </w:sdtPr>
              <w:sdtContent>
                <w:r w:rsidR="000F0F1A" w:rsidRPr="0084120C">
                  <w:rPr>
                    <w:rFonts w:ascii="MS Gothic" w:eastAsia="MS Gothic" w:hAnsi="MS Gothic"/>
                    <w:b/>
                    <w:color w:val="007BB2" w:themeColor="background2"/>
                    <w:sz w:val="22"/>
                    <w:szCs w:val="22"/>
                  </w:rPr>
                  <w:t>☒</w:t>
                </w:r>
              </w:sdtContent>
            </w:sdt>
            <w:r w:rsidR="000F0F1A"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2F6AC079" w14:textId="77777777" w:rsidR="000F0F1A" w:rsidRPr="0084120C"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575215921"/>
                <w14:checkbox>
                  <w14:checked w14:val="0"/>
                  <w14:checkedState w14:val="2612" w14:font="MS Gothic"/>
                  <w14:uncheckedState w14:val="2610" w14:font="MS Gothic"/>
                </w14:checkbox>
              </w:sdtPr>
              <w:sdtContent>
                <w:r w:rsidR="000F0F1A" w:rsidRPr="0084120C">
                  <w:rPr>
                    <w:rFonts w:ascii="MS Gothic" w:eastAsia="MS Gothic" w:hAnsi="MS Gothic"/>
                    <w:color w:val="4B4B4D" w:themeColor="text1"/>
                    <w:sz w:val="22"/>
                    <w:szCs w:val="22"/>
                  </w:rPr>
                  <w:t>☐</w:t>
                </w:r>
              </w:sdtContent>
            </w:sdt>
            <w:r w:rsidR="000F0F1A" w:rsidRPr="0084120C">
              <w:rPr>
                <w:rStyle w:val="Heading3Char"/>
                <w:b w:val="0"/>
                <w:bCs/>
                <w:color w:val="4B4B4D" w:themeColor="text1"/>
                <w:sz w:val="22"/>
                <w:szCs w:val="22"/>
                <w:lang w:val="lt-LT"/>
              </w:rPr>
              <w:t xml:space="preserve">  Aukštas</w:t>
            </w:r>
          </w:p>
        </w:tc>
        <w:tc>
          <w:tcPr>
            <w:tcW w:w="2557" w:type="dxa"/>
            <w:tcBorders>
              <w:top w:val="nil"/>
            </w:tcBorders>
            <w:vAlign w:val="center"/>
          </w:tcPr>
          <w:p w14:paraId="2D669D9A" w14:textId="2D2770E6" w:rsidR="000F0F1A" w:rsidRPr="0084120C" w:rsidRDefault="00000000" w:rsidP="00224F07">
            <w:pPr>
              <w:pStyle w:val="Companyname"/>
              <w:rPr>
                <w:rStyle w:val="Heading3Char"/>
                <w:color w:val="4B4B4D" w:themeColor="text1"/>
                <w:sz w:val="22"/>
                <w:szCs w:val="22"/>
                <w:lang w:val="lt-LT"/>
              </w:rPr>
            </w:pPr>
            <w:sdt>
              <w:sdtPr>
                <w:rPr>
                  <w:b/>
                  <w:color w:val="4B4B4D" w:themeColor="text1"/>
                  <w:sz w:val="22"/>
                  <w:szCs w:val="22"/>
                  <w:lang w:val="en-GB"/>
                </w:rPr>
                <w:id w:val="-71743124"/>
                <w14:checkbox>
                  <w14:checked w14:val="0"/>
                  <w14:checkedState w14:val="2612" w14:font="MS Gothic"/>
                  <w14:uncheckedState w14:val="2610" w14:font="MS Gothic"/>
                </w14:checkbox>
              </w:sdtPr>
              <w:sdtContent>
                <w:r w:rsidR="000F0F1A" w:rsidRPr="0084120C">
                  <w:rPr>
                    <w:rFonts w:ascii="MS Gothic" w:eastAsia="MS Gothic" w:hAnsi="MS Gothic"/>
                    <w:color w:val="4B4B4D" w:themeColor="text1"/>
                    <w:sz w:val="22"/>
                    <w:szCs w:val="22"/>
                  </w:rPr>
                  <w:t>☐</w:t>
                </w:r>
              </w:sdtContent>
            </w:sdt>
            <w:r w:rsidR="000F0F1A" w:rsidRPr="0084120C">
              <w:rPr>
                <w:color w:val="4B4B4D" w:themeColor="text1"/>
                <w:sz w:val="22"/>
                <w:szCs w:val="22"/>
              </w:rPr>
              <w:t xml:space="preserve">  </w:t>
            </w:r>
            <w:r w:rsidR="00C11CDA" w:rsidRPr="0084120C">
              <w:rPr>
                <w:sz w:val="22"/>
                <w:szCs w:val="22"/>
              </w:rPr>
              <w:t>Reikalingas e</w:t>
            </w:r>
            <w:r w:rsidR="000F0F1A" w:rsidRPr="0084120C">
              <w:rPr>
                <w:color w:val="4B4B4D" w:themeColor="text1"/>
                <w:sz w:val="22"/>
                <w:szCs w:val="22"/>
              </w:rPr>
              <w:t>kspertas</w:t>
            </w:r>
          </w:p>
        </w:tc>
        <w:tc>
          <w:tcPr>
            <w:tcW w:w="2780" w:type="dxa"/>
            <w:tcBorders>
              <w:top w:val="nil"/>
            </w:tcBorders>
            <w:vAlign w:val="center"/>
          </w:tcPr>
          <w:p w14:paraId="54B8E6E6" w14:textId="77777777" w:rsidR="000F0F1A" w:rsidRPr="0084120C" w:rsidRDefault="00000000" w:rsidP="00224F07">
            <w:pPr>
              <w:pStyle w:val="Companyname"/>
              <w:rPr>
                <w:color w:val="4B4B4D" w:themeColor="text1"/>
                <w:sz w:val="22"/>
                <w:szCs w:val="22"/>
              </w:rPr>
            </w:pPr>
            <w:sdt>
              <w:sdtPr>
                <w:rPr>
                  <w:color w:val="4B4B4D" w:themeColor="text1"/>
                  <w:sz w:val="22"/>
                  <w:szCs w:val="22"/>
                </w:rPr>
                <w:id w:val="369578474"/>
                <w14:checkbox>
                  <w14:checked w14:val="0"/>
                  <w14:checkedState w14:val="2612" w14:font="MS Gothic"/>
                  <w14:uncheckedState w14:val="2610" w14:font="MS Gothic"/>
                </w14:checkbox>
              </w:sdtPr>
              <w:sdtContent>
                <w:r w:rsidR="000F0F1A" w:rsidRPr="0084120C">
                  <w:rPr>
                    <w:rFonts w:ascii="MS Gothic" w:eastAsia="MS Gothic" w:hAnsi="MS Gothic"/>
                    <w:color w:val="4B4B4D" w:themeColor="text1"/>
                    <w:sz w:val="22"/>
                    <w:szCs w:val="22"/>
                  </w:rPr>
                  <w:t>☐</w:t>
                </w:r>
              </w:sdtContent>
            </w:sdt>
            <w:r w:rsidR="000F0F1A" w:rsidRPr="0084120C">
              <w:rPr>
                <w:color w:val="4B4B4D" w:themeColor="text1"/>
                <w:sz w:val="22"/>
                <w:szCs w:val="22"/>
              </w:rPr>
              <w:t xml:space="preserve">  Privaloma</w:t>
            </w:r>
          </w:p>
        </w:tc>
      </w:tr>
    </w:tbl>
    <w:p w14:paraId="23E804DF" w14:textId="7DC4F749" w:rsidR="000F0F1A" w:rsidRPr="0084120C" w:rsidRDefault="000F0F1A" w:rsidP="000F0F1A">
      <w:pPr>
        <w:spacing w:before="0"/>
        <w:rPr>
          <w:rStyle w:val="Heading3Char"/>
          <w:sz w:val="28"/>
          <w:szCs w:val="28"/>
          <w:lang w:val="lt-LT"/>
        </w:rPr>
      </w:pPr>
      <w:r w:rsidRPr="0084120C">
        <w:rPr>
          <w:rStyle w:val="Heading3Char"/>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F0F1A" w:rsidRPr="0084120C" w14:paraId="72C2A0EB" w14:textId="77777777">
        <w:trPr>
          <w:trHeight w:val="466"/>
        </w:trPr>
        <w:tc>
          <w:tcPr>
            <w:tcW w:w="5097" w:type="dxa"/>
            <w:shd w:val="clear" w:color="auto" w:fill="E7EEF5" w:themeFill="accent5" w:themeFillTint="33"/>
          </w:tcPr>
          <w:p w14:paraId="170FAA8B" w14:textId="77777777" w:rsidR="000F0F1A" w:rsidRPr="0084120C" w:rsidRDefault="000F0F1A"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4F0E4D91" w14:textId="77777777" w:rsidR="000F0F1A" w:rsidRPr="0084120C" w:rsidRDefault="000F0F1A" w:rsidP="00224F07">
            <w:pPr>
              <w:spacing w:before="60" w:after="60"/>
              <w:rPr>
                <w:i/>
                <w:iCs/>
                <w:color w:val="4B4B4D" w:themeColor="text1"/>
              </w:rPr>
            </w:pPr>
            <w:r w:rsidRPr="0084120C">
              <w:rPr>
                <w:rStyle w:val="Heading3Char"/>
                <w:lang w:val="lt-LT"/>
              </w:rPr>
              <w:t>Investicijų grąža</w:t>
            </w:r>
          </w:p>
        </w:tc>
      </w:tr>
      <w:tr w:rsidR="000F0F1A" w:rsidRPr="0084120C" w14:paraId="71DFE92D" w14:textId="77777777">
        <w:trPr>
          <w:trHeight w:val="1359"/>
        </w:trPr>
        <w:tc>
          <w:tcPr>
            <w:tcW w:w="5097" w:type="dxa"/>
          </w:tcPr>
          <w:p w14:paraId="2FA45122" w14:textId="0B2900D1" w:rsidR="000F0F1A" w:rsidRPr="0084120C" w:rsidRDefault="000F0F1A" w:rsidP="00224F07">
            <w:pPr>
              <w:pStyle w:val="StandardText"/>
              <w:spacing w:before="40" w:line="280" w:lineRule="exact"/>
            </w:pPr>
            <w:r w:rsidRPr="0084120C">
              <w:t>Akytasis betonas nišai išklijuoti: 20-40 € už m²</w:t>
            </w:r>
          </w:p>
          <w:p w14:paraId="4DC93F45" w14:textId="3EEB0FE9" w:rsidR="000F0F1A" w:rsidRPr="0084120C" w:rsidRDefault="000C4778" w:rsidP="00224F07">
            <w:pPr>
              <w:pStyle w:val="StandardText"/>
              <w:spacing w:before="40" w:line="280" w:lineRule="exact"/>
              <w:rPr>
                <w:rStyle w:val="Heading3Char"/>
                <w:b w:val="0"/>
                <w:color w:val="4B4B4D" w:themeColor="text1"/>
                <w:lang w:val="lt-LT"/>
              </w:rPr>
            </w:pPr>
            <w:r w:rsidRPr="0084120C">
              <w:t>Radiatorių</w:t>
            </w:r>
            <w:r w:rsidR="000F0F1A" w:rsidRPr="0084120C">
              <w:t xml:space="preserve"> nuėmimas ir montavimas: 150-200 € (be reikalingų medžiagų)</w:t>
            </w:r>
          </w:p>
        </w:tc>
        <w:tc>
          <w:tcPr>
            <w:tcW w:w="5109" w:type="dxa"/>
          </w:tcPr>
          <w:p w14:paraId="3C8D2391" w14:textId="77777777" w:rsidR="000F0F1A" w:rsidRPr="0084120C" w:rsidRDefault="000F0F1A" w:rsidP="00224F07">
            <w:pPr>
              <w:pStyle w:val="StandardText"/>
              <w:spacing w:before="40" w:line="280" w:lineRule="exact"/>
              <w:rPr>
                <w:rStyle w:val="Heading3Char"/>
                <w:b w:val="0"/>
                <w:bCs/>
                <w:i/>
                <w:iCs/>
                <w:color w:val="4B4B4D" w:themeColor="text1"/>
                <w:sz w:val="22"/>
                <w:szCs w:val="22"/>
                <w:lang w:val="lt-LT"/>
              </w:rPr>
            </w:pPr>
            <w:r w:rsidRPr="0084120C">
              <w:t>3-7 metai (</w:t>
            </w:r>
            <w:r w:rsidRPr="0084120C">
              <w:rPr>
                <w:bCs/>
              </w:rPr>
              <w:t>priklausomai nuo sienos izoliacijos ir šildymo būdo)</w:t>
            </w:r>
            <w:r w:rsidRPr="0084120C">
              <w:t xml:space="preserve">  </w:t>
            </w:r>
          </w:p>
          <w:p w14:paraId="0D9A41ED" w14:textId="77777777" w:rsidR="000F0F1A" w:rsidRPr="0084120C" w:rsidRDefault="000F0F1A" w:rsidP="00224F07">
            <w:pPr>
              <w:pStyle w:val="StandardText"/>
              <w:spacing w:before="40" w:line="280" w:lineRule="exact"/>
              <w:rPr>
                <w:rStyle w:val="Heading3Char"/>
                <w:b w:val="0"/>
                <w:bCs/>
                <w:i/>
                <w:iCs/>
                <w:color w:val="4B4B4D" w:themeColor="text1"/>
                <w:sz w:val="22"/>
                <w:szCs w:val="22"/>
                <w:lang w:val="lt-LT"/>
              </w:rPr>
            </w:pPr>
          </w:p>
        </w:tc>
      </w:tr>
      <w:tr w:rsidR="000F0F1A" w:rsidRPr="0084120C" w14:paraId="11C5421B" w14:textId="77777777">
        <w:trPr>
          <w:trHeight w:val="516"/>
        </w:trPr>
        <w:tc>
          <w:tcPr>
            <w:tcW w:w="5097" w:type="dxa"/>
            <w:shd w:val="clear" w:color="auto" w:fill="E7EEF5" w:themeFill="accent5" w:themeFillTint="33"/>
          </w:tcPr>
          <w:p w14:paraId="36015983" w14:textId="77777777" w:rsidR="000F0F1A" w:rsidRPr="0084120C" w:rsidRDefault="000F0F1A"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6CD3BB4C" w14:textId="77777777" w:rsidR="000F0F1A" w:rsidRPr="0084120C" w:rsidRDefault="000F0F1A" w:rsidP="00224F07">
            <w:pPr>
              <w:spacing w:before="60" w:after="60"/>
              <w:rPr>
                <w:rStyle w:val="Heading3Char"/>
                <w:lang w:val="lt-LT"/>
              </w:rPr>
            </w:pPr>
            <w:r w:rsidRPr="0084120C">
              <w:rPr>
                <w:rStyle w:val="Heading3Char"/>
                <w:lang w:val="lt-LT"/>
              </w:rPr>
              <w:t>Medžiagos ar technologijos prieinamumas</w:t>
            </w:r>
          </w:p>
        </w:tc>
      </w:tr>
      <w:tr w:rsidR="000F0F1A" w:rsidRPr="0084120C" w14:paraId="02A2FF3A" w14:textId="77777777">
        <w:trPr>
          <w:trHeight w:val="530"/>
        </w:trPr>
        <w:tc>
          <w:tcPr>
            <w:tcW w:w="5097" w:type="dxa"/>
          </w:tcPr>
          <w:p w14:paraId="41BFE492" w14:textId="45DDA59C" w:rsidR="000F0F1A" w:rsidRPr="0084120C" w:rsidRDefault="000F0F1A" w:rsidP="00224F07">
            <w:pPr>
              <w:pStyle w:val="StandardText"/>
              <w:spacing w:before="40" w:line="280" w:lineRule="exact"/>
              <w:rPr>
                <w:rStyle w:val="Heading3Char"/>
                <w:b w:val="0"/>
                <w:i/>
                <w:iCs/>
                <w:color w:val="4B4B4D" w:themeColor="text1"/>
                <w:sz w:val="22"/>
                <w:szCs w:val="22"/>
                <w:lang w:val="lt-LT"/>
              </w:rPr>
            </w:pPr>
            <w:r w:rsidRPr="0084120C">
              <w:t>Šiuo metu finansavimo programų šiai priemonei nėra.</w:t>
            </w:r>
          </w:p>
        </w:tc>
        <w:tc>
          <w:tcPr>
            <w:tcW w:w="5109" w:type="dxa"/>
          </w:tcPr>
          <w:p w14:paraId="79B07C71" w14:textId="02C7A09C" w:rsidR="000F0F1A" w:rsidRPr="0084120C" w:rsidRDefault="000F0F1A" w:rsidP="00224F07">
            <w:pPr>
              <w:pStyle w:val="StandardText"/>
              <w:spacing w:before="40" w:line="280" w:lineRule="exact"/>
              <w:rPr>
                <w:rStyle w:val="Heading3Char"/>
                <w:b w:val="0"/>
                <w:color w:val="4B4B4D" w:themeColor="text1"/>
                <w:lang w:val="lt-LT"/>
              </w:rPr>
            </w:pPr>
            <w:r w:rsidRPr="0084120C">
              <w:t>Medžiag</w:t>
            </w:r>
            <w:r w:rsidR="000C4778" w:rsidRPr="0084120C">
              <w:t xml:space="preserve">ų galima įsigyti </w:t>
            </w:r>
            <w:r w:rsidRPr="0084120C">
              <w:t xml:space="preserve">dideliais kiekiais </w:t>
            </w:r>
            <w:r w:rsidR="00310AC9" w:rsidRPr="0084120C">
              <w:t>įvairiose vietose</w:t>
            </w:r>
            <w:r w:rsidRPr="0084120C">
              <w:t>, p</w:t>
            </w:r>
            <w:r w:rsidR="000C4778" w:rsidRPr="0084120C">
              <w:t>vz.</w:t>
            </w:r>
            <w:r w:rsidRPr="0084120C">
              <w:t xml:space="preserve"> statybinių prekių parduotuvėse. </w:t>
            </w:r>
          </w:p>
        </w:tc>
      </w:tr>
      <w:tr w:rsidR="000F0F1A" w:rsidRPr="0084120C" w14:paraId="4A5DBC1E" w14:textId="77777777">
        <w:trPr>
          <w:trHeight w:val="385"/>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226176E" w14:textId="77777777" w:rsidR="000F0F1A" w:rsidRPr="0084120C" w:rsidRDefault="000F0F1A" w:rsidP="00224F07">
            <w:pPr>
              <w:pStyle w:val="Companyname"/>
              <w:rPr>
                <w:b/>
                <w:bCs/>
                <w:color w:val="007BB2" w:themeColor="background2"/>
                <w:sz w:val="24"/>
                <w:szCs w:val="24"/>
                <w:shd w:val="clear" w:color="auto" w:fill="E7EEF5" w:themeFill="accent5" w:themeFillTint="33"/>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0F0F1A" w:rsidRPr="0084120C" w14:paraId="5DD9A49E" w14:textId="77777777">
        <w:trPr>
          <w:trHeight w:val="727"/>
        </w:trPr>
        <w:tc>
          <w:tcPr>
            <w:tcW w:w="10206" w:type="dxa"/>
            <w:gridSpan w:val="2"/>
          </w:tcPr>
          <w:p w14:paraId="61877F4D" w14:textId="77777777" w:rsidR="000F0F1A" w:rsidRPr="0084120C" w:rsidRDefault="000F0F1A" w:rsidP="00224F07">
            <w:pPr>
              <w:pStyle w:val="StandardText"/>
              <w:spacing w:before="40" w:line="280" w:lineRule="exact"/>
            </w:pPr>
            <w:r w:rsidRPr="0084120C">
              <w:t xml:space="preserve">Norint išvengti pelėsio, svarbu, kad </w:t>
            </w:r>
            <w:r w:rsidR="000C4778" w:rsidRPr="0084120C">
              <w:t xml:space="preserve">mūrijant ar izoliuojant nišą, </w:t>
            </w:r>
            <w:r w:rsidRPr="0084120C">
              <w:t>šilum</w:t>
            </w:r>
            <w:r w:rsidR="000C4778" w:rsidRPr="0084120C">
              <w:t>inis</w:t>
            </w:r>
            <w:r w:rsidRPr="0084120C">
              <w:t xml:space="preserve"> laidumas būtų pritaikytas prie </w:t>
            </w:r>
            <w:r w:rsidR="000C4778" w:rsidRPr="0084120C">
              <w:t>šalia esančių</w:t>
            </w:r>
            <w:r w:rsidRPr="0084120C">
              <w:t xml:space="preserve"> komponentų.</w:t>
            </w:r>
          </w:p>
          <w:p w14:paraId="09069D9F" w14:textId="7CBED7A8" w:rsidR="000C4778" w:rsidRPr="0084120C" w:rsidRDefault="000C4778" w:rsidP="00224F07">
            <w:pPr>
              <w:pStyle w:val="StandardText"/>
              <w:spacing w:before="40" w:line="280" w:lineRule="exact"/>
            </w:pPr>
          </w:p>
        </w:tc>
      </w:tr>
    </w:tbl>
    <w:p w14:paraId="018D22A9" w14:textId="2EE8120E" w:rsidR="000F0F1A" w:rsidRPr="0084120C" w:rsidRDefault="000F0F1A" w:rsidP="000F0F1A">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0F0F1A" w:rsidRPr="0084120C" w14:paraId="6378EBF1" w14:textId="77777777" w:rsidTr="00224F07">
        <w:tc>
          <w:tcPr>
            <w:tcW w:w="10196" w:type="dxa"/>
            <w:shd w:val="clear" w:color="auto" w:fill="E7EEF5" w:themeFill="accent5" w:themeFillTint="33"/>
          </w:tcPr>
          <w:p w14:paraId="1E775808" w14:textId="36F8250C" w:rsidR="000F0F1A"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0F0F1A" w:rsidRPr="0084120C" w14:paraId="7A899C36" w14:textId="77777777" w:rsidTr="00224F07">
        <w:trPr>
          <w:trHeight w:val="447"/>
        </w:trPr>
        <w:tc>
          <w:tcPr>
            <w:tcW w:w="10196" w:type="dxa"/>
          </w:tcPr>
          <w:p w14:paraId="31007B5E" w14:textId="3BF3D7E1" w:rsidR="000F0F1A" w:rsidRPr="0084120C" w:rsidRDefault="00D67379" w:rsidP="00224F07">
            <w:pPr>
              <w:pStyle w:val="StandardText"/>
              <w:spacing w:before="40" w:line="280" w:lineRule="exact"/>
            </w:pPr>
            <w:r w:rsidRPr="00D67379">
              <w:t>Santechnikas, kuris išmontuos ir vėl sumontuos šildymo sistemą.</w:t>
            </w:r>
          </w:p>
        </w:tc>
      </w:tr>
      <w:tr w:rsidR="000F0F1A" w:rsidRPr="0084120C" w14:paraId="45D8DCA4" w14:textId="77777777" w:rsidTr="00224F07">
        <w:tc>
          <w:tcPr>
            <w:tcW w:w="10196" w:type="dxa"/>
            <w:shd w:val="clear" w:color="auto" w:fill="E7EEF5" w:themeFill="accent5" w:themeFillTint="33"/>
          </w:tcPr>
          <w:p w14:paraId="0C3AC65F" w14:textId="6C360660" w:rsidR="000F0F1A"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0F0F1A" w:rsidRPr="0084120C" w14:paraId="18CE2F7D" w14:textId="77777777" w:rsidTr="00224F07">
        <w:trPr>
          <w:trHeight w:val="476"/>
        </w:trPr>
        <w:tc>
          <w:tcPr>
            <w:tcW w:w="10196" w:type="dxa"/>
          </w:tcPr>
          <w:p w14:paraId="2B9546E9" w14:textId="302AD7DB" w:rsidR="000F0F1A" w:rsidRPr="0084120C" w:rsidRDefault="000F0F1A" w:rsidP="00224F07">
            <w:pPr>
              <w:pStyle w:val="StandardText"/>
              <w:spacing w:before="40" w:line="280" w:lineRule="exact"/>
            </w:pPr>
            <w:r w:rsidRPr="0084120C">
              <w:t xml:space="preserve">Mūrininkas ar </w:t>
            </w:r>
            <w:r w:rsidR="008E39C5" w:rsidRPr="0084120C">
              <w:t>kitas specialistas</w:t>
            </w:r>
            <w:r w:rsidRPr="0084120C">
              <w:t xml:space="preserve">, </w:t>
            </w:r>
            <w:r w:rsidR="00345878" w:rsidRPr="0084120C">
              <w:t>gebantis užmūryti/</w:t>
            </w:r>
            <w:r w:rsidRPr="0084120C">
              <w:t>užpild</w:t>
            </w:r>
            <w:r w:rsidR="00345878" w:rsidRPr="0084120C">
              <w:t>yti</w:t>
            </w:r>
            <w:r w:rsidRPr="0084120C">
              <w:t xml:space="preserve"> nišą.</w:t>
            </w:r>
          </w:p>
        </w:tc>
      </w:tr>
      <w:tr w:rsidR="000F0F1A" w:rsidRPr="0084120C" w14:paraId="6683309B" w14:textId="77777777" w:rsidTr="00224F07">
        <w:tc>
          <w:tcPr>
            <w:tcW w:w="10196" w:type="dxa"/>
            <w:shd w:val="clear" w:color="auto" w:fill="E7EEF5" w:themeFill="accent5" w:themeFillTint="33"/>
          </w:tcPr>
          <w:p w14:paraId="390095E4" w14:textId="77777777" w:rsidR="000F0F1A" w:rsidRPr="0084120C" w:rsidRDefault="000F0F1A"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0F0F1A" w:rsidRPr="0084120C" w14:paraId="7B59C32B" w14:textId="77777777" w:rsidTr="00224F07">
        <w:trPr>
          <w:trHeight w:val="490"/>
        </w:trPr>
        <w:tc>
          <w:tcPr>
            <w:tcW w:w="10196" w:type="dxa"/>
          </w:tcPr>
          <w:p w14:paraId="51EC8FE9" w14:textId="77777777" w:rsidR="000F0F1A" w:rsidRPr="0084120C" w:rsidRDefault="000F0F1A" w:rsidP="00224F07">
            <w:pPr>
              <w:spacing w:before="60" w:after="60"/>
              <w:rPr>
                <w:i/>
                <w:iCs/>
              </w:rPr>
            </w:pPr>
            <w:r w:rsidRPr="0084120C">
              <w:rPr>
                <w:i/>
                <w:iCs/>
              </w:rPr>
              <w:t>---</w:t>
            </w:r>
          </w:p>
        </w:tc>
      </w:tr>
    </w:tbl>
    <w:p w14:paraId="3DA14D8B" w14:textId="77777777" w:rsidR="000F0F1A" w:rsidRPr="0084120C" w:rsidRDefault="000F0F1A" w:rsidP="000F0F1A">
      <w:pPr>
        <w:spacing w:before="0"/>
        <w:rPr>
          <w:rStyle w:val="Heading3Char"/>
          <w:lang w:val="lt-LT"/>
        </w:rPr>
      </w:pPr>
      <w:r w:rsidRPr="0084120C">
        <w:rPr>
          <w:rStyle w:val="Heading3Char"/>
          <w:lang w:val="lt-LT"/>
        </w:rPr>
        <w:br w:type="page"/>
      </w:r>
    </w:p>
    <w:p w14:paraId="7028B053" w14:textId="77777777" w:rsidR="000F0F1A" w:rsidRPr="0084120C" w:rsidRDefault="000F0F1A" w:rsidP="00C76F09">
      <w:pPr>
        <w:pStyle w:val="Heading3"/>
      </w:pPr>
      <w:r w:rsidRPr="0084120C">
        <w:rPr>
          <w:rStyle w:val="Heading3Char"/>
          <w:b/>
          <w:sz w:val="28"/>
          <w:szCs w:val="28"/>
          <w:lang w:val="lt-LT"/>
        </w:rPr>
        <w:lastRenderedPageBreak/>
        <w:t>Įgyvendinimo procesas</w:t>
      </w:r>
    </w:p>
    <w:tbl>
      <w:tblPr>
        <w:tblStyle w:val="TableGrid"/>
        <w:tblW w:w="0" w:type="auto"/>
        <w:tblLayout w:type="fixed"/>
        <w:tblLook w:val="04A0" w:firstRow="1" w:lastRow="0" w:firstColumn="1" w:lastColumn="0" w:noHBand="0" w:noVBand="1"/>
      </w:tblPr>
      <w:tblGrid>
        <w:gridCol w:w="4957"/>
        <w:gridCol w:w="5237"/>
      </w:tblGrid>
      <w:tr w:rsidR="000F0F1A" w:rsidRPr="0084120C" w14:paraId="2A8A4DF9" w14:textId="77777777" w:rsidTr="00224F07">
        <w:tc>
          <w:tcPr>
            <w:tcW w:w="4957" w:type="dxa"/>
            <w:shd w:val="clear" w:color="auto" w:fill="E7EEF5" w:themeFill="accent5" w:themeFillTint="33"/>
          </w:tcPr>
          <w:p w14:paraId="2176106E" w14:textId="394AECE4" w:rsidR="000F0F1A"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4961085A" w14:textId="21D909A2" w:rsidR="000F0F1A" w:rsidRPr="0084120C" w:rsidRDefault="000F0F1A" w:rsidP="00224F07">
            <w:pPr>
              <w:spacing w:after="120"/>
              <w:rPr>
                <w:b/>
                <w:bCs/>
              </w:rPr>
            </w:pPr>
            <w:r w:rsidRPr="0084120C">
              <w:rPr>
                <w:rStyle w:val="Heading3Char"/>
                <w:lang w:val="lt-LT"/>
              </w:rPr>
              <w:t>Diegimo instrukcijos ir gairės, atvirojo kodo iniciatyvos</w:t>
            </w:r>
          </w:p>
        </w:tc>
      </w:tr>
      <w:tr w:rsidR="000F0F1A" w:rsidRPr="0084120C" w14:paraId="43219AF0" w14:textId="77777777" w:rsidTr="00224F07">
        <w:tc>
          <w:tcPr>
            <w:tcW w:w="4957" w:type="dxa"/>
          </w:tcPr>
          <w:p w14:paraId="16DE04CE" w14:textId="1CCA9CAB" w:rsidR="000F0F1A" w:rsidRPr="0084120C" w:rsidRDefault="000F0F1A">
            <w:pPr>
              <w:pStyle w:val="StandardText"/>
              <w:numPr>
                <w:ilvl w:val="0"/>
                <w:numId w:val="13"/>
              </w:numPr>
              <w:spacing w:before="60" w:after="60" w:line="280" w:lineRule="exact"/>
            </w:pPr>
            <w:r w:rsidRPr="0084120C">
              <w:t>Kitų efektyvumo priemonių, p</w:t>
            </w:r>
            <w:r w:rsidR="005A091E" w:rsidRPr="0084120C">
              <w:t>vz.</w:t>
            </w:r>
            <w:r w:rsidRPr="0084120C">
              <w:t xml:space="preserve"> langų keitimo ar sienų </w:t>
            </w:r>
            <w:r w:rsidR="005A091E" w:rsidRPr="0084120C">
              <w:t>šiltinimo</w:t>
            </w:r>
            <w:r w:rsidRPr="0084120C">
              <w:t xml:space="preserve"> </w:t>
            </w:r>
            <w:r w:rsidR="005A091E" w:rsidRPr="0084120C">
              <w:t>apsvarstymas ir poveikio planavimas</w:t>
            </w:r>
            <w:r w:rsidRPr="0084120C">
              <w:t>.</w:t>
            </w:r>
          </w:p>
          <w:p w14:paraId="5E6B00EA" w14:textId="23E913E8" w:rsidR="000F0F1A" w:rsidRPr="0084120C" w:rsidRDefault="000F0F1A">
            <w:pPr>
              <w:pStyle w:val="StandardText"/>
              <w:numPr>
                <w:ilvl w:val="0"/>
                <w:numId w:val="13"/>
              </w:numPr>
              <w:spacing w:before="60" w:after="60" w:line="280" w:lineRule="exact"/>
            </w:pPr>
            <w:r w:rsidRPr="0084120C">
              <w:t xml:space="preserve">Patikrinimas ar tikslinga (iš dalies) </w:t>
            </w:r>
            <w:r w:rsidR="005A091E" w:rsidRPr="0084120C">
              <w:t xml:space="preserve">keisti </w:t>
            </w:r>
            <w:r w:rsidRPr="0084120C">
              <w:t xml:space="preserve">šildymo sistemą (pakeisti radiatorius, </w:t>
            </w:r>
            <w:r w:rsidR="005A091E" w:rsidRPr="0084120C">
              <w:t xml:space="preserve">juos </w:t>
            </w:r>
            <w:r w:rsidRPr="0084120C">
              <w:t xml:space="preserve">padidinti ar </w:t>
            </w:r>
            <w:r w:rsidR="005A091E" w:rsidRPr="0084120C">
              <w:t>sudėti</w:t>
            </w:r>
            <w:r w:rsidRPr="0084120C">
              <w:t xml:space="preserve"> </w:t>
            </w:r>
            <w:r w:rsidR="005A091E" w:rsidRPr="0084120C">
              <w:t xml:space="preserve">skydinius </w:t>
            </w:r>
            <w:r w:rsidRPr="0084120C">
              <w:t>radiatori</w:t>
            </w:r>
            <w:r w:rsidR="005A091E" w:rsidRPr="0084120C">
              <w:t>us</w:t>
            </w:r>
            <w:r w:rsidRPr="0084120C">
              <w:t>).</w:t>
            </w:r>
          </w:p>
          <w:p w14:paraId="4A0F060C" w14:textId="0AAE0F2C" w:rsidR="000F0F1A" w:rsidRPr="0084120C" w:rsidRDefault="000F0F1A">
            <w:pPr>
              <w:pStyle w:val="StandardText"/>
              <w:numPr>
                <w:ilvl w:val="0"/>
                <w:numId w:val="13"/>
              </w:numPr>
              <w:spacing w:before="60" w:after="60" w:line="280" w:lineRule="exact"/>
            </w:pPr>
            <w:r w:rsidRPr="0084120C">
              <w:t xml:space="preserve">Langų ir sienų izoliacijos būklės </w:t>
            </w:r>
            <w:r w:rsidR="00771AB7" w:rsidRPr="0084120C">
              <w:t>fiksavimas</w:t>
            </w:r>
            <w:r w:rsidRPr="0084120C">
              <w:t>.</w:t>
            </w:r>
          </w:p>
          <w:p w14:paraId="3D67C98F" w14:textId="77777777" w:rsidR="000F0F1A" w:rsidRPr="0084120C" w:rsidRDefault="000F0F1A">
            <w:pPr>
              <w:pStyle w:val="StandardText"/>
              <w:numPr>
                <w:ilvl w:val="0"/>
                <w:numId w:val="13"/>
              </w:numPr>
              <w:spacing w:before="60" w:after="60" w:line="280" w:lineRule="exact"/>
            </w:pPr>
            <w:r w:rsidRPr="0084120C">
              <w:t>Radiatorių nuėmimas ir vožtuvų uždengimas.</w:t>
            </w:r>
          </w:p>
          <w:p w14:paraId="51AC4C90" w14:textId="0F22DE37" w:rsidR="000F0F1A" w:rsidRPr="0084120C" w:rsidRDefault="000F0F1A">
            <w:pPr>
              <w:pStyle w:val="StandardText"/>
              <w:numPr>
                <w:ilvl w:val="0"/>
                <w:numId w:val="13"/>
              </w:numPr>
              <w:spacing w:before="60" w:after="60" w:line="280" w:lineRule="exact"/>
              <w:rPr>
                <w:rFonts w:ascii="Times New Roman" w:eastAsia="Times New Roman" w:hAnsi="Times New Roman"/>
                <w:lang w:eastAsia="de-DE"/>
              </w:rPr>
            </w:pPr>
            <w:r w:rsidRPr="0084120C">
              <w:t>Jei reik</w:t>
            </w:r>
            <w:r w:rsidR="009D22B0" w:rsidRPr="0084120C">
              <w:t>alinga</w:t>
            </w:r>
            <w:r w:rsidRPr="0084120C">
              <w:t xml:space="preserve">, </w:t>
            </w:r>
            <w:r w:rsidR="009D22B0" w:rsidRPr="0084120C">
              <w:t>grindų dangos nuėmimas ir uždengimas</w:t>
            </w:r>
            <w:r w:rsidRPr="0084120C">
              <w:t>.</w:t>
            </w:r>
          </w:p>
        </w:tc>
        <w:tc>
          <w:tcPr>
            <w:tcW w:w="5237" w:type="dxa"/>
          </w:tcPr>
          <w:p w14:paraId="78A3436D" w14:textId="77777777" w:rsidR="004158EF" w:rsidRPr="0084120C" w:rsidRDefault="004158EF" w:rsidP="004158EF">
            <w:pPr>
              <w:spacing w:before="60" w:after="60"/>
              <w:rPr>
                <w:i/>
                <w:iCs/>
                <w:color w:val="4B4B4D" w:themeColor="text1"/>
              </w:rPr>
            </w:pPr>
            <w:hyperlink r:id="rId48" w:history="1">
              <w:r w:rsidRPr="0084120C">
                <w:rPr>
                  <w:rStyle w:val="Hyperlink"/>
                  <w:i/>
                  <w:iCs/>
                  <w:color w:val="4B4B4D" w:themeColor="text1"/>
                </w:rPr>
                <w:t>https://warmis.techinfus.com/lt/radiatory/reshetki-na-batarei-otopleniya.html</w:t>
              </w:r>
            </w:hyperlink>
          </w:p>
          <w:p w14:paraId="2A5EA3BC" w14:textId="77777777" w:rsidR="004158EF" w:rsidRPr="0084120C" w:rsidRDefault="004158EF" w:rsidP="004158EF">
            <w:pPr>
              <w:spacing w:before="60" w:after="60"/>
              <w:rPr>
                <w:i/>
                <w:iCs/>
                <w:color w:val="4B4B4D" w:themeColor="text1"/>
              </w:rPr>
            </w:pPr>
            <w:hyperlink r:id="rId49" w:history="1">
              <w:r w:rsidRPr="0084120C">
                <w:rPr>
                  <w:rStyle w:val="Hyperlink"/>
                  <w:i/>
                  <w:iCs/>
                  <w:color w:val="4B4B4D" w:themeColor="text1"/>
                </w:rPr>
                <w:t>https://www.hitas.lt/patarimai/radiatorius-interjere-kaip-nebrangiai-ji-paslepti-ir-atnaujinti/</w:t>
              </w:r>
            </w:hyperlink>
          </w:p>
          <w:p w14:paraId="1CB0BBCE" w14:textId="06DA1D50" w:rsidR="000F0F1A" w:rsidRPr="0084120C" w:rsidRDefault="000F0F1A" w:rsidP="00224F07">
            <w:pPr>
              <w:spacing w:before="60" w:after="60"/>
              <w:rPr>
                <w:i/>
                <w:iCs/>
                <w:color w:val="4B4B4D" w:themeColor="text1"/>
              </w:rPr>
            </w:pPr>
          </w:p>
        </w:tc>
      </w:tr>
      <w:tr w:rsidR="000F0F1A" w:rsidRPr="0084120C" w14:paraId="0FBE6796" w14:textId="77777777" w:rsidTr="00224F07">
        <w:tc>
          <w:tcPr>
            <w:tcW w:w="4957" w:type="dxa"/>
            <w:shd w:val="clear" w:color="auto" w:fill="E7EEF5" w:themeFill="accent5" w:themeFillTint="33"/>
          </w:tcPr>
          <w:p w14:paraId="7B41BF80" w14:textId="7821A8F8" w:rsidR="000F0F1A" w:rsidRPr="0084120C" w:rsidRDefault="004658D9" w:rsidP="00224F07">
            <w:pPr>
              <w:spacing w:before="60" w:after="60"/>
              <w:rPr>
                <w:rStyle w:val="Heading3Char"/>
                <w:bCs/>
                <w:lang w:val="lt-LT"/>
              </w:rPr>
            </w:pPr>
            <w:r w:rsidRPr="0084120C">
              <w:rPr>
                <w:rStyle w:val="Heading3Char"/>
                <w:bCs/>
                <w:lang w:val="lt-LT"/>
              </w:rPr>
              <w:t>Į</w:t>
            </w:r>
            <w:r w:rsidR="000F0F1A" w:rsidRPr="0084120C">
              <w:rPr>
                <w:rStyle w:val="Heading3Char"/>
                <w:bCs/>
                <w:lang w:val="lt-LT"/>
              </w:rPr>
              <w:t>gyvendinimas</w:t>
            </w:r>
          </w:p>
        </w:tc>
        <w:tc>
          <w:tcPr>
            <w:tcW w:w="5237" w:type="dxa"/>
            <w:shd w:val="clear" w:color="auto" w:fill="E7EEF5" w:themeFill="accent5" w:themeFillTint="33"/>
          </w:tcPr>
          <w:p w14:paraId="245C9B4C" w14:textId="365FBCA3" w:rsidR="000F0F1A" w:rsidRPr="0084120C" w:rsidRDefault="00E33038" w:rsidP="00224F07">
            <w:pPr>
              <w:spacing w:before="60" w:after="60"/>
              <w:rPr>
                <w:rStyle w:val="Heading3Char"/>
                <w:bCs/>
                <w:lang w:val="lt-LT"/>
              </w:rPr>
            </w:pPr>
            <w:r w:rsidRPr="0084120C">
              <w:rPr>
                <w:rStyle w:val="Heading3Char"/>
                <w:bCs/>
                <w:lang w:val="lt-LT"/>
              </w:rPr>
              <w:t>Susijusi komunikacija</w:t>
            </w:r>
          </w:p>
        </w:tc>
      </w:tr>
      <w:tr w:rsidR="000F0F1A" w:rsidRPr="0084120C" w14:paraId="6489D980" w14:textId="77777777" w:rsidTr="00224F07">
        <w:trPr>
          <w:trHeight w:val="1559"/>
        </w:trPr>
        <w:tc>
          <w:tcPr>
            <w:tcW w:w="4957" w:type="dxa"/>
          </w:tcPr>
          <w:p w14:paraId="1698A915" w14:textId="564BFD12" w:rsidR="000F0F1A" w:rsidRPr="0084120C" w:rsidRDefault="000F0F1A">
            <w:pPr>
              <w:pStyle w:val="StandardText"/>
              <w:numPr>
                <w:ilvl w:val="0"/>
                <w:numId w:val="15"/>
              </w:numPr>
              <w:spacing w:before="60" w:after="60" w:line="280" w:lineRule="exact"/>
              <w:jc w:val="both"/>
            </w:pPr>
            <w:r w:rsidRPr="0084120C">
              <w:t xml:space="preserve">Sienų valymas ir </w:t>
            </w:r>
            <w:r w:rsidR="009D22B0" w:rsidRPr="0084120C">
              <w:t xml:space="preserve">ruošiamo </w:t>
            </w:r>
            <w:r w:rsidRPr="0084120C">
              <w:t>paviršiaus</w:t>
            </w:r>
            <w:r w:rsidR="009D22B0" w:rsidRPr="0084120C">
              <w:t xml:space="preserve"> </w:t>
            </w:r>
            <w:r w:rsidRPr="0084120C">
              <w:t>sudrėkin</w:t>
            </w:r>
            <w:r w:rsidR="009D22B0" w:rsidRPr="0084120C">
              <w:t>imas</w:t>
            </w:r>
            <w:r w:rsidRPr="0084120C">
              <w:t>.</w:t>
            </w:r>
          </w:p>
          <w:p w14:paraId="799B37F5" w14:textId="60D2D42E" w:rsidR="000F0F1A" w:rsidRPr="0084120C" w:rsidRDefault="000F0F1A">
            <w:pPr>
              <w:pStyle w:val="StandardText"/>
              <w:numPr>
                <w:ilvl w:val="0"/>
                <w:numId w:val="15"/>
              </w:numPr>
              <w:spacing w:before="60" w:after="60" w:line="280" w:lineRule="exact"/>
              <w:jc w:val="both"/>
            </w:pPr>
            <w:r w:rsidRPr="0084120C">
              <w:t xml:space="preserve">Nišos </w:t>
            </w:r>
            <w:r w:rsidR="005A091E" w:rsidRPr="0084120C">
              <w:t>užmūrijimas/užpildymas p</w:t>
            </w:r>
            <w:r w:rsidRPr="0084120C">
              <w:t>asirinkto</w:t>
            </w:r>
            <w:r w:rsidR="005A091E" w:rsidRPr="0084120C">
              <w:t>mi</w:t>
            </w:r>
            <w:r w:rsidRPr="0084120C">
              <w:t>s medžiago</w:t>
            </w:r>
            <w:r w:rsidR="005A091E" w:rsidRPr="0084120C">
              <w:t>mi</w:t>
            </w:r>
            <w:r w:rsidRPr="0084120C">
              <w:t>s.</w:t>
            </w:r>
          </w:p>
          <w:p w14:paraId="52BEAE16" w14:textId="77777777" w:rsidR="000F0F1A" w:rsidRPr="0084120C" w:rsidRDefault="000F0F1A">
            <w:pPr>
              <w:pStyle w:val="StandardText"/>
              <w:numPr>
                <w:ilvl w:val="0"/>
                <w:numId w:val="15"/>
              </w:numPr>
              <w:spacing w:before="60" w:after="60" w:line="280" w:lineRule="exact"/>
            </w:pPr>
            <w:r w:rsidRPr="0084120C">
              <w:t>Naujo paviršiaus tinkavimas ir, jei reikia, šildymo sistemos pertvarkymas.</w:t>
            </w:r>
          </w:p>
        </w:tc>
        <w:tc>
          <w:tcPr>
            <w:tcW w:w="5237" w:type="dxa"/>
          </w:tcPr>
          <w:p w14:paraId="78295409" w14:textId="77777777" w:rsidR="000F0F1A" w:rsidRPr="0084120C" w:rsidRDefault="000F0F1A" w:rsidP="00224F07">
            <w:pPr>
              <w:spacing w:before="60" w:after="60"/>
              <w:rPr>
                <w:i/>
                <w:iCs/>
              </w:rPr>
            </w:pPr>
          </w:p>
        </w:tc>
      </w:tr>
      <w:tr w:rsidR="000F0F1A" w:rsidRPr="0084120C" w14:paraId="66604FFF" w14:textId="77777777" w:rsidTr="00224F07">
        <w:tc>
          <w:tcPr>
            <w:tcW w:w="4957" w:type="dxa"/>
            <w:shd w:val="clear" w:color="auto" w:fill="E7EEF5" w:themeFill="accent5" w:themeFillTint="33"/>
          </w:tcPr>
          <w:p w14:paraId="1769E3A3" w14:textId="576757AF" w:rsidR="000F0F1A"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544E996A" w14:textId="77777777" w:rsidR="000F0F1A" w:rsidRPr="0084120C" w:rsidRDefault="000F0F1A" w:rsidP="00224F07">
            <w:pPr>
              <w:spacing w:before="60" w:after="60"/>
              <w:rPr>
                <w:rStyle w:val="Heading3Char"/>
                <w:bCs/>
                <w:lang w:val="lt-LT"/>
              </w:rPr>
            </w:pPr>
            <w:r w:rsidRPr="0084120C">
              <w:rPr>
                <w:rStyle w:val="Heading3Char"/>
                <w:bCs/>
                <w:lang w:val="lt-LT"/>
              </w:rPr>
              <w:t>Kiti komentarai / nuorodos</w:t>
            </w:r>
          </w:p>
        </w:tc>
      </w:tr>
      <w:tr w:rsidR="000F0F1A" w:rsidRPr="0084120C" w14:paraId="2E0262B8" w14:textId="77777777" w:rsidTr="00224F07">
        <w:tc>
          <w:tcPr>
            <w:tcW w:w="4957" w:type="dxa"/>
          </w:tcPr>
          <w:p w14:paraId="17E9D756" w14:textId="5F26A2F3" w:rsidR="000F0F1A" w:rsidRPr="0084120C" w:rsidRDefault="000F0F1A">
            <w:pPr>
              <w:pStyle w:val="StandardText"/>
              <w:numPr>
                <w:ilvl w:val="0"/>
                <w:numId w:val="14"/>
              </w:numPr>
              <w:spacing w:before="60" w:after="60" w:line="280" w:lineRule="exact"/>
            </w:pPr>
            <w:r w:rsidRPr="0084120C">
              <w:t xml:space="preserve">Sumontavus radiatorius </w:t>
            </w:r>
            <w:r w:rsidR="009D22B0" w:rsidRPr="0084120C">
              <w:t>r</w:t>
            </w:r>
            <w:r w:rsidR="006F1366" w:rsidRPr="0084120C">
              <w:t>ekomenduojama</w:t>
            </w:r>
            <w:r w:rsidRPr="0084120C">
              <w:t xml:space="preserve"> atlikti hidraulinį balansavimą, ypač didesniuose pastatuose.</w:t>
            </w:r>
          </w:p>
        </w:tc>
        <w:tc>
          <w:tcPr>
            <w:tcW w:w="5237" w:type="dxa"/>
          </w:tcPr>
          <w:p w14:paraId="21E4EC0F" w14:textId="77777777" w:rsidR="004158EF" w:rsidRPr="0084120C" w:rsidRDefault="004158EF" w:rsidP="004158EF">
            <w:pPr>
              <w:spacing w:before="60" w:after="60"/>
              <w:rPr>
                <w:i/>
                <w:iCs/>
                <w:color w:val="4B4B4D" w:themeColor="text1"/>
              </w:rPr>
            </w:pPr>
            <w:hyperlink r:id="rId50" w:history="1">
              <w:r w:rsidRPr="0084120C">
                <w:rPr>
                  <w:rStyle w:val="Hyperlink"/>
                  <w:i/>
                  <w:iCs/>
                  <w:color w:val="4B4B4D" w:themeColor="text1"/>
                </w:rPr>
                <w:t>https://www.youtube.com/watch?v=MKW_7efzFr8</w:t>
              </w:r>
            </w:hyperlink>
          </w:p>
          <w:p w14:paraId="1299B6B1" w14:textId="623E2CD9" w:rsidR="000F0F1A" w:rsidRPr="0084120C" w:rsidRDefault="004158EF" w:rsidP="004158EF">
            <w:pPr>
              <w:spacing w:before="60" w:after="60"/>
              <w:rPr>
                <w:i/>
                <w:iCs/>
              </w:rPr>
            </w:pPr>
            <w:hyperlink r:id="rId51" w:history="1">
              <w:r w:rsidRPr="0084120C">
                <w:rPr>
                  <w:rStyle w:val="Hyperlink"/>
                  <w:i/>
                  <w:iCs/>
                  <w:color w:val="4B4B4D" w:themeColor="text1"/>
                </w:rPr>
                <w:t>https://homeis.decorexpro.com/lt/otoplenie/metodiki-provedeniya-ispytanij-sistem-otopleniya-gidravlicheskogo-teplovogo-pnevmaticheskogo/</w:t>
              </w:r>
            </w:hyperlink>
          </w:p>
        </w:tc>
      </w:tr>
    </w:tbl>
    <w:p w14:paraId="2C91F796" w14:textId="77777777" w:rsidR="000F0F1A" w:rsidRPr="0084120C" w:rsidRDefault="000F0F1A" w:rsidP="000F0F1A">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0F0F1A" w:rsidRPr="0084120C" w14:paraId="3E8FA64F" w14:textId="77777777" w:rsidTr="00224F07">
        <w:trPr>
          <w:trHeight w:val="351"/>
        </w:trPr>
        <w:tc>
          <w:tcPr>
            <w:tcW w:w="10194" w:type="dxa"/>
            <w:shd w:val="clear" w:color="auto" w:fill="D4E2ED" w:themeFill="accent2" w:themeFillTint="33"/>
          </w:tcPr>
          <w:p w14:paraId="76D4034D" w14:textId="23CA4DE8" w:rsidR="000F0F1A" w:rsidRPr="0084120C" w:rsidRDefault="000F0F1A" w:rsidP="00224F07">
            <w:pPr>
              <w:tabs>
                <w:tab w:val="left" w:pos="3830"/>
              </w:tabs>
              <w:rPr>
                <w:b/>
                <w:bCs/>
                <w:sz w:val="24"/>
                <w:szCs w:val="24"/>
              </w:rPr>
            </w:pPr>
            <w:r w:rsidRPr="0084120C">
              <w:rPr>
                <w:b/>
                <w:bCs/>
                <w:color w:val="007BB2" w:themeColor="background2"/>
                <w:sz w:val="24"/>
                <w:szCs w:val="24"/>
              </w:rPr>
              <w:lastRenderedPageBreak/>
              <w:t>Nuotraukos</w:t>
            </w:r>
          </w:p>
        </w:tc>
      </w:tr>
      <w:tr w:rsidR="000F0F1A" w:rsidRPr="0084120C" w14:paraId="120C3451" w14:textId="77777777" w:rsidTr="00224F07">
        <w:trPr>
          <w:trHeight w:val="3464"/>
        </w:trPr>
        <w:tc>
          <w:tcPr>
            <w:tcW w:w="10194" w:type="dxa"/>
            <w:vAlign w:val="center"/>
          </w:tcPr>
          <w:p w14:paraId="27EBF433" w14:textId="25B75A7C" w:rsidR="000F0F1A" w:rsidRPr="0084120C" w:rsidRDefault="008921F9" w:rsidP="00D67379">
            <w:pPr>
              <w:keepNext/>
              <w:tabs>
                <w:tab w:val="left" w:pos="3830"/>
              </w:tabs>
            </w:pPr>
            <w:r w:rsidRPr="0084120C">
              <w:rPr>
                <w:noProof/>
              </w:rPr>
              <w:drawing>
                <wp:inline distT="0" distB="0" distL="0" distR="0" wp14:anchorId="1C371F8E" wp14:editId="39C48AE9">
                  <wp:extent cx="3067050" cy="2628900"/>
                  <wp:effectExtent l="0" t="0" r="0" b="0"/>
                  <wp:docPr id="20366328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67595" cy="2629367"/>
                          </a:xfrm>
                          <a:prstGeom prst="rect">
                            <a:avLst/>
                          </a:prstGeom>
                          <a:noFill/>
                          <a:ln>
                            <a:noFill/>
                          </a:ln>
                        </pic:spPr>
                      </pic:pic>
                    </a:graphicData>
                  </a:graphic>
                </wp:inline>
              </w:drawing>
            </w:r>
            <w:r w:rsidR="00D67379">
              <w:t xml:space="preserve"> </w:t>
            </w:r>
            <w:r w:rsidR="00D67379" w:rsidRPr="00D27426">
              <w:rPr>
                <w:noProof/>
              </w:rPr>
              <w:drawing>
                <wp:inline distT="0" distB="0" distL="0" distR="0" wp14:anchorId="061714FA" wp14:editId="3E8C6AB3">
                  <wp:extent cx="3146786" cy="2638425"/>
                  <wp:effectExtent l="0" t="0" r="0" b="0"/>
                  <wp:docPr id="1504215332" name="Grafik 9">
                    <a:extLst xmlns:a="http://schemas.openxmlformats.org/drawingml/2006/main">
                      <a:ext uri="{FF2B5EF4-FFF2-40B4-BE49-F238E27FC236}">
                        <a16:creationId xmlns:a16="http://schemas.microsoft.com/office/drawing/2014/main" id="{4196AF7F-02BB-5933-2EB9-46AF43C43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4196AF7F-02BB-5933-2EB9-46AF43C43AD9}"/>
                              </a:ext>
                            </a:extLst>
                          </pic:cNvPr>
                          <pic:cNvPicPr>
                            <a:picLocks noChangeAspect="1"/>
                          </pic:cNvPicPr>
                        </pic:nvPicPr>
                        <pic:blipFill rotWithShape="1">
                          <a:blip r:embed="rId53"/>
                          <a:srcRect l="4568" r="6839"/>
                          <a:stretch>
                            <a:fillRect/>
                          </a:stretch>
                        </pic:blipFill>
                        <pic:spPr bwMode="auto">
                          <a:xfrm>
                            <a:off x="0" y="0"/>
                            <a:ext cx="3155263" cy="2645533"/>
                          </a:xfrm>
                          <a:prstGeom prst="rect">
                            <a:avLst/>
                          </a:prstGeom>
                          <a:ln>
                            <a:noFill/>
                          </a:ln>
                          <a:extLst>
                            <a:ext uri="{53640926-AAD7-44D8-BBD7-CCE9431645EC}">
                              <a14:shadowObscured xmlns:a14="http://schemas.microsoft.com/office/drawing/2010/main"/>
                            </a:ext>
                          </a:extLst>
                        </pic:spPr>
                      </pic:pic>
                    </a:graphicData>
                  </a:graphic>
                </wp:inline>
              </w:drawing>
            </w:r>
          </w:p>
          <w:p w14:paraId="220417A7" w14:textId="57518517" w:rsidR="000F0F1A" w:rsidRPr="0084120C" w:rsidRDefault="0042765A" w:rsidP="00D67379">
            <w:pPr>
              <w:pStyle w:val="Caption"/>
            </w:pPr>
            <w:r>
              <w:t>Raditator in niche</w:t>
            </w:r>
            <w:r w:rsidRPr="00B51B93">
              <w:t xml:space="preserve"> </w:t>
            </w:r>
            <w:r w:rsidRPr="00AD6F27">
              <w:t>© designed by</w:t>
            </w:r>
            <w:r>
              <w:t xml:space="preserve"> Magnific</w:t>
            </w:r>
            <w:r w:rsidRPr="00B51B93">
              <w:t xml:space="preserve"> (</w:t>
            </w:r>
            <w:hyperlink r:id="rId54" w:history="1">
              <w:r w:rsidRPr="00123A7E">
                <w:rPr>
                  <w:rStyle w:val="Hyperlink"/>
                </w:rPr>
                <w:t>www.magnific.com</w:t>
              </w:r>
            </w:hyperlink>
            <w:r w:rsidRPr="00B51B93">
              <w:t>)</w:t>
            </w:r>
            <w:r w:rsidR="00D67379">
              <w:t xml:space="preserve">      </w:t>
            </w:r>
            <w:r w:rsidR="00D67379" w:rsidRPr="00D67379">
              <w:t>Radiatorius © Dembavos gimnazija</w:t>
            </w:r>
          </w:p>
        </w:tc>
      </w:tr>
    </w:tbl>
    <w:p w14:paraId="3709E53E" w14:textId="2CC55A4F" w:rsidR="000F0F1A" w:rsidRPr="0084120C" w:rsidRDefault="000F0F1A">
      <w:pPr>
        <w:spacing w:before="0"/>
        <w:rPr>
          <w:b/>
          <w:bCs/>
          <w:color w:val="4B4B4D" w:themeColor="text1"/>
          <w:sz w:val="24"/>
          <w:szCs w:val="24"/>
        </w:rPr>
      </w:pPr>
      <w:r w:rsidRPr="0084120C">
        <w:rPr>
          <w:b/>
          <w:bCs/>
        </w:rPr>
        <w:br w:type="page"/>
      </w:r>
    </w:p>
    <w:p w14:paraId="751059CE" w14:textId="7C0CE690" w:rsidR="006B1F4B" w:rsidRPr="0084120C" w:rsidRDefault="006B1F4B" w:rsidP="006B1F4B">
      <w:pPr>
        <w:pStyle w:val="Heading2"/>
        <w:rPr>
          <w:lang w:eastAsia="zh-CN"/>
        </w:rPr>
      </w:pPr>
      <w:bookmarkStart w:id="33" w:name="_Toc192794835"/>
      <w:r w:rsidRPr="0084120C">
        <w:rPr>
          <w:lang w:eastAsia="zh-CN"/>
        </w:rPr>
        <w:lastRenderedPageBreak/>
        <w:t>Izoliaci</w:t>
      </w:r>
      <w:r w:rsidR="006616B7" w:rsidRPr="0084120C">
        <w:rPr>
          <w:lang w:eastAsia="zh-CN"/>
        </w:rPr>
        <w:t>nis</w:t>
      </w:r>
      <w:r w:rsidRPr="0084120C">
        <w:rPr>
          <w:lang w:eastAsia="zh-CN"/>
        </w:rPr>
        <w:t xml:space="preserve"> arba š</w:t>
      </w:r>
      <w:r w:rsidR="004658D9" w:rsidRPr="0084120C">
        <w:rPr>
          <w:lang w:eastAsia="zh-CN"/>
        </w:rPr>
        <w:t>ilumą</w:t>
      </w:r>
      <w:r w:rsidRPr="0084120C">
        <w:rPr>
          <w:lang w:eastAsia="zh-CN"/>
        </w:rPr>
        <w:t xml:space="preserve"> atspindintis kilimėlis už radiatoriaus</w:t>
      </w:r>
      <w:bookmarkEnd w:id="33"/>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B1F4B" w:rsidRPr="0084120C" w14:paraId="60A8C9A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F523ADC" w14:textId="77777777" w:rsidR="006B1F4B" w:rsidRPr="0084120C" w:rsidRDefault="006B1F4B" w:rsidP="00224F07">
            <w:pPr>
              <w:spacing w:before="60" w:after="60"/>
              <w:rPr>
                <w:i/>
                <w:iCs/>
                <w:color w:val="7B6A6B" w:themeColor="accent4"/>
              </w:rPr>
            </w:pPr>
            <w:r w:rsidRPr="0084120C">
              <w:rPr>
                <w:rStyle w:val="Heading3Char"/>
                <w:lang w:val="lt-LT"/>
              </w:rPr>
              <w:t>Trumpas aprašymas</w:t>
            </w:r>
          </w:p>
        </w:tc>
      </w:tr>
      <w:tr w:rsidR="006B1F4B" w:rsidRPr="0084120C" w14:paraId="0D65FFD9" w14:textId="77777777" w:rsidTr="00224F07">
        <w:trPr>
          <w:trHeight w:val="1438"/>
        </w:trPr>
        <w:tc>
          <w:tcPr>
            <w:tcW w:w="10292" w:type="dxa"/>
            <w:tcBorders>
              <w:top w:val="single" w:sz="4" w:space="0" w:color="auto"/>
            </w:tcBorders>
          </w:tcPr>
          <w:p w14:paraId="464E2E84" w14:textId="3F1104BA" w:rsidR="006B1F4B" w:rsidRPr="0084120C" w:rsidRDefault="006B1F4B" w:rsidP="00224F07">
            <w:pPr>
              <w:pStyle w:val="StandardText"/>
              <w:spacing w:before="40" w:line="280" w:lineRule="exact"/>
            </w:pPr>
            <w:r w:rsidRPr="0084120C">
              <w:t xml:space="preserve">Radiatoriai paprastai montuojami palei sienas, kad grindų plotas liktų laisvas kitiems tikslams. Tai </w:t>
            </w:r>
            <w:r w:rsidR="00545914" w:rsidRPr="0084120C">
              <w:t>lemia</w:t>
            </w:r>
            <w:r w:rsidRPr="0084120C">
              <w:t xml:space="preserve"> šilumos nuostolius per sieną, esančią už radiatorių, ypač pastatuose, kurių sien</w:t>
            </w:r>
            <w:r w:rsidR="00545914" w:rsidRPr="0084120C">
              <w:t xml:space="preserve">os nepakankamai apšiltintos. </w:t>
            </w:r>
            <w:r w:rsidRPr="0084120C">
              <w:t>Už radiatoriaus esanti atspindinti plėvelė arba izoliacinės pl</w:t>
            </w:r>
            <w:r w:rsidR="00545914" w:rsidRPr="0084120C">
              <w:t>okštės</w:t>
            </w:r>
            <w:r w:rsidRPr="0084120C">
              <w:t>, pakabin</w:t>
            </w:r>
            <w:r w:rsidR="00545914" w:rsidRPr="0084120C">
              <w:t>amos</w:t>
            </w:r>
            <w:r w:rsidRPr="0084120C">
              <w:t xml:space="preserve"> ant radiatoriaus galinės dalies, naudojamos šilumai atspindėti atgal į patalpą ir sumažinti šilumos nuostolius per sieną, todėl radiatorius veikia efektyviau, o energijos sąnaudos sumažėja iki 5 %. Montavimas pradedamas nuo sienos paviršiaus nuvalymo, po to izoliacinis kilimėlis </w:t>
            </w:r>
            <w:r w:rsidR="00356C2C" w:rsidRPr="0084120C">
              <w:t xml:space="preserve">iškerpamas </w:t>
            </w:r>
            <w:r w:rsidRPr="0084120C">
              <w:t xml:space="preserve"> reikiamo dydžio</w:t>
            </w:r>
            <w:r w:rsidR="00356C2C" w:rsidRPr="0084120C">
              <w:t xml:space="preserve"> ir tvirtinamas</w:t>
            </w:r>
            <w:r w:rsidRPr="0084120C">
              <w:t xml:space="preserve"> prie sienos specialiais klijais arba dvipuse juosta.</w:t>
            </w:r>
          </w:p>
          <w:p w14:paraId="405B6607" w14:textId="555C9FF1" w:rsidR="006B1F4B" w:rsidRPr="0084120C" w:rsidRDefault="006B1F4B" w:rsidP="00224F07">
            <w:pPr>
              <w:pStyle w:val="StandardText"/>
              <w:spacing w:before="40" w:line="280" w:lineRule="exact"/>
              <w:rPr>
                <w:i/>
                <w:iCs/>
                <w:color w:val="7B6A6B" w:themeColor="accent4"/>
              </w:rPr>
            </w:pPr>
            <w:r w:rsidRPr="0084120C">
              <w:t xml:space="preserve">Ši priemonė veiksmingiausia seniems, atviriems radiatoriams, esantiems </w:t>
            </w:r>
            <w:r w:rsidR="00356C2C" w:rsidRPr="0084120C">
              <w:t>energiškai nerenovuotuose pastatuose</w:t>
            </w:r>
            <w:r w:rsidRPr="0084120C">
              <w:t>.</w:t>
            </w:r>
          </w:p>
        </w:tc>
      </w:tr>
      <w:tr w:rsidR="006B1F4B" w:rsidRPr="0084120C" w14:paraId="47811117" w14:textId="77777777" w:rsidTr="00224F07">
        <w:trPr>
          <w:trHeight w:val="261"/>
        </w:trPr>
        <w:tc>
          <w:tcPr>
            <w:tcW w:w="10292" w:type="dxa"/>
          </w:tcPr>
          <w:p w14:paraId="1D14F17D" w14:textId="0AEF3342" w:rsidR="006B1F4B" w:rsidRPr="0084120C" w:rsidRDefault="006B1F4B" w:rsidP="00224F07">
            <w:pPr>
              <w:spacing w:before="60" w:after="60"/>
              <w:rPr>
                <w:i/>
                <w:iCs/>
                <w:color w:val="7B6A6B" w:themeColor="accent4"/>
              </w:rPr>
            </w:pPr>
            <w:r w:rsidRPr="0084120C">
              <w:rPr>
                <w:i/>
                <w:iCs/>
                <w:color w:val="7B6A6B" w:themeColor="accent4"/>
              </w:rPr>
              <w:t># izoliacija # efektyviizoliacija # šildymas # izoliaciniskilimėlis</w:t>
            </w:r>
          </w:p>
        </w:tc>
      </w:tr>
    </w:tbl>
    <w:p w14:paraId="3D79808A" w14:textId="77777777" w:rsidR="006B1F4B" w:rsidRPr="0084120C" w:rsidRDefault="006B1F4B" w:rsidP="006B1F4B">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B1F4B" w:rsidRPr="0084120C" w14:paraId="6FA85D85"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944F829" w14:textId="549BCB6F" w:rsidR="006B1F4B"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5F1286A" w14:textId="4B5EF6E2" w:rsidR="006B1F4B" w:rsidRPr="0084120C" w:rsidRDefault="00C11CDA" w:rsidP="00224F07">
            <w:pPr>
              <w:pStyle w:val="Companyname"/>
              <w:rPr>
                <w:rStyle w:val="Heading3Char"/>
                <w:lang w:val="lt-LT"/>
              </w:rPr>
            </w:pPr>
            <w:r w:rsidRPr="0084120C">
              <w:rPr>
                <w:rStyle w:val="Heading3Char"/>
                <w:lang w:val="lt-LT"/>
              </w:rPr>
              <w:t>Pastato kategorija</w:t>
            </w:r>
          </w:p>
        </w:tc>
      </w:tr>
      <w:tr w:rsidR="006B1F4B" w:rsidRPr="0084120C" w14:paraId="68A3085E" w14:textId="77777777" w:rsidTr="00224F07">
        <w:trPr>
          <w:trHeight w:val="593"/>
        </w:trPr>
        <w:tc>
          <w:tcPr>
            <w:tcW w:w="2551" w:type="dxa"/>
            <w:tcBorders>
              <w:top w:val="single" w:sz="4" w:space="0" w:color="auto"/>
            </w:tcBorders>
            <w:vAlign w:val="center"/>
          </w:tcPr>
          <w:p w14:paraId="2918B08D" w14:textId="77777777" w:rsidR="006B1F4B" w:rsidRPr="0084120C" w:rsidRDefault="00000000" w:rsidP="00224F07">
            <w:pPr>
              <w:pStyle w:val="StandardText"/>
              <w:spacing w:before="40" w:line="280" w:lineRule="exact"/>
              <w:rPr>
                <w:rStyle w:val="Heading3Char"/>
                <w:b w:val="0"/>
                <w:color w:val="auto"/>
                <w:sz w:val="22"/>
                <w:szCs w:val="22"/>
                <w:lang w:val="lt-LT"/>
              </w:rPr>
            </w:pPr>
            <w:sdt>
              <w:sdtPr>
                <w:rPr>
                  <w:b/>
                  <w:color w:val="007BB2" w:themeColor="background2"/>
                  <w:sz w:val="22"/>
                  <w:szCs w:val="22"/>
                  <w:lang w:val="en-GB"/>
                </w:rPr>
                <w:id w:val="-790818768"/>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sz w:val="22"/>
                <w:szCs w:val="22"/>
              </w:rPr>
              <w:t xml:space="preserve"> Izoliacija</w:t>
            </w:r>
          </w:p>
        </w:tc>
        <w:tc>
          <w:tcPr>
            <w:tcW w:w="2415" w:type="dxa"/>
            <w:tcBorders>
              <w:top w:val="single" w:sz="4" w:space="0" w:color="auto"/>
              <w:right w:val="single" w:sz="4" w:space="0" w:color="auto"/>
            </w:tcBorders>
            <w:vAlign w:val="center"/>
          </w:tcPr>
          <w:p w14:paraId="3339E72B" w14:textId="77777777" w:rsidR="006B1F4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208994187"/>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rStyle w:val="Heading3Char"/>
                <w:b w:val="0"/>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4F661D35" w14:textId="77777777" w:rsidR="006B1F4B" w:rsidRPr="0084120C"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234894165"/>
                <w14:checkbox>
                  <w14:checked w14:val="0"/>
                  <w14:checkedState w14:val="2612" w14:font="MS Gothic"/>
                  <w14:uncheckedState w14:val="2610" w14:font="MS Gothic"/>
                </w14:checkbox>
              </w:sdtPr>
              <w:sdtContent>
                <w:r w:rsidR="006B1F4B" w:rsidRPr="0084120C">
                  <w:rPr>
                    <w:rFonts w:ascii="MS Gothic" w:eastAsia="MS Gothic" w:hAnsi="MS Gothic"/>
                    <w:bCs/>
                    <w:color w:val="4B4B4D" w:themeColor="text1"/>
                    <w:sz w:val="22"/>
                    <w:szCs w:val="22"/>
                  </w:rPr>
                  <w:t>☐</w:t>
                </w:r>
              </w:sdtContent>
            </w:sdt>
            <w:r w:rsidR="006B1F4B" w:rsidRPr="0084120C">
              <w:rPr>
                <w:rStyle w:val="Heading3Char"/>
                <w:b w:val="0"/>
                <w:color w:val="4B4B4D" w:themeColor="text1"/>
                <w:sz w:val="22"/>
                <w:szCs w:val="22"/>
                <w:lang w:val="lt-LT"/>
              </w:rPr>
              <w:t xml:space="preserve"> Administracinis </w:t>
            </w:r>
          </w:p>
        </w:tc>
        <w:tc>
          <w:tcPr>
            <w:tcW w:w="2520" w:type="dxa"/>
            <w:tcBorders>
              <w:top w:val="single" w:sz="4" w:space="0" w:color="auto"/>
            </w:tcBorders>
            <w:vAlign w:val="center"/>
          </w:tcPr>
          <w:p w14:paraId="1B7B6A20" w14:textId="77777777" w:rsidR="006B1F4B"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579032943"/>
                <w14:checkbox>
                  <w14:checked w14:val="0"/>
                  <w14:checkedState w14:val="2612" w14:font="MS Gothic"/>
                  <w14:uncheckedState w14:val="2610" w14:font="MS Gothic"/>
                </w14:checkbox>
              </w:sdtPr>
              <w:sdtContent>
                <w:r w:rsidR="006B1F4B" w:rsidRPr="0084120C">
                  <w:rPr>
                    <w:rFonts w:ascii="MS Gothic" w:eastAsia="MS Gothic" w:hAnsi="MS Gothic"/>
                    <w:bCs/>
                    <w:color w:val="4B4B4D" w:themeColor="text1"/>
                    <w:sz w:val="22"/>
                    <w:szCs w:val="22"/>
                  </w:rPr>
                  <w:t>☐</w:t>
                </w:r>
              </w:sdtContent>
            </w:sdt>
            <w:r w:rsidR="006B1F4B" w:rsidRPr="0084120C">
              <w:rPr>
                <w:rStyle w:val="Heading3Char"/>
                <w:b w:val="0"/>
                <w:color w:val="535353"/>
                <w:sz w:val="22"/>
                <w:szCs w:val="22"/>
                <w:lang w:val="lt-LT"/>
              </w:rPr>
              <w:t xml:space="preserve"> Švietimo ar socialinė</w:t>
            </w:r>
            <w:r w:rsidR="006B1F4B" w:rsidRPr="0084120C">
              <w:rPr>
                <w:rStyle w:val="Heading3Char"/>
                <w:color w:val="535353"/>
                <w:lang w:val="lt-LT"/>
              </w:rPr>
              <w:t xml:space="preserve">     </w:t>
            </w:r>
            <w:r w:rsidR="006B1F4B" w:rsidRPr="0084120C">
              <w:rPr>
                <w:rStyle w:val="Heading3Char"/>
                <w:b w:val="0"/>
                <w:color w:val="535353"/>
                <w:sz w:val="22"/>
                <w:szCs w:val="22"/>
                <w:lang w:val="lt-LT"/>
              </w:rPr>
              <w:t xml:space="preserve"> įstaiga</w:t>
            </w:r>
          </w:p>
        </w:tc>
      </w:tr>
      <w:tr w:rsidR="006B1F4B" w:rsidRPr="0084120C" w14:paraId="39814BDF" w14:textId="77777777" w:rsidTr="00224F07">
        <w:trPr>
          <w:trHeight w:val="593"/>
        </w:trPr>
        <w:tc>
          <w:tcPr>
            <w:tcW w:w="2551" w:type="dxa"/>
            <w:vAlign w:val="center"/>
          </w:tcPr>
          <w:p w14:paraId="5184E792" w14:textId="77777777" w:rsidR="006B1F4B" w:rsidRPr="0084120C" w:rsidRDefault="00000000" w:rsidP="00224F07">
            <w:pPr>
              <w:pStyle w:val="StandardText"/>
              <w:spacing w:before="40" w:line="280" w:lineRule="exact"/>
              <w:rPr>
                <w:rStyle w:val="Heading3Char"/>
                <w:b w:val="0"/>
                <w:color w:val="auto"/>
                <w:sz w:val="22"/>
                <w:szCs w:val="22"/>
                <w:lang w:val="lt-LT"/>
              </w:rPr>
            </w:pPr>
            <w:sdt>
              <w:sdtPr>
                <w:rPr>
                  <w:b/>
                  <w:color w:val="007BB2" w:themeColor="background2"/>
                  <w:sz w:val="22"/>
                  <w:szCs w:val="22"/>
                  <w:lang w:val="en-GB"/>
                </w:rPr>
                <w:id w:val="-2064473449"/>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sz w:val="22"/>
                <w:szCs w:val="22"/>
              </w:rPr>
              <w:t xml:space="preserve"> Energijos ir šildymo sistema</w:t>
            </w:r>
          </w:p>
        </w:tc>
        <w:tc>
          <w:tcPr>
            <w:tcW w:w="2415" w:type="dxa"/>
            <w:tcBorders>
              <w:right w:val="single" w:sz="4" w:space="0" w:color="auto"/>
            </w:tcBorders>
            <w:vAlign w:val="center"/>
          </w:tcPr>
          <w:p w14:paraId="72B4BBAE" w14:textId="77777777" w:rsidR="006B1F4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347102559"/>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1A90F4C7" w14:textId="77777777" w:rsidR="006B1F4B" w:rsidRPr="0084120C" w:rsidRDefault="00000000" w:rsidP="00224F07">
            <w:pPr>
              <w:pStyle w:val="Companyname"/>
              <w:rPr>
                <w:rStyle w:val="Heading3Char"/>
                <w:b w:val="0"/>
                <w:color w:val="auto"/>
                <w:sz w:val="22"/>
                <w:szCs w:val="22"/>
                <w:lang w:val="lt-LT"/>
              </w:rPr>
            </w:pPr>
            <w:sdt>
              <w:sdtPr>
                <w:rPr>
                  <w:rStyle w:val="Heading3Char"/>
                  <w:b w:val="0"/>
                  <w:color w:val="4B4B4D" w:themeColor="text1"/>
                  <w:sz w:val="22"/>
                  <w:szCs w:val="22"/>
                  <w:lang w:val="lt-LT"/>
                </w:rPr>
                <w:id w:val="1517266967"/>
                <w14:checkbox>
                  <w14:checked w14:val="0"/>
                  <w14:checkedState w14:val="2612" w14:font="MS Gothic"/>
                  <w14:uncheckedState w14:val="2610" w14:font="MS Gothic"/>
                </w14:checkbox>
              </w:sdtPr>
              <w:sdtContent>
                <w:r w:rsidR="006B1F4B" w:rsidRPr="0084120C">
                  <w:rPr>
                    <w:rStyle w:val="Heading3Char"/>
                    <w:rFonts w:ascii="MS Gothic" w:eastAsia="MS Gothic" w:hAnsi="MS Gothic"/>
                    <w:b w:val="0"/>
                    <w:color w:val="4B4B4D" w:themeColor="text1"/>
                    <w:sz w:val="22"/>
                    <w:szCs w:val="22"/>
                    <w:lang w:val="lt-LT"/>
                  </w:rPr>
                  <w:t>☐</w:t>
                </w:r>
              </w:sdtContent>
            </w:sdt>
            <w:r w:rsidR="006B1F4B" w:rsidRPr="0084120C">
              <w:rPr>
                <w:rStyle w:val="Heading3Char"/>
                <w:b w:val="0"/>
                <w:color w:val="4B4B4D" w:themeColor="text1"/>
                <w:sz w:val="22"/>
                <w:szCs w:val="22"/>
                <w:lang w:val="lt-LT"/>
              </w:rPr>
              <w:t xml:space="preserve"> Komercinis</w:t>
            </w:r>
          </w:p>
        </w:tc>
        <w:tc>
          <w:tcPr>
            <w:tcW w:w="2520" w:type="dxa"/>
            <w:vAlign w:val="center"/>
          </w:tcPr>
          <w:p w14:paraId="460B45CB" w14:textId="77777777" w:rsidR="006B1F4B" w:rsidRPr="0084120C" w:rsidRDefault="00000000" w:rsidP="00224F07">
            <w:pPr>
              <w:rPr>
                <w:rStyle w:val="Heading3Char"/>
                <w:b w:val="0"/>
                <w:color w:val="auto"/>
                <w:sz w:val="22"/>
                <w:szCs w:val="22"/>
                <w:lang w:val="lt-LT"/>
              </w:rPr>
            </w:pPr>
            <w:sdt>
              <w:sdtPr>
                <w:rPr>
                  <w:b/>
                  <w:color w:val="007BB2" w:themeColor="background2"/>
                  <w:sz w:val="24"/>
                  <w:szCs w:val="24"/>
                  <w:lang w:val="en-GB"/>
                </w:rPr>
                <w:id w:val="-350414614"/>
                <w14:checkbox>
                  <w14:checked w14:val="0"/>
                  <w14:checkedState w14:val="2612" w14:font="MS Gothic"/>
                  <w14:uncheckedState w14:val="2610" w14:font="MS Gothic"/>
                </w14:checkbox>
              </w:sdtPr>
              <w:sdtEndPr>
                <w:rPr>
                  <w:b w:val="0"/>
                  <w:color w:val="auto"/>
                  <w:sz w:val="22"/>
                  <w:szCs w:val="22"/>
                </w:rPr>
              </w:sdtEndPr>
              <w:sdtContent>
                <w:r w:rsidR="006B1F4B" w:rsidRPr="0084120C">
                  <w:rPr>
                    <w:rFonts w:ascii="MS Gothic" w:eastAsia="MS Gothic" w:hAnsi="MS Gothic"/>
                  </w:rPr>
                  <w:t>☐</w:t>
                </w:r>
              </w:sdtContent>
            </w:sdt>
            <w:r w:rsidR="006B1F4B" w:rsidRPr="0084120C">
              <w:rPr>
                <w:rStyle w:val="Heading3Char"/>
                <w:b w:val="0"/>
                <w:bCs/>
                <w:color w:val="4B4B4D" w:themeColor="text1"/>
                <w:sz w:val="22"/>
                <w:szCs w:val="22"/>
                <w:lang w:val="lt-LT"/>
              </w:rPr>
              <w:t xml:space="preserve"> Gyvenamasis būstas</w:t>
            </w:r>
          </w:p>
        </w:tc>
      </w:tr>
      <w:tr w:rsidR="006B1F4B" w:rsidRPr="0084120C" w14:paraId="1483E641" w14:textId="77777777" w:rsidTr="00224F07">
        <w:trPr>
          <w:trHeight w:val="593"/>
        </w:trPr>
        <w:tc>
          <w:tcPr>
            <w:tcW w:w="2551" w:type="dxa"/>
            <w:vAlign w:val="center"/>
          </w:tcPr>
          <w:p w14:paraId="30487CA9" w14:textId="09DF2B44" w:rsidR="006B1F4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56766133"/>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color w:val="4B4B4D" w:themeColor="text1"/>
                <w:sz w:val="22"/>
                <w:szCs w:val="22"/>
              </w:rPr>
              <w:t xml:space="preserve"> </w:t>
            </w:r>
            <w:r w:rsidR="008409A1" w:rsidRPr="0084120C">
              <w:rPr>
                <w:color w:val="4B4B4D" w:themeColor="text1"/>
                <w:sz w:val="22"/>
                <w:szCs w:val="22"/>
              </w:rPr>
              <w:t>Karšto vandens tiekimas</w:t>
            </w:r>
          </w:p>
        </w:tc>
        <w:tc>
          <w:tcPr>
            <w:tcW w:w="2415" w:type="dxa"/>
            <w:tcBorders>
              <w:bottom w:val="single" w:sz="4" w:space="0" w:color="auto"/>
              <w:right w:val="single" w:sz="4" w:space="0" w:color="auto"/>
            </w:tcBorders>
            <w:vAlign w:val="center"/>
          </w:tcPr>
          <w:p w14:paraId="67E32048" w14:textId="77777777" w:rsidR="006B1F4B"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1070543779"/>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sz w:val="22"/>
                <w:szCs w:val="22"/>
                <w:u w:val="single"/>
              </w:rPr>
              <w:t xml:space="preserve">   </w:t>
            </w:r>
          </w:p>
        </w:tc>
        <w:tc>
          <w:tcPr>
            <w:tcW w:w="2816" w:type="dxa"/>
            <w:tcBorders>
              <w:left w:val="single" w:sz="4" w:space="0" w:color="auto"/>
            </w:tcBorders>
            <w:vAlign w:val="center"/>
          </w:tcPr>
          <w:p w14:paraId="0F5A4F8A" w14:textId="03859D95" w:rsidR="006B1F4B"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1205761554"/>
                <w14:checkbox>
                  <w14:checked w14:val="0"/>
                  <w14:checkedState w14:val="2612" w14:font="MS Gothic"/>
                  <w14:uncheckedState w14:val="2610" w14:font="MS Gothic"/>
                </w14:checkbox>
              </w:sdtPr>
              <w:sdtContent>
                <w:r w:rsidR="006B1F4B" w:rsidRPr="0084120C">
                  <w:rPr>
                    <w:rFonts w:ascii="MS Gothic" w:eastAsia="MS Gothic" w:hAnsi="MS Gothic"/>
                    <w:bCs/>
                    <w:color w:val="4B4B4D" w:themeColor="text1"/>
                    <w:sz w:val="22"/>
                    <w:szCs w:val="22"/>
                  </w:rPr>
                  <w:t>☐</w:t>
                </w:r>
              </w:sdtContent>
            </w:sdt>
            <w:r w:rsidR="006B1F4B"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Pramoninis/gamybinis</w:t>
            </w:r>
          </w:p>
        </w:tc>
        <w:tc>
          <w:tcPr>
            <w:tcW w:w="2520" w:type="dxa"/>
            <w:vAlign w:val="center"/>
          </w:tcPr>
          <w:p w14:paraId="16AA0B65" w14:textId="77777777" w:rsidR="006B1F4B"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385023436"/>
                <w14:checkbox>
                  <w14:checked w14:val="1"/>
                  <w14:checkedState w14:val="2612" w14:font="MS Gothic"/>
                  <w14:uncheckedState w14:val="2610" w14:font="MS Gothic"/>
                </w14:checkbox>
              </w:sdtPr>
              <w:sdtContent>
                <w:r w:rsidR="006B1F4B" w:rsidRPr="0084120C">
                  <w:rPr>
                    <w:rFonts w:ascii="MS Gothic" w:eastAsia="MS Gothic" w:hAnsi="MS Gothic"/>
                    <w:b/>
                    <w:bCs/>
                    <w:color w:val="007BB2" w:themeColor="background2"/>
                  </w:rPr>
                  <w:t>☒</w:t>
                </w:r>
              </w:sdtContent>
            </w:sdt>
            <w:r w:rsidR="006B1F4B" w:rsidRPr="0084120C">
              <w:rPr>
                <w:rStyle w:val="Heading3Char"/>
                <w:b w:val="0"/>
                <w:color w:val="4B4B4D" w:themeColor="text1"/>
                <w:sz w:val="22"/>
                <w:szCs w:val="22"/>
                <w:lang w:val="lt-LT"/>
              </w:rPr>
              <w:t xml:space="preserve"> Visi pastatų tipai</w:t>
            </w:r>
          </w:p>
        </w:tc>
      </w:tr>
    </w:tbl>
    <w:p w14:paraId="232506CF" w14:textId="77777777" w:rsidR="006B1F4B" w:rsidRPr="0084120C" w:rsidRDefault="006B1F4B" w:rsidP="006B1F4B">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6B1F4B" w:rsidRPr="0084120C" w14:paraId="14D973F0" w14:textId="77777777" w:rsidTr="00224F07">
        <w:trPr>
          <w:trHeight w:val="438"/>
        </w:trPr>
        <w:tc>
          <w:tcPr>
            <w:tcW w:w="5003" w:type="dxa"/>
            <w:tcBorders>
              <w:bottom w:val="single" w:sz="4" w:space="0" w:color="auto"/>
            </w:tcBorders>
            <w:shd w:val="clear" w:color="auto" w:fill="E7EEF5" w:themeFill="accent5" w:themeFillTint="33"/>
            <w:vAlign w:val="center"/>
          </w:tcPr>
          <w:p w14:paraId="5E82F9B5" w14:textId="7E9E9D2B" w:rsidR="006B1F4B"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1B26BAB" w14:textId="69017DC6" w:rsidR="006B1F4B" w:rsidRPr="0084120C" w:rsidRDefault="001213FE" w:rsidP="00224F07">
            <w:pPr>
              <w:pStyle w:val="Companyname"/>
              <w:rPr>
                <w:rStyle w:val="Heading3Char"/>
                <w:lang w:val="lt-LT"/>
              </w:rPr>
            </w:pPr>
            <w:r w:rsidRPr="0084120C">
              <w:rPr>
                <w:rStyle w:val="Heading3Char"/>
                <w:lang w:val="lt-LT"/>
              </w:rPr>
              <w:t>Sutaupymo potencialas</w:t>
            </w:r>
          </w:p>
        </w:tc>
      </w:tr>
      <w:tr w:rsidR="006B1F4B" w:rsidRPr="0084120C" w14:paraId="1482A652" w14:textId="77777777" w:rsidTr="00224F07">
        <w:trPr>
          <w:trHeight w:val="536"/>
        </w:trPr>
        <w:tc>
          <w:tcPr>
            <w:tcW w:w="5003" w:type="dxa"/>
            <w:tcBorders>
              <w:bottom w:val="nil"/>
            </w:tcBorders>
            <w:vAlign w:val="center"/>
          </w:tcPr>
          <w:p w14:paraId="7541787B" w14:textId="08BCA675"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08581851"/>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6BB7ECA9" w14:textId="77777777"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82977501"/>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09FEF17B" w14:textId="77777777"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73167021"/>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rStyle w:val="Heading3Char"/>
                <w:b w:val="0"/>
                <w:color w:val="4B4B4D" w:themeColor="text1"/>
                <w:sz w:val="22"/>
                <w:szCs w:val="22"/>
                <w:lang w:val="lt-LT"/>
              </w:rPr>
              <w:t xml:space="preserve">  Išlaidos</w:t>
            </w:r>
          </w:p>
        </w:tc>
      </w:tr>
      <w:tr w:rsidR="006B1F4B" w:rsidRPr="0084120C" w14:paraId="36FE6880" w14:textId="77777777" w:rsidTr="00224F07">
        <w:trPr>
          <w:trHeight w:val="536"/>
        </w:trPr>
        <w:tc>
          <w:tcPr>
            <w:tcW w:w="5003" w:type="dxa"/>
            <w:tcBorders>
              <w:top w:val="nil"/>
              <w:bottom w:val="nil"/>
            </w:tcBorders>
            <w:vAlign w:val="center"/>
          </w:tcPr>
          <w:p w14:paraId="733358D3" w14:textId="5FC5E63D" w:rsidR="006B1F4B" w:rsidRPr="0084120C" w:rsidRDefault="00000000" w:rsidP="00224F07">
            <w:pPr>
              <w:pStyle w:val="StandardText"/>
              <w:rPr>
                <w:rStyle w:val="Heading3Char"/>
                <w:b w:val="0"/>
                <w:color w:val="4B4B4D" w:themeColor="text1"/>
                <w:sz w:val="22"/>
                <w:szCs w:val="22"/>
                <w:lang w:val="lt-LT"/>
              </w:rPr>
            </w:pPr>
            <w:sdt>
              <w:sdtPr>
                <w:rPr>
                  <w:b/>
                  <w:color w:val="929295" w:themeColor="text1" w:themeTint="99"/>
                  <w:sz w:val="22"/>
                  <w:szCs w:val="22"/>
                  <w:lang w:val="en-GB"/>
                </w:rPr>
                <w:id w:val="-1163698415"/>
                <w14:checkbox>
                  <w14:checked w14:val="0"/>
                  <w14:checkedState w14:val="2612" w14:font="MS Gothic"/>
                  <w14:uncheckedState w14:val="2610" w14:font="MS Gothic"/>
                </w14:checkbox>
              </w:sdtPr>
              <w:sdtContent>
                <w:r w:rsidR="006B1F4B" w:rsidRPr="0084120C">
                  <w:rPr>
                    <w:rFonts w:ascii="MS Gothic" w:eastAsia="MS Gothic" w:hAnsi="MS Gothic"/>
                    <w:b/>
                    <w:color w:val="929295" w:themeColor="text1" w:themeTint="99"/>
                    <w:sz w:val="22"/>
                    <w:szCs w:val="22"/>
                  </w:rPr>
                  <w:t>☐</w:t>
                </w:r>
              </w:sdtContent>
            </w:sdt>
            <w:r w:rsidR="006B1F4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13E389F8" w14:textId="77777777"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589656183"/>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rStyle w:val="Heading3Char"/>
                <w:b w:val="0"/>
                <w:color w:val="4B4B4D" w:themeColor="text1"/>
                <w:sz w:val="22"/>
                <w:szCs w:val="22"/>
                <w:lang w:val="lt-LT"/>
              </w:rPr>
              <w:t xml:space="preserve">  CO</w:t>
            </w:r>
            <w:r w:rsidR="006B1F4B" w:rsidRPr="0084120C">
              <w:rPr>
                <w:b/>
                <w:bCs/>
                <w:sz w:val="22"/>
                <w:szCs w:val="22"/>
                <w:vertAlign w:val="subscript"/>
              </w:rPr>
              <w:t>2</w:t>
            </w:r>
          </w:p>
        </w:tc>
        <w:tc>
          <w:tcPr>
            <w:tcW w:w="2766" w:type="dxa"/>
            <w:tcBorders>
              <w:top w:val="nil"/>
              <w:left w:val="nil"/>
              <w:bottom w:val="nil"/>
            </w:tcBorders>
            <w:vAlign w:val="center"/>
          </w:tcPr>
          <w:p w14:paraId="1B30B78D" w14:textId="77777777" w:rsidR="006B1F4B" w:rsidRPr="0084120C" w:rsidRDefault="006B1F4B"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iki 5 proc.</w:t>
            </w:r>
          </w:p>
        </w:tc>
      </w:tr>
      <w:tr w:rsidR="006B1F4B" w:rsidRPr="0084120C" w14:paraId="01DADBFA" w14:textId="77777777" w:rsidTr="00224F07">
        <w:trPr>
          <w:trHeight w:val="536"/>
        </w:trPr>
        <w:tc>
          <w:tcPr>
            <w:tcW w:w="5003" w:type="dxa"/>
            <w:tcBorders>
              <w:top w:val="nil"/>
              <w:bottom w:val="nil"/>
            </w:tcBorders>
            <w:vAlign w:val="center"/>
          </w:tcPr>
          <w:p w14:paraId="58FBCCE4" w14:textId="4EA63CAE"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233980385"/>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4EF0313A" w14:textId="77777777"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4882954"/>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sz w:val="22"/>
                <w:szCs w:val="22"/>
              </w:rPr>
              <w:t xml:space="preserve">  </w:t>
            </w:r>
            <w:r w:rsidR="006B1F4B" w:rsidRPr="0084120C">
              <w:rPr>
                <w:rStyle w:val="Heading3Char"/>
                <w:b w:val="0"/>
                <w:bCs/>
                <w:color w:val="4B4B4D" w:themeColor="text1"/>
                <w:sz w:val="22"/>
                <w:szCs w:val="22"/>
                <w:lang w:val="lt-LT"/>
              </w:rPr>
              <w:t>Kitas teigiamas poveikis</w:t>
            </w:r>
          </w:p>
        </w:tc>
        <w:tc>
          <w:tcPr>
            <w:tcW w:w="2766" w:type="dxa"/>
            <w:tcBorders>
              <w:top w:val="nil"/>
              <w:left w:val="nil"/>
              <w:bottom w:val="nil"/>
            </w:tcBorders>
            <w:vAlign w:val="center"/>
          </w:tcPr>
          <w:p w14:paraId="6F9D5536" w14:textId="77777777" w:rsidR="006B1F4B" w:rsidRPr="0084120C" w:rsidRDefault="006B1F4B" w:rsidP="00224F07">
            <w:pPr>
              <w:pStyle w:val="StandardText"/>
              <w:rPr>
                <w:rStyle w:val="Heading3Char"/>
                <w:b w:val="0"/>
                <w:color w:val="4B4B4D" w:themeColor="text1"/>
                <w:sz w:val="22"/>
                <w:szCs w:val="22"/>
                <w:lang w:val="lt-LT"/>
              </w:rPr>
            </w:pPr>
          </w:p>
        </w:tc>
      </w:tr>
      <w:tr w:rsidR="006B1F4B" w:rsidRPr="0084120C" w14:paraId="039D23C9" w14:textId="77777777" w:rsidTr="00224F07">
        <w:trPr>
          <w:trHeight w:val="536"/>
        </w:trPr>
        <w:tc>
          <w:tcPr>
            <w:tcW w:w="5003" w:type="dxa"/>
            <w:tcBorders>
              <w:top w:val="nil"/>
            </w:tcBorders>
            <w:vAlign w:val="center"/>
          </w:tcPr>
          <w:p w14:paraId="4435B3E7" w14:textId="5E463642" w:rsidR="006B1F4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07472369"/>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574" w:type="dxa"/>
            <w:tcBorders>
              <w:top w:val="nil"/>
              <w:right w:val="nil"/>
            </w:tcBorders>
          </w:tcPr>
          <w:p w14:paraId="5B437398" w14:textId="77777777" w:rsidR="006B1F4B" w:rsidRPr="0084120C" w:rsidRDefault="006B1F4B" w:rsidP="00224F07">
            <w:pPr>
              <w:pStyle w:val="StandardText"/>
              <w:rPr>
                <w:rStyle w:val="Heading3Char"/>
                <w:b w:val="0"/>
                <w:color w:val="4B4B4D" w:themeColor="text1"/>
                <w:sz w:val="22"/>
                <w:szCs w:val="22"/>
                <w:lang w:val="lt-LT"/>
              </w:rPr>
            </w:pPr>
          </w:p>
        </w:tc>
        <w:tc>
          <w:tcPr>
            <w:tcW w:w="2766" w:type="dxa"/>
            <w:tcBorders>
              <w:top w:val="nil"/>
              <w:left w:val="nil"/>
            </w:tcBorders>
            <w:vAlign w:val="center"/>
          </w:tcPr>
          <w:p w14:paraId="45B6746C" w14:textId="77777777" w:rsidR="006B1F4B" w:rsidRPr="0084120C" w:rsidRDefault="006B1F4B" w:rsidP="00224F07">
            <w:pPr>
              <w:pStyle w:val="StandardText"/>
              <w:rPr>
                <w:rStyle w:val="Heading3Char"/>
                <w:b w:val="0"/>
                <w:color w:val="4B4B4D" w:themeColor="text1"/>
                <w:sz w:val="22"/>
                <w:szCs w:val="22"/>
                <w:lang w:val="lt-LT"/>
              </w:rPr>
            </w:pPr>
          </w:p>
        </w:tc>
      </w:tr>
    </w:tbl>
    <w:p w14:paraId="3E72939C" w14:textId="77777777" w:rsidR="006B1F4B" w:rsidRPr="0084120C" w:rsidRDefault="006B1F4B" w:rsidP="006B1F4B">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6B1F4B" w:rsidRPr="0084120C" w14:paraId="2B9DCBF3" w14:textId="77777777" w:rsidTr="00224F07">
        <w:trPr>
          <w:trHeight w:val="313"/>
        </w:trPr>
        <w:tc>
          <w:tcPr>
            <w:tcW w:w="2576" w:type="dxa"/>
            <w:tcBorders>
              <w:bottom w:val="single" w:sz="4" w:space="0" w:color="auto"/>
            </w:tcBorders>
            <w:shd w:val="clear" w:color="auto" w:fill="E7EEF5" w:themeFill="accent5" w:themeFillTint="33"/>
            <w:vAlign w:val="center"/>
          </w:tcPr>
          <w:p w14:paraId="4C95AD59" w14:textId="45FE7765" w:rsidR="006B1F4B"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5281BD5" w14:textId="77777777" w:rsidR="006B1F4B" w:rsidRPr="0084120C" w:rsidRDefault="006B1F4B"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0EC06E75" w14:textId="77777777" w:rsidR="006B1F4B" w:rsidRPr="0084120C" w:rsidRDefault="006B1F4B"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75A3B33" w14:textId="77777777" w:rsidR="006B1F4B" w:rsidRPr="0084120C" w:rsidRDefault="006B1F4B" w:rsidP="00224F07">
            <w:pPr>
              <w:pStyle w:val="Heading3"/>
              <w:rPr>
                <w:rStyle w:val="Heading3Char"/>
                <w:b/>
                <w:bCs/>
                <w:lang w:val="lt-LT"/>
              </w:rPr>
            </w:pPr>
            <w:r w:rsidRPr="0084120C">
              <w:rPr>
                <w:rStyle w:val="Heading3Char"/>
                <w:b/>
                <w:bCs/>
                <w:lang w:val="lt-LT"/>
              </w:rPr>
              <w:t>Speciali sauga</w:t>
            </w:r>
          </w:p>
        </w:tc>
      </w:tr>
      <w:tr w:rsidR="006B1F4B" w:rsidRPr="0084120C" w14:paraId="4AA2EC7F" w14:textId="77777777" w:rsidTr="00224F07">
        <w:trPr>
          <w:trHeight w:val="530"/>
        </w:trPr>
        <w:tc>
          <w:tcPr>
            <w:tcW w:w="2576" w:type="dxa"/>
            <w:tcBorders>
              <w:bottom w:val="nil"/>
            </w:tcBorders>
            <w:vAlign w:val="center"/>
          </w:tcPr>
          <w:p w14:paraId="5FA5FA7F" w14:textId="109C2D4E" w:rsidR="006B1F4B" w:rsidRPr="0084120C" w:rsidRDefault="00000000" w:rsidP="00224F07">
            <w:pPr>
              <w:rPr>
                <w:rStyle w:val="Heading3Char"/>
                <w:b w:val="0"/>
                <w:color w:val="auto"/>
                <w:sz w:val="22"/>
                <w:szCs w:val="22"/>
                <w:lang w:val="lt-LT"/>
              </w:rPr>
            </w:pPr>
            <w:sdt>
              <w:sdtPr>
                <w:rPr>
                  <w:b/>
                  <w:color w:val="007BB2" w:themeColor="background2"/>
                  <w:sz w:val="24"/>
                  <w:szCs w:val="24"/>
                  <w:lang w:val="en-GB"/>
                </w:rPr>
                <w:id w:val="118800848"/>
                <w14:checkbox>
                  <w14:checked w14:val="0"/>
                  <w14:checkedState w14:val="2612" w14:font="MS Gothic"/>
                  <w14:uncheckedState w14:val="2610" w14:font="MS Gothic"/>
                </w14:checkbox>
              </w:sdtPr>
              <w:sdtEndPr>
                <w:rPr>
                  <w:b w:val="0"/>
                  <w:color w:val="auto"/>
                  <w:sz w:val="22"/>
                  <w:szCs w:val="22"/>
                </w:rPr>
              </w:sdtEndPr>
              <w:sdtContent>
                <w:r w:rsidR="006B1F4B" w:rsidRPr="0084120C">
                  <w:rPr>
                    <w:rFonts w:ascii="MS Gothic" w:eastAsia="MS Gothic" w:hAnsi="MS Gothic"/>
                  </w:rPr>
                  <w:t>☐</w:t>
                </w:r>
              </w:sdtContent>
            </w:sdt>
            <w:r w:rsidR="006B1F4B" w:rsidRPr="0084120C">
              <w:rPr>
                <w:rStyle w:val="Heading3Char"/>
                <w:b w:val="0"/>
                <w:color w:val="4B4B4D" w:themeColor="text1"/>
                <w:sz w:val="22"/>
                <w:szCs w:val="22"/>
                <w:lang w:val="lt-LT"/>
              </w:rPr>
              <w:t xml:space="preserve"> </w:t>
            </w:r>
            <w:r w:rsidR="00F24892" w:rsidRPr="0084120C">
              <w:rPr>
                <w:rStyle w:val="Heading3Char"/>
                <w:b w:val="0"/>
                <w:color w:val="4B4B4D" w:themeColor="text1"/>
                <w:sz w:val="22"/>
                <w:szCs w:val="22"/>
                <w:lang w:val="lt-LT"/>
              </w:rPr>
              <w:t>Elgesį</w:t>
            </w:r>
            <w:r w:rsidR="006B1F4B" w:rsidRPr="0084120C">
              <w:rPr>
                <w:rStyle w:val="Heading3Char"/>
                <w:b w:val="0"/>
                <w:color w:val="4B4B4D" w:themeColor="text1"/>
                <w:sz w:val="22"/>
                <w:szCs w:val="22"/>
                <w:lang w:val="lt-LT"/>
              </w:rPr>
              <w:t xml:space="preserve"> </w:t>
            </w:r>
          </w:p>
        </w:tc>
        <w:tc>
          <w:tcPr>
            <w:tcW w:w="2392" w:type="dxa"/>
            <w:tcBorders>
              <w:bottom w:val="nil"/>
            </w:tcBorders>
            <w:vAlign w:val="center"/>
          </w:tcPr>
          <w:p w14:paraId="7D87D670" w14:textId="77777777" w:rsidR="006B1F4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110592259"/>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5F3A9400" w14:textId="1FD84ABB" w:rsidR="006B1F4B"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507431082"/>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654CB404" w14:textId="77777777" w:rsidR="006B1F4B" w:rsidRPr="0084120C" w:rsidRDefault="00000000" w:rsidP="00224F07">
            <w:pPr>
              <w:pStyle w:val="Companyname"/>
              <w:rPr>
                <w:sz w:val="22"/>
                <w:szCs w:val="22"/>
              </w:rPr>
            </w:pPr>
            <w:sdt>
              <w:sdtPr>
                <w:rPr>
                  <w:rFonts w:ascii="MS Gothic" w:eastAsia="MS Gothic" w:hAnsi="MS Gothic"/>
                  <w:b/>
                  <w:color w:val="007BB2" w:themeColor="background2"/>
                  <w:sz w:val="22"/>
                  <w:szCs w:val="22"/>
                </w:rPr>
                <w:id w:val="-653680082"/>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sz w:val="22"/>
                <w:szCs w:val="22"/>
              </w:rPr>
              <w:t xml:space="preserve">  Nebūtina</w:t>
            </w:r>
          </w:p>
        </w:tc>
      </w:tr>
      <w:tr w:rsidR="006B1F4B" w:rsidRPr="0084120C" w14:paraId="753E4FF5" w14:textId="77777777" w:rsidTr="00224F07">
        <w:trPr>
          <w:trHeight w:val="530"/>
        </w:trPr>
        <w:tc>
          <w:tcPr>
            <w:tcW w:w="2576" w:type="dxa"/>
            <w:tcBorders>
              <w:top w:val="nil"/>
              <w:bottom w:val="nil"/>
            </w:tcBorders>
            <w:vAlign w:val="center"/>
          </w:tcPr>
          <w:p w14:paraId="6757A551" w14:textId="0516E854" w:rsidR="006B1F4B" w:rsidRPr="0084120C" w:rsidRDefault="00000000" w:rsidP="00224F07">
            <w:pPr>
              <w:rPr>
                <w:rStyle w:val="Heading3Char"/>
                <w:b w:val="0"/>
                <w:color w:val="auto"/>
                <w:sz w:val="22"/>
                <w:szCs w:val="22"/>
                <w:lang w:val="lt-LT"/>
              </w:rPr>
            </w:pPr>
            <w:sdt>
              <w:sdtPr>
                <w:rPr>
                  <w:b/>
                  <w:color w:val="007BB2" w:themeColor="background2"/>
                  <w:sz w:val="24"/>
                  <w:szCs w:val="24"/>
                  <w:lang w:val="en-GB"/>
                </w:rPr>
                <w:id w:val="270125069"/>
                <w14:checkbox>
                  <w14:checked w14:val="0"/>
                  <w14:checkedState w14:val="2612" w14:font="MS Gothic"/>
                  <w14:uncheckedState w14:val="2610" w14:font="MS Gothic"/>
                </w14:checkbox>
              </w:sdtPr>
              <w:sdtEndPr>
                <w:rPr>
                  <w:b w:val="0"/>
                  <w:color w:val="auto"/>
                  <w:sz w:val="22"/>
                  <w:szCs w:val="22"/>
                </w:rPr>
              </w:sdtEndPr>
              <w:sdtContent>
                <w:r w:rsidR="006B1F4B" w:rsidRPr="0084120C">
                  <w:rPr>
                    <w:rFonts w:ascii="MS Gothic" w:eastAsia="MS Gothic" w:hAnsi="MS Gothic"/>
                  </w:rPr>
                  <w:t>☐</w:t>
                </w:r>
              </w:sdtContent>
            </w:sdt>
            <w:r w:rsidR="006B1F4B"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286E04D2" w14:textId="77777777" w:rsidR="006B1F4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86340110"/>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sz w:val="22"/>
                <w:szCs w:val="22"/>
              </w:rPr>
              <w:t xml:space="preserve">  </w:t>
            </w:r>
            <w:r w:rsidR="006B1F4B"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1FBBB173" w14:textId="66495BCB" w:rsidR="006B1F4B"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952230723"/>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sz w:val="22"/>
                <w:szCs w:val="22"/>
              </w:rPr>
              <w:t xml:space="preserve">  </w:t>
            </w:r>
            <w:r w:rsidR="00C11CDA" w:rsidRPr="0084120C">
              <w:rPr>
                <w:sz w:val="22"/>
                <w:szCs w:val="22"/>
              </w:rPr>
              <w:t>Reikalinga s</w:t>
            </w:r>
            <w:r w:rsidR="006B1F4B" w:rsidRPr="0084120C">
              <w:rPr>
                <w:sz w:val="22"/>
                <w:szCs w:val="22"/>
              </w:rPr>
              <w:t>pecializuota įmonė</w:t>
            </w:r>
          </w:p>
        </w:tc>
        <w:tc>
          <w:tcPr>
            <w:tcW w:w="2780" w:type="dxa"/>
            <w:tcBorders>
              <w:top w:val="nil"/>
              <w:bottom w:val="nil"/>
            </w:tcBorders>
            <w:vAlign w:val="center"/>
          </w:tcPr>
          <w:p w14:paraId="7E93555A" w14:textId="1DA036E0" w:rsidR="006B1F4B" w:rsidRPr="0084120C" w:rsidRDefault="00000000" w:rsidP="00224F07">
            <w:pPr>
              <w:pStyle w:val="Companyname"/>
              <w:rPr>
                <w:sz w:val="22"/>
                <w:szCs w:val="22"/>
              </w:rPr>
            </w:pPr>
            <w:sdt>
              <w:sdtPr>
                <w:rPr>
                  <w:sz w:val="22"/>
                  <w:szCs w:val="22"/>
                </w:rPr>
                <w:id w:val="2100829061"/>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sz w:val="22"/>
                <w:szCs w:val="22"/>
              </w:rPr>
              <w:t xml:space="preserve">  </w:t>
            </w:r>
            <w:r w:rsidR="006F1366" w:rsidRPr="0084120C">
              <w:rPr>
                <w:sz w:val="22"/>
                <w:szCs w:val="22"/>
              </w:rPr>
              <w:t>Rekomenduojama</w:t>
            </w:r>
          </w:p>
        </w:tc>
      </w:tr>
      <w:tr w:rsidR="006B1F4B" w:rsidRPr="0084120C" w14:paraId="4B48BFCC" w14:textId="77777777" w:rsidTr="00224F07">
        <w:trPr>
          <w:trHeight w:val="530"/>
        </w:trPr>
        <w:tc>
          <w:tcPr>
            <w:tcW w:w="2576" w:type="dxa"/>
            <w:tcBorders>
              <w:top w:val="nil"/>
            </w:tcBorders>
            <w:vAlign w:val="center"/>
          </w:tcPr>
          <w:p w14:paraId="728E6A5A" w14:textId="75D8384A" w:rsidR="006B1F4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8392754"/>
                <w14:checkbox>
                  <w14:checked w14:val="1"/>
                  <w14:checkedState w14:val="2612" w14:font="MS Gothic"/>
                  <w14:uncheckedState w14:val="2610" w14:font="MS Gothic"/>
                </w14:checkbox>
              </w:sdtPr>
              <w:sdtContent>
                <w:r w:rsidR="006B1F4B" w:rsidRPr="0084120C">
                  <w:rPr>
                    <w:rFonts w:ascii="MS Gothic" w:eastAsia="MS Gothic" w:hAnsi="MS Gothic"/>
                    <w:b/>
                    <w:color w:val="007BB2" w:themeColor="background2"/>
                    <w:sz w:val="22"/>
                    <w:szCs w:val="22"/>
                  </w:rPr>
                  <w:t>☒</w:t>
                </w:r>
              </w:sdtContent>
            </w:sdt>
            <w:r w:rsidR="006B1F4B"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5C9304BE" w14:textId="77777777" w:rsidR="006B1F4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288306267"/>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sz w:val="22"/>
                <w:szCs w:val="22"/>
              </w:rPr>
              <w:t xml:space="preserve">  </w:t>
            </w:r>
            <w:r w:rsidR="006B1F4B" w:rsidRPr="0084120C">
              <w:rPr>
                <w:rStyle w:val="Heading3Char"/>
                <w:b w:val="0"/>
                <w:bCs/>
                <w:color w:val="4B4B4D" w:themeColor="text1"/>
                <w:sz w:val="22"/>
                <w:szCs w:val="22"/>
                <w:lang w:val="lt-LT"/>
              </w:rPr>
              <w:t>Aukštas</w:t>
            </w:r>
          </w:p>
        </w:tc>
        <w:tc>
          <w:tcPr>
            <w:tcW w:w="2557" w:type="dxa"/>
            <w:tcBorders>
              <w:top w:val="nil"/>
            </w:tcBorders>
            <w:vAlign w:val="center"/>
          </w:tcPr>
          <w:p w14:paraId="0F29C538" w14:textId="27F57C37" w:rsidR="006B1F4B"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478427382"/>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sz w:val="22"/>
                <w:szCs w:val="22"/>
              </w:rPr>
              <w:t xml:space="preserve">  </w:t>
            </w:r>
            <w:r w:rsidR="00C11CDA" w:rsidRPr="0084120C">
              <w:rPr>
                <w:sz w:val="22"/>
                <w:szCs w:val="22"/>
              </w:rPr>
              <w:t>Reikalingas e</w:t>
            </w:r>
            <w:r w:rsidR="006B1F4B" w:rsidRPr="0084120C">
              <w:rPr>
                <w:sz w:val="22"/>
                <w:szCs w:val="22"/>
              </w:rPr>
              <w:t>kspertas</w:t>
            </w:r>
          </w:p>
        </w:tc>
        <w:tc>
          <w:tcPr>
            <w:tcW w:w="2780" w:type="dxa"/>
            <w:tcBorders>
              <w:top w:val="nil"/>
            </w:tcBorders>
            <w:vAlign w:val="center"/>
          </w:tcPr>
          <w:p w14:paraId="507FA0CD" w14:textId="77777777" w:rsidR="006B1F4B" w:rsidRPr="0084120C" w:rsidRDefault="00000000" w:rsidP="00224F07">
            <w:pPr>
              <w:pStyle w:val="Companyname"/>
              <w:rPr>
                <w:sz w:val="22"/>
                <w:szCs w:val="22"/>
              </w:rPr>
            </w:pPr>
            <w:sdt>
              <w:sdtPr>
                <w:rPr>
                  <w:sz w:val="22"/>
                  <w:szCs w:val="22"/>
                </w:rPr>
                <w:id w:val="-769849059"/>
                <w14:checkbox>
                  <w14:checked w14:val="0"/>
                  <w14:checkedState w14:val="2612" w14:font="MS Gothic"/>
                  <w14:uncheckedState w14:val="2610" w14:font="MS Gothic"/>
                </w14:checkbox>
              </w:sdtPr>
              <w:sdtContent>
                <w:r w:rsidR="006B1F4B" w:rsidRPr="0084120C">
                  <w:rPr>
                    <w:rFonts w:ascii="MS Gothic" w:eastAsia="MS Gothic" w:hAnsi="MS Gothic"/>
                    <w:sz w:val="22"/>
                    <w:szCs w:val="22"/>
                  </w:rPr>
                  <w:t>☐</w:t>
                </w:r>
              </w:sdtContent>
            </w:sdt>
            <w:r w:rsidR="006B1F4B" w:rsidRPr="0084120C">
              <w:rPr>
                <w:sz w:val="22"/>
                <w:szCs w:val="22"/>
              </w:rPr>
              <w:t xml:space="preserve">  Privaloma</w:t>
            </w:r>
          </w:p>
        </w:tc>
      </w:tr>
    </w:tbl>
    <w:p w14:paraId="40F2E175" w14:textId="77777777" w:rsidR="006B1F4B" w:rsidRPr="0084120C" w:rsidRDefault="006B1F4B" w:rsidP="006B1F4B">
      <w:pPr>
        <w:spacing w:before="0"/>
        <w:rPr>
          <w:rStyle w:val="Heading3Char"/>
          <w:sz w:val="28"/>
          <w:szCs w:val="28"/>
          <w:lang w:val="lt-LT"/>
        </w:rPr>
      </w:pPr>
      <w:r w:rsidRPr="0084120C">
        <w:rPr>
          <w:rStyle w:val="Heading3Char"/>
          <w:sz w:val="28"/>
          <w:szCs w:val="28"/>
          <w:lang w:val="lt-LT"/>
        </w:rPr>
        <w:br w:type="page"/>
      </w:r>
    </w:p>
    <w:p w14:paraId="40C01202" w14:textId="1A6DE292" w:rsidR="006B1F4B" w:rsidRPr="0084120C" w:rsidRDefault="006F1366" w:rsidP="006B1F4B">
      <w:pPr>
        <w:spacing w:before="0"/>
        <w:rPr>
          <w:rStyle w:val="Heading3Char"/>
          <w:sz w:val="28"/>
          <w:szCs w:val="28"/>
          <w:lang w:val="lt-LT"/>
        </w:rPr>
      </w:pPr>
      <w:r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6B1F4B" w:rsidRPr="0084120C" w14:paraId="5CE2D43A" w14:textId="77777777">
        <w:trPr>
          <w:trHeight w:val="466"/>
        </w:trPr>
        <w:tc>
          <w:tcPr>
            <w:tcW w:w="5097" w:type="dxa"/>
            <w:shd w:val="clear" w:color="auto" w:fill="E7EEF5" w:themeFill="accent5" w:themeFillTint="33"/>
          </w:tcPr>
          <w:p w14:paraId="237F9BAA" w14:textId="77777777" w:rsidR="006B1F4B" w:rsidRPr="0084120C" w:rsidRDefault="006B1F4B"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7183806D" w14:textId="77777777" w:rsidR="006B1F4B" w:rsidRPr="0084120C" w:rsidRDefault="006B1F4B" w:rsidP="00224F07">
            <w:pPr>
              <w:spacing w:before="60" w:after="60"/>
              <w:rPr>
                <w:i/>
                <w:iCs/>
                <w:color w:val="4B4B4D" w:themeColor="text1"/>
              </w:rPr>
            </w:pPr>
            <w:r w:rsidRPr="0084120C">
              <w:rPr>
                <w:rStyle w:val="Heading3Char"/>
                <w:lang w:val="lt-LT"/>
              </w:rPr>
              <w:t>Investicijų grąža</w:t>
            </w:r>
          </w:p>
        </w:tc>
      </w:tr>
      <w:tr w:rsidR="006B1F4B" w:rsidRPr="0084120C" w14:paraId="0D114BB9" w14:textId="77777777">
        <w:trPr>
          <w:trHeight w:val="1359"/>
        </w:trPr>
        <w:tc>
          <w:tcPr>
            <w:tcW w:w="5097" w:type="dxa"/>
          </w:tcPr>
          <w:p w14:paraId="04F48E04" w14:textId="7C5D3E85" w:rsidR="006B1F4B" w:rsidRPr="0084120C" w:rsidRDefault="006B1F4B" w:rsidP="00224F07">
            <w:pPr>
              <w:pStyle w:val="StandardText"/>
              <w:spacing w:before="60" w:after="60" w:line="280" w:lineRule="exact"/>
            </w:pPr>
            <w:r w:rsidRPr="0084120C">
              <w:t>Atspindinčios plėvelės kain</w:t>
            </w:r>
            <w:r w:rsidR="00C41D06" w:rsidRPr="0084120C">
              <w:t>a apie</w:t>
            </w:r>
            <w:r w:rsidRPr="0084120C">
              <w:t xml:space="preserve"> 4 €</w:t>
            </w:r>
            <w:r w:rsidR="00C41D06" w:rsidRPr="0084120C">
              <w:t>/</w:t>
            </w:r>
            <w:r w:rsidRPr="0084120C">
              <w:t>m²</w:t>
            </w:r>
          </w:p>
          <w:p w14:paraId="34F8D3DF" w14:textId="4F5329B8" w:rsidR="006B1F4B" w:rsidRPr="0084120C" w:rsidRDefault="006B1F4B" w:rsidP="00224F07">
            <w:pPr>
              <w:pStyle w:val="StandardText"/>
              <w:spacing w:before="60" w:after="60" w:line="280" w:lineRule="exact"/>
              <w:rPr>
                <w:rStyle w:val="Heading3Char"/>
                <w:b w:val="0"/>
                <w:color w:val="4B4B4D" w:themeColor="text1"/>
                <w:lang w:val="lt-LT"/>
              </w:rPr>
            </w:pPr>
            <w:r w:rsidRPr="0084120C">
              <w:t>Atspindinčios pl</w:t>
            </w:r>
            <w:r w:rsidR="00C41D06" w:rsidRPr="0084120C">
              <w:t>okštės</w:t>
            </w:r>
            <w:r w:rsidRPr="0084120C">
              <w:t xml:space="preserve"> radiatoriaus galinei daliai kaina apie 100 </w:t>
            </w:r>
            <w:r w:rsidR="00C41D06" w:rsidRPr="0084120C">
              <w:t>€/m²</w:t>
            </w:r>
            <w:r w:rsidRPr="0084120C">
              <w:t>.</w:t>
            </w:r>
          </w:p>
        </w:tc>
        <w:tc>
          <w:tcPr>
            <w:tcW w:w="5109" w:type="dxa"/>
          </w:tcPr>
          <w:p w14:paraId="48E4D021" w14:textId="2F1E0AAE" w:rsidR="006B1F4B" w:rsidRPr="0084120C" w:rsidRDefault="006B1F4B" w:rsidP="00224F07">
            <w:pPr>
              <w:pStyle w:val="StandardText"/>
              <w:spacing w:before="60" w:after="60" w:line="280" w:lineRule="exact"/>
              <w:rPr>
                <w:rStyle w:val="Heading3Char"/>
                <w:b w:val="0"/>
                <w:bCs/>
                <w:lang w:val="lt-LT"/>
              </w:rPr>
            </w:pPr>
            <w:r w:rsidRPr="0084120C">
              <w:rPr>
                <w:rStyle w:val="Heading3Char"/>
                <w:b w:val="0"/>
                <w:bCs/>
                <w:color w:val="4B4B4D" w:themeColor="text1"/>
                <w:lang w:val="lt-LT"/>
              </w:rPr>
              <w:t>Dėl mažos kainos investicijos į š</w:t>
            </w:r>
            <w:r w:rsidR="003F520A" w:rsidRPr="0084120C">
              <w:rPr>
                <w:rStyle w:val="Heading3Char"/>
                <w:b w:val="0"/>
                <w:bCs/>
                <w:color w:val="4B4B4D" w:themeColor="text1"/>
                <w:lang w:val="lt-LT"/>
              </w:rPr>
              <w:t>ilumą</w:t>
            </w:r>
            <w:r w:rsidRPr="0084120C">
              <w:rPr>
                <w:rStyle w:val="Heading3Char"/>
                <w:b w:val="0"/>
                <w:bCs/>
                <w:color w:val="4B4B4D" w:themeColor="text1"/>
                <w:lang w:val="lt-LT"/>
              </w:rPr>
              <w:t xml:space="preserve"> atspindinčią plėvelę atsiperka greičiau nei per vienerius metus. Atspindinčių pl</w:t>
            </w:r>
            <w:r w:rsidR="003F520A" w:rsidRPr="0084120C">
              <w:rPr>
                <w:rStyle w:val="Heading3Char"/>
                <w:b w:val="0"/>
                <w:bCs/>
                <w:color w:val="4B4B4D" w:themeColor="text1"/>
                <w:lang w:val="lt-LT"/>
              </w:rPr>
              <w:t>okščių</w:t>
            </w:r>
            <w:r w:rsidRPr="0084120C">
              <w:rPr>
                <w:rStyle w:val="Heading3Char"/>
                <w:b w:val="0"/>
                <w:bCs/>
                <w:color w:val="4B4B4D" w:themeColor="text1"/>
                <w:lang w:val="lt-LT"/>
              </w:rPr>
              <w:t xml:space="preserve"> amortizacij</w:t>
            </w:r>
            <w:r w:rsidR="000479F3" w:rsidRPr="0084120C">
              <w:rPr>
                <w:rStyle w:val="Heading3Char"/>
                <w:b w:val="0"/>
                <w:bCs/>
                <w:color w:val="4B4B4D" w:themeColor="text1"/>
                <w:lang w:val="lt-LT"/>
              </w:rPr>
              <w:t>os laikotarpis</w:t>
            </w:r>
            <w:r w:rsidRPr="0084120C">
              <w:rPr>
                <w:rStyle w:val="Heading3Char"/>
                <w:b w:val="0"/>
                <w:bCs/>
                <w:color w:val="4B4B4D" w:themeColor="text1"/>
                <w:lang w:val="lt-LT"/>
              </w:rPr>
              <w:t xml:space="preserve"> ilgesn</w:t>
            </w:r>
            <w:r w:rsidR="000479F3" w:rsidRPr="0084120C">
              <w:rPr>
                <w:rStyle w:val="Heading3Char"/>
                <w:b w:val="0"/>
                <w:bCs/>
                <w:color w:val="4B4B4D" w:themeColor="text1"/>
                <w:lang w:val="lt-LT"/>
              </w:rPr>
              <w:t>is</w:t>
            </w:r>
            <w:r w:rsidRPr="0084120C">
              <w:rPr>
                <w:rStyle w:val="Heading3Char"/>
                <w:b w:val="0"/>
                <w:bCs/>
                <w:color w:val="4B4B4D" w:themeColor="text1"/>
                <w:lang w:val="lt-LT"/>
              </w:rPr>
              <w:t>, jas lengviau įrengti.</w:t>
            </w:r>
          </w:p>
        </w:tc>
      </w:tr>
      <w:tr w:rsidR="006B1F4B" w:rsidRPr="0084120C" w14:paraId="01E64B4D" w14:textId="77777777">
        <w:trPr>
          <w:trHeight w:val="516"/>
        </w:trPr>
        <w:tc>
          <w:tcPr>
            <w:tcW w:w="5097" w:type="dxa"/>
            <w:shd w:val="clear" w:color="auto" w:fill="E7EEF5" w:themeFill="accent5" w:themeFillTint="33"/>
          </w:tcPr>
          <w:p w14:paraId="6B92A17D" w14:textId="77777777" w:rsidR="006B1F4B" w:rsidRPr="0084120C" w:rsidRDefault="006B1F4B"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734A3BD5" w14:textId="77777777" w:rsidR="006B1F4B" w:rsidRPr="0084120C" w:rsidRDefault="006B1F4B" w:rsidP="00224F07">
            <w:pPr>
              <w:spacing w:before="60" w:after="60"/>
              <w:rPr>
                <w:rStyle w:val="Heading3Char"/>
                <w:lang w:val="lt-LT"/>
              </w:rPr>
            </w:pPr>
            <w:r w:rsidRPr="0084120C">
              <w:rPr>
                <w:rStyle w:val="Heading3Char"/>
                <w:lang w:val="lt-LT"/>
              </w:rPr>
              <w:t>Medžiagos ar technologijos prieinamumas</w:t>
            </w:r>
          </w:p>
        </w:tc>
      </w:tr>
      <w:tr w:rsidR="006B1F4B" w:rsidRPr="0084120C" w14:paraId="2F8C3E71" w14:textId="77777777">
        <w:trPr>
          <w:trHeight w:val="1388"/>
        </w:trPr>
        <w:tc>
          <w:tcPr>
            <w:tcW w:w="5097" w:type="dxa"/>
          </w:tcPr>
          <w:p w14:paraId="02A32B0B" w14:textId="4E1CE83A" w:rsidR="006B1F4B" w:rsidRPr="0084120C" w:rsidRDefault="00DE0E56" w:rsidP="00224F07">
            <w:pPr>
              <w:pStyle w:val="StandardText"/>
              <w:spacing w:before="40" w:line="280" w:lineRule="exact"/>
              <w:rPr>
                <w:rStyle w:val="Heading3Char"/>
                <w:lang w:val="lt-LT"/>
              </w:rPr>
            </w:pPr>
            <w:r w:rsidRPr="0084120C">
              <w:t>Šiuo metu finansavimo programų šiai priemonei nėra.</w:t>
            </w:r>
          </w:p>
        </w:tc>
        <w:tc>
          <w:tcPr>
            <w:tcW w:w="5109" w:type="dxa"/>
          </w:tcPr>
          <w:p w14:paraId="48B7001D" w14:textId="5819261A" w:rsidR="006B1F4B" w:rsidRPr="0084120C" w:rsidRDefault="006B1F4B" w:rsidP="00224F07">
            <w:pPr>
              <w:pStyle w:val="StandardText"/>
              <w:spacing w:before="40" w:line="280" w:lineRule="exact"/>
            </w:pPr>
            <w:r w:rsidRPr="0084120C">
              <w:t xml:space="preserve">Lengvai prieinami įvairūs </w:t>
            </w:r>
            <w:r w:rsidR="004902EC" w:rsidRPr="0084120C">
              <w:t xml:space="preserve">medžiagų </w:t>
            </w:r>
            <w:r w:rsidRPr="0084120C">
              <w:t>variantai ir kainų intervalai.</w:t>
            </w:r>
          </w:p>
        </w:tc>
      </w:tr>
      <w:tr w:rsidR="006B1F4B" w:rsidRPr="0084120C" w14:paraId="7F740AF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24440BB" w14:textId="77777777" w:rsidR="006B1F4B" w:rsidRPr="0084120C" w:rsidRDefault="006B1F4B"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6B1F4B" w:rsidRPr="0084120C" w14:paraId="75B9AFBA" w14:textId="77777777">
        <w:trPr>
          <w:trHeight w:val="605"/>
        </w:trPr>
        <w:tc>
          <w:tcPr>
            <w:tcW w:w="10206" w:type="dxa"/>
            <w:gridSpan w:val="2"/>
            <w:tcBorders>
              <w:top w:val="single" w:sz="4" w:space="0" w:color="auto"/>
              <w:left w:val="single" w:sz="4" w:space="0" w:color="auto"/>
              <w:bottom w:val="single" w:sz="4" w:space="0" w:color="auto"/>
              <w:right w:val="single" w:sz="4" w:space="0" w:color="auto"/>
            </w:tcBorders>
          </w:tcPr>
          <w:p w14:paraId="21D4A48E" w14:textId="5B17D5E6" w:rsidR="006B1F4B" w:rsidRPr="0084120C" w:rsidRDefault="006B1F4B" w:rsidP="00224F07">
            <w:pPr>
              <w:pStyle w:val="StandardText"/>
              <w:spacing w:before="60" w:after="60"/>
              <w:rPr>
                <w:i/>
                <w:iCs/>
                <w:color w:val="7B6A6B" w:themeColor="accent4"/>
                <w:sz w:val="22"/>
                <w:szCs w:val="22"/>
              </w:rPr>
            </w:pPr>
            <w:r w:rsidRPr="0084120C">
              <w:t xml:space="preserve">Medžiagos gali būti XPS, PIR arba vakuuminės izoliacinės plokštės, nes jos pasižymi labai geromis izoliacinėmis savybėmis net </w:t>
            </w:r>
            <w:r w:rsidR="006017D7" w:rsidRPr="0084120C">
              <w:t>siaurose erdvėse</w:t>
            </w:r>
            <w:r w:rsidRPr="0084120C">
              <w:t xml:space="preserve">, arba atspindinčios plėvelės, skirtos labai </w:t>
            </w:r>
            <w:r w:rsidR="006017D7" w:rsidRPr="0084120C">
              <w:t>siauriems</w:t>
            </w:r>
            <w:r w:rsidRPr="0084120C">
              <w:t xml:space="preserve"> </w:t>
            </w:r>
            <w:r w:rsidR="006017D7" w:rsidRPr="0084120C">
              <w:t>tarpams</w:t>
            </w:r>
            <w:r w:rsidRPr="0084120C">
              <w:t>.</w:t>
            </w:r>
          </w:p>
        </w:tc>
      </w:tr>
    </w:tbl>
    <w:p w14:paraId="6F977218" w14:textId="77777777" w:rsidR="006B1F4B" w:rsidRPr="0084120C" w:rsidRDefault="006B1F4B" w:rsidP="00B60248">
      <w:pPr>
        <w:pStyle w:val="StandardText"/>
        <w:spacing w:before="60" w:after="60" w:line="280" w:lineRule="exact"/>
        <w:rPr>
          <w:rStyle w:val="Heading3Char"/>
          <w:sz w:val="28"/>
          <w:szCs w:val="28"/>
          <w:lang w:val="lt-LT"/>
        </w:rPr>
      </w:pPr>
    </w:p>
    <w:p w14:paraId="200108EB" w14:textId="38799C3F" w:rsidR="006B1F4B" w:rsidRPr="0084120C" w:rsidRDefault="006B1F4B" w:rsidP="006B1F4B">
      <w:pPr>
        <w:pStyle w:val="Heading3"/>
        <w:rPr>
          <w:rStyle w:val="Heading3Char"/>
          <w:lang w:val="lt-LT"/>
        </w:rPr>
      </w:pP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6B1F4B" w:rsidRPr="0084120C" w14:paraId="75E00B4B" w14:textId="77777777" w:rsidTr="00224F07">
        <w:tc>
          <w:tcPr>
            <w:tcW w:w="10196" w:type="dxa"/>
            <w:shd w:val="clear" w:color="auto" w:fill="E7EEF5" w:themeFill="accent5" w:themeFillTint="33"/>
          </w:tcPr>
          <w:p w14:paraId="62BFDF22" w14:textId="66229238" w:rsidR="006B1F4B"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6B1F4B" w:rsidRPr="0084120C" w14:paraId="4B71993E" w14:textId="77777777" w:rsidTr="00224F07">
        <w:trPr>
          <w:trHeight w:val="300"/>
        </w:trPr>
        <w:tc>
          <w:tcPr>
            <w:tcW w:w="10196" w:type="dxa"/>
          </w:tcPr>
          <w:p w14:paraId="2F1E2453" w14:textId="271ABE50" w:rsidR="006B1F4B" w:rsidRPr="0084120C" w:rsidRDefault="006B1F4B" w:rsidP="00224F07">
            <w:pPr>
              <w:pStyle w:val="StandardText"/>
              <w:spacing w:before="60" w:after="60" w:line="280" w:lineRule="exact"/>
            </w:pPr>
            <w:r w:rsidRPr="0084120C">
              <w:t xml:space="preserve">Šią priemonę galima </w:t>
            </w:r>
            <w:r w:rsidR="00245044" w:rsidRPr="0084120C">
              <w:t>įgyvendinti patiems</w:t>
            </w:r>
            <w:r w:rsidRPr="0084120C">
              <w:t>.</w:t>
            </w:r>
          </w:p>
          <w:p w14:paraId="3264432B" w14:textId="77777777" w:rsidR="006B1F4B" w:rsidRPr="0084120C" w:rsidRDefault="006B1F4B" w:rsidP="00224F07">
            <w:pPr>
              <w:pStyle w:val="StandardText"/>
              <w:spacing w:before="60" w:after="60" w:line="280" w:lineRule="exact"/>
              <w:rPr>
                <w:i/>
                <w:iCs/>
              </w:rPr>
            </w:pPr>
          </w:p>
        </w:tc>
      </w:tr>
      <w:tr w:rsidR="006B1F4B" w:rsidRPr="0084120C" w14:paraId="7F3358F8" w14:textId="77777777" w:rsidTr="00224F07">
        <w:tc>
          <w:tcPr>
            <w:tcW w:w="10196" w:type="dxa"/>
            <w:shd w:val="clear" w:color="auto" w:fill="E7EEF5" w:themeFill="accent5" w:themeFillTint="33"/>
          </w:tcPr>
          <w:p w14:paraId="6010CA72" w14:textId="54A8DF58" w:rsidR="006B1F4B"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6B1F4B" w:rsidRPr="0084120C" w14:paraId="41F2BEB3" w14:textId="77777777" w:rsidTr="00224F07">
        <w:trPr>
          <w:trHeight w:val="794"/>
        </w:trPr>
        <w:tc>
          <w:tcPr>
            <w:tcW w:w="10196" w:type="dxa"/>
          </w:tcPr>
          <w:p w14:paraId="6FE90EF6" w14:textId="77777777" w:rsidR="006B1F4B" w:rsidRPr="0084120C" w:rsidRDefault="006B1F4B" w:rsidP="00224F07">
            <w:pPr>
              <w:spacing w:before="60" w:after="60"/>
              <w:rPr>
                <w:i/>
                <w:iCs/>
              </w:rPr>
            </w:pPr>
            <w:r w:rsidRPr="0084120C">
              <w:rPr>
                <w:i/>
                <w:iCs/>
              </w:rPr>
              <w:t>---</w:t>
            </w:r>
          </w:p>
          <w:p w14:paraId="5AEFF0B9" w14:textId="77777777" w:rsidR="006B1F4B" w:rsidRPr="0084120C" w:rsidRDefault="006B1F4B" w:rsidP="00224F07">
            <w:pPr>
              <w:spacing w:before="60" w:after="60"/>
              <w:rPr>
                <w:i/>
                <w:iCs/>
              </w:rPr>
            </w:pPr>
          </w:p>
        </w:tc>
      </w:tr>
      <w:tr w:rsidR="006B1F4B" w:rsidRPr="0084120C" w14:paraId="1D6F8FA4" w14:textId="77777777" w:rsidTr="00224F07">
        <w:tc>
          <w:tcPr>
            <w:tcW w:w="10196" w:type="dxa"/>
            <w:shd w:val="clear" w:color="auto" w:fill="E7EEF5" w:themeFill="accent5" w:themeFillTint="33"/>
          </w:tcPr>
          <w:p w14:paraId="188ABC89" w14:textId="77777777" w:rsidR="006B1F4B" w:rsidRPr="0084120C" w:rsidRDefault="006B1F4B"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6B1F4B" w:rsidRPr="0084120C" w14:paraId="69542E8A" w14:textId="77777777" w:rsidTr="00224F07">
        <w:trPr>
          <w:trHeight w:val="757"/>
        </w:trPr>
        <w:tc>
          <w:tcPr>
            <w:tcW w:w="10196" w:type="dxa"/>
          </w:tcPr>
          <w:p w14:paraId="5BE63F13" w14:textId="77777777" w:rsidR="006B1F4B" w:rsidRPr="0084120C" w:rsidRDefault="006B1F4B" w:rsidP="00224F07">
            <w:pPr>
              <w:pStyle w:val="StandardText"/>
              <w:spacing w:before="60" w:after="60" w:line="280" w:lineRule="exact"/>
            </w:pPr>
            <w:r w:rsidRPr="0084120C">
              <w:t>Valytojas, techninės priežiūros personalas</w:t>
            </w:r>
          </w:p>
          <w:p w14:paraId="2B0E9418" w14:textId="77777777" w:rsidR="006B1F4B" w:rsidRPr="0084120C" w:rsidRDefault="006B1F4B" w:rsidP="00224F07">
            <w:pPr>
              <w:spacing w:before="60" w:after="60"/>
              <w:rPr>
                <w:i/>
                <w:iCs/>
              </w:rPr>
            </w:pPr>
          </w:p>
        </w:tc>
      </w:tr>
    </w:tbl>
    <w:p w14:paraId="5D8A4B75" w14:textId="77777777" w:rsidR="006B1F4B" w:rsidRPr="0084120C" w:rsidRDefault="006B1F4B" w:rsidP="006B1F4B">
      <w:pPr>
        <w:spacing w:before="0"/>
        <w:rPr>
          <w:b/>
          <w:color w:val="007BB2" w:themeColor="background2"/>
          <w:sz w:val="24"/>
          <w:szCs w:val="24"/>
        </w:rPr>
      </w:pPr>
      <w:r w:rsidRPr="0084120C">
        <w:rPr>
          <w:rStyle w:val="Heading3Char"/>
          <w:lang w:val="lt-LT"/>
        </w:rPr>
        <w:br w:type="page"/>
      </w:r>
      <w:r w:rsidRPr="0084120C">
        <w:rPr>
          <w:rStyle w:val="Heading3Char"/>
          <w:sz w:val="28"/>
          <w:szCs w:val="28"/>
          <w:lang w:val="lt-LT"/>
        </w:rPr>
        <w:lastRenderedPageBreak/>
        <w:t>Įgyvendinimo procesas</w:t>
      </w:r>
    </w:p>
    <w:tbl>
      <w:tblPr>
        <w:tblStyle w:val="TableGrid"/>
        <w:tblW w:w="0" w:type="auto"/>
        <w:tblLayout w:type="fixed"/>
        <w:tblLook w:val="04A0" w:firstRow="1" w:lastRow="0" w:firstColumn="1" w:lastColumn="0" w:noHBand="0" w:noVBand="1"/>
      </w:tblPr>
      <w:tblGrid>
        <w:gridCol w:w="5098"/>
        <w:gridCol w:w="5096"/>
      </w:tblGrid>
      <w:tr w:rsidR="006B1F4B" w:rsidRPr="0084120C" w14:paraId="59D78467" w14:textId="77777777" w:rsidTr="00224F07">
        <w:tc>
          <w:tcPr>
            <w:tcW w:w="5098" w:type="dxa"/>
            <w:shd w:val="clear" w:color="auto" w:fill="E7EEF5" w:themeFill="accent5" w:themeFillTint="33"/>
          </w:tcPr>
          <w:p w14:paraId="7A697EB2" w14:textId="569F21C7" w:rsidR="006B1F4B" w:rsidRPr="0084120C" w:rsidRDefault="006F1366" w:rsidP="00224F07">
            <w:pPr>
              <w:spacing w:before="60" w:after="60"/>
              <w:rPr>
                <w:bCs/>
              </w:rPr>
            </w:pPr>
            <w:r w:rsidRPr="0084120C">
              <w:rPr>
                <w:rStyle w:val="Heading3Char"/>
                <w:bCs/>
                <w:lang w:val="lt-LT"/>
              </w:rPr>
              <w:t>Parengiamieji veiksmai prieš įgyvendinimą</w:t>
            </w:r>
          </w:p>
        </w:tc>
        <w:tc>
          <w:tcPr>
            <w:tcW w:w="5096" w:type="dxa"/>
            <w:shd w:val="clear" w:color="auto" w:fill="E7EEF5" w:themeFill="accent5" w:themeFillTint="33"/>
          </w:tcPr>
          <w:p w14:paraId="3C2E5DF6" w14:textId="35EDDE1D" w:rsidR="006B1F4B" w:rsidRPr="0084120C" w:rsidRDefault="006B1F4B" w:rsidP="00224F07">
            <w:pPr>
              <w:spacing w:after="120"/>
              <w:rPr>
                <w:b/>
                <w:bCs/>
              </w:rPr>
            </w:pPr>
            <w:r w:rsidRPr="0084120C">
              <w:rPr>
                <w:rStyle w:val="Heading3Char"/>
                <w:lang w:val="lt-LT"/>
              </w:rPr>
              <w:t>Diegimo instrukcijos ir gairės, atvirojo kodo iniciatyvos</w:t>
            </w:r>
          </w:p>
        </w:tc>
      </w:tr>
      <w:tr w:rsidR="006B1F4B" w:rsidRPr="0084120C" w14:paraId="4F93212D" w14:textId="77777777" w:rsidTr="00224F07">
        <w:tc>
          <w:tcPr>
            <w:tcW w:w="5098" w:type="dxa"/>
          </w:tcPr>
          <w:p w14:paraId="3BFF3BAF" w14:textId="7C712BD4" w:rsidR="006B1F4B" w:rsidRPr="0084120C" w:rsidRDefault="006B1F4B">
            <w:pPr>
              <w:pStyle w:val="StandardText"/>
              <w:numPr>
                <w:ilvl w:val="0"/>
                <w:numId w:val="63"/>
              </w:numPr>
              <w:spacing w:before="60" w:after="60" w:line="280" w:lineRule="exact"/>
            </w:pPr>
            <w:r w:rsidRPr="0084120C">
              <w:t xml:space="preserve">Erdvės tarp radiatorių ir sienų </w:t>
            </w:r>
            <w:r w:rsidR="001A7A5B" w:rsidRPr="0084120C">
              <w:t>iš</w:t>
            </w:r>
            <w:r w:rsidRPr="0084120C">
              <w:t>matavimas, kad būtų galima pasirinkti tinkamą izoliacijos būdą.</w:t>
            </w:r>
          </w:p>
          <w:p w14:paraId="49A1815D" w14:textId="5B393DBD" w:rsidR="006B1F4B" w:rsidRPr="0084120C" w:rsidRDefault="006B1F4B">
            <w:pPr>
              <w:pStyle w:val="StandardText"/>
              <w:numPr>
                <w:ilvl w:val="0"/>
                <w:numId w:val="63"/>
              </w:numPr>
              <w:spacing w:before="60" w:after="60" w:line="280" w:lineRule="exact"/>
            </w:pPr>
            <w:r w:rsidRPr="0084120C">
              <w:t>Medžiagų pirkimas</w:t>
            </w:r>
            <w:r w:rsidR="001A7A5B" w:rsidRPr="0084120C">
              <w:t>.</w:t>
            </w:r>
          </w:p>
          <w:p w14:paraId="53ECAFFD" w14:textId="1CAB6E56" w:rsidR="006B1F4B" w:rsidRPr="0084120C" w:rsidRDefault="006B1F4B">
            <w:pPr>
              <w:pStyle w:val="StandardText"/>
              <w:numPr>
                <w:ilvl w:val="0"/>
                <w:numId w:val="63"/>
              </w:numPr>
              <w:spacing w:before="60" w:after="60" w:line="280" w:lineRule="exact"/>
            </w:pPr>
            <w:r w:rsidRPr="0084120C">
              <w:t xml:space="preserve">Įgyvendinimui reikalingų priemonių ir darbuotojų, jei tai </w:t>
            </w:r>
            <w:r w:rsidR="00AF454B" w:rsidRPr="0084120C">
              <w:t xml:space="preserve">atliekama savo jėgomis, </w:t>
            </w:r>
            <w:r w:rsidRPr="0084120C">
              <w:t xml:space="preserve"> parengimas</w:t>
            </w:r>
            <w:r w:rsidR="001A7A5B" w:rsidRPr="0084120C">
              <w:t>.</w:t>
            </w:r>
          </w:p>
        </w:tc>
        <w:tc>
          <w:tcPr>
            <w:tcW w:w="5096" w:type="dxa"/>
          </w:tcPr>
          <w:p w14:paraId="147E6270" w14:textId="21AEA12C" w:rsidR="006B1F4B" w:rsidRPr="0084120C" w:rsidRDefault="00DE0E56" w:rsidP="00224F07">
            <w:pPr>
              <w:pStyle w:val="StandardText"/>
              <w:spacing w:before="60" w:after="60" w:line="280" w:lineRule="exact"/>
            </w:pPr>
            <w:hyperlink r:id="rId55" w:history="1">
              <w:r w:rsidRPr="0084120C">
                <w:rPr>
                  <w:rStyle w:val="Hyperlink"/>
                  <w:color w:val="4B4B4D" w:themeColor="text1"/>
                </w:rPr>
                <w:t>https://buildis.techinfus.com/lt/montazhnye-raboty/teplootrazhayushchij-ekran-za-radiatorom.html</w:t>
              </w:r>
            </w:hyperlink>
            <w:r w:rsidRPr="0084120C">
              <w:t xml:space="preserve"> </w:t>
            </w:r>
          </w:p>
        </w:tc>
      </w:tr>
      <w:tr w:rsidR="006B1F4B" w:rsidRPr="0084120C" w14:paraId="6ECD8839" w14:textId="77777777" w:rsidTr="00224F07">
        <w:tc>
          <w:tcPr>
            <w:tcW w:w="5098" w:type="dxa"/>
            <w:shd w:val="clear" w:color="auto" w:fill="E7EEF5" w:themeFill="accent5" w:themeFillTint="33"/>
          </w:tcPr>
          <w:p w14:paraId="5A6CA7EB" w14:textId="51C993B7" w:rsidR="006B1F4B" w:rsidRPr="0084120C" w:rsidRDefault="004658D9" w:rsidP="00224F07">
            <w:pPr>
              <w:spacing w:before="60" w:after="60"/>
              <w:rPr>
                <w:rStyle w:val="Heading3Char"/>
                <w:bCs/>
                <w:lang w:val="lt-LT"/>
              </w:rPr>
            </w:pPr>
            <w:r w:rsidRPr="0084120C">
              <w:rPr>
                <w:rStyle w:val="Heading3Char"/>
                <w:bCs/>
                <w:lang w:val="lt-LT"/>
              </w:rPr>
              <w:t>Į</w:t>
            </w:r>
            <w:r w:rsidR="006B1F4B" w:rsidRPr="0084120C">
              <w:rPr>
                <w:rStyle w:val="Heading3Char"/>
                <w:bCs/>
                <w:lang w:val="lt-LT"/>
              </w:rPr>
              <w:t>gyvendinimas</w:t>
            </w:r>
          </w:p>
        </w:tc>
        <w:tc>
          <w:tcPr>
            <w:tcW w:w="5096" w:type="dxa"/>
            <w:shd w:val="clear" w:color="auto" w:fill="E7EEF5" w:themeFill="accent5" w:themeFillTint="33"/>
          </w:tcPr>
          <w:p w14:paraId="1572C3C8" w14:textId="01CAC171" w:rsidR="006B1F4B" w:rsidRPr="0084120C" w:rsidRDefault="00E33038" w:rsidP="00224F07">
            <w:pPr>
              <w:spacing w:before="60" w:after="60"/>
              <w:rPr>
                <w:rStyle w:val="Heading3Char"/>
                <w:bCs/>
                <w:lang w:val="lt-LT"/>
              </w:rPr>
            </w:pPr>
            <w:r w:rsidRPr="0084120C">
              <w:rPr>
                <w:rStyle w:val="Heading3Char"/>
                <w:bCs/>
                <w:lang w:val="lt-LT"/>
              </w:rPr>
              <w:t>Susijusi komunikacija</w:t>
            </w:r>
          </w:p>
        </w:tc>
      </w:tr>
      <w:tr w:rsidR="006B1F4B" w:rsidRPr="0084120C" w14:paraId="6FDF2FCE" w14:textId="77777777" w:rsidTr="00224F07">
        <w:trPr>
          <w:trHeight w:val="1755"/>
        </w:trPr>
        <w:tc>
          <w:tcPr>
            <w:tcW w:w="5098" w:type="dxa"/>
          </w:tcPr>
          <w:p w14:paraId="0A651455" w14:textId="43BFF25E" w:rsidR="006B1F4B" w:rsidRPr="0084120C" w:rsidRDefault="00922A83">
            <w:pPr>
              <w:pStyle w:val="StandardText"/>
              <w:numPr>
                <w:ilvl w:val="0"/>
                <w:numId w:val="16"/>
              </w:numPr>
              <w:spacing w:before="60" w:after="60" w:line="280" w:lineRule="exact"/>
            </w:pPr>
            <w:r w:rsidRPr="0084120C">
              <w:t>Išmatavimas,</w:t>
            </w:r>
            <w:r w:rsidR="009E3283" w:rsidRPr="0084120C">
              <w:t xml:space="preserve"> </w:t>
            </w:r>
            <w:r w:rsidRPr="0084120C">
              <w:t xml:space="preserve">brėžinio ir medžiagų pasiruošimas. </w:t>
            </w:r>
            <w:r w:rsidR="009E3283" w:rsidRPr="0084120C">
              <w:t xml:space="preserve"> </w:t>
            </w:r>
          </w:p>
        </w:tc>
        <w:tc>
          <w:tcPr>
            <w:tcW w:w="5096" w:type="dxa"/>
          </w:tcPr>
          <w:p w14:paraId="19B1ED6A" w14:textId="77777777" w:rsidR="006B1F4B" w:rsidRPr="0084120C" w:rsidRDefault="00922A83" w:rsidP="00224F07">
            <w:pPr>
              <w:spacing w:before="60" w:after="60"/>
              <w:rPr>
                <w:i/>
                <w:iCs/>
              </w:rPr>
            </w:pPr>
            <w:r w:rsidRPr="0084120C">
              <w:rPr>
                <w:i/>
                <w:iCs/>
                <w:noProof/>
              </w:rPr>
              <w:drawing>
                <wp:inline distT="0" distB="0" distL="0" distR="0" wp14:anchorId="703C7F46" wp14:editId="2214391E">
                  <wp:extent cx="3103245" cy="2066925"/>
                  <wp:effectExtent l="0" t="0" r="1905" b="9525"/>
                  <wp:docPr id="21788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03245" cy="2066925"/>
                          </a:xfrm>
                          <a:prstGeom prst="rect">
                            <a:avLst/>
                          </a:prstGeom>
                          <a:noFill/>
                        </pic:spPr>
                      </pic:pic>
                    </a:graphicData>
                  </a:graphic>
                </wp:inline>
              </w:drawing>
            </w:r>
          </w:p>
          <w:p w14:paraId="62C9B986" w14:textId="78E0823A" w:rsidR="00922A83" w:rsidRPr="0084120C" w:rsidRDefault="00922A83" w:rsidP="00D0553C">
            <w:pPr>
              <w:spacing w:before="60" w:after="60"/>
              <w:jc w:val="right"/>
              <w:rPr>
                <w:i/>
                <w:iCs/>
              </w:rPr>
            </w:pPr>
            <w:r w:rsidRPr="0084120C">
              <w:rPr>
                <w:i/>
                <w:iCs/>
                <w:sz w:val="18"/>
                <w:szCs w:val="18"/>
              </w:rPr>
              <w:t xml:space="preserve">© </w:t>
            </w:r>
            <w:r w:rsidR="00C9598F" w:rsidRPr="00C9598F">
              <w:rPr>
                <w:i/>
                <w:iCs/>
                <w:sz w:val="18"/>
                <w:szCs w:val="18"/>
              </w:rPr>
              <w:t>LEA Hessen, Nuotrauka: Rundel</w:t>
            </w:r>
          </w:p>
        </w:tc>
      </w:tr>
      <w:tr w:rsidR="00642320" w:rsidRPr="0084120C" w14:paraId="06816B47" w14:textId="77777777" w:rsidTr="00224F07">
        <w:trPr>
          <w:trHeight w:val="1755"/>
        </w:trPr>
        <w:tc>
          <w:tcPr>
            <w:tcW w:w="5098" w:type="dxa"/>
          </w:tcPr>
          <w:p w14:paraId="5F8830C0" w14:textId="4FD86A5D" w:rsidR="00642320" w:rsidRPr="0084120C" w:rsidRDefault="00922A83">
            <w:pPr>
              <w:pStyle w:val="StandardText"/>
              <w:numPr>
                <w:ilvl w:val="0"/>
                <w:numId w:val="16"/>
              </w:numPr>
              <w:spacing w:before="60" w:after="60" w:line="280" w:lineRule="exact"/>
            </w:pPr>
            <w:r w:rsidRPr="0084120C">
              <w:t xml:space="preserve">Medžiagų pjaustymas, paliekant įkirpimus radiatoriaus laikikliams. </w:t>
            </w:r>
          </w:p>
        </w:tc>
        <w:tc>
          <w:tcPr>
            <w:tcW w:w="5096" w:type="dxa"/>
          </w:tcPr>
          <w:p w14:paraId="6308FFD9" w14:textId="77777777" w:rsidR="00642320" w:rsidRPr="0084120C" w:rsidRDefault="00922A83" w:rsidP="00224F07">
            <w:pPr>
              <w:spacing w:before="60" w:after="60"/>
              <w:rPr>
                <w:i/>
                <w:iCs/>
              </w:rPr>
            </w:pPr>
            <w:r w:rsidRPr="0084120C">
              <w:rPr>
                <w:noProof/>
              </w:rPr>
              <w:drawing>
                <wp:inline distT="0" distB="0" distL="0" distR="0" wp14:anchorId="6E9980AF" wp14:editId="11EAAE3E">
                  <wp:extent cx="3098800" cy="2068195"/>
                  <wp:effectExtent l="0" t="0" r="6350" b="8255"/>
                  <wp:docPr id="843308078" name="Grafik 9" descr="Mann schneidet Dämmtapete entsprechend der angezeichneten Größ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nn schneidet Dämmtapete entsprechend der angezeichneten Größ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6C31ECE" w14:textId="1501837E" w:rsidR="00922A83" w:rsidRPr="0084120C" w:rsidRDefault="00C9598F" w:rsidP="00D0553C">
            <w:pPr>
              <w:spacing w:before="60" w:after="60"/>
              <w:jc w:val="right"/>
              <w:rPr>
                <w:i/>
                <w:iCs/>
              </w:rPr>
            </w:pPr>
            <w:r w:rsidRPr="00C9598F">
              <w:rPr>
                <w:i/>
                <w:iCs/>
                <w:sz w:val="18"/>
                <w:szCs w:val="18"/>
              </w:rPr>
              <w:t>© LEA Hessen, Nuotrauka: Rundel</w:t>
            </w:r>
          </w:p>
        </w:tc>
      </w:tr>
      <w:tr w:rsidR="00642320" w:rsidRPr="0084120C" w14:paraId="467E13C2" w14:textId="77777777" w:rsidTr="00224F07">
        <w:trPr>
          <w:trHeight w:val="1755"/>
        </w:trPr>
        <w:tc>
          <w:tcPr>
            <w:tcW w:w="5098" w:type="dxa"/>
          </w:tcPr>
          <w:p w14:paraId="3A5008E3" w14:textId="6CA561AE" w:rsidR="00642320" w:rsidRPr="0084120C" w:rsidRDefault="0025734B">
            <w:pPr>
              <w:pStyle w:val="StandardText"/>
              <w:numPr>
                <w:ilvl w:val="0"/>
                <w:numId w:val="16"/>
              </w:numPr>
              <w:spacing w:before="60" w:after="60" w:line="280" w:lineRule="exact"/>
            </w:pPr>
            <w:r w:rsidRPr="0084120C">
              <w:lastRenderedPageBreak/>
              <w:t>Lipnios juostelės klijavimas.</w:t>
            </w:r>
          </w:p>
        </w:tc>
        <w:tc>
          <w:tcPr>
            <w:tcW w:w="5096" w:type="dxa"/>
          </w:tcPr>
          <w:p w14:paraId="2B71C422" w14:textId="7DB60287" w:rsidR="00642320" w:rsidRPr="0084120C" w:rsidRDefault="00922A83" w:rsidP="00D0553C">
            <w:pPr>
              <w:spacing w:before="60" w:after="60"/>
              <w:jc w:val="right"/>
              <w:rPr>
                <w:i/>
                <w:iCs/>
              </w:rPr>
            </w:pPr>
            <w:r w:rsidRPr="0084120C">
              <w:rPr>
                <w:noProof/>
              </w:rPr>
              <w:drawing>
                <wp:inline distT="0" distB="0" distL="0" distR="0" wp14:anchorId="5F318005" wp14:editId="09093934">
                  <wp:extent cx="3098800" cy="2068195"/>
                  <wp:effectExtent l="0" t="0" r="6350" b="8255"/>
                  <wp:docPr id="1732035224" name="Grafik 8" descr="Ein Mann und eine Frau knien auf dem Boden und bringen auf der Rückseite einer zugeschnittenen Dämmtapete doppelseitiges Klebeb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n Mann und eine Frau knien auf dem Boden und bringen auf der Rückseite einer zugeschnittenen Dämmtapete doppelseitiges Klebeband a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C9598F" w:rsidRPr="00C9598F">
              <w:rPr>
                <w:i/>
                <w:iCs/>
                <w:sz w:val="18"/>
                <w:szCs w:val="18"/>
              </w:rPr>
              <w:t>© LEA Hessen, Nuotrauka: Rundel</w:t>
            </w:r>
          </w:p>
        </w:tc>
      </w:tr>
      <w:tr w:rsidR="00642320" w:rsidRPr="0084120C" w14:paraId="6779B412" w14:textId="77777777" w:rsidTr="00224F07">
        <w:trPr>
          <w:trHeight w:val="1755"/>
        </w:trPr>
        <w:tc>
          <w:tcPr>
            <w:tcW w:w="5098" w:type="dxa"/>
          </w:tcPr>
          <w:p w14:paraId="0599CFFE" w14:textId="17FE6BD9" w:rsidR="00642320" w:rsidRPr="0084120C" w:rsidRDefault="0025734B">
            <w:pPr>
              <w:pStyle w:val="StandardText"/>
              <w:numPr>
                <w:ilvl w:val="0"/>
                <w:numId w:val="16"/>
              </w:numPr>
              <w:spacing w:before="60" w:after="60" w:line="280" w:lineRule="exact"/>
            </w:pPr>
            <w:r w:rsidRPr="0084120C">
              <w:t>Izoliacijos tvirtinimas.</w:t>
            </w:r>
          </w:p>
        </w:tc>
        <w:tc>
          <w:tcPr>
            <w:tcW w:w="5096" w:type="dxa"/>
          </w:tcPr>
          <w:p w14:paraId="78CCE4FD" w14:textId="1877C5B3" w:rsidR="00642320" w:rsidRPr="0084120C" w:rsidRDefault="00922A83" w:rsidP="00D0553C">
            <w:pPr>
              <w:spacing w:before="60" w:after="60"/>
              <w:jc w:val="right"/>
              <w:rPr>
                <w:i/>
                <w:iCs/>
              </w:rPr>
            </w:pPr>
            <w:r w:rsidRPr="0084120C">
              <w:rPr>
                <w:noProof/>
              </w:rPr>
              <w:drawing>
                <wp:inline distT="0" distB="0" distL="0" distR="0" wp14:anchorId="6B84B7D7" wp14:editId="5D8DA2D2">
                  <wp:extent cx="3098800" cy="2068195"/>
                  <wp:effectExtent l="0" t="0" r="6350" b="8255"/>
                  <wp:docPr id="617775968" name="Grafik 10" descr="Ein Stück Dämmtapete wird mithilfe von Klammern und Schnüren hinter einen Heizkörper gez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 Stück Dämmtapete wird mithilfe von Klammern und Schnüren hinter einen Heizkörper gezoge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C9598F" w:rsidRPr="00C9598F">
              <w:rPr>
                <w:i/>
                <w:iCs/>
                <w:sz w:val="18"/>
                <w:szCs w:val="18"/>
              </w:rPr>
              <w:t>© LEA Hessen, Nuotrauka: Rundel</w:t>
            </w:r>
          </w:p>
        </w:tc>
      </w:tr>
      <w:tr w:rsidR="00642320" w:rsidRPr="0084120C" w14:paraId="02BAAF28" w14:textId="77777777" w:rsidTr="00224F07">
        <w:trPr>
          <w:trHeight w:val="1755"/>
        </w:trPr>
        <w:tc>
          <w:tcPr>
            <w:tcW w:w="5098" w:type="dxa"/>
          </w:tcPr>
          <w:p w14:paraId="0C40722A" w14:textId="660F93A1" w:rsidR="00642320" w:rsidRPr="0084120C" w:rsidRDefault="0025734B">
            <w:pPr>
              <w:pStyle w:val="StandardText"/>
              <w:numPr>
                <w:ilvl w:val="0"/>
                <w:numId w:val="16"/>
              </w:numPr>
              <w:spacing w:before="60" w:after="60" w:line="280" w:lineRule="exact"/>
            </w:pPr>
            <w:r w:rsidRPr="0084120C">
              <w:t xml:space="preserve">Izoliacijos pritvirtinimas ir </w:t>
            </w:r>
            <w:r w:rsidR="00D0553C" w:rsidRPr="0084120C">
              <w:t>patikrinimas ar tinkamai pri</w:t>
            </w:r>
            <w:r w:rsidRPr="0084120C">
              <w:t>mont</w:t>
            </w:r>
            <w:r w:rsidR="00D0553C" w:rsidRPr="0084120C">
              <w:t>uota.</w:t>
            </w:r>
          </w:p>
        </w:tc>
        <w:tc>
          <w:tcPr>
            <w:tcW w:w="5096" w:type="dxa"/>
          </w:tcPr>
          <w:p w14:paraId="1F68636A" w14:textId="7B11BA78" w:rsidR="00642320" w:rsidRPr="0084120C" w:rsidRDefault="00922A83" w:rsidP="00D0553C">
            <w:pPr>
              <w:spacing w:before="60" w:after="60"/>
              <w:jc w:val="right"/>
              <w:rPr>
                <w:i/>
                <w:iCs/>
              </w:rPr>
            </w:pPr>
            <w:r w:rsidRPr="0084120C">
              <w:rPr>
                <w:noProof/>
              </w:rPr>
              <w:drawing>
                <wp:inline distT="0" distB="0" distL="0" distR="0" wp14:anchorId="29ED0445" wp14:editId="04C99CAB">
                  <wp:extent cx="3098800" cy="2068195"/>
                  <wp:effectExtent l="0" t="0" r="6350" b="8255"/>
                  <wp:docPr id="1842983396" name="Grafik 11" descr="Dämmtapetenstück hinter dem Heizkörper wird mit einem Handbesen angedrüc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ämmtapetenstück hinter dem Heizkörper wird mit einem Handbesen angedrück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C9598F" w:rsidRPr="00C9598F">
              <w:rPr>
                <w:i/>
                <w:iCs/>
                <w:sz w:val="18"/>
                <w:szCs w:val="18"/>
              </w:rPr>
              <w:t>© LEA Hessen, Nuotrauka: Rundel</w:t>
            </w:r>
          </w:p>
        </w:tc>
      </w:tr>
      <w:tr w:rsidR="006B1F4B" w:rsidRPr="0084120C" w14:paraId="78D0F631" w14:textId="77777777" w:rsidTr="00224F07">
        <w:tc>
          <w:tcPr>
            <w:tcW w:w="5098" w:type="dxa"/>
            <w:shd w:val="clear" w:color="auto" w:fill="E7EEF5" w:themeFill="accent5" w:themeFillTint="33"/>
          </w:tcPr>
          <w:p w14:paraId="6039E1C7" w14:textId="15608EC5" w:rsidR="006B1F4B"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096" w:type="dxa"/>
            <w:shd w:val="clear" w:color="auto" w:fill="E7EEF5" w:themeFill="accent5" w:themeFillTint="33"/>
          </w:tcPr>
          <w:p w14:paraId="27977785" w14:textId="77777777" w:rsidR="006B1F4B" w:rsidRPr="0084120C" w:rsidRDefault="006B1F4B" w:rsidP="00224F07">
            <w:pPr>
              <w:spacing w:before="60" w:after="60"/>
              <w:rPr>
                <w:rStyle w:val="Heading3Char"/>
                <w:bCs/>
                <w:lang w:val="lt-LT"/>
              </w:rPr>
            </w:pPr>
            <w:r w:rsidRPr="0084120C">
              <w:rPr>
                <w:rStyle w:val="Heading3Char"/>
                <w:bCs/>
                <w:lang w:val="lt-LT"/>
              </w:rPr>
              <w:t>Kitos pastabos ir nuorodos</w:t>
            </w:r>
          </w:p>
        </w:tc>
      </w:tr>
      <w:tr w:rsidR="006B1F4B" w:rsidRPr="0084120C" w14:paraId="3C22382D" w14:textId="77777777" w:rsidTr="00224F07">
        <w:tc>
          <w:tcPr>
            <w:tcW w:w="5098" w:type="dxa"/>
          </w:tcPr>
          <w:p w14:paraId="03819D95" w14:textId="7F4B7772" w:rsidR="006B1F4B" w:rsidRPr="0084120C" w:rsidRDefault="006B1F4B">
            <w:pPr>
              <w:pStyle w:val="StandardText"/>
              <w:numPr>
                <w:ilvl w:val="0"/>
                <w:numId w:val="17"/>
              </w:numPr>
              <w:spacing w:before="60" w:after="60" w:line="280" w:lineRule="exact"/>
            </w:pPr>
            <w:r w:rsidRPr="0084120C">
              <w:t>Energijos taupymo stebė</w:t>
            </w:r>
            <w:r w:rsidR="00C33D51" w:rsidRPr="0084120C">
              <w:t>sena</w:t>
            </w:r>
            <w:r w:rsidRPr="0084120C">
              <w:t xml:space="preserve"> ir, jei reikia, šildymo būdo koregavimas.</w:t>
            </w:r>
          </w:p>
        </w:tc>
        <w:tc>
          <w:tcPr>
            <w:tcW w:w="5096" w:type="dxa"/>
          </w:tcPr>
          <w:p w14:paraId="1E870046" w14:textId="77777777" w:rsidR="006B1F4B" w:rsidRPr="0084120C" w:rsidRDefault="006B1F4B" w:rsidP="00224F07">
            <w:pPr>
              <w:pStyle w:val="StandardText"/>
              <w:spacing w:before="60" w:after="60" w:line="280" w:lineRule="exact"/>
              <w:rPr>
                <w:i/>
                <w:iCs/>
              </w:rPr>
            </w:pPr>
          </w:p>
        </w:tc>
      </w:tr>
    </w:tbl>
    <w:p w14:paraId="07D1D96A" w14:textId="77777777" w:rsidR="006B1F4B" w:rsidRPr="0084120C" w:rsidRDefault="006B1F4B" w:rsidP="006B1F4B">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6B1F4B" w:rsidRPr="0084120C" w14:paraId="282FD3CD" w14:textId="77777777" w:rsidTr="00224F07">
        <w:trPr>
          <w:trHeight w:val="351"/>
        </w:trPr>
        <w:tc>
          <w:tcPr>
            <w:tcW w:w="10194" w:type="dxa"/>
            <w:shd w:val="clear" w:color="auto" w:fill="D4E2ED" w:themeFill="accent2" w:themeFillTint="33"/>
          </w:tcPr>
          <w:p w14:paraId="188E5A6D" w14:textId="65535D9C" w:rsidR="006B1F4B" w:rsidRPr="0084120C" w:rsidRDefault="006B1F4B" w:rsidP="00224F07">
            <w:pPr>
              <w:tabs>
                <w:tab w:val="left" w:pos="3830"/>
              </w:tabs>
              <w:rPr>
                <w:b/>
                <w:bCs/>
                <w:sz w:val="24"/>
                <w:szCs w:val="24"/>
              </w:rPr>
            </w:pPr>
            <w:r w:rsidRPr="0084120C">
              <w:rPr>
                <w:b/>
                <w:bCs/>
                <w:color w:val="007BB2" w:themeColor="background2"/>
                <w:sz w:val="24"/>
                <w:szCs w:val="24"/>
              </w:rPr>
              <w:lastRenderedPageBreak/>
              <w:t>Nuotraukos</w:t>
            </w:r>
          </w:p>
        </w:tc>
      </w:tr>
      <w:tr w:rsidR="006B1F4B" w:rsidRPr="0084120C" w14:paraId="3E4B1DE2" w14:textId="77777777" w:rsidTr="00224F07">
        <w:trPr>
          <w:trHeight w:val="3181"/>
        </w:trPr>
        <w:tc>
          <w:tcPr>
            <w:tcW w:w="10194" w:type="dxa"/>
            <w:vAlign w:val="center"/>
          </w:tcPr>
          <w:p w14:paraId="4DDD2EE5" w14:textId="6B65B8CA" w:rsidR="006B1F4B" w:rsidRPr="0084120C" w:rsidRDefault="00C9598F" w:rsidP="00224F07">
            <w:pPr>
              <w:keepNext/>
              <w:tabs>
                <w:tab w:val="left" w:pos="3830"/>
              </w:tabs>
              <w:spacing w:before="60" w:after="60"/>
              <w:jc w:val="center"/>
            </w:pPr>
            <w:r>
              <w:rPr>
                <w:noProof/>
              </w:rPr>
              <w:drawing>
                <wp:inline distT="0" distB="0" distL="0" distR="0" wp14:anchorId="386F16C4" wp14:editId="18C940EF">
                  <wp:extent cx="2779296" cy="3705727"/>
                  <wp:effectExtent l="0" t="0" r="2540" b="0"/>
                  <wp:docPr id="210747563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96569" cy="3728758"/>
                          </a:xfrm>
                          <a:prstGeom prst="rect">
                            <a:avLst/>
                          </a:prstGeom>
                          <a:noFill/>
                        </pic:spPr>
                      </pic:pic>
                    </a:graphicData>
                  </a:graphic>
                </wp:inline>
              </w:drawing>
            </w:r>
          </w:p>
          <w:p w14:paraId="395CF5B6" w14:textId="47B3772D" w:rsidR="006B1F4B" w:rsidRPr="0084120C" w:rsidRDefault="00C9598F" w:rsidP="00224F07">
            <w:pPr>
              <w:pStyle w:val="Caption"/>
              <w:spacing w:before="60" w:after="60"/>
              <w:jc w:val="center"/>
            </w:pPr>
            <w:r w:rsidRPr="00C9598F">
              <w:t>Radiatorius su atspindinčiu kilimėliu © Dembavos vaikų darželis-pradinė mokykla „Smalsutis“</w:t>
            </w:r>
          </w:p>
        </w:tc>
      </w:tr>
    </w:tbl>
    <w:p w14:paraId="62C64DFA" w14:textId="77777777" w:rsidR="006B1F4B" w:rsidRPr="0084120C" w:rsidRDefault="006B1F4B" w:rsidP="006B1F4B">
      <w:pPr>
        <w:tabs>
          <w:tab w:val="left" w:pos="3830"/>
        </w:tabs>
        <w:rPr>
          <w:b/>
          <w:bCs/>
        </w:rPr>
      </w:pPr>
    </w:p>
    <w:p w14:paraId="2A2659D9" w14:textId="1C51A8CF" w:rsidR="000F0F1A" w:rsidRPr="0084120C" w:rsidRDefault="000F0F1A">
      <w:pPr>
        <w:spacing w:before="0"/>
        <w:rPr>
          <w:b/>
          <w:bCs/>
          <w:color w:val="4B4B4D" w:themeColor="text1"/>
          <w:sz w:val="24"/>
          <w:szCs w:val="24"/>
        </w:rPr>
      </w:pPr>
      <w:r w:rsidRPr="0084120C">
        <w:rPr>
          <w:b/>
          <w:bCs/>
        </w:rPr>
        <w:br w:type="page"/>
      </w:r>
    </w:p>
    <w:p w14:paraId="063C8CCF" w14:textId="77777777" w:rsidR="00FB27F1" w:rsidRPr="0084120C" w:rsidRDefault="00FB27F1" w:rsidP="00FB27F1">
      <w:pPr>
        <w:pStyle w:val="Heading2"/>
        <w:rPr>
          <w:lang w:eastAsia="zh-CN"/>
        </w:rPr>
      </w:pPr>
      <w:bookmarkStart w:id="34" w:name="_Toc192794836"/>
      <w:r w:rsidRPr="0084120C">
        <w:rPr>
          <w:lang w:eastAsia="zh-CN"/>
        </w:rPr>
        <w:lastRenderedPageBreak/>
        <w:t>Langų izoliacinė plėvelė</w:t>
      </w:r>
      <w:bookmarkEnd w:id="34"/>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FB27F1" w:rsidRPr="0084120C" w14:paraId="0305309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5BF28C82" w14:textId="77777777" w:rsidR="00FB27F1" w:rsidRPr="0084120C" w:rsidRDefault="00FB27F1" w:rsidP="00224F07">
            <w:pPr>
              <w:spacing w:before="60" w:after="60"/>
              <w:rPr>
                <w:i/>
                <w:iCs/>
                <w:color w:val="7B6A6B" w:themeColor="accent4"/>
              </w:rPr>
            </w:pPr>
            <w:r w:rsidRPr="0084120C">
              <w:rPr>
                <w:rStyle w:val="Heading3Char"/>
                <w:lang w:val="lt-LT"/>
              </w:rPr>
              <w:t>Trumpas aprašymas</w:t>
            </w:r>
          </w:p>
        </w:tc>
      </w:tr>
      <w:tr w:rsidR="00FB27F1" w:rsidRPr="0084120C" w14:paraId="2FCC48BD" w14:textId="77777777" w:rsidTr="00224F07">
        <w:trPr>
          <w:trHeight w:val="2573"/>
        </w:trPr>
        <w:tc>
          <w:tcPr>
            <w:tcW w:w="10292" w:type="dxa"/>
            <w:tcBorders>
              <w:top w:val="single" w:sz="4" w:space="0" w:color="auto"/>
            </w:tcBorders>
          </w:tcPr>
          <w:p w14:paraId="7926EB9F" w14:textId="4342C8A6" w:rsidR="00FB27F1" w:rsidRPr="0084120C" w:rsidRDefault="00FB27F1" w:rsidP="00224F07">
            <w:pPr>
              <w:pStyle w:val="StandardText"/>
              <w:spacing w:before="60" w:after="60" w:line="280" w:lineRule="exact"/>
            </w:pPr>
            <w:r w:rsidRPr="0084120C">
              <w:t xml:space="preserve">Priklausomai nuo langų būklės, </w:t>
            </w:r>
            <w:r w:rsidR="00E76531" w:rsidRPr="0084120C">
              <w:t xml:space="preserve">jie gali </w:t>
            </w:r>
            <w:r w:rsidR="004902EC" w:rsidRPr="0084120C">
              <w:t>lemti</w:t>
            </w:r>
            <w:r w:rsidRPr="0084120C">
              <w:t xml:space="preserve"> iki 25 % visų pastato šilumos nuostolių.</w:t>
            </w:r>
          </w:p>
          <w:p w14:paraId="652A24E1" w14:textId="0963918F" w:rsidR="00FB27F1" w:rsidRPr="0084120C" w:rsidRDefault="00FB27F1" w:rsidP="00224F07">
            <w:pPr>
              <w:pStyle w:val="StandardText"/>
              <w:spacing w:before="60" w:after="60" w:line="280" w:lineRule="exact"/>
            </w:pPr>
            <w:r w:rsidRPr="0084120C">
              <w:t xml:space="preserve">Jei langų pakeisti neįmanoma arba </w:t>
            </w:r>
            <w:r w:rsidR="00E76531" w:rsidRPr="0084120C">
              <w:t xml:space="preserve">tuo metu tai </w:t>
            </w:r>
            <w:r w:rsidR="004902EC" w:rsidRPr="0084120C">
              <w:t xml:space="preserve">yra </w:t>
            </w:r>
            <w:r w:rsidRPr="0084120C">
              <w:t xml:space="preserve">per brangu, ant senų viengubo stiklo langų galima užklijuoti specialią izoliacinę plėvelę ir taip užtikrinti šilumos izoliaciją. Termoizoliacinė plėvelė gali būti dviejų tipų: konvekcinė plėvelė skirta šilumai sulaikyti viduje, </w:t>
            </w:r>
            <w:r w:rsidR="005B1F08" w:rsidRPr="0084120C">
              <w:t>tuo tarpu</w:t>
            </w:r>
            <w:r w:rsidRPr="0084120C">
              <w:t xml:space="preserve"> saulės kontrolės plėvelė </w:t>
            </w:r>
            <w:r w:rsidR="005B1F08" w:rsidRPr="0084120C">
              <w:t>sugeria išorinę šilumą ir išorinės šviesos ultravioletinį komponentą, tačiau atspindi infraraudonuosius spindulius.</w:t>
            </w:r>
            <w:r w:rsidRPr="0084120C">
              <w:t xml:space="preserve"> </w:t>
            </w:r>
            <w:r w:rsidR="00C9598F" w:rsidRPr="00C9598F">
              <w:t>Tačiau tai reikėtų laikyti tik antraeile priemone, palyginti su langų keitimu ar stiklų keitimu.</w:t>
            </w:r>
          </w:p>
          <w:p w14:paraId="1CD5AEB9" w14:textId="58E05AED" w:rsidR="00FB27F1" w:rsidRPr="0084120C" w:rsidRDefault="00FB27F1" w:rsidP="00224F07">
            <w:pPr>
              <w:pStyle w:val="StandardText"/>
              <w:spacing w:before="60" w:after="60" w:line="280" w:lineRule="exact"/>
            </w:pPr>
            <w:r w:rsidRPr="0084120C">
              <w:t xml:space="preserve">Izoliacinės plėvelės praleidžia saulės šviesą, kuri gali dar labiau įšildyti langą. Bet koks natūralus šilumos pritekėjimas yra naudingas, nes sumažina šildymo sistemos darbą </w:t>
            </w:r>
            <w:r w:rsidR="00630F1C" w:rsidRPr="0084120C">
              <w:t>dienos metu</w:t>
            </w:r>
            <w:r w:rsidRPr="0084120C">
              <w:t>.</w:t>
            </w:r>
          </w:p>
          <w:p w14:paraId="4C9CA0A9" w14:textId="22C8E082" w:rsidR="00FB27F1" w:rsidRPr="0084120C" w:rsidRDefault="00FB27F1" w:rsidP="00224F07">
            <w:pPr>
              <w:pStyle w:val="StandardText"/>
              <w:spacing w:before="60" w:after="60" w:line="280" w:lineRule="exact"/>
            </w:pPr>
            <w:r w:rsidRPr="0084120C">
              <w:t xml:space="preserve">Energija sutaupoma sumažinus </w:t>
            </w:r>
            <w:r w:rsidR="00630F1C" w:rsidRPr="0084120C">
              <w:t xml:space="preserve">per lango stiklą prarandamus </w:t>
            </w:r>
            <w:r w:rsidRPr="0084120C">
              <w:t>šilumos nuostolius ir padidinus bendrą patalpų izoliaciją.</w:t>
            </w:r>
          </w:p>
        </w:tc>
      </w:tr>
      <w:tr w:rsidR="00FB27F1" w:rsidRPr="0084120C" w14:paraId="2585AB8C" w14:textId="77777777" w:rsidTr="00224F07">
        <w:trPr>
          <w:trHeight w:val="261"/>
        </w:trPr>
        <w:tc>
          <w:tcPr>
            <w:tcW w:w="10292" w:type="dxa"/>
          </w:tcPr>
          <w:p w14:paraId="4B0F503A" w14:textId="74C5D21A" w:rsidR="00FB27F1" w:rsidRPr="0084120C" w:rsidRDefault="00FB27F1" w:rsidP="00224F07">
            <w:pPr>
              <w:spacing w:before="60" w:after="60"/>
              <w:rPr>
                <w:i/>
                <w:iCs/>
                <w:color w:val="4B4B4D" w:themeColor="text1"/>
              </w:rPr>
            </w:pPr>
            <w:r w:rsidRPr="0084120C">
              <w:rPr>
                <w:i/>
                <w:iCs/>
                <w:color w:val="4B4B4D" w:themeColor="text1"/>
              </w:rPr>
              <w:t>#izoliacija #</w:t>
            </w:r>
            <w:r w:rsidR="006E19D3" w:rsidRPr="0084120C">
              <w:rPr>
                <w:i/>
                <w:iCs/>
                <w:color w:val="4B4B4D" w:themeColor="text1"/>
              </w:rPr>
              <w:t>pastatoapvalkalas</w:t>
            </w:r>
            <w:r w:rsidRPr="0084120C">
              <w:rPr>
                <w:i/>
                <w:iCs/>
                <w:color w:val="4B4B4D" w:themeColor="text1"/>
              </w:rPr>
              <w:t xml:space="preserve"> #apsauganuošalčio #apsauganuokarščio #lang</w:t>
            </w:r>
            <w:r w:rsidR="006E19D3" w:rsidRPr="0084120C">
              <w:rPr>
                <w:i/>
                <w:iCs/>
                <w:color w:val="4B4B4D" w:themeColor="text1"/>
              </w:rPr>
              <w:t>ai</w:t>
            </w:r>
          </w:p>
        </w:tc>
      </w:tr>
    </w:tbl>
    <w:p w14:paraId="1412D19C" w14:textId="77777777" w:rsidR="00FB27F1" w:rsidRPr="0084120C" w:rsidRDefault="00FB27F1" w:rsidP="00FB27F1">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FB27F1" w:rsidRPr="0084120C" w14:paraId="6CD649D6"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100068B" w14:textId="4036EB57" w:rsidR="00FB27F1"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907D72A" w14:textId="68678372" w:rsidR="00FB27F1" w:rsidRPr="0084120C" w:rsidRDefault="00C11CDA" w:rsidP="00224F07">
            <w:pPr>
              <w:pStyle w:val="Companyname"/>
              <w:rPr>
                <w:rStyle w:val="Heading3Char"/>
                <w:lang w:val="lt-LT"/>
              </w:rPr>
            </w:pPr>
            <w:r w:rsidRPr="0084120C">
              <w:rPr>
                <w:rStyle w:val="Heading3Char"/>
                <w:lang w:val="lt-LT"/>
              </w:rPr>
              <w:t>Pastato kategorija</w:t>
            </w:r>
          </w:p>
        </w:tc>
      </w:tr>
      <w:tr w:rsidR="00FB27F1" w:rsidRPr="0084120C" w14:paraId="12FA0BE1" w14:textId="77777777" w:rsidTr="00224F07">
        <w:trPr>
          <w:trHeight w:val="593"/>
        </w:trPr>
        <w:tc>
          <w:tcPr>
            <w:tcW w:w="2551" w:type="dxa"/>
            <w:tcBorders>
              <w:top w:val="single" w:sz="4" w:space="0" w:color="auto"/>
            </w:tcBorders>
            <w:vAlign w:val="center"/>
          </w:tcPr>
          <w:p w14:paraId="73DB7FF0" w14:textId="77777777"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58405376"/>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rStyle w:val="Heading3Char"/>
                <w:b w:val="0"/>
                <w:bCs/>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46C81B4A" w14:textId="77777777"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351599286"/>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05CBBE87" w14:textId="77777777"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32284722"/>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sz w:val="22"/>
                <w:szCs w:val="22"/>
              </w:rPr>
              <w:t xml:space="preserve"> Administracinis </w:t>
            </w:r>
          </w:p>
        </w:tc>
        <w:tc>
          <w:tcPr>
            <w:tcW w:w="2520" w:type="dxa"/>
            <w:tcBorders>
              <w:top w:val="single" w:sz="4" w:space="0" w:color="auto"/>
            </w:tcBorders>
            <w:vAlign w:val="center"/>
          </w:tcPr>
          <w:p w14:paraId="7458EFF2" w14:textId="77777777" w:rsidR="00FB27F1" w:rsidRPr="0084120C" w:rsidRDefault="00000000" w:rsidP="00224F07">
            <w:pPr>
              <w:pStyle w:val="Companyname"/>
              <w:rPr>
                <w:rStyle w:val="Heading3Char"/>
                <w:b w:val="0"/>
                <w:color w:val="535353"/>
                <w:sz w:val="22"/>
                <w:szCs w:val="22"/>
                <w:lang w:val="lt-LT"/>
              </w:rPr>
            </w:pPr>
            <w:sdt>
              <w:sdtPr>
                <w:rPr>
                  <w:b/>
                  <w:color w:val="929295" w:themeColor="text1" w:themeTint="99"/>
                  <w:sz w:val="22"/>
                  <w:szCs w:val="22"/>
                  <w:lang w:val="en-GB"/>
                </w:rPr>
                <w:id w:val="-581289767"/>
                <w14:checkbox>
                  <w14:checked w14:val="0"/>
                  <w14:checkedState w14:val="2612" w14:font="MS Gothic"/>
                  <w14:uncheckedState w14:val="2610" w14:font="MS Gothic"/>
                </w14:checkbox>
              </w:sdtPr>
              <w:sdtContent>
                <w:r w:rsidR="00FB27F1" w:rsidRPr="0084120C">
                  <w:rPr>
                    <w:rFonts w:ascii="MS Gothic" w:eastAsia="MS Gothic" w:hAnsi="MS Gothic"/>
                    <w:b/>
                    <w:color w:val="929295" w:themeColor="text1" w:themeTint="99"/>
                    <w:sz w:val="22"/>
                    <w:szCs w:val="22"/>
                  </w:rPr>
                  <w:t>☐</w:t>
                </w:r>
              </w:sdtContent>
            </w:sdt>
            <w:r w:rsidR="00FB27F1" w:rsidRPr="0084120C">
              <w:rPr>
                <w:rStyle w:val="Heading3Char"/>
                <w:b w:val="0"/>
                <w:color w:val="4B4B4D" w:themeColor="text1"/>
                <w:sz w:val="22"/>
                <w:szCs w:val="22"/>
                <w:lang w:val="lt-LT"/>
              </w:rPr>
              <w:t xml:space="preserve"> Švietimo ar socialinė</w:t>
            </w:r>
            <w:r w:rsidR="00FB27F1" w:rsidRPr="0084120C">
              <w:rPr>
                <w:rStyle w:val="Heading3Char"/>
                <w:color w:val="4B4B4D" w:themeColor="text1"/>
                <w:sz w:val="22"/>
                <w:szCs w:val="22"/>
                <w:lang w:val="lt-LT"/>
              </w:rPr>
              <w:t xml:space="preserve">     </w:t>
            </w:r>
            <w:r w:rsidR="00FB27F1" w:rsidRPr="0084120C">
              <w:rPr>
                <w:rStyle w:val="Heading3Char"/>
                <w:b w:val="0"/>
                <w:color w:val="4B4B4D" w:themeColor="text1"/>
                <w:sz w:val="22"/>
                <w:szCs w:val="22"/>
                <w:lang w:val="lt-LT"/>
              </w:rPr>
              <w:t xml:space="preserve"> įstaiga</w:t>
            </w:r>
          </w:p>
        </w:tc>
      </w:tr>
      <w:tr w:rsidR="00FB27F1" w:rsidRPr="0084120C" w14:paraId="06F7072F" w14:textId="77777777" w:rsidTr="00224F07">
        <w:trPr>
          <w:trHeight w:val="593"/>
        </w:trPr>
        <w:tc>
          <w:tcPr>
            <w:tcW w:w="2551" w:type="dxa"/>
            <w:vAlign w:val="center"/>
          </w:tcPr>
          <w:p w14:paraId="1DA67F0C" w14:textId="77777777"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832797298"/>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1764ADB4" w14:textId="77777777"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721281962"/>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0C688AAA" w14:textId="77777777"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10001099"/>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color w:val="4B4B4D" w:themeColor="text1"/>
                <w:sz w:val="22"/>
                <w:szCs w:val="22"/>
                <w:lang w:val="lt-LT"/>
              </w:rPr>
              <w:t xml:space="preserve"> Komercinis</w:t>
            </w:r>
          </w:p>
        </w:tc>
        <w:tc>
          <w:tcPr>
            <w:tcW w:w="2520" w:type="dxa"/>
            <w:vAlign w:val="center"/>
          </w:tcPr>
          <w:p w14:paraId="219C5F0C" w14:textId="77777777" w:rsidR="00FB27F1" w:rsidRPr="0084120C" w:rsidRDefault="00000000" w:rsidP="00224F07">
            <w:pPr>
              <w:rPr>
                <w:rStyle w:val="Heading3Char"/>
                <w:b w:val="0"/>
                <w:color w:val="auto"/>
                <w:sz w:val="22"/>
                <w:szCs w:val="22"/>
                <w:lang w:val="lt-LT"/>
              </w:rPr>
            </w:pPr>
            <w:sdt>
              <w:sdtPr>
                <w:rPr>
                  <w:b/>
                  <w:color w:val="007BB2" w:themeColor="background2"/>
                  <w:sz w:val="24"/>
                  <w:szCs w:val="24"/>
                  <w:lang w:val="en-GB"/>
                </w:rPr>
                <w:id w:val="-1732226993"/>
                <w14:checkbox>
                  <w14:checked w14:val="0"/>
                  <w14:checkedState w14:val="2612" w14:font="MS Gothic"/>
                  <w14:uncheckedState w14:val="2610" w14:font="MS Gothic"/>
                </w14:checkbox>
              </w:sdtPr>
              <w:sdtEndPr>
                <w:rPr>
                  <w:b w:val="0"/>
                </w:rPr>
              </w:sdtEndPr>
              <w:sdtContent>
                <w:r w:rsidR="00FB27F1" w:rsidRPr="0084120C">
                  <w:rPr>
                    <w:rFonts w:ascii="MS Gothic" w:eastAsia="MS Gothic" w:hAnsi="MS Gothic"/>
                  </w:rPr>
                  <w:t>☐</w:t>
                </w:r>
              </w:sdtContent>
            </w:sdt>
            <w:r w:rsidR="00FB27F1" w:rsidRPr="0084120C">
              <w:rPr>
                <w:color w:val="4B4B4D" w:themeColor="text1"/>
              </w:rPr>
              <w:t xml:space="preserve"> Gyvenamasis būstas</w:t>
            </w:r>
          </w:p>
        </w:tc>
      </w:tr>
      <w:tr w:rsidR="00FB27F1" w:rsidRPr="0084120C" w14:paraId="60C3A56F" w14:textId="77777777" w:rsidTr="00224F07">
        <w:trPr>
          <w:trHeight w:val="593"/>
        </w:trPr>
        <w:tc>
          <w:tcPr>
            <w:tcW w:w="2551" w:type="dxa"/>
            <w:vAlign w:val="center"/>
          </w:tcPr>
          <w:p w14:paraId="4DDB55EA" w14:textId="07248134" w:rsidR="00FB27F1"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313909407"/>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727BC28E" w14:textId="77777777" w:rsidR="00FB27F1"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405070959"/>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sz w:val="22"/>
                <w:szCs w:val="22"/>
                <w:u w:val="single"/>
              </w:rPr>
              <w:t xml:space="preserve">   </w:t>
            </w:r>
          </w:p>
        </w:tc>
        <w:tc>
          <w:tcPr>
            <w:tcW w:w="2816" w:type="dxa"/>
            <w:tcBorders>
              <w:left w:val="single" w:sz="4" w:space="0" w:color="auto"/>
            </w:tcBorders>
            <w:vAlign w:val="center"/>
          </w:tcPr>
          <w:p w14:paraId="10E3A58B" w14:textId="1EE07631" w:rsidR="00FB27F1"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818259519"/>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20" w:type="dxa"/>
            <w:vAlign w:val="center"/>
          </w:tcPr>
          <w:p w14:paraId="085284F7" w14:textId="77777777" w:rsidR="00FB27F1"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1616825902"/>
                <w14:checkbox>
                  <w14:checked w14:val="1"/>
                  <w14:checkedState w14:val="2612" w14:font="MS Gothic"/>
                  <w14:uncheckedState w14:val="2610" w14:font="MS Gothic"/>
                </w14:checkbox>
              </w:sdtPr>
              <w:sdtContent>
                <w:r w:rsidR="00FB27F1" w:rsidRPr="0084120C">
                  <w:rPr>
                    <w:rFonts w:ascii="MS Gothic" w:eastAsia="MS Gothic" w:hAnsi="MS Gothic"/>
                    <w:b/>
                    <w:bCs/>
                    <w:color w:val="007BB2" w:themeColor="background2"/>
                  </w:rPr>
                  <w:t>☒</w:t>
                </w:r>
              </w:sdtContent>
            </w:sdt>
            <w:r w:rsidR="00FB27F1" w:rsidRPr="0084120C">
              <w:rPr>
                <w:color w:val="4B4B4D" w:themeColor="text1"/>
              </w:rPr>
              <w:t xml:space="preserve"> Visi pastatų tipai</w:t>
            </w:r>
          </w:p>
        </w:tc>
      </w:tr>
    </w:tbl>
    <w:p w14:paraId="4CAE8BE2" w14:textId="77777777" w:rsidR="00FB27F1" w:rsidRPr="0084120C" w:rsidRDefault="00FB27F1" w:rsidP="00FB27F1">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FB27F1" w:rsidRPr="0084120C" w14:paraId="54B4A08E" w14:textId="77777777" w:rsidTr="00224F07">
        <w:trPr>
          <w:trHeight w:val="438"/>
        </w:trPr>
        <w:tc>
          <w:tcPr>
            <w:tcW w:w="5003" w:type="dxa"/>
            <w:tcBorders>
              <w:bottom w:val="single" w:sz="4" w:space="0" w:color="auto"/>
            </w:tcBorders>
            <w:shd w:val="clear" w:color="auto" w:fill="E7EEF5" w:themeFill="accent5" w:themeFillTint="33"/>
            <w:vAlign w:val="center"/>
          </w:tcPr>
          <w:p w14:paraId="5F3940E8" w14:textId="329079F1" w:rsidR="00FB27F1"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327BDC06" w14:textId="2C102F35" w:rsidR="00FB27F1" w:rsidRPr="0084120C" w:rsidRDefault="001213FE" w:rsidP="00224F07">
            <w:pPr>
              <w:pStyle w:val="Companyname"/>
              <w:rPr>
                <w:rStyle w:val="Heading3Char"/>
                <w:lang w:val="lt-LT"/>
              </w:rPr>
            </w:pPr>
            <w:r w:rsidRPr="0084120C">
              <w:rPr>
                <w:rStyle w:val="Heading3Char"/>
                <w:lang w:val="lt-LT"/>
              </w:rPr>
              <w:t>Sutaupymo potencialas</w:t>
            </w:r>
          </w:p>
        </w:tc>
      </w:tr>
      <w:tr w:rsidR="00FB27F1" w:rsidRPr="0084120C" w14:paraId="7E0A0A52" w14:textId="77777777" w:rsidTr="00224F07">
        <w:trPr>
          <w:trHeight w:val="536"/>
        </w:trPr>
        <w:tc>
          <w:tcPr>
            <w:tcW w:w="5003" w:type="dxa"/>
            <w:tcBorders>
              <w:bottom w:val="nil"/>
            </w:tcBorders>
            <w:vAlign w:val="center"/>
          </w:tcPr>
          <w:p w14:paraId="30804147" w14:textId="26E55BE7"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910760354"/>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sz w:val="22"/>
                <w:szCs w:val="22"/>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3550487" w14:textId="77777777"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96916916"/>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sz w:val="22"/>
                <w:szCs w:val="22"/>
              </w:rPr>
              <w:t xml:space="preserve">  </w:t>
            </w:r>
            <w:r w:rsidR="00FB27F1" w:rsidRPr="0084120C">
              <w:rPr>
                <w:rStyle w:val="Heading3Char"/>
                <w:b w:val="0"/>
                <w:color w:val="4B4B4D" w:themeColor="text1"/>
                <w:sz w:val="22"/>
                <w:szCs w:val="22"/>
                <w:lang w:val="lt-LT"/>
              </w:rPr>
              <w:t>Energija</w:t>
            </w:r>
          </w:p>
        </w:tc>
        <w:tc>
          <w:tcPr>
            <w:tcW w:w="2767" w:type="dxa"/>
            <w:tcBorders>
              <w:left w:val="nil"/>
              <w:bottom w:val="nil"/>
            </w:tcBorders>
            <w:vAlign w:val="center"/>
          </w:tcPr>
          <w:p w14:paraId="2F9B90AD" w14:textId="77777777"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24355930"/>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sz w:val="22"/>
                <w:szCs w:val="22"/>
              </w:rPr>
              <w:t xml:space="preserve">  </w:t>
            </w:r>
            <w:r w:rsidR="00FB27F1" w:rsidRPr="0084120C">
              <w:rPr>
                <w:rStyle w:val="Heading3Char"/>
                <w:b w:val="0"/>
                <w:color w:val="4B4B4D" w:themeColor="text1"/>
                <w:sz w:val="22"/>
                <w:szCs w:val="22"/>
                <w:lang w:val="lt-LT"/>
              </w:rPr>
              <w:t>Išlaidos</w:t>
            </w:r>
          </w:p>
        </w:tc>
      </w:tr>
      <w:tr w:rsidR="00FB27F1" w:rsidRPr="0084120C" w14:paraId="6C4D3E64" w14:textId="77777777" w:rsidTr="00224F07">
        <w:trPr>
          <w:trHeight w:val="536"/>
        </w:trPr>
        <w:tc>
          <w:tcPr>
            <w:tcW w:w="5003" w:type="dxa"/>
            <w:tcBorders>
              <w:top w:val="nil"/>
              <w:bottom w:val="nil"/>
            </w:tcBorders>
            <w:vAlign w:val="center"/>
          </w:tcPr>
          <w:p w14:paraId="623AE4F2" w14:textId="5EB2145A"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40576421"/>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086E0D2E" w14:textId="77777777"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027950719"/>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rStyle w:val="Heading3Char"/>
                <w:b w:val="0"/>
                <w:color w:val="4B4B4D" w:themeColor="text1"/>
                <w:sz w:val="22"/>
                <w:szCs w:val="22"/>
                <w:lang w:val="lt-LT"/>
              </w:rPr>
              <w:t xml:space="preserve">  CO</w:t>
            </w:r>
            <w:r w:rsidR="00FB27F1" w:rsidRPr="0084120C">
              <w:rPr>
                <w:b/>
                <w:bCs/>
                <w:sz w:val="22"/>
                <w:szCs w:val="22"/>
                <w:vertAlign w:val="subscript"/>
              </w:rPr>
              <w:t>2</w:t>
            </w:r>
          </w:p>
        </w:tc>
        <w:tc>
          <w:tcPr>
            <w:tcW w:w="2767" w:type="dxa"/>
            <w:tcBorders>
              <w:top w:val="nil"/>
              <w:left w:val="nil"/>
              <w:bottom w:val="nil"/>
            </w:tcBorders>
            <w:vAlign w:val="center"/>
          </w:tcPr>
          <w:p w14:paraId="00FC5B75" w14:textId="77777777" w:rsidR="00FB27F1" w:rsidRPr="0084120C" w:rsidRDefault="00FB27F1" w:rsidP="00224F07">
            <w:pPr>
              <w:pStyle w:val="StandardText"/>
              <w:rPr>
                <w:rStyle w:val="Heading3Char"/>
                <w:b w:val="0"/>
                <w:color w:val="4B4B4D" w:themeColor="text1"/>
                <w:sz w:val="22"/>
                <w:szCs w:val="22"/>
                <w:lang w:val="lt-LT"/>
              </w:rPr>
            </w:pPr>
          </w:p>
        </w:tc>
      </w:tr>
      <w:tr w:rsidR="00FB27F1" w:rsidRPr="0084120C" w14:paraId="0647DFCA" w14:textId="77777777" w:rsidTr="00224F07">
        <w:trPr>
          <w:trHeight w:val="536"/>
        </w:trPr>
        <w:tc>
          <w:tcPr>
            <w:tcW w:w="5003" w:type="dxa"/>
            <w:tcBorders>
              <w:top w:val="nil"/>
              <w:bottom w:val="nil"/>
            </w:tcBorders>
            <w:vAlign w:val="center"/>
          </w:tcPr>
          <w:p w14:paraId="6A5F6695" w14:textId="18346717"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767270190"/>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8EF48DA" w14:textId="77777777"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390455480"/>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sz w:val="22"/>
                <w:szCs w:val="22"/>
              </w:rPr>
              <w:t xml:space="preserve">  Kitas teigiamas poveikis</w:t>
            </w:r>
          </w:p>
        </w:tc>
        <w:tc>
          <w:tcPr>
            <w:tcW w:w="2767" w:type="dxa"/>
            <w:tcBorders>
              <w:top w:val="nil"/>
              <w:left w:val="nil"/>
              <w:bottom w:val="nil"/>
            </w:tcBorders>
            <w:vAlign w:val="center"/>
          </w:tcPr>
          <w:p w14:paraId="3ECAD486" w14:textId="77777777" w:rsidR="00FB27F1" w:rsidRPr="0084120C" w:rsidRDefault="00FB27F1" w:rsidP="00224F07">
            <w:pPr>
              <w:pStyle w:val="StandardText"/>
              <w:rPr>
                <w:rStyle w:val="Heading3Char"/>
                <w:b w:val="0"/>
                <w:color w:val="4B4B4D" w:themeColor="text1"/>
                <w:sz w:val="22"/>
                <w:szCs w:val="22"/>
                <w:lang w:val="lt-LT"/>
              </w:rPr>
            </w:pPr>
          </w:p>
        </w:tc>
      </w:tr>
      <w:tr w:rsidR="00FB27F1" w:rsidRPr="0084120C" w14:paraId="12258D82" w14:textId="77777777" w:rsidTr="00224F07">
        <w:trPr>
          <w:trHeight w:val="536"/>
        </w:trPr>
        <w:tc>
          <w:tcPr>
            <w:tcW w:w="5003" w:type="dxa"/>
            <w:tcBorders>
              <w:top w:val="nil"/>
            </w:tcBorders>
            <w:vAlign w:val="center"/>
          </w:tcPr>
          <w:p w14:paraId="0E610A53" w14:textId="135C8066" w:rsidR="00FB27F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50005815"/>
                <w14:checkbox>
                  <w14:checked w14:val="0"/>
                  <w14:checkedState w14:val="2612" w14:font="MS Gothic"/>
                  <w14:uncheckedState w14:val="2610" w14:font="MS Gothic"/>
                </w14:checkbox>
              </w:sdtPr>
              <w:sdtEndPr>
                <w:rPr>
                  <w:b w:val="0"/>
                </w:rPr>
              </w:sdtEndPr>
              <w:sdtContent>
                <w:r w:rsidR="00FB27F1" w:rsidRPr="0084120C">
                  <w:rPr>
                    <w:rFonts w:ascii="Segoe UI Symbol" w:hAnsi="Segoe UI Symbol" w:cs="Segoe UI Symbol"/>
                    <w:sz w:val="22"/>
                    <w:szCs w:val="22"/>
                  </w:rPr>
                  <w:t>☐</w:t>
                </w:r>
              </w:sdtContent>
            </w:sdt>
            <w:r w:rsidR="00FB27F1" w:rsidRPr="0084120C">
              <w:rPr>
                <w:sz w:val="22"/>
                <w:szCs w:val="22"/>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3BD5BFA2" w14:textId="165ADF99" w:rsidR="00FB27F1" w:rsidRPr="0084120C" w:rsidRDefault="00630F1C" w:rsidP="00224F07">
            <w:pPr>
              <w:pStyle w:val="StandardText"/>
              <w:rPr>
                <w:rStyle w:val="Heading3Char"/>
                <w:b w:val="0"/>
                <w:color w:val="4B4B4D" w:themeColor="text1"/>
                <w:sz w:val="22"/>
                <w:szCs w:val="22"/>
                <w:lang w:val="lt-LT"/>
              </w:rPr>
            </w:pPr>
            <w:r w:rsidRPr="0084120C">
              <w:rPr>
                <w:sz w:val="22"/>
                <w:szCs w:val="22"/>
              </w:rPr>
              <w:t>D</w:t>
            </w:r>
            <w:r w:rsidR="00FB27F1" w:rsidRPr="0084120C">
              <w:rPr>
                <w:sz w:val="22"/>
                <w:szCs w:val="22"/>
              </w:rPr>
              <w:t xml:space="preserve">idesnis komfortas šaltuoju ir </w:t>
            </w:r>
            <w:r w:rsidRPr="0084120C">
              <w:rPr>
                <w:sz w:val="22"/>
                <w:szCs w:val="22"/>
              </w:rPr>
              <w:t>šiltuoju metų laiku</w:t>
            </w:r>
            <w:r w:rsidR="00FB27F1" w:rsidRPr="0084120C">
              <w:rPr>
                <w:sz w:val="22"/>
                <w:szCs w:val="22"/>
              </w:rPr>
              <w:t xml:space="preserve">. </w:t>
            </w:r>
          </w:p>
        </w:tc>
      </w:tr>
    </w:tbl>
    <w:p w14:paraId="45B27E08" w14:textId="77777777" w:rsidR="00FB27F1" w:rsidRPr="0084120C" w:rsidRDefault="00FB27F1" w:rsidP="00FB27F1">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FB27F1" w:rsidRPr="0084120C" w14:paraId="4D5672A8" w14:textId="77777777" w:rsidTr="00224F07">
        <w:trPr>
          <w:trHeight w:val="313"/>
        </w:trPr>
        <w:tc>
          <w:tcPr>
            <w:tcW w:w="2576" w:type="dxa"/>
            <w:tcBorders>
              <w:bottom w:val="single" w:sz="4" w:space="0" w:color="auto"/>
            </w:tcBorders>
            <w:shd w:val="clear" w:color="auto" w:fill="E7EEF5" w:themeFill="accent5" w:themeFillTint="33"/>
            <w:vAlign w:val="center"/>
          </w:tcPr>
          <w:p w14:paraId="6B99CF85" w14:textId="52B1DE22" w:rsidR="00FB27F1"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6BB20A0" w14:textId="77777777" w:rsidR="00FB27F1" w:rsidRPr="0084120C" w:rsidRDefault="00FB27F1"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3DF3E9D" w14:textId="77777777" w:rsidR="00FB27F1" w:rsidRPr="0084120C" w:rsidRDefault="00FB27F1"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3671F87C" w14:textId="77777777" w:rsidR="00FB27F1" w:rsidRPr="0084120C" w:rsidRDefault="00FB27F1" w:rsidP="00224F07">
            <w:pPr>
              <w:pStyle w:val="Heading3"/>
              <w:rPr>
                <w:rStyle w:val="Heading3Char"/>
                <w:b/>
                <w:bCs/>
                <w:lang w:val="lt-LT"/>
              </w:rPr>
            </w:pPr>
            <w:r w:rsidRPr="0084120C">
              <w:rPr>
                <w:rStyle w:val="Heading3Char"/>
                <w:b/>
                <w:bCs/>
                <w:lang w:val="lt-LT"/>
              </w:rPr>
              <w:t>Speciali sauga</w:t>
            </w:r>
          </w:p>
        </w:tc>
      </w:tr>
      <w:tr w:rsidR="00FB27F1" w:rsidRPr="0084120C" w14:paraId="76F4F86A" w14:textId="77777777" w:rsidTr="00224F07">
        <w:trPr>
          <w:trHeight w:val="530"/>
        </w:trPr>
        <w:tc>
          <w:tcPr>
            <w:tcW w:w="2576" w:type="dxa"/>
            <w:tcBorders>
              <w:bottom w:val="nil"/>
            </w:tcBorders>
            <w:vAlign w:val="center"/>
          </w:tcPr>
          <w:p w14:paraId="0879670F" w14:textId="7B89D521" w:rsidR="00FB27F1" w:rsidRPr="0084120C" w:rsidRDefault="00000000" w:rsidP="00224F07">
            <w:pPr>
              <w:rPr>
                <w:rStyle w:val="Heading3Char"/>
                <w:b w:val="0"/>
                <w:color w:val="auto"/>
                <w:sz w:val="22"/>
                <w:szCs w:val="22"/>
                <w:lang w:val="lt-LT"/>
              </w:rPr>
            </w:pPr>
            <w:sdt>
              <w:sdtPr>
                <w:rPr>
                  <w:b/>
                  <w:color w:val="007BB2" w:themeColor="background2"/>
                  <w:sz w:val="24"/>
                  <w:szCs w:val="24"/>
                  <w:lang w:val="en-GB"/>
                </w:rPr>
                <w:id w:val="1239833632"/>
                <w14:checkbox>
                  <w14:checked w14:val="0"/>
                  <w14:checkedState w14:val="2612" w14:font="MS Gothic"/>
                  <w14:uncheckedState w14:val="2610" w14:font="MS Gothic"/>
                </w14:checkbox>
              </w:sdtPr>
              <w:sdtEndPr>
                <w:rPr>
                  <w:b w:val="0"/>
                  <w:color w:val="auto"/>
                  <w:sz w:val="22"/>
                  <w:szCs w:val="22"/>
                </w:rPr>
              </w:sdtEndPr>
              <w:sdtContent>
                <w:r w:rsidR="00FB27F1" w:rsidRPr="0084120C">
                  <w:rPr>
                    <w:rFonts w:ascii="MS Gothic" w:eastAsia="MS Gothic" w:hAnsi="MS Gothic"/>
                  </w:rPr>
                  <w:t>☐</w:t>
                </w:r>
              </w:sdtContent>
            </w:sdt>
            <w:r w:rsidR="00FB27F1"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FB27F1"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34735DA0" w14:textId="77777777" w:rsidR="00FB27F1"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37732143"/>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48DB9F49" w14:textId="1D34DF29" w:rsidR="00FB27F1"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037704334"/>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2C7A9D65" w14:textId="77777777" w:rsidR="00FB27F1" w:rsidRPr="0084120C" w:rsidRDefault="00000000" w:rsidP="00224F07">
            <w:pPr>
              <w:pStyle w:val="Companyname"/>
              <w:rPr>
                <w:sz w:val="22"/>
                <w:szCs w:val="22"/>
              </w:rPr>
            </w:pPr>
            <w:sdt>
              <w:sdtPr>
                <w:rPr>
                  <w:b/>
                  <w:bCs/>
                  <w:color w:val="007BB2" w:themeColor="background2"/>
                  <w:sz w:val="22"/>
                  <w:szCs w:val="22"/>
                </w:rPr>
                <w:id w:val="-807395551"/>
                <w14:checkbox>
                  <w14:checked w14:val="1"/>
                  <w14:checkedState w14:val="2612" w14:font="MS Gothic"/>
                  <w14:uncheckedState w14:val="2610" w14:font="MS Gothic"/>
                </w14:checkbox>
              </w:sdtPr>
              <w:sdtContent>
                <w:r w:rsidR="00FB27F1" w:rsidRPr="0084120C">
                  <w:rPr>
                    <w:rFonts w:ascii="MS Gothic" w:eastAsia="MS Gothic" w:hAnsi="MS Gothic"/>
                    <w:b/>
                    <w:bCs/>
                    <w:color w:val="007BB2" w:themeColor="background2"/>
                    <w:sz w:val="22"/>
                    <w:szCs w:val="22"/>
                  </w:rPr>
                  <w:t>☒</w:t>
                </w:r>
              </w:sdtContent>
            </w:sdt>
            <w:r w:rsidR="00FB27F1" w:rsidRPr="0084120C">
              <w:rPr>
                <w:color w:val="007BB2" w:themeColor="background2"/>
                <w:sz w:val="22"/>
                <w:szCs w:val="22"/>
              </w:rPr>
              <w:t xml:space="preserve">  </w:t>
            </w:r>
            <w:r w:rsidR="00FB27F1" w:rsidRPr="0084120C">
              <w:rPr>
                <w:sz w:val="22"/>
                <w:szCs w:val="22"/>
              </w:rPr>
              <w:t>Nebūtina</w:t>
            </w:r>
          </w:p>
        </w:tc>
      </w:tr>
      <w:tr w:rsidR="00FB27F1" w:rsidRPr="0084120C" w14:paraId="3E16877D" w14:textId="77777777" w:rsidTr="00224F07">
        <w:trPr>
          <w:trHeight w:val="530"/>
        </w:trPr>
        <w:tc>
          <w:tcPr>
            <w:tcW w:w="2576" w:type="dxa"/>
            <w:tcBorders>
              <w:top w:val="nil"/>
              <w:bottom w:val="nil"/>
            </w:tcBorders>
            <w:vAlign w:val="center"/>
          </w:tcPr>
          <w:p w14:paraId="2EEAFAB6" w14:textId="76D42584" w:rsidR="00FB27F1" w:rsidRPr="0084120C" w:rsidRDefault="00000000" w:rsidP="00224F07">
            <w:pPr>
              <w:rPr>
                <w:rStyle w:val="Heading3Char"/>
                <w:b w:val="0"/>
                <w:color w:val="auto"/>
                <w:sz w:val="22"/>
                <w:szCs w:val="22"/>
                <w:lang w:val="lt-LT"/>
              </w:rPr>
            </w:pPr>
            <w:sdt>
              <w:sdtPr>
                <w:rPr>
                  <w:b/>
                  <w:color w:val="007BB2" w:themeColor="background2"/>
                  <w:sz w:val="24"/>
                  <w:szCs w:val="24"/>
                  <w:lang w:val="en-GB"/>
                </w:rPr>
                <w:id w:val="1955288665"/>
                <w14:checkbox>
                  <w14:checked w14:val="0"/>
                  <w14:checkedState w14:val="2612" w14:font="MS Gothic"/>
                  <w14:uncheckedState w14:val="2610" w14:font="MS Gothic"/>
                </w14:checkbox>
              </w:sdtPr>
              <w:sdtEndPr>
                <w:rPr>
                  <w:b w:val="0"/>
                  <w:color w:val="auto"/>
                  <w:sz w:val="22"/>
                  <w:szCs w:val="22"/>
                </w:rPr>
              </w:sdtEndPr>
              <w:sdtContent>
                <w:r w:rsidR="00FB27F1" w:rsidRPr="0084120C">
                  <w:rPr>
                    <w:rFonts w:ascii="MS Gothic" w:eastAsia="MS Gothic" w:hAnsi="MS Gothic"/>
                  </w:rPr>
                  <w:t>☐</w:t>
                </w:r>
              </w:sdtContent>
            </w:sdt>
            <w:r w:rsidR="00FB27F1"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07A0E9DE" w14:textId="77777777" w:rsidR="00FB27F1"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36781557"/>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sz w:val="22"/>
                <w:szCs w:val="22"/>
              </w:rPr>
              <w:t xml:space="preserve">  </w:t>
            </w:r>
            <w:r w:rsidR="00FB27F1"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4338A3A5" w14:textId="4C92226E" w:rsidR="00FB27F1"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517382816"/>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sz w:val="22"/>
                <w:szCs w:val="22"/>
              </w:rPr>
              <w:t xml:space="preserve">  </w:t>
            </w:r>
            <w:r w:rsidR="00C11CDA" w:rsidRPr="0084120C">
              <w:rPr>
                <w:sz w:val="22"/>
                <w:szCs w:val="22"/>
              </w:rPr>
              <w:t>Reikalinga s</w:t>
            </w:r>
            <w:r w:rsidR="00FB27F1" w:rsidRPr="0084120C">
              <w:rPr>
                <w:sz w:val="22"/>
                <w:szCs w:val="22"/>
              </w:rPr>
              <w:t>pecializuota įmonė</w:t>
            </w:r>
          </w:p>
        </w:tc>
        <w:tc>
          <w:tcPr>
            <w:tcW w:w="2780" w:type="dxa"/>
            <w:tcBorders>
              <w:top w:val="nil"/>
              <w:bottom w:val="nil"/>
            </w:tcBorders>
            <w:vAlign w:val="center"/>
          </w:tcPr>
          <w:p w14:paraId="6EEABB0B" w14:textId="21CF0210" w:rsidR="00FB27F1" w:rsidRPr="0084120C" w:rsidRDefault="00000000" w:rsidP="00224F07">
            <w:pPr>
              <w:pStyle w:val="Companyname"/>
              <w:rPr>
                <w:sz w:val="22"/>
                <w:szCs w:val="22"/>
              </w:rPr>
            </w:pPr>
            <w:sdt>
              <w:sdtPr>
                <w:rPr>
                  <w:sz w:val="22"/>
                  <w:szCs w:val="22"/>
                </w:rPr>
                <w:id w:val="-1869678759"/>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sz w:val="22"/>
                <w:szCs w:val="22"/>
              </w:rPr>
              <w:t xml:space="preserve">  </w:t>
            </w:r>
            <w:r w:rsidR="006F1366" w:rsidRPr="0084120C">
              <w:rPr>
                <w:sz w:val="22"/>
                <w:szCs w:val="22"/>
              </w:rPr>
              <w:t>Rekomenduojama</w:t>
            </w:r>
          </w:p>
        </w:tc>
      </w:tr>
      <w:tr w:rsidR="00FB27F1" w:rsidRPr="0084120C" w14:paraId="0A1D818F" w14:textId="77777777" w:rsidTr="00224F07">
        <w:trPr>
          <w:trHeight w:val="530"/>
        </w:trPr>
        <w:tc>
          <w:tcPr>
            <w:tcW w:w="2576" w:type="dxa"/>
            <w:tcBorders>
              <w:top w:val="nil"/>
            </w:tcBorders>
            <w:vAlign w:val="center"/>
          </w:tcPr>
          <w:p w14:paraId="01588EDF" w14:textId="7BFF563B" w:rsidR="00FB27F1"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77657731"/>
                <w14:checkbox>
                  <w14:checked w14:val="1"/>
                  <w14:checkedState w14:val="2612" w14:font="MS Gothic"/>
                  <w14:uncheckedState w14:val="2610" w14:font="MS Gothic"/>
                </w14:checkbox>
              </w:sdtPr>
              <w:sdtContent>
                <w:r w:rsidR="00FB27F1" w:rsidRPr="0084120C">
                  <w:rPr>
                    <w:rFonts w:ascii="MS Gothic" w:eastAsia="MS Gothic" w:hAnsi="MS Gothic"/>
                    <w:b/>
                    <w:color w:val="007BB2" w:themeColor="background2"/>
                    <w:sz w:val="22"/>
                    <w:szCs w:val="22"/>
                  </w:rPr>
                  <w:t>☒</w:t>
                </w:r>
              </w:sdtContent>
            </w:sdt>
            <w:r w:rsidR="00FB27F1"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3D6DA6ED" w14:textId="77777777" w:rsidR="00FB27F1" w:rsidRPr="0084120C" w:rsidRDefault="00000000" w:rsidP="00224F07">
            <w:pPr>
              <w:pStyle w:val="Companyname"/>
              <w:rPr>
                <w:rStyle w:val="Heading3Char"/>
                <w:b w:val="0"/>
                <w:bCs/>
                <w:color w:val="auto"/>
                <w:sz w:val="22"/>
                <w:szCs w:val="22"/>
                <w:lang w:val="lt-LT"/>
              </w:rPr>
            </w:pPr>
            <w:sdt>
              <w:sdtPr>
                <w:rPr>
                  <w:b/>
                  <w:bCs/>
                  <w:color w:val="4B4B4D" w:themeColor="text1"/>
                  <w:sz w:val="22"/>
                  <w:szCs w:val="22"/>
                  <w:lang w:val="en-GB"/>
                </w:rPr>
                <w:id w:val="-1941752880"/>
                <w14:checkbox>
                  <w14:checked w14:val="0"/>
                  <w14:checkedState w14:val="2612" w14:font="MS Gothic"/>
                  <w14:uncheckedState w14:val="2610" w14:font="MS Gothic"/>
                </w14:checkbox>
              </w:sdtPr>
              <w:sdtContent>
                <w:r w:rsidR="00FB27F1" w:rsidRPr="0084120C">
                  <w:rPr>
                    <w:rFonts w:ascii="MS Gothic" w:eastAsia="MS Gothic" w:hAnsi="MS Gothic"/>
                    <w:bCs/>
                    <w:color w:val="4B4B4D" w:themeColor="text1"/>
                    <w:sz w:val="22"/>
                    <w:szCs w:val="22"/>
                  </w:rPr>
                  <w:t>☐</w:t>
                </w:r>
              </w:sdtContent>
            </w:sdt>
            <w:r w:rsidR="00FB27F1" w:rsidRPr="0084120C">
              <w:rPr>
                <w:sz w:val="22"/>
                <w:szCs w:val="22"/>
              </w:rPr>
              <w:t xml:space="preserve">  </w:t>
            </w:r>
            <w:r w:rsidR="00FB27F1" w:rsidRPr="0084120C">
              <w:rPr>
                <w:rStyle w:val="Heading3Char"/>
                <w:b w:val="0"/>
                <w:bCs/>
                <w:color w:val="4B4B4D" w:themeColor="text1"/>
                <w:sz w:val="22"/>
                <w:szCs w:val="22"/>
                <w:lang w:val="lt-LT"/>
              </w:rPr>
              <w:t>Aukštas</w:t>
            </w:r>
          </w:p>
        </w:tc>
        <w:tc>
          <w:tcPr>
            <w:tcW w:w="2557" w:type="dxa"/>
            <w:tcBorders>
              <w:top w:val="nil"/>
            </w:tcBorders>
            <w:vAlign w:val="center"/>
          </w:tcPr>
          <w:p w14:paraId="32A9A87E" w14:textId="1A972928" w:rsidR="00FB27F1"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357011832"/>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sz w:val="22"/>
                <w:szCs w:val="22"/>
              </w:rPr>
              <w:t xml:space="preserve">  </w:t>
            </w:r>
            <w:r w:rsidR="00C11CDA" w:rsidRPr="0084120C">
              <w:rPr>
                <w:sz w:val="22"/>
                <w:szCs w:val="22"/>
              </w:rPr>
              <w:t>Reikalingas e</w:t>
            </w:r>
            <w:r w:rsidR="00FB27F1" w:rsidRPr="0084120C">
              <w:rPr>
                <w:sz w:val="22"/>
                <w:szCs w:val="22"/>
              </w:rPr>
              <w:t>kspertas</w:t>
            </w:r>
          </w:p>
        </w:tc>
        <w:tc>
          <w:tcPr>
            <w:tcW w:w="2780" w:type="dxa"/>
            <w:tcBorders>
              <w:top w:val="nil"/>
            </w:tcBorders>
            <w:vAlign w:val="center"/>
          </w:tcPr>
          <w:p w14:paraId="31B1B946" w14:textId="77777777" w:rsidR="00FB27F1" w:rsidRPr="0084120C" w:rsidRDefault="00000000" w:rsidP="00224F07">
            <w:pPr>
              <w:pStyle w:val="Companyname"/>
              <w:rPr>
                <w:sz w:val="22"/>
                <w:szCs w:val="22"/>
              </w:rPr>
            </w:pPr>
            <w:sdt>
              <w:sdtPr>
                <w:rPr>
                  <w:sz w:val="22"/>
                  <w:szCs w:val="22"/>
                </w:rPr>
                <w:id w:val="-506760"/>
                <w14:checkbox>
                  <w14:checked w14:val="0"/>
                  <w14:checkedState w14:val="2612" w14:font="MS Gothic"/>
                  <w14:uncheckedState w14:val="2610" w14:font="MS Gothic"/>
                </w14:checkbox>
              </w:sdtPr>
              <w:sdtContent>
                <w:r w:rsidR="00FB27F1" w:rsidRPr="0084120C">
                  <w:rPr>
                    <w:rFonts w:ascii="MS Gothic" w:eastAsia="MS Gothic" w:hAnsi="MS Gothic"/>
                    <w:sz w:val="22"/>
                    <w:szCs w:val="22"/>
                  </w:rPr>
                  <w:t>☐</w:t>
                </w:r>
              </w:sdtContent>
            </w:sdt>
            <w:r w:rsidR="00FB27F1" w:rsidRPr="0084120C">
              <w:rPr>
                <w:sz w:val="22"/>
                <w:szCs w:val="22"/>
              </w:rPr>
              <w:t xml:space="preserve">  Privaloma</w:t>
            </w:r>
          </w:p>
        </w:tc>
      </w:tr>
    </w:tbl>
    <w:p w14:paraId="28FFF73C" w14:textId="7063F7FF" w:rsidR="00FB27F1" w:rsidRPr="0084120C" w:rsidRDefault="00FB27F1" w:rsidP="00FB27F1">
      <w:pPr>
        <w:spacing w:before="0"/>
        <w:rPr>
          <w:rStyle w:val="Heading3Char"/>
          <w:sz w:val="28"/>
          <w:szCs w:val="28"/>
          <w:lang w:val="lt-LT"/>
        </w:rPr>
      </w:pPr>
      <w:r w:rsidRPr="0084120C">
        <w:rPr>
          <w:rStyle w:val="Heading3Char"/>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FB27F1" w:rsidRPr="0084120C" w14:paraId="352B4857" w14:textId="77777777">
        <w:trPr>
          <w:trHeight w:val="466"/>
        </w:trPr>
        <w:tc>
          <w:tcPr>
            <w:tcW w:w="5097" w:type="dxa"/>
            <w:shd w:val="clear" w:color="auto" w:fill="E7EEF5" w:themeFill="accent5" w:themeFillTint="33"/>
          </w:tcPr>
          <w:p w14:paraId="7EBC79AE" w14:textId="77777777" w:rsidR="00FB27F1" w:rsidRPr="0084120C" w:rsidRDefault="00FB27F1"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1F9513F4" w14:textId="77777777" w:rsidR="00FB27F1" w:rsidRPr="0084120C" w:rsidRDefault="00FB27F1" w:rsidP="00224F07">
            <w:pPr>
              <w:spacing w:before="60" w:after="60"/>
              <w:rPr>
                <w:i/>
                <w:iCs/>
                <w:color w:val="4B4B4D" w:themeColor="text1"/>
              </w:rPr>
            </w:pPr>
            <w:r w:rsidRPr="0084120C">
              <w:rPr>
                <w:rStyle w:val="Heading3Char"/>
                <w:lang w:val="lt-LT"/>
              </w:rPr>
              <w:t>Investicijų grąža</w:t>
            </w:r>
          </w:p>
        </w:tc>
      </w:tr>
      <w:tr w:rsidR="00FB27F1" w:rsidRPr="0084120C" w14:paraId="42B3AE19" w14:textId="77777777">
        <w:trPr>
          <w:trHeight w:val="872"/>
        </w:trPr>
        <w:tc>
          <w:tcPr>
            <w:tcW w:w="5097" w:type="dxa"/>
          </w:tcPr>
          <w:p w14:paraId="5882FD22" w14:textId="6EA41D24" w:rsidR="00FB27F1" w:rsidRPr="0084120C" w:rsidRDefault="00FB27F1" w:rsidP="00224F07">
            <w:pPr>
              <w:spacing w:before="60" w:after="60"/>
              <w:rPr>
                <w:color w:val="4B4B4D" w:themeColor="text1"/>
                <w:sz w:val="24"/>
                <w:szCs w:val="24"/>
              </w:rPr>
            </w:pPr>
            <w:r w:rsidRPr="0084120C">
              <w:rPr>
                <w:color w:val="4B4B4D" w:themeColor="text1"/>
                <w:sz w:val="24"/>
                <w:szCs w:val="24"/>
              </w:rPr>
              <w:t>40 €</w:t>
            </w:r>
            <w:r w:rsidR="00D55272" w:rsidRPr="0084120C">
              <w:rPr>
                <w:color w:val="4B4B4D" w:themeColor="text1"/>
                <w:sz w:val="24"/>
                <w:szCs w:val="24"/>
              </w:rPr>
              <w:t>/</w:t>
            </w:r>
            <w:r w:rsidRPr="0084120C">
              <w:rPr>
                <w:color w:val="4B4B4D" w:themeColor="text1"/>
                <w:sz w:val="24"/>
                <w:szCs w:val="24"/>
              </w:rPr>
              <w:t xml:space="preserve">m², </w:t>
            </w:r>
            <w:r w:rsidR="00D55272" w:rsidRPr="0084120C">
              <w:rPr>
                <w:color w:val="4B4B4D" w:themeColor="text1"/>
                <w:sz w:val="24"/>
                <w:szCs w:val="24"/>
              </w:rPr>
              <w:t xml:space="preserve">jei </w:t>
            </w:r>
            <w:r w:rsidRPr="0084120C">
              <w:rPr>
                <w:color w:val="4B4B4D" w:themeColor="text1"/>
                <w:sz w:val="24"/>
                <w:szCs w:val="24"/>
              </w:rPr>
              <w:t>mont</w:t>
            </w:r>
            <w:r w:rsidR="00D55272" w:rsidRPr="0084120C">
              <w:rPr>
                <w:color w:val="4B4B4D" w:themeColor="text1"/>
                <w:sz w:val="24"/>
                <w:szCs w:val="24"/>
              </w:rPr>
              <w:t>uoja įmonė</w:t>
            </w:r>
          </w:p>
          <w:p w14:paraId="3435DECA" w14:textId="394B6896" w:rsidR="00FB27F1" w:rsidRPr="0084120C" w:rsidRDefault="00FB27F1" w:rsidP="00224F07">
            <w:pPr>
              <w:spacing w:before="60" w:after="60"/>
              <w:rPr>
                <w:rStyle w:val="Heading3Char"/>
                <w:b w:val="0"/>
                <w:bCs/>
                <w:lang w:val="lt-LT"/>
              </w:rPr>
            </w:pPr>
            <w:r w:rsidRPr="0084120C">
              <w:rPr>
                <w:color w:val="4B4B4D" w:themeColor="text1"/>
                <w:sz w:val="24"/>
                <w:szCs w:val="24"/>
              </w:rPr>
              <w:t>20 €</w:t>
            </w:r>
            <w:r w:rsidR="00D55272" w:rsidRPr="0084120C">
              <w:rPr>
                <w:color w:val="4B4B4D" w:themeColor="text1"/>
                <w:sz w:val="24"/>
                <w:szCs w:val="24"/>
              </w:rPr>
              <w:t>/</w:t>
            </w:r>
            <w:r w:rsidRPr="0084120C">
              <w:rPr>
                <w:color w:val="4B4B4D" w:themeColor="text1"/>
                <w:sz w:val="24"/>
                <w:szCs w:val="24"/>
              </w:rPr>
              <w:t>m², montuoja</w:t>
            </w:r>
            <w:r w:rsidR="00D55272" w:rsidRPr="0084120C">
              <w:rPr>
                <w:color w:val="4B4B4D" w:themeColor="text1"/>
                <w:sz w:val="24"/>
                <w:szCs w:val="24"/>
              </w:rPr>
              <w:t>nt patiems</w:t>
            </w:r>
          </w:p>
        </w:tc>
        <w:tc>
          <w:tcPr>
            <w:tcW w:w="5109" w:type="dxa"/>
          </w:tcPr>
          <w:p w14:paraId="11B0B245" w14:textId="77777777" w:rsidR="00FB27F1" w:rsidRPr="0084120C" w:rsidRDefault="00FB27F1" w:rsidP="00224F07">
            <w:pPr>
              <w:spacing w:before="60" w:after="60"/>
              <w:rPr>
                <w:b/>
                <w:color w:val="4B4B4D" w:themeColor="text1"/>
              </w:rPr>
            </w:pPr>
            <w:r w:rsidRPr="0084120C">
              <w:rPr>
                <w:color w:val="4B4B4D" w:themeColor="text1"/>
                <w:sz w:val="24"/>
                <w:szCs w:val="24"/>
              </w:rPr>
              <w:t>Investicijos atsiperka maždaug per 3 metus, priklausomai nuo langų ir šildymo įpročių</w:t>
            </w:r>
          </w:p>
        </w:tc>
      </w:tr>
      <w:tr w:rsidR="00FB27F1" w:rsidRPr="0084120C" w14:paraId="3FAA68E1" w14:textId="77777777">
        <w:trPr>
          <w:trHeight w:val="516"/>
        </w:trPr>
        <w:tc>
          <w:tcPr>
            <w:tcW w:w="5097" w:type="dxa"/>
            <w:shd w:val="clear" w:color="auto" w:fill="E7EEF5" w:themeFill="accent5" w:themeFillTint="33"/>
          </w:tcPr>
          <w:p w14:paraId="022AD54B" w14:textId="77777777" w:rsidR="00FB27F1" w:rsidRPr="0084120C" w:rsidRDefault="00FB27F1"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40455A6A" w14:textId="77777777" w:rsidR="00FB27F1" w:rsidRPr="0084120C" w:rsidRDefault="00FB27F1" w:rsidP="00224F07">
            <w:pPr>
              <w:spacing w:before="60" w:after="60"/>
              <w:rPr>
                <w:rStyle w:val="Heading3Char"/>
                <w:lang w:val="lt-LT"/>
              </w:rPr>
            </w:pPr>
            <w:r w:rsidRPr="0084120C">
              <w:rPr>
                <w:rStyle w:val="Heading3Char"/>
                <w:lang w:val="lt-LT"/>
              </w:rPr>
              <w:t>Medžiagos ar technologijos prieinamumas</w:t>
            </w:r>
          </w:p>
        </w:tc>
      </w:tr>
      <w:tr w:rsidR="00FB27F1" w:rsidRPr="0084120C" w14:paraId="5E64AB82" w14:textId="77777777">
        <w:trPr>
          <w:trHeight w:val="955"/>
        </w:trPr>
        <w:tc>
          <w:tcPr>
            <w:tcW w:w="5097" w:type="dxa"/>
          </w:tcPr>
          <w:p w14:paraId="48E22C08" w14:textId="17066823" w:rsidR="00FB27F1" w:rsidRPr="0084120C" w:rsidRDefault="0048374E" w:rsidP="00224F07">
            <w:pPr>
              <w:pStyle w:val="StandardText"/>
              <w:spacing w:before="60" w:after="60" w:line="280" w:lineRule="exact"/>
              <w:rPr>
                <w:bCs/>
              </w:rPr>
            </w:pPr>
            <w:r w:rsidRPr="0084120C">
              <w:rPr>
                <w:bCs/>
              </w:rPr>
              <w:t>Šiuo metu finansavimo programų šiai priemonei nėra.</w:t>
            </w:r>
          </w:p>
        </w:tc>
        <w:tc>
          <w:tcPr>
            <w:tcW w:w="5109" w:type="dxa"/>
          </w:tcPr>
          <w:p w14:paraId="27C008F9" w14:textId="416545AE" w:rsidR="00FB27F1" w:rsidRPr="0084120C" w:rsidRDefault="00FB27F1" w:rsidP="00224F07">
            <w:pPr>
              <w:pStyle w:val="StandardText"/>
              <w:spacing w:before="60" w:after="60" w:line="280" w:lineRule="exact"/>
            </w:pPr>
            <w:r w:rsidRPr="0084120C">
              <w:t>Daug kur galima įsigyti dideliais kiekiais, p</w:t>
            </w:r>
            <w:r w:rsidR="00A02055" w:rsidRPr="0084120C">
              <w:t>vz.</w:t>
            </w:r>
            <w:r w:rsidRPr="0084120C">
              <w:t xml:space="preserve">, statybinių prekių ir internetinėse parduotuvėse. </w:t>
            </w:r>
          </w:p>
          <w:p w14:paraId="0D24F8AD" w14:textId="1B0CFEB7" w:rsidR="00FB27F1" w:rsidRPr="0084120C" w:rsidRDefault="00FB27F1" w:rsidP="00224F07">
            <w:pPr>
              <w:pStyle w:val="StandardText"/>
              <w:spacing w:before="60" w:after="60" w:line="280" w:lineRule="exact"/>
              <w:rPr>
                <w:rStyle w:val="Heading3Char"/>
                <w:b w:val="0"/>
                <w:i/>
                <w:iCs/>
                <w:color w:val="auto"/>
                <w:lang w:val="lt-LT"/>
              </w:rPr>
            </w:pPr>
            <w:r w:rsidRPr="0084120C">
              <w:t>Yra daug variantų, kurių privalumai ir trūkumai susiję su ekologija, kaina ir tinkamumu naudoti.</w:t>
            </w:r>
          </w:p>
        </w:tc>
      </w:tr>
      <w:tr w:rsidR="00FB27F1" w:rsidRPr="0084120C" w14:paraId="4AE2D1BD"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7148FF0" w14:textId="77777777" w:rsidR="00FB27F1" w:rsidRPr="0084120C" w:rsidRDefault="00FB27F1"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 xml:space="preserve"> Specialūs reikalavimai, saugos priemonės, iššūkiai ar sąlygos</w:t>
            </w:r>
          </w:p>
        </w:tc>
      </w:tr>
      <w:tr w:rsidR="00FB27F1" w:rsidRPr="0084120C" w14:paraId="4528535C" w14:textId="77777777">
        <w:trPr>
          <w:trHeight w:val="298"/>
        </w:trPr>
        <w:tc>
          <w:tcPr>
            <w:tcW w:w="10206" w:type="dxa"/>
            <w:gridSpan w:val="2"/>
            <w:tcBorders>
              <w:top w:val="single" w:sz="4" w:space="0" w:color="auto"/>
              <w:left w:val="single" w:sz="4" w:space="0" w:color="auto"/>
              <w:bottom w:val="single" w:sz="4" w:space="0" w:color="auto"/>
              <w:right w:val="single" w:sz="4" w:space="0" w:color="auto"/>
            </w:tcBorders>
          </w:tcPr>
          <w:p w14:paraId="7A951A8C" w14:textId="082F1F3A" w:rsidR="00FB27F1" w:rsidRPr="0084120C" w:rsidRDefault="00FB27F1" w:rsidP="00224F07">
            <w:pPr>
              <w:pStyle w:val="StandardText"/>
              <w:spacing w:before="60" w:after="60"/>
            </w:pPr>
            <w:r w:rsidRPr="0084120C">
              <w:t xml:space="preserve">Plėvelė turi būti </w:t>
            </w:r>
            <w:r w:rsidR="00A02055" w:rsidRPr="0084120C">
              <w:t xml:space="preserve">užklijuota tolygiai, be </w:t>
            </w:r>
            <w:r w:rsidR="00EE5AF5" w:rsidRPr="0084120C">
              <w:t xml:space="preserve">oro </w:t>
            </w:r>
            <w:r w:rsidRPr="0084120C">
              <w:t xml:space="preserve">burbulų, o tai gali būti sudėtinga, jei daroma </w:t>
            </w:r>
            <w:r w:rsidR="00A02055" w:rsidRPr="0084120C">
              <w:t>s</w:t>
            </w:r>
            <w:r w:rsidR="00776494" w:rsidRPr="0084120C">
              <w:t>a</w:t>
            </w:r>
            <w:r w:rsidR="00A02055" w:rsidRPr="0084120C">
              <w:t>vo jėgomis</w:t>
            </w:r>
            <w:r w:rsidRPr="0084120C">
              <w:t>.</w:t>
            </w:r>
          </w:p>
        </w:tc>
      </w:tr>
    </w:tbl>
    <w:p w14:paraId="3712DCD8" w14:textId="1507C426" w:rsidR="00FB27F1" w:rsidRPr="0084120C" w:rsidRDefault="00FB27F1" w:rsidP="00C76F09">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FB27F1" w:rsidRPr="0084120C" w14:paraId="7E1C675C" w14:textId="77777777" w:rsidTr="00224F07">
        <w:tc>
          <w:tcPr>
            <w:tcW w:w="10196" w:type="dxa"/>
            <w:shd w:val="clear" w:color="auto" w:fill="E7EEF5" w:themeFill="accent5" w:themeFillTint="33"/>
          </w:tcPr>
          <w:p w14:paraId="69AF1DF0" w14:textId="237BB711" w:rsidR="00FB27F1"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FB27F1" w:rsidRPr="0084120C" w14:paraId="43BD07E8" w14:textId="77777777" w:rsidTr="00224F07">
        <w:tc>
          <w:tcPr>
            <w:tcW w:w="10196" w:type="dxa"/>
          </w:tcPr>
          <w:p w14:paraId="22B63932" w14:textId="77777777" w:rsidR="00FB27F1" w:rsidRPr="0084120C" w:rsidRDefault="00FB27F1" w:rsidP="00224F07">
            <w:pPr>
              <w:spacing w:before="60" w:after="60"/>
              <w:rPr>
                <w:i/>
                <w:iCs/>
              </w:rPr>
            </w:pPr>
          </w:p>
        </w:tc>
      </w:tr>
      <w:tr w:rsidR="00FB27F1" w:rsidRPr="0084120C" w14:paraId="05E85F19" w14:textId="77777777" w:rsidTr="00224F07">
        <w:tc>
          <w:tcPr>
            <w:tcW w:w="10196" w:type="dxa"/>
            <w:shd w:val="clear" w:color="auto" w:fill="E7EEF5" w:themeFill="accent5" w:themeFillTint="33"/>
          </w:tcPr>
          <w:p w14:paraId="45E539D4" w14:textId="668FB932" w:rsidR="00FB27F1"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FB27F1" w:rsidRPr="0084120C" w14:paraId="4571F54B" w14:textId="77777777" w:rsidTr="00224F07">
        <w:trPr>
          <w:trHeight w:val="519"/>
        </w:trPr>
        <w:tc>
          <w:tcPr>
            <w:tcW w:w="10196" w:type="dxa"/>
          </w:tcPr>
          <w:p w14:paraId="3E94F6D5" w14:textId="47603A76" w:rsidR="00FB27F1" w:rsidRPr="0084120C" w:rsidRDefault="00DB1673" w:rsidP="00224F07">
            <w:pPr>
              <w:spacing w:before="60" w:after="60"/>
              <w:rPr>
                <w:color w:val="4B4B4D" w:themeColor="text1"/>
                <w:sz w:val="24"/>
                <w:szCs w:val="24"/>
              </w:rPr>
            </w:pPr>
            <w:r w:rsidRPr="0084120C">
              <w:rPr>
                <w:color w:val="4B4B4D" w:themeColor="text1"/>
                <w:sz w:val="24"/>
                <w:szCs w:val="24"/>
              </w:rPr>
              <w:t>Statybos</w:t>
            </w:r>
            <w:r w:rsidR="00FB27F1" w:rsidRPr="0084120C">
              <w:rPr>
                <w:color w:val="4B4B4D" w:themeColor="text1"/>
                <w:sz w:val="24"/>
                <w:szCs w:val="24"/>
              </w:rPr>
              <w:t xml:space="preserve"> įmonė / meistrai, galintys </w:t>
            </w:r>
            <w:r w:rsidR="00776494" w:rsidRPr="0084120C">
              <w:rPr>
                <w:color w:val="4B4B4D" w:themeColor="text1"/>
                <w:sz w:val="24"/>
                <w:szCs w:val="24"/>
              </w:rPr>
              <w:t>sumontuoti</w:t>
            </w:r>
            <w:r w:rsidR="00FB27F1" w:rsidRPr="0084120C">
              <w:rPr>
                <w:color w:val="4B4B4D" w:themeColor="text1"/>
                <w:sz w:val="24"/>
                <w:szCs w:val="24"/>
              </w:rPr>
              <w:t xml:space="preserve"> izoliaciją pagal techninius reikalavimus.</w:t>
            </w:r>
          </w:p>
          <w:p w14:paraId="73CE1E6B" w14:textId="10E54811" w:rsidR="00FB27F1" w:rsidRPr="0084120C" w:rsidRDefault="00776494" w:rsidP="00224F07">
            <w:pPr>
              <w:spacing w:before="60" w:after="60"/>
              <w:rPr>
                <w:i/>
                <w:iCs/>
              </w:rPr>
            </w:pPr>
            <w:r w:rsidRPr="0084120C">
              <w:rPr>
                <w:color w:val="4B4B4D" w:themeColor="text1"/>
                <w:sz w:val="24"/>
                <w:szCs w:val="24"/>
              </w:rPr>
              <w:t>E</w:t>
            </w:r>
            <w:r w:rsidR="00FB27F1" w:rsidRPr="0084120C">
              <w:rPr>
                <w:color w:val="4B4B4D" w:themeColor="text1"/>
                <w:sz w:val="24"/>
                <w:szCs w:val="24"/>
              </w:rPr>
              <w:t>nergetikos konsultantas</w:t>
            </w:r>
          </w:p>
        </w:tc>
      </w:tr>
      <w:tr w:rsidR="00FB27F1" w:rsidRPr="0084120C" w14:paraId="78D15E74" w14:textId="77777777" w:rsidTr="00224F07">
        <w:tc>
          <w:tcPr>
            <w:tcW w:w="10196" w:type="dxa"/>
            <w:shd w:val="clear" w:color="auto" w:fill="E7EEF5" w:themeFill="accent5" w:themeFillTint="33"/>
          </w:tcPr>
          <w:p w14:paraId="3FDC12FE" w14:textId="77777777" w:rsidR="00FB27F1" w:rsidRPr="0084120C" w:rsidRDefault="00FB27F1"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FB27F1" w:rsidRPr="0084120C" w14:paraId="0A279652" w14:textId="77777777" w:rsidTr="00224F07">
        <w:trPr>
          <w:trHeight w:val="244"/>
        </w:trPr>
        <w:tc>
          <w:tcPr>
            <w:tcW w:w="10196" w:type="dxa"/>
          </w:tcPr>
          <w:p w14:paraId="13219396" w14:textId="77777777" w:rsidR="00FB27F1" w:rsidRPr="0084120C" w:rsidRDefault="00FB27F1" w:rsidP="00224F07">
            <w:pPr>
              <w:pStyle w:val="StandardText"/>
              <w:spacing w:before="60" w:after="60"/>
            </w:pPr>
            <w:r w:rsidRPr="0084120C">
              <w:t>Valytojas, techninės priežiūros personalas</w:t>
            </w:r>
          </w:p>
        </w:tc>
      </w:tr>
    </w:tbl>
    <w:p w14:paraId="2BBE7D70" w14:textId="77777777" w:rsidR="00FB27F1" w:rsidRPr="0084120C" w:rsidRDefault="00FB27F1" w:rsidP="00FB27F1">
      <w:pPr>
        <w:spacing w:before="0"/>
        <w:rPr>
          <w:rStyle w:val="Heading3Char"/>
          <w:lang w:val="lt-LT"/>
        </w:rPr>
      </w:pPr>
      <w:r w:rsidRPr="0084120C">
        <w:rPr>
          <w:rStyle w:val="Heading3Char"/>
          <w:lang w:val="lt-LT"/>
        </w:rPr>
        <w:br w:type="page"/>
      </w:r>
    </w:p>
    <w:p w14:paraId="45DF0DA0" w14:textId="77777777" w:rsidR="00FB27F1" w:rsidRPr="0084120C" w:rsidRDefault="00FB27F1" w:rsidP="00C76F09">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FB27F1" w:rsidRPr="0084120C" w14:paraId="7F07973E" w14:textId="77777777" w:rsidTr="00224F07">
        <w:tc>
          <w:tcPr>
            <w:tcW w:w="4957" w:type="dxa"/>
            <w:shd w:val="clear" w:color="auto" w:fill="E7EEF5" w:themeFill="accent5" w:themeFillTint="33"/>
          </w:tcPr>
          <w:p w14:paraId="29E3D9CF" w14:textId="055BE8C1" w:rsidR="00FB27F1"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2527B2EB" w14:textId="57EA9CD8" w:rsidR="00FB27F1" w:rsidRPr="0084120C" w:rsidRDefault="00FB27F1" w:rsidP="00224F07">
            <w:pPr>
              <w:spacing w:after="120"/>
              <w:rPr>
                <w:b/>
                <w:bCs/>
              </w:rPr>
            </w:pPr>
            <w:r w:rsidRPr="0084120C">
              <w:rPr>
                <w:rStyle w:val="Heading3Char"/>
                <w:lang w:val="lt-LT"/>
              </w:rPr>
              <w:t>Diegimo instrukcijos ir gairės, atvirojo kodo iniciatyvos</w:t>
            </w:r>
          </w:p>
        </w:tc>
      </w:tr>
      <w:tr w:rsidR="00FB27F1" w:rsidRPr="0084120C" w14:paraId="6D17AC31" w14:textId="77777777" w:rsidTr="00224F07">
        <w:tc>
          <w:tcPr>
            <w:tcW w:w="4957" w:type="dxa"/>
          </w:tcPr>
          <w:p w14:paraId="6142165D" w14:textId="7C72EE0B" w:rsidR="00FB27F1" w:rsidRPr="0084120C" w:rsidRDefault="00FB27F1">
            <w:pPr>
              <w:pStyle w:val="StandardText"/>
              <w:numPr>
                <w:ilvl w:val="0"/>
                <w:numId w:val="64"/>
              </w:numPr>
              <w:spacing w:before="60" w:after="60" w:line="280" w:lineRule="exact"/>
            </w:pPr>
            <w:r w:rsidRPr="0084120C">
              <w:t xml:space="preserve">Galimų šilumos izoliacijos priemonių </w:t>
            </w:r>
            <w:r w:rsidR="00EE5AF5" w:rsidRPr="0084120C">
              <w:t>ap</w:t>
            </w:r>
            <w:r w:rsidRPr="0084120C">
              <w:t>svarstymas.</w:t>
            </w:r>
          </w:p>
          <w:p w14:paraId="3F60DCE7" w14:textId="505B379F" w:rsidR="00FB27F1" w:rsidRPr="0084120C" w:rsidRDefault="00EE5AF5">
            <w:pPr>
              <w:pStyle w:val="StandardText"/>
              <w:numPr>
                <w:ilvl w:val="0"/>
                <w:numId w:val="64"/>
              </w:numPr>
              <w:spacing w:before="60" w:after="60" w:line="280" w:lineRule="exact"/>
            </w:pPr>
            <w:r w:rsidRPr="0084120C">
              <w:t>Konsultacijos su en</w:t>
            </w:r>
            <w:r w:rsidR="00FB27F1" w:rsidRPr="0084120C">
              <w:t>ergetikos konsultant</w:t>
            </w:r>
            <w:r w:rsidRPr="0084120C">
              <w:t>ais</w:t>
            </w:r>
            <w:r w:rsidR="00FB27F1" w:rsidRPr="0084120C">
              <w:t xml:space="preserve"> </w:t>
            </w:r>
            <w:r w:rsidRPr="0084120C">
              <w:t>/</w:t>
            </w:r>
            <w:r w:rsidR="00FB27F1" w:rsidRPr="0084120C">
              <w:t xml:space="preserve"> biur</w:t>
            </w:r>
            <w:r w:rsidRPr="0084120C">
              <w:t>ais</w:t>
            </w:r>
            <w:r w:rsidR="00FB27F1" w:rsidRPr="0084120C">
              <w:t xml:space="preserve"> dėl optimizavimo metodų.</w:t>
            </w:r>
          </w:p>
          <w:p w14:paraId="02077213" w14:textId="72657148" w:rsidR="00FB27F1" w:rsidRPr="0084120C" w:rsidRDefault="00EE5AF5">
            <w:pPr>
              <w:pStyle w:val="StandardText"/>
              <w:numPr>
                <w:ilvl w:val="0"/>
                <w:numId w:val="64"/>
              </w:numPr>
              <w:spacing w:before="60" w:after="60" w:line="280" w:lineRule="exact"/>
              <w:rPr>
                <w:i/>
                <w:iCs/>
              </w:rPr>
            </w:pPr>
            <w:r w:rsidRPr="0084120C">
              <w:t>I</w:t>
            </w:r>
            <w:r w:rsidR="00FB27F1" w:rsidRPr="0084120C">
              <w:t xml:space="preserve">zoliacinių medžiagų ir </w:t>
            </w:r>
            <w:r w:rsidRPr="0084120C">
              <w:t>būdų</w:t>
            </w:r>
            <w:r w:rsidR="00FB27F1" w:rsidRPr="0084120C">
              <w:t xml:space="preserve"> planavimas.</w:t>
            </w:r>
          </w:p>
        </w:tc>
        <w:tc>
          <w:tcPr>
            <w:tcW w:w="5237" w:type="dxa"/>
          </w:tcPr>
          <w:p w14:paraId="0BFF0ACE" w14:textId="06967702" w:rsidR="005E3305" w:rsidRPr="0084120C" w:rsidRDefault="005E3305" w:rsidP="005E3305">
            <w:pPr>
              <w:pStyle w:val="StandardText"/>
              <w:spacing w:before="60" w:after="60" w:line="280" w:lineRule="exact"/>
              <w:rPr>
                <w:i/>
                <w:iCs/>
              </w:rPr>
            </w:pPr>
            <w:hyperlink r:id="rId62" w:history="1">
              <w:r w:rsidRPr="0084120C">
                <w:rPr>
                  <w:rStyle w:val="Hyperlink"/>
                  <w:i/>
                  <w:iCs/>
                  <w:color w:val="4B4B4D" w:themeColor="text1"/>
                </w:rPr>
                <w:t>https://dokishop.lt/produktai/neofoilx</w:t>
              </w:r>
            </w:hyperlink>
            <w:r w:rsidRPr="0084120C">
              <w:t xml:space="preserve"> </w:t>
            </w:r>
          </w:p>
          <w:p w14:paraId="608F1B50" w14:textId="278748C2" w:rsidR="00FB27F1" w:rsidRPr="0084120C" w:rsidRDefault="00FB27F1" w:rsidP="00224F07">
            <w:pPr>
              <w:pStyle w:val="StandardText"/>
              <w:spacing w:before="60" w:after="60" w:line="280" w:lineRule="exact"/>
              <w:rPr>
                <w:i/>
                <w:iCs/>
              </w:rPr>
            </w:pPr>
          </w:p>
        </w:tc>
      </w:tr>
      <w:tr w:rsidR="00FB27F1" w:rsidRPr="0084120C" w14:paraId="17B501E3" w14:textId="77777777" w:rsidTr="00224F07">
        <w:tc>
          <w:tcPr>
            <w:tcW w:w="4957" w:type="dxa"/>
            <w:shd w:val="clear" w:color="auto" w:fill="E7EEF5" w:themeFill="accent5" w:themeFillTint="33"/>
          </w:tcPr>
          <w:p w14:paraId="4035D5BA" w14:textId="5325CCD3" w:rsidR="00FB27F1" w:rsidRPr="0084120C" w:rsidRDefault="004658D9" w:rsidP="00224F07">
            <w:pPr>
              <w:spacing w:before="60" w:after="60"/>
              <w:rPr>
                <w:rStyle w:val="Heading3Char"/>
                <w:bCs/>
                <w:lang w:val="lt-LT"/>
              </w:rPr>
            </w:pPr>
            <w:r w:rsidRPr="0084120C">
              <w:rPr>
                <w:rStyle w:val="Heading3Char"/>
                <w:bCs/>
                <w:lang w:val="lt-LT"/>
              </w:rPr>
              <w:t>Į</w:t>
            </w:r>
            <w:r w:rsidR="00FB27F1" w:rsidRPr="0084120C">
              <w:rPr>
                <w:rStyle w:val="Heading3Char"/>
                <w:bCs/>
                <w:lang w:val="lt-LT"/>
              </w:rPr>
              <w:t>gyvendinimas</w:t>
            </w:r>
          </w:p>
        </w:tc>
        <w:tc>
          <w:tcPr>
            <w:tcW w:w="5237" w:type="dxa"/>
            <w:shd w:val="clear" w:color="auto" w:fill="E7EEF5" w:themeFill="accent5" w:themeFillTint="33"/>
          </w:tcPr>
          <w:p w14:paraId="6C551935" w14:textId="2A9020A1" w:rsidR="00FB27F1" w:rsidRPr="0084120C" w:rsidRDefault="00E33038" w:rsidP="00224F07">
            <w:pPr>
              <w:spacing w:before="60" w:after="60"/>
              <w:rPr>
                <w:rStyle w:val="Heading3Char"/>
                <w:bCs/>
                <w:lang w:val="lt-LT"/>
              </w:rPr>
            </w:pPr>
            <w:r w:rsidRPr="0084120C">
              <w:rPr>
                <w:rStyle w:val="Heading3Char"/>
                <w:bCs/>
                <w:lang w:val="lt-LT"/>
              </w:rPr>
              <w:t>Susijusi komunikacija</w:t>
            </w:r>
          </w:p>
        </w:tc>
      </w:tr>
      <w:tr w:rsidR="00FB27F1" w:rsidRPr="0084120C" w14:paraId="4CA0FB8E" w14:textId="77777777" w:rsidTr="00224F07">
        <w:trPr>
          <w:trHeight w:val="1091"/>
        </w:trPr>
        <w:tc>
          <w:tcPr>
            <w:tcW w:w="4957" w:type="dxa"/>
          </w:tcPr>
          <w:p w14:paraId="53A9DFF4" w14:textId="751E17E7" w:rsidR="00FB27F1" w:rsidRPr="0084120C" w:rsidRDefault="00D06E74">
            <w:pPr>
              <w:pStyle w:val="StandardText"/>
              <w:numPr>
                <w:ilvl w:val="0"/>
                <w:numId w:val="18"/>
              </w:numPr>
              <w:spacing w:before="60" w:after="60" w:line="280" w:lineRule="exact"/>
            </w:pPr>
            <w:r w:rsidRPr="0084120C">
              <w:t>Medžiagų ir įrankių pasiruošimas.</w:t>
            </w:r>
          </w:p>
        </w:tc>
        <w:tc>
          <w:tcPr>
            <w:tcW w:w="5237" w:type="dxa"/>
          </w:tcPr>
          <w:p w14:paraId="37016C35" w14:textId="5B6C8CF4" w:rsidR="00FB27F1" w:rsidRPr="0084120C" w:rsidRDefault="005E3305" w:rsidP="00231A16">
            <w:pPr>
              <w:spacing w:before="60" w:after="60"/>
              <w:jc w:val="right"/>
              <w:rPr>
                <w:i/>
                <w:iCs/>
              </w:rPr>
            </w:pPr>
            <w:r w:rsidRPr="0084120C">
              <w:rPr>
                <w:noProof/>
              </w:rPr>
              <w:drawing>
                <wp:inline distT="0" distB="0" distL="0" distR="0" wp14:anchorId="7DC50310" wp14:editId="0A137DC5">
                  <wp:extent cx="3124200" cy="2601931"/>
                  <wp:effectExtent l="0" t="0" r="0" b="8255"/>
                  <wp:docPr id="1672418976" name="Grafik 1672418976" descr="Ein Bild, das Plastik, Im Haus, Text, Werk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7752" name="Grafik 863117752" descr="Ein Bild, das Plastik, Im Haus, Text, Werkzeug enthält.&#10;&#10;KI-generierte Inhalte können fehlerhaft sein."/>
                          <pic:cNvPicPr/>
                        </pic:nvPicPr>
                        <pic:blipFill>
                          <a:blip r:embed="rId63">
                            <a:extLst>
                              <a:ext uri="{28A0092B-C50C-407E-A947-70E740481C1C}">
                                <a14:useLocalDpi xmlns:a14="http://schemas.microsoft.com/office/drawing/2010/main" val="0"/>
                              </a:ext>
                            </a:extLst>
                          </a:blip>
                          <a:stretch>
                            <a:fillRect/>
                          </a:stretch>
                        </pic:blipFill>
                        <pic:spPr>
                          <a:xfrm>
                            <a:off x="0" y="0"/>
                            <a:ext cx="3129910" cy="2606687"/>
                          </a:xfrm>
                          <a:prstGeom prst="rect">
                            <a:avLst/>
                          </a:prstGeom>
                        </pic:spPr>
                      </pic:pic>
                    </a:graphicData>
                  </a:graphic>
                </wp:inline>
              </w:drawing>
            </w:r>
            <w:r w:rsidR="00C9598F" w:rsidRPr="00C9598F">
              <w:rPr>
                <w:i/>
                <w:iCs/>
                <w:sz w:val="18"/>
                <w:szCs w:val="18"/>
              </w:rPr>
              <w:t xml:space="preserve">© LEA Hessen, Nuotrauka: </w:t>
            </w:r>
            <w:r w:rsidR="00D049BD" w:rsidRPr="0084120C">
              <w:rPr>
                <w:rStyle w:val="normaltextrun"/>
                <w:rFonts w:cs="Calibri"/>
                <w:i/>
                <w:iCs/>
                <w:color w:val="4B4B4D" w:themeColor="text1"/>
                <w:sz w:val="18"/>
                <w:szCs w:val="18"/>
              </w:rPr>
              <w:t>Pasyvaus namo institutas</w:t>
            </w:r>
          </w:p>
        </w:tc>
      </w:tr>
      <w:tr w:rsidR="005E3305" w:rsidRPr="0084120C" w14:paraId="4841CE2B" w14:textId="77777777" w:rsidTr="00224F07">
        <w:trPr>
          <w:trHeight w:val="1091"/>
        </w:trPr>
        <w:tc>
          <w:tcPr>
            <w:tcW w:w="4957" w:type="dxa"/>
          </w:tcPr>
          <w:p w14:paraId="31F49291" w14:textId="77777777" w:rsidR="006767C6" w:rsidRPr="0084120C" w:rsidRDefault="006767C6" w:rsidP="006767C6">
            <w:pPr>
              <w:pStyle w:val="ListParagraph"/>
              <w:numPr>
                <w:ilvl w:val="0"/>
                <w:numId w:val="18"/>
              </w:numPr>
              <w:rPr>
                <w:color w:val="4B4B4D" w:themeColor="text1"/>
                <w:sz w:val="24"/>
                <w:szCs w:val="24"/>
              </w:rPr>
            </w:pPr>
            <w:r w:rsidRPr="0084120C">
              <w:rPr>
                <w:color w:val="4B4B4D" w:themeColor="text1"/>
                <w:sz w:val="24"/>
                <w:szCs w:val="24"/>
              </w:rPr>
              <w:t>Paviršiaus paruošimas jį nuvalant.</w:t>
            </w:r>
          </w:p>
          <w:p w14:paraId="2A9D7FC7" w14:textId="5FA0FF5C" w:rsidR="005E3305" w:rsidRPr="0084120C" w:rsidRDefault="005E3305" w:rsidP="006767C6">
            <w:pPr>
              <w:pStyle w:val="StandardText"/>
              <w:spacing w:before="60" w:after="60" w:line="280" w:lineRule="exact"/>
              <w:ind w:left="360"/>
            </w:pPr>
          </w:p>
        </w:tc>
        <w:tc>
          <w:tcPr>
            <w:tcW w:w="5237" w:type="dxa"/>
          </w:tcPr>
          <w:p w14:paraId="773BB2A8" w14:textId="2A120719" w:rsidR="005E3305" w:rsidRPr="0084120C" w:rsidRDefault="00D06E74" w:rsidP="00231A16">
            <w:pPr>
              <w:spacing w:before="60" w:after="60"/>
              <w:jc w:val="right"/>
              <w:rPr>
                <w:i/>
                <w:iCs/>
              </w:rPr>
            </w:pPr>
            <w:r w:rsidRPr="0084120C">
              <w:rPr>
                <w:noProof/>
              </w:rPr>
              <w:drawing>
                <wp:inline distT="0" distB="0" distL="0" distR="0" wp14:anchorId="5DF7FEBB" wp14:editId="0DF445C6">
                  <wp:extent cx="3124200" cy="2085404"/>
                  <wp:effectExtent l="0" t="0" r="0" b="0"/>
                  <wp:docPr id="65226358" name="Grafik 3" descr="Mann putzt eine Fensterscheibe von 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putzt eine Fensterscheibe von inne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28597" cy="2088339"/>
                          </a:xfrm>
                          <a:prstGeom prst="rect">
                            <a:avLst/>
                          </a:prstGeom>
                          <a:noFill/>
                          <a:ln>
                            <a:noFill/>
                          </a:ln>
                        </pic:spPr>
                      </pic:pic>
                    </a:graphicData>
                  </a:graphic>
                </wp:inline>
              </w:drawing>
            </w:r>
            <w:r w:rsidR="005E3305" w:rsidRPr="0084120C">
              <w:rPr>
                <w:i/>
                <w:iCs/>
                <w:sz w:val="18"/>
                <w:szCs w:val="18"/>
              </w:rPr>
              <w:t xml:space="preserve">© </w:t>
            </w:r>
            <w:r w:rsidR="00C9598F" w:rsidRPr="00C9598F">
              <w:rPr>
                <w:i/>
                <w:iCs/>
                <w:sz w:val="18"/>
                <w:szCs w:val="18"/>
              </w:rPr>
              <w:t>© LEA Hessen, Nuotrauka</w:t>
            </w:r>
            <w:r w:rsidR="00D049BD">
              <w:rPr>
                <w:i/>
                <w:iCs/>
                <w:sz w:val="18"/>
                <w:szCs w:val="18"/>
              </w:rPr>
              <w:t>:</w:t>
            </w:r>
            <w:r w:rsidR="00D049BD" w:rsidRPr="0084120C">
              <w:rPr>
                <w:rStyle w:val="normaltextrun"/>
                <w:rFonts w:cs="Calibri"/>
                <w:i/>
                <w:iCs/>
                <w:color w:val="4B4B4D" w:themeColor="text1"/>
                <w:sz w:val="18"/>
                <w:szCs w:val="18"/>
              </w:rPr>
              <w:t xml:space="preserve"> Pasyvaus namo institutas</w:t>
            </w:r>
          </w:p>
        </w:tc>
      </w:tr>
      <w:tr w:rsidR="005E3305" w:rsidRPr="0084120C" w14:paraId="77C3714C" w14:textId="77777777" w:rsidTr="00224F07">
        <w:trPr>
          <w:trHeight w:val="1091"/>
        </w:trPr>
        <w:tc>
          <w:tcPr>
            <w:tcW w:w="4957" w:type="dxa"/>
          </w:tcPr>
          <w:p w14:paraId="399E5068" w14:textId="6C1CE62A" w:rsidR="005E3305" w:rsidRPr="0084120C" w:rsidRDefault="006767C6">
            <w:pPr>
              <w:pStyle w:val="StandardText"/>
              <w:numPr>
                <w:ilvl w:val="0"/>
                <w:numId w:val="18"/>
              </w:numPr>
              <w:spacing w:before="60" w:after="60" w:line="280" w:lineRule="exact"/>
            </w:pPr>
            <w:r w:rsidRPr="0084120C">
              <w:lastRenderedPageBreak/>
              <w:t>Lipnios juostos užklijavimas.</w:t>
            </w:r>
          </w:p>
        </w:tc>
        <w:tc>
          <w:tcPr>
            <w:tcW w:w="5237" w:type="dxa"/>
          </w:tcPr>
          <w:p w14:paraId="097F67F2" w14:textId="745F65D4" w:rsidR="005E3305" w:rsidRPr="0084120C" w:rsidRDefault="00D06E74" w:rsidP="00231A16">
            <w:pPr>
              <w:spacing w:before="60" w:after="60"/>
              <w:jc w:val="right"/>
              <w:rPr>
                <w:i/>
                <w:iCs/>
              </w:rPr>
            </w:pPr>
            <w:r w:rsidRPr="0084120C">
              <w:rPr>
                <w:noProof/>
              </w:rPr>
              <w:drawing>
                <wp:inline distT="0" distB="0" distL="0" distR="0" wp14:anchorId="4D5F0F6E" wp14:editId="52DFD17E">
                  <wp:extent cx="3098800" cy="2068195"/>
                  <wp:effectExtent l="0" t="0" r="6350" b="8255"/>
                  <wp:docPr id="264043781" name="Grafik 4" descr="Fensterfolie mit doppelseitigem Klebeband anb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sterfolie mit doppelseitigem Klebeband anbringe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84120C">
              <w:rPr>
                <w:i/>
                <w:iCs/>
                <w:sz w:val="18"/>
                <w:szCs w:val="18"/>
              </w:rPr>
              <w:t xml:space="preserve">© </w:t>
            </w:r>
            <w:r w:rsidR="00C9598F" w:rsidRPr="00C9598F">
              <w:rPr>
                <w:i/>
                <w:iCs/>
                <w:sz w:val="18"/>
                <w:szCs w:val="18"/>
              </w:rPr>
              <w:t xml:space="preserve">© LEA Hessen, Nuotrauka: </w:t>
            </w:r>
            <w:r w:rsidR="00D049BD" w:rsidRPr="0084120C">
              <w:rPr>
                <w:rStyle w:val="normaltextrun"/>
                <w:rFonts w:cs="Calibri"/>
                <w:i/>
                <w:iCs/>
                <w:color w:val="4B4B4D" w:themeColor="text1"/>
                <w:sz w:val="18"/>
                <w:szCs w:val="18"/>
              </w:rPr>
              <w:t>Pasyvaus namo institutas</w:t>
            </w:r>
          </w:p>
        </w:tc>
      </w:tr>
      <w:tr w:rsidR="005E3305" w:rsidRPr="0084120C" w14:paraId="10CACEE1" w14:textId="77777777" w:rsidTr="00224F07">
        <w:trPr>
          <w:trHeight w:val="1091"/>
        </w:trPr>
        <w:tc>
          <w:tcPr>
            <w:tcW w:w="4957" w:type="dxa"/>
          </w:tcPr>
          <w:p w14:paraId="06BC86EC" w14:textId="7F5D703F" w:rsidR="005E3305" w:rsidRPr="0084120C" w:rsidRDefault="00231A16" w:rsidP="005E3305">
            <w:pPr>
              <w:pStyle w:val="StandardText"/>
              <w:numPr>
                <w:ilvl w:val="0"/>
                <w:numId w:val="18"/>
              </w:numPr>
              <w:spacing w:before="60" w:after="60" w:line="280" w:lineRule="exact"/>
            </w:pPr>
            <w:r w:rsidRPr="0084120C">
              <w:t>Langų plėvelės karpymas.</w:t>
            </w:r>
          </w:p>
        </w:tc>
        <w:tc>
          <w:tcPr>
            <w:tcW w:w="5237" w:type="dxa"/>
          </w:tcPr>
          <w:p w14:paraId="0990BDB7" w14:textId="47952E16" w:rsidR="005E3305" w:rsidRPr="0084120C" w:rsidRDefault="00D06E74" w:rsidP="00231A16">
            <w:pPr>
              <w:spacing w:before="60" w:after="60"/>
              <w:jc w:val="right"/>
              <w:rPr>
                <w:i/>
                <w:iCs/>
              </w:rPr>
            </w:pPr>
            <w:r w:rsidRPr="0084120C">
              <w:rPr>
                <w:noProof/>
              </w:rPr>
              <w:drawing>
                <wp:inline distT="0" distB="0" distL="0" distR="0" wp14:anchorId="24130AA3" wp14:editId="098BCE62">
                  <wp:extent cx="3098800" cy="2068195"/>
                  <wp:effectExtent l="0" t="0" r="6350" b="8255"/>
                  <wp:docPr id="1414265681" name="Grafik 5" descr="Zwei Männer bringen eine Fensterfolie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ei Männer bringen eine Fensterfolie an."/>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84120C">
              <w:rPr>
                <w:i/>
                <w:iCs/>
                <w:sz w:val="18"/>
                <w:szCs w:val="18"/>
              </w:rPr>
              <w:t xml:space="preserve">© </w:t>
            </w:r>
            <w:r w:rsidR="00C9598F" w:rsidRPr="00C9598F">
              <w:rPr>
                <w:i/>
                <w:iCs/>
                <w:sz w:val="18"/>
                <w:szCs w:val="18"/>
              </w:rPr>
              <w:t xml:space="preserve">© LEA Hessen, Nuotrauka: </w:t>
            </w:r>
            <w:r w:rsidR="00D049BD" w:rsidRPr="0084120C">
              <w:rPr>
                <w:rStyle w:val="normaltextrun"/>
                <w:rFonts w:cs="Calibri"/>
                <w:i/>
                <w:iCs/>
                <w:color w:val="4B4B4D" w:themeColor="text1"/>
                <w:sz w:val="18"/>
                <w:szCs w:val="18"/>
              </w:rPr>
              <w:t>Pasyvaus namo institutas</w:t>
            </w:r>
          </w:p>
        </w:tc>
      </w:tr>
      <w:tr w:rsidR="005E3305" w:rsidRPr="0084120C" w14:paraId="75A14444" w14:textId="77777777" w:rsidTr="00224F07">
        <w:trPr>
          <w:trHeight w:val="1091"/>
        </w:trPr>
        <w:tc>
          <w:tcPr>
            <w:tcW w:w="4957" w:type="dxa"/>
          </w:tcPr>
          <w:p w14:paraId="6006CE6F" w14:textId="4CCDAB58" w:rsidR="005E3305" w:rsidRPr="0084120C" w:rsidRDefault="00231A16" w:rsidP="005E3305">
            <w:pPr>
              <w:pStyle w:val="StandardText"/>
              <w:numPr>
                <w:ilvl w:val="0"/>
                <w:numId w:val="18"/>
              </w:numPr>
              <w:spacing w:before="60" w:after="60" w:line="280" w:lineRule="exact"/>
            </w:pPr>
            <w:r w:rsidRPr="0084120C">
              <w:t>Plėvelės klijavimas ant lango (šildant džiovintuvu) nepaliekant oro burbulų.</w:t>
            </w:r>
          </w:p>
        </w:tc>
        <w:tc>
          <w:tcPr>
            <w:tcW w:w="5237" w:type="dxa"/>
          </w:tcPr>
          <w:p w14:paraId="002A6640" w14:textId="005CD802" w:rsidR="005E3305" w:rsidRPr="0084120C" w:rsidRDefault="00D06E74" w:rsidP="00231A16">
            <w:pPr>
              <w:spacing w:before="60" w:after="60"/>
              <w:jc w:val="right"/>
              <w:rPr>
                <w:i/>
                <w:iCs/>
              </w:rPr>
            </w:pPr>
            <w:r w:rsidRPr="0084120C">
              <w:rPr>
                <w:noProof/>
              </w:rPr>
              <w:drawing>
                <wp:inline distT="0" distB="0" distL="0" distR="0" wp14:anchorId="3AB7A26F" wp14:editId="31DF4109">
                  <wp:extent cx="3098800" cy="2068195"/>
                  <wp:effectExtent l="0" t="0" r="6350" b="8255"/>
                  <wp:docPr id="1621966787" name="Grafik 6" descr="Frau föhnt Fensterfo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u föhnt Fensterfolie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84120C">
              <w:rPr>
                <w:i/>
                <w:iCs/>
                <w:sz w:val="18"/>
                <w:szCs w:val="18"/>
              </w:rPr>
              <w:t xml:space="preserve">© </w:t>
            </w:r>
            <w:r w:rsidR="00C9598F" w:rsidRPr="00C9598F">
              <w:rPr>
                <w:i/>
                <w:iCs/>
                <w:sz w:val="18"/>
                <w:szCs w:val="18"/>
              </w:rPr>
              <w:t xml:space="preserve">© LEA Hessen, Nuotrauka: </w:t>
            </w:r>
            <w:r w:rsidR="00D049BD" w:rsidRPr="0084120C">
              <w:rPr>
                <w:rStyle w:val="normaltextrun"/>
                <w:rFonts w:cs="Calibri"/>
                <w:i/>
                <w:iCs/>
                <w:color w:val="4B4B4D" w:themeColor="text1"/>
                <w:sz w:val="18"/>
                <w:szCs w:val="18"/>
              </w:rPr>
              <w:t>Pasyvaus namo institutas</w:t>
            </w:r>
          </w:p>
        </w:tc>
      </w:tr>
      <w:tr w:rsidR="005E3305" w:rsidRPr="0084120C" w14:paraId="1BE53BD8" w14:textId="77777777" w:rsidTr="00224F07">
        <w:trPr>
          <w:trHeight w:val="1091"/>
        </w:trPr>
        <w:tc>
          <w:tcPr>
            <w:tcW w:w="4957" w:type="dxa"/>
          </w:tcPr>
          <w:p w14:paraId="5A4362B3" w14:textId="6027C181" w:rsidR="005E3305" w:rsidRPr="0084120C" w:rsidRDefault="00231A16" w:rsidP="005E3305">
            <w:pPr>
              <w:pStyle w:val="StandardText"/>
              <w:numPr>
                <w:ilvl w:val="0"/>
                <w:numId w:val="18"/>
              </w:numPr>
              <w:spacing w:before="60" w:after="60" w:line="280" w:lineRule="exact"/>
            </w:pPr>
            <w:r w:rsidRPr="0084120C">
              <w:lastRenderedPageBreak/>
              <w:t>Plėvelės pertekliaus nupjovimas.</w:t>
            </w:r>
          </w:p>
        </w:tc>
        <w:tc>
          <w:tcPr>
            <w:tcW w:w="5237" w:type="dxa"/>
          </w:tcPr>
          <w:p w14:paraId="662E5E51" w14:textId="2F8C93F5" w:rsidR="005E3305" w:rsidRPr="0084120C" w:rsidRDefault="00D06E74" w:rsidP="00231A16">
            <w:pPr>
              <w:spacing w:before="60" w:after="60"/>
              <w:jc w:val="right"/>
              <w:rPr>
                <w:i/>
                <w:iCs/>
              </w:rPr>
            </w:pPr>
            <w:r w:rsidRPr="0084120C">
              <w:rPr>
                <w:noProof/>
              </w:rPr>
              <w:drawing>
                <wp:inline distT="0" distB="0" distL="0" distR="0" wp14:anchorId="1579B302" wp14:editId="78D51F53">
                  <wp:extent cx="3098800" cy="2068195"/>
                  <wp:effectExtent l="0" t="0" r="6350" b="8255"/>
                  <wp:docPr id="1500065285" name="Grafik 7" descr="Frau schneidet mit einem Cutter überstehende Folie an einem Fensterrahmen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u schneidet mit einem Cutter überstehende Folie an einem Fensterrahmen ab."/>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84120C">
              <w:rPr>
                <w:i/>
                <w:iCs/>
                <w:sz w:val="18"/>
                <w:szCs w:val="18"/>
              </w:rPr>
              <w:t xml:space="preserve">© </w:t>
            </w:r>
            <w:r w:rsidR="00C9598F" w:rsidRPr="00C9598F">
              <w:rPr>
                <w:i/>
                <w:iCs/>
                <w:sz w:val="18"/>
                <w:szCs w:val="18"/>
              </w:rPr>
              <w:t xml:space="preserve">© LEA Hessen, Nuotrauka: </w:t>
            </w:r>
            <w:r w:rsidR="00D049BD" w:rsidRPr="00D049BD">
              <w:rPr>
                <w:i/>
                <w:iCs/>
                <w:sz w:val="18"/>
                <w:szCs w:val="18"/>
              </w:rPr>
              <w:t>Pasyvaus namo institutas</w:t>
            </w:r>
          </w:p>
        </w:tc>
      </w:tr>
      <w:tr w:rsidR="00FB27F1" w:rsidRPr="0084120C" w14:paraId="1FBCDFD8" w14:textId="77777777" w:rsidTr="00224F07">
        <w:tc>
          <w:tcPr>
            <w:tcW w:w="4957" w:type="dxa"/>
            <w:shd w:val="clear" w:color="auto" w:fill="E7EEF5" w:themeFill="accent5" w:themeFillTint="33"/>
          </w:tcPr>
          <w:p w14:paraId="56DF494E" w14:textId="5A3C5FD5" w:rsidR="00FB27F1"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4F0C238E" w14:textId="77777777" w:rsidR="00FB27F1" w:rsidRPr="0084120C" w:rsidRDefault="00FB27F1" w:rsidP="00224F07">
            <w:pPr>
              <w:spacing w:before="60" w:after="60"/>
              <w:rPr>
                <w:rStyle w:val="Heading3Char"/>
                <w:bCs/>
                <w:lang w:val="lt-LT"/>
              </w:rPr>
            </w:pPr>
            <w:r w:rsidRPr="0084120C">
              <w:rPr>
                <w:rStyle w:val="Heading3Char"/>
                <w:bCs/>
                <w:lang w:val="lt-LT"/>
              </w:rPr>
              <w:t>Kitos pastabos ir nuorodos</w:t>
            </w:r>
          </w:p>
        </w:tc>
      </w:tr>
      <w:tr w:rsidR="00FB27F1" w:rsidRPr="0084120C" w14:paraId="10E8244B" w14:textId="77777777" w:rsidTr="00224F07">
        <w:tc>
          <w:tcPr>
            <w:tcW w:w="4957" w:type="dxa"/>
          </w:tcPr>
          <w:p w14:paraId="2BE43278" w14:textId="14DEBA71" w:rsidR="00FB27F1" w:rsidRPr="0084120C" w:rsidRDefault="00BB1D75">
            <w:pPr>
              <w:pStyle w:val="paragraph"/>
              <w:numPr>
                <w:ilvl w:val="0"/>
                <w:numId w:val="65"/>
              </w:numPr>
              <w:spacing w:before="60" w:beforeAutospacing="0" w:after="60" w:afterAutospacing="0"/>
              <w:textAlignment w:val="baseline"/>
              <w:rPr>
                <w:rFonts w:asciiTheme="majorHAnsi" w:hAnsiTheme="majorHAnsi" w:cstheme="majorHAnsi"/>
                <w:color w:val="4B4B4D"/>
                <w:lang w:val="lt-LT"/>
              </w:rPr>
            </w:pPr>
            <w:r w:rsidRPr="0084120C">
              <w:rPr>
                <w:rFonts w:asciiTheme="majorHAnsi" w:hAnsiTheme="majorHAnsi" w:cstheme="majorHAnsi"/>
                <w:lang w:val="lt-LT"/>
              </w:rPr>
              <w:t>Energijos suvartojimo stebėjimas ir sutaupytų lėšų įvertinimas.</w:t>
            </w:r>
          </w:p>
        </w:tc>
        <w:tc>
          <w:tcPr>
            <w:tcW w:w="5237" w:type="dxa"/>
          </w:tcPr>
          <w:p w14:paraId="424CA1CE" w14:textId="438F4527" w:rsidR="00FB27F1" w:rsidRPr="0084120C" w:rsidRDefault="005E3305" w:rsidP="00224F07">
            <w:pPr>
              <w:pStyle w:val="StandardText"/>
              <w:spacing w:before="60" w:after="60" w:line="280" w:lineRule="exact"/>
              <w:rPr>
                <w:color w:val="7B6A6B" w:themeColor="accent4"/>
              </w:rPr>
            </w:pPr>
            <w:hyperlink r:id="rId69" w:history="1">
              <w:r w:rsidRPr="0084120C">
                <w:rPr>
                  <w:rStyle w:val="Hyperlink"/>
                  <w:color w:val="4B4B4D" w:themeColor="text1"/>
                </w:rPr>
                <w:t>https://warmis.techinfus.com/lt/derevyannye-okna/uteplenie-plenkoj-iznutri.html</w:t>
              </w:r>
            </w:hyperlink>
            <w:r w:rsidRPr="0084120C">
              <w:t xml:space="preserve"> </w:t>
            </w:r>
          </w:p>
        </w:tc>
      </w:tr>
    </w:tbl>
    <w:p w14:paraId="34C51D86" w14:textId="77777777" w:rsidR="00FB27F1" w:rsidRPr="0084120C" w:rsidRDefault="00FB27F1" w:rsidP="00FB27F1">
      <w:pPr>
        <w:tabs>
          <w:tab w:val="left" w:pos="3830"/>
        </w:tabs>
        <w:rPr>
          <w:b/>
          <w:bCs/>
        </w:rPr>
      </w:pPr>
    </w:p>
    <w:p w14:paraId="090A7413" w14:textId="77777777" w:rsidR="00FB27F1" w:rsidRPr="0084120C" w:rsidRDefault="00FB27F1" w:rsidP="00FB27F1">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FB27F1" w:rsidRPr="0084120C" w14:paraId="1DDD8E55" w14:textId="77777777" w:rsidTr="00224F07">
        <w:trPr>
          <w:trHeight w:val="351"/>
        </w:trPr>
        <w:tc>
          <w:tcPr>
            <w:tcW w:w="10194" w:type="dxa"/>
            <w:shd w:val="clear" w:color="auto" w:fill="D4E2ED" w:themeFill="accent2" w:themeFillTint="33"/>
          </w:tcPr>
          <w:p w14:paraId="7113C0EF" w14:textId="5A9752DB" w:rsidR="00FB27F1" w:rsidRPr="0084120C" w:rsidRDefault="00FB27F1" w:rsidP="00224F07">
            <w:pPr>
              <w:tabs>
                <w:tab w:val="left" w:pos="3830"/>
              </w:tabs>
              <w:rPr>
                <w:b/>
                <w:bCs/>
                <w:color w:val="007BB2" w:themeColor="background2"/>
                <w:sz w:val="24"/>
                <w:szCs w:val="24"/>
              </w:rPr>
            </w:pPr>
            <w:r w:rsidRPr="0084120C">
              <w:rPr>
                <w:b/>
                <w:bCs/>
                <w:color w:val="007BB2" w:themeColor="background2"/>
                <w:sz w:val="24"/>
                <w:szCs w:val="24"/>
              </w:rPr>
              <w:lastRenderedPageBreak/>
              <w:t>Nuotraukos</w:t>
            </w:r>
          </w:p>
        </w:tc>
      </w:tr>
      <w:tr w:rsidR="00FB27F1" w:rsidRPr="0084120C" w14:paraId="591EAB54" w14:textId="77777777" w:rsidTr="00224F07">
        <w:trPr>
          <w:trHeight w:val="3113"/>
        </w:trPr>
        <w:tc>
          <w:tcPr>
            <w:tcW w:w="10194" w:type="dxa"/>
            <w:vAlign w:val="center"/>
          </w:tcPr>
          <w:p w14:paraId="57AA0FF2" w14:textId="7106699E" w:rsidR="00FB27F1" w:rsidRPr="0084120C" w:rsidRDefault="00FB27F1" w:rsidP="00224F07">
            <w:pPr>
              <w:keepNext/>
              <w:spacing w:before="60" w:after="60"/>
              <w:rPr>
                <w:rFonts w:cs="Calibri"/>
                <w:color w:val="535353"/>
              </w:rPr>
            </w:pPr>
            <w:r w:rsidRPr="0084120C">
              <w:rPr>
                <w:rFonts w:cs="Calibri"/>
                <w:color w:val="535353"/>
              </w:rPr>
              <w:t xml:space="preserve">  </w:t>
            </w:r>
            <w:r w:rsidR="00855770" w:rsidRPr="0084120C">
              <w:rPr>
                <w:rFonts w:cs="Calibri"/>
                <w:noProof/>
                <w:color w:val="535353"/>
              </w:rPr>
              <w:drawing>
                <wp:inline distT="0" distB="0" distL="0" distR="0" wp14:anchorId="091E203C" wp14:editId="6A5B6BB4">
                  <wp:extent cx="3322320" cy="2201538"/>
                  <wp:effectExtent l="0" t="0" r="0" b="8890"/>
                  <wp:docPr id="16333435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42173" cy="2214694"/>
                          </a:xfrm>
                          <a:prstGeom prst="rect">
                            <a:avLst/>
                          </a:prstGeom>
                          <a:noFill/>
                          <a:ln>
                            <a:noFill/>
                          </a:ln>
                        </pic:spPr>
                      </pic:pic>
                    </a:graphicData>
                  </a:graphic>
                </wp:inline>
              </w:drawing>
            </w:r>
            <w:r w:rsidR="00855770" w:rsidRPr="0084120C">
              <w:rPr>
                <w:rFonts w:cs="Calibri"/>
                <w:color w:val="535353"/>
              </w:rPr>
              <w:t xml:space="preserve"> </w:t>
            </w:r>
          </w:p>
          <w:p w14:paraId="3232922E" w14:textId="35F21AE3" w:rsidR="00FB27F1" w:rsidRPr="0084120C" w:rsidRDefault="0093709B" w:rsidP="00224F07">
            <w:pPr>
              <w:pStyle w:val="Caption"/>
              <w:spacing w:before="60" w:after="60"/>
              <w:rPr>
                <w:lang w:eastAsia="de-DE"/>
              </w:rPr>
            </w:pPr>
            <w:r>
              <w:t xml:space="preserve">Preparation work for window film installation © </w:t>
            </w:r>
            <w:r w:rsidRPr="00AD6F27">
              <w:t>designed by</w:t>
            </w:r>
            <w:r>
              <w:t xml:space="preserve"> Magnific</w:t>
            </w:r>
            <w:r w:rsidRPr="00B51B93">
              <w:t xml:space="preserve"> (</w:t>
            </w:r>
            <w:hyperlink r:id="rId71" w:history="1">
              <w:r w:rsidRPr="00262F03">
                <w:rPr>
                  <w:rStyle w:val="Hyperlink"/>
                  <w:color w:val="007BB2" w:themeColor="background2"/>
                </w:rPr>
                <w:t>www.magnific.com</w:t>
              </w:r>
            </w:hyperlink>
            <w:r w:rsidRPr="00262F03">
              <w:rPr>
                <w:color w:val="007BB2" w:themeColor="background2"/>
              </w:rPr>
              <w:t>)</w:t>
            </w:r>
          </w:p>
        </w:tc>
      </w:tr>
    </w:tbl>
    <w:p w14:paraId="089F8D56" w14:textId="77777777" w:rsidR="00FB27F1" w:rsidRPr="0084120C" w:rsidRDefault="00FB27F1" w:rsidP="00FB27F1">
      <w:pPr>
        <w:tabs>
          <w:tab w:val="left" w:pos="3830"/>
        </w:tabs>
        <w:rPr>
          <w:b/>
          <w:bCs/>
        </w:rPr>
      </w:pPr>
    </w:p>
    <w:p w14:paraId="03C5D1EA" w14:textId="5712A0C6" w:rsidR="000F0F1A" w:rsidRPr="0084120C" w:rsidRDefault="000F0F1A">
      <w:pPr>
        <w:spacing w:before="0"/>
        <w:rPr>
          <w:b/>
          <w:bCs/>
          <w:color w:val="4B4B4D" w:themeColor="text1"/>
          <w:sz w:val="24"/>
          <w:szCs w:val="24"/>
        </w:rPr>
      </w:pPr>
      <w:r w:rsidRPr="0084120C">
        <w:rPr>
          <w:b/>
          <w:bCs/>
        </w:rPr>
        <w:br w:type="page"/>
      </w:r>
    </w:p>
    <w:p w14:paraId="2C7295D2" w14:textId="6857C14F" w:rsidR="004052BF" w:rsidRPr="0084120C" w:rsidRDefault="00501416" w:rsidP="006C414E">
      <w:pPr>
        <w:pStyle w:val="Heading2"/>
      </w:pPr>
      <w:bookmarkStart w:id="35" w:name="_Toc192794837"/>
      <w:r w:rsidRPr="0084120C">
        <w:lastRenderedPageBreak/>
        <w:t>Lang</w:t>
      </w:r>
      <w:r w:rsidR="00BA7243">
        <w:t>ų</w:t>
      </w:r>
      <w:r w:rsidRPr="0084120C">
        <w:t xml:space="preserve"> perstiklinimas </w:t>
      </w:r>
      <w:bookmarkEnd w:id="3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052BF" w:rsidRPr="0084120C" w14:paraId="335BB82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42EA58C1" w14:textId="77777777" w:rsidR="004052BF" w:rsidRPr="0084120C" w:rsidRDefault="004052BF" w:rsidP="00224F07">
            <w:pPr>
              <w:spacing w:before="60" w:after="60"/>
              <w:rPr>
                <w:i/>
                <w:iCs/>
                <w:color w:val="7B6A6B" w:themeColor="accent4"/>
              </w:rPr>
            </w:pPr>
            <w:r w:rsidRPr="0084120C">
              <w:rPr>
                <w:rStyle w:val="Heading3Char"/>
                <w:lang w:val="lt-LT"/>
              </w:rPr>
              <w:t>Trumpas aprašymas</w:t>
            </w:r>
          </w:p>
        </w:tc>
      </w:tr>
      <w:tr w:rsidR="004052BF" w:rsidRPr="0084120C" w14:paraId="54A5092E" w14:textId="77777777" w:rsidTr="00224F07">
        <w:trPr>
          <w:trHeight w:val="2180"/>
        </w:trPr>
        <w:tc>
          <w:tcPr>
            <w:tcW w:w="10292" w:type="dxa"/>
            <w:tcBorders>
              <w:top w:val="single" w:sz="4" w:space="0" w:color="auto"/>
            </w:tcBorders>
          </w:tcPr>
          <w:p w14:paraId="60B5B545" w14:textId="141A69F7" w:rsidR="004052BF" w:rsidRPr="0084120C" w:rsidRDefault="004052BF" w:rsidP="00224F07">
            <w:pPr>
              <w:pStyle w:val="StandardText"/>
              <w:spacing w:before="60" w:line="280" w:lineRule="exact"/>
            </w:pPr>
            <w:r w:rsidRPr="0084120C">
              <w:t xml:space="preserve">Priklausomai nuo langų būklės, </w:t>
            </w:r>
            <w:r w:rsidR="00393689" w:rsidRPr="0084120C">
              <w:t>jie gali būti iki 25 % visų pastato šilumos nuostolių priežastimi</w:t>
            </w:r>
            <w:r w:rsidRPr="0084120C">
              <w:t>.</w:t>
            </w:r>
          </w:p>
          <w:p w14:paraId="35F7FBDF" w14:textId="55C5C62E" w:rsidR="004052BF" w:rsidRPr="0084120C" w:rsidRDefault="004052BF" w:rsidP="00224F07">
            <w:pPr>
              <w:pStyle w:val="StandardText"/>
              <w:spacing w:before="60" w:line="280" w:lineRule="exact"/>
            </w:pPr>
            <w:r w:rsidRPr="0084120C">
              <w:t xml:space="preserve">Vietoj langų keitimo senus langus galima atnaujinti juos </w:t>
            </w:r>
            <w:r w:rsidR="00BB1D75" w:rsidRPr="0084120C">
              <w:t>iš naujo</w:t>
            </w:r>
            <w:r w:rsidRPr="0084120C">
              <w:t xml:space="preserve"> įstiklinant.</w:t>
            </w:r>
          </w:p>
          <w:p w14:paraId="058671C2" w14:textId="17EE70E4" w:rsidR="004052BF" w:rsidRPr="0084120C" w:rsidRDefault="004052BF" w:rsidP="00224F07">
            <w:pPr>
              <w:pStyle w:val="StandardText"/>
              <w:spacing w:before="60" w:line="280" w:lineRule="exact"/>
            </w:pPr>
            <w:r w:rsidRPr="0084120C">
              <w:t xml:space="preserve">Tai gerokai padidina izoliacinį poveikį ir </w:t>
            </w:r>
            <w:r w:rsidR="00393689" w:rsidRPr="0084120C">
              <w:t xml:space="preserve">šis būdas yra pigesnis bei </w:t>
            </w:r>
            <w:r w:rsidRPr="0084120C">
              <w:t xml:space="preserve">tvaresnis, nes </w:t>
            </w:r>
            <w:r w:rsidR="00BB1D75" w:rsidRPr="0084120C">
              <w:t xml:space="preserve">naudojami tie patys </w:t>
            </w:r>
            <w:r w:rsidRPr="0084120C">
              <w:t xml:space="preserve">rėmai. </w:t>
            </w:r>
            <w:r w:rsidR="00393689" w:rsidRPr="0084120C">
              <w:t xml:space="preserve">Tai gali būti ypač aktualu saugomų pastatų atveju, </w:t>
            </w:r>
            <w:r w:rsidR="00BB1D75" w:rsidRPr="0084120C">
              <w:t>kadangi</w:t>
            </w:r>
            <w:r w:rsidRPr="0084120C">
              <w:t xml:space="preserve"> galima išsaugoti senus rėmus</w:t>
            </w:r>
            <w:r w:rsidR="00393689" w:rsidRPr="0084120C">
              <w:t xml:space="preserve"> ir tuo pačiu</w:t>
            </w:r>
            <w:r w:rsidRPr="0084120C">
              <w:t xml:space="preserve"> modernizuoti izoliaciją. Tačiau norint pasiekti aukštą </w:t>
            </w:r>
            <w:r w:rsidR="00393689" w:rsidRPr="0084120C">
              <w:t>termo</w:t>
            </w:r>
            <w:r w:rsidRPr="0084120C">
              <w:t xml:space="preserve">izoliacijos lygį naudojant trigubą stiklą, </w:t>
            </w:r>
            <w:r w:rsidR="00393689" w:rsidRPr="0084120C">
              <w:t>reikia</w:t>
            </w:r>
            <w:r w:rsidRPr="0084120C">
              <w:t xml:space="preserve"> </w:t>
            </w:r>
            <w:r w:rsidR="00393689" w:rsidRPr="0084120C">
              <w:t>pilnai</w:t>
            </w:r>
            <w:r w:rsidRPr="0084120C">
              <w:t xml:space="preserve"> pakeisti langą, nes trigubas stiklas netelpa į mažesnius dvigubo stiklo rėmus.</w:t>
            </w:r>
          </w:p>
          <w:p w14:paraId="11C6C77E" w14:textId="479FA304" w:rsidR="004052BF" w:rsidRPr="0084120C" w:rsidRDefault="004052BF" w:rsidP="00224F07">
            <w:pPr>
              <w:pStyle w:val="StandardText"/>
              <w:spacing w:before="60" w:line="280" w:lineRule="exact"/>
            </w:pPr>
            <w:r w:rsidRPr="0084120C">
              <w:t>Procesas pradedamas kruopščiai pašalinant seną langą ar stiklą, po to paruošiamas rėmas. Tada montuojamas naujas stiklas ir patikimai pritvirtinamas, dažnai naudojant specialų hermetiką, kad būtų užtikrintas nepralaidumas</w:t>
            </w:r>
            <w:r w:rsidR="00393689" w:rsidRPr="0084120C">
              <w:t xml:space="preserve"> orui ir drėgmei</w:t>
            </w:r>
            <w:r w:rsidRPr="0084120C">
              <w:t xml:space="preserve">. </w:t>
            </w:r>
            <w:r w:rsidR="00393689" w:rsidRPr="0084120C">
              <w:t xml:space="preserve">Papildomai galima restauruoti rėmuos juos </w:t>
            </w:r>
            <w:r w:rsidRPr="0084120C">
              <w:t xml:space="preserve">perdažant. </w:t>
            </w:r>
          </w:p>
          <w:p w14:paraId="11DFE01A" w14:textId="77777777" w:rsidR="004052BF" w:rsidRPr="0084120C" w:rsidRDefault="004052BF" w:rsidP="00224F07">
            <w:pPr>
              <w:pStyle w:val="StandardText"/>
              <w:spacing w:before="60" w:line="280" w:lineRule="exact"/>
            </w:pPr>
          </w:p>
        </w:tc>
      </w:tr>
      <w:tr w:rsidR="004052BF" w:rsidRPr="0084120C" w14:paraId="66127435" w14:textId="77777777" w:rsidTr="00224F07">
        <w:trPr>
          <w:trHeight w:val="261"/>
        </w:trPr>
        <w:tc>
          <w:tcPr>
            <w:tcW w:w="10292" w:type="dxa"/>
          </w:tcPr>
          <w:p w14:paraId="64E5FC71" w14:textId="01839B9F" w:rsidR="004052BF" w:rsidRPr="0084120C" w:rsidRDefault="004052BF" w:rsidP="00224F07">
            <w:pPr>
              <w:spacing w:before="60" w:after="60"/>
              <w:rPr>
                <w:i/>
                <w:iCs/>
                <w:color w:val="7B6A6B" w:themeColor="accent4"/>
              </w:rPr>
            </w:pPr>
            <w:r w:rsidRPr="0084120C">
              <w:rPr>
                <w:i/>
                <w:iCs/>
                <w:color w:val="7B6A6B" w:themeColor="accent4"/>
              </w:rPr>
              <w:t>#izoliacija #apsauganuošalčio #apsauganuokarščio #šilu</w:t>
            </w:r>
            <w:r w:rsidR="00DF2476" w:rsidRPr="0084120C">
              <w:rPr>
                <w:i/>
                <w:iCs/>
                <w:color w:val="7B6A6B" w:themeColor="accent4"/>
              </w:rPr>
              <w:t>mos</w:t>
            </w:r>
            <w:r w:rsidRPr="0084120C">
              <w:rPr>
                <w:i/>
                <w:iCs/>
                <w:color w:val="7B6A6B" w:themeColor="accent4"/>
              </w:rPr>
              <w:t>tilteliai</w:t>
            </w:r>
            <w:r w:rsidR="00DF2476" w:rsidRPr="0084120C">
              <w:rPr>
                <w:i/>
                <w:iCs/>
                <w:color w:val="7B6A6B" w:themeColor="accent4"/>
              </w:rPr>
              <w:t xml:space="preserve"> </w:t>
            </w:r>
            <w:r w:rsidRPr="0084120C">
              <w:rPr>
                <w:i/>
                <w:iCs/>
                <w:color w:val="7B6A6B" w:themeColor="accent4"/>
              </w:rPr>
              <w:t>#e</w:t>
            </w:r>
            <w:r w:rsidR="00DF2476" w:rsidRPr="0084120C">
              <w:rPr>
                <w:i/>
                <w:iCs/>
                <w:color w:val="7B6A6B" w:themeColor="accent4"/>
              </w:rPr>
              <w:t>ks</w:t>
            </w:r>
            <w:r w:rsidRPr="0084120C">
              <w:rPr>
                <w:i/>
                <w:iCs/>
                <w:color w:val="7B6A6B" w:themeColor="accent4"/>
              </w:rPr>
              <w:t>ter</w:t>
            </w:r>
            <w:r w:rsidR="00DF2476" w:rsidRPr="0084120C">
              <w:rPr>
                <w:i/>
                <w:iCs/>
                <w:color w:val="7B6A6B" w:themeColor="accent4"/>
              </w:rPr>
              <w:t>jeroizoliacija</w:t>
            </w:r>
          </w:p>
        </w:tc>
      </w:tr>
    </w:tbl>
    <w:p w14:paraId="6D010A70" w14:textId="77777777" w:rsidR="004052BF" w:rsidRPr="0084120C" w:rsidRDefault="004052BF" w:rsidP="004052B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052BF" w:rsidRPr="0084120C" w14:paraId="1695E0F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BFA6E2F" w14:textId="1661E643" w:rsidR="004052BF"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161F8E3" w14:textId="49536D15" w:rsidR="004052BF" w:rsidRPr="0084120C" w:rsidRDefault="00C11CDA" w:rsidP="00224F07">
            <w:pPr>
              <w:pStyle w:val="Companyname"/>
              <w:rPr>
                <w:rStyle w:val="Heading3Char"/>
                <w:lang w:val="lt-LT"/>
              </w:rPr>
            </w:pPr>
            <w:r w:rsidRPr="0084120C">
              <w:rPr>
                <w:rStyle w:val="Heading3Char"/>
                <w:lang w:val="lt-LT"/>
              </w:rPr>
              <w:t>Pastato kategorija</w:t>
            </w:r>
          </w:p>
        </w:tc>
      </w:tr>
      <w:tr w:rsidR="004052BF" w:rsidRPr="0084120C" w14:paraId="043DC709" w14:textId="77777777" w:rsidTr="00224F07">
        <w:trPr>
          <w:trHeight w:val="593"/>
        </w:trPr>
        <w:tc>
          <w:tcPr>
            <w:tcW w:w="2551" w:type="dxa"/>
            <w:tcBorders>
              <w:top w:val="single" w:sz="4" w:space="0" w:color="auto"/>
            </w:tcBorders>
            <w:vAlign w:val="center"/>
          </w:tcPr>
          <w:p w14:paraId="0EE3A4DE" w14:textId="77777777"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115887691"/>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bCs/>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4E38A347" w14:textId="77777777"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10346696"/>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6DDCB155" w14:textId="77777777"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57300946"/>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rPr>
              <w:t xml:space="preserve"> Administracinis </w:t>
            </w:r>
          </w:p>
        </w:tc>
        <w:tc>
          <w:tcPr>
            <w:tcW w:w="2520" w:type="dxa"/>
            <w:tcBorders>
              <w:top w:val="single" w:sz="4" w:space="0" w:color="auto"/>
            </w:tcBorders>
            <w:vAlign w:val="center"/>
          </w:tcPr>
          <w:p w14:paraId="468C0237" w14:textId="77777777" w:rsidR="004052BF"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804117621"/>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color w:val="4B4B4D" w:themeColor="text1"/>
                <w:sz w:val="22"/>
                <w:szCs w:val="22"/>
                <w:lang w:val="lt-LT"/>
              </w:rPr>
              <w:t xml:space="preserve"> Švietimo ar socialinė</w:t>
            </w:r>
            <w:r w:rsidR="004052BF" w:rsidRPr="0084120C">
              <w:rPr>
                <w:rStyle w:val="Heading3Char"/>
                <w:color w:val="4B4B4D" w:themeColor="text1"/>
                <w:sz w:val="22"/>
                <w:szCs w:val="22"/>
                <w:lang w:val="lt-LT"/>
              </w:rPr>
              <w:t xml:space="preserve">     </w:t>
            </w:r>
            <w:r w:rsidR="004052BF" w:rsidRPr="0084120C">
              <w:rPr>
                <w:rStyle w:val="Heading3Char"/>
                <w:b w:val="0"/>
                <w:color w:val="4B4B4D" w:themeColor="text1"/>
                <w:sz w:val="22"/>
                <w:szCs w:val="22"/>
                <w:lang w:val="lt-LT"/>
              </w:rPr>
              <w:t xml:space="preserve"> įstaiga</w:t>
            </w:r>
          </w:p>
        </w:tc>
      </w:tr>
      <w:tr w:rsidR="004052BF" w:rsidRPr="0084120C" w14:paraId="65E3C9E4" w14:textId="77777777" w:rsidTr="00224F07">
        <w:trPr>
          <w:trHeight w:val="593"/>
        </w:trPr>
        <w:tc>
          <w:tcPr>
            <w:tcW w:w="2551" w:type="dxa"/>
            <w:vAlign w:val="center"/>
          </w:tcPr>
          <w:p w14:paraId="51094995" w14:textId="77777777"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79784781"/>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6C58C480" w14:textId="77777777"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890856314"/>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24774781" w14:textId="77777777"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52989287"/>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color w:val="4B4B4D" w:themeColor="text1"/>
                <w:sz w:val="22"/>
                <w:szCs w:val="22"/>
                <w:lang w:val="lt-LT"/>
              </w:rPr>
              <w:t xml:space="preserve"> Komercinis</w:t>
            </w:r>
          </w:p>
        </w:tc>
        <w:tc>
          <w:tcPr>
            <w:tcW w:w="2520" w:type="dxa"/>
            <w:vAlign w:val="center"/>
          </w:tcPr>
          <w:p w14:paraId="0EFEF403" w14:textId="77777777" w:rsidR="004052BF" w:rsidRPr="0084120C" w:rsidRDefault="00000000" w:rsidP="00224F07">
            <w:pPr>
              <w:rPr>
                <w:rStyle w:val="Heading3Char"/>
                <w:b w:val="0"/>
                <w:color w:val="auto"/>
                <w:sz w:val="22"/>
                <w:szCs w:val="22"/>
                <w:lang w:val="lt-LT"/>
              </w:rPr>
            </w:pPr>
            <w:sdt>
              <w:sdtPr>
                <w:rPr>
                  <w:b/>
                  <w:color w:val="007BB2" w:themeColor="background2"/>
                  <w:sz w:val="24"/>
                  <w:szCs w:val="24"/>
                  <w:lang w:val="en-GB"/>
                </w:rPr>
                <w:id w:val="790480646"/>
                <w14:checkbox>
                  <w14:checked w14:val="0"/>
                  <w14:checkedState w14:val="2612" w14:font="MS Gothic"/>
                  <w14:uncheckedState w14:val="2610" w14:font="MS Gothic"/>
                </w14:checkbox>
              </w:sdtPr>
              <w:sdtEndPr>
                <w:rPr>
                  <w:b w:val="0"/>
                </w:rPr>
              </w:sdtEndPr>
              <w:sdtContent>
                <w:r w:rsidR="004052BF" w:rsidRPr="0084120C">
                  <w:rPr>
                    <w:rFonts w:ascii="MS Gothic" w:eastAsia="MS Gothic" w:hAnsi="MS Gothic"/>
                  </w:rPr>
                  <w:t>☐</w:t>
                </w:r>
              </w:sdtContent>
            </w:sdt>
            <w:r w:rsidR="004052BF" w:rsidRPr="0084120C">
              <w:rPr>
                <w:color w:val="4B4B4D" w:themeColor="text1"/>
              </w:rPr>
              <w:t xml:space="preserve"> Gyvenamasis būstas</w:t>
            </w:r>
          </w:p>
        </w:tc>
      </w:tr>
      <w:tr w:rsidR="004052BF" w:rsidRPr="0084120C" w14:paraId="6DF69F3B" w14:textId="77777777" w:rsidTr="00224F07">
        <w:trPr>
          <w:trHeight w:val="593"/>
        </w:trPr>
        <w:tc>
          <w:tcPr>
            <w:tcW w:w="2551" w:type="dxa"/>
            <w:vAlign w:val="center"/>
          </w:tcPr>
          <w:p w14:paraId="6EC50F82" w14:textId="407DC4EC" w:rsidR="004052B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07421577"/>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18F0ECB5" w14:textId="77777777" w:rsidR="004052BF"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2075474500"/>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u w:val="single"/>
              </w:rPr>
              <w:t xml:space="preserve">   </w:t>
            </w:r>
          </w:p>
        </w:tc>
        <w:tc>
          <w:tcPr>
            <w:tcW w:w="2816" w:type="dxa"/>
            <w:tcBorders>
              <w:left w:val="single" w:sz="4" w:space="0" w:color="auto"/>
            </w:tcBorders>
            <w:vAlign w:val="center"/>
          </w:tcPr>
          <w:p w14:paraId="6DB5A69B" w14:textId="74F7911E" w:rsidR="004052BF"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967807632"/>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20" w:type="dxa"/>
            <w:vAlign w:val="center"/>
          </w:tcPr>
          <w:p w14:paraId="6CC573C1" w14:textId="77777777" w:rsidR="004052BF"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1885984837"/>
                <w14:checkbox>
                  <w14:checked w14:val="1"/>
                  <w14:checkedState w14:val="2612" w14:font="MS Gothic"/>
                  <w14:uncheckedState w14:val="2610" w14:font="MS Gothic"/>
                </w14:checkbox>
              </w:sdtPr>
              <w:sdtContent>
                <w:r w:rsidR="004052BF" w:rsidRPr="0084120C">
                  <w:rPr>
                    <w:rFonts w:ascii="MS Gothic" w:eastAsia="MS Gothic" w:hAnsi="MS Gothic"/>
                    <w:b/>
                    <w:bCs/>
                    <w:color w:val="007BB2" w:themeColor="background2"/>
                  </w:rPr>
                  <w:t>☒</w:t>
                </w:r>
              </w:sdtContent>
            </w:sdt>
            <w:r w:rsidR="004052BF" w:rsidRPr="0084120C">
              <w:rPr>
                <w:color w:val="4B4B4D" w:themeColor="text1"/>
              </w:rPr>
              <w:t xml:space="preserve"> Visi pastatų tipai</w:t>
            </w:r>
          </w:p>
        </w:tc>
      </w:tr>
    </w:tbl>
    <w:p w14:paraId="29479ED5" w14:textId="77777777" w:rsidR="004052BF" w:rsidRPr="0084120C" w:rsidRDefault="004052BF" w:rsidP="004052B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052BF" w:rsidRPr="0084120C" w14:paraId="54B38E07" w14:textId="77777777" w:rsidTr="00224F07">
        <w:trPr>
          <w:trHeight w:val="438"/>
        </w:trPr>
        <w:tc>
          <w:tcPr>
            <w:tcW w:w="5003" w:type="dxa"/>
            <w:tcBorders>
              <w:bottom w:val="single" w:sz="4" w:space="0" w:color="auto"/>
            </w:tcBorders>
            <w:shd w:val="clear" w:color="auto" w:fill="E7EEF5" w:themeFill="accent5" w:themeFillTint="33"/>
            <w:vAlign w:val="center"/>
          </w:tcPr>
          <w:p w14:paraId="3BA529B8" w14:textId="1E86CBA8" w:rsidR="004052BF"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A3E579A" w14:textId="1F840D4C" w:rsidR="004052BF" w:rsidRPr="0084120C" w:rsidRDefault="001213FE" w:rsidP="00224F07">
            <w:pPr>
              <w:pStyle w:val="Companyname"/>
              <w:rPr>
                <w:rStyle w:val="Heading3Char"/>
                <w:lang w:val="lt-LT"/>
              </w:rPr>
            </w:pPr>
            <w:r w:rsidRPr="0084120C">
              <w:rPr>
                <w:rStyle w:val="Heading3Char"/>
                <w:lang w:val="lt-LT"/>
              </w:rPr>
              <w:t>Sutaupymo potencialas</w:t>
            </w:r>
          </w:p>
        </w:tc>
      </w:tr>
      <w:tr w:rsidR="004052BF" w:rsidRPr="0084120C" w14:paraId="288ABDA0" w14:textId="77777777" w:rsidTr="00224F07">
        <w:trPr>
          <w:trHeight w:val="536"/>
        </w:trPr>
        <w:tc>
          <w:tcPr>
            <w:tcW w:w="5003" w:type="dxa"/>
            <w:tcBorders>
              <w:bottom w:val="nil"/>
            </w:tcBorders>
            <w:vAlign w:val="center"/>
          </w:tcPr>
          <w:p w14:paraId="075C8FA4" w14:textId="5DE7E10F"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234429021"/>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4FF4C0A" w14:textId="77777777"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09664773"/>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5114DDB8" w14:textId="77777777"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67700872"/>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color w:val="4B4B4D" w:themeColor="text1"/>
                <w:sz w:val="22"/>
                <w:szCs w:val="22"/>
                <w:lang w:val="lt-LT"/>
              </w:rPr>
              <w:t xml:space="preserve">  Išlaidos</w:t>
            </w:r>
          </w:p>
        </w:tc>
      </w:tr>
      <w:tr w:rsidR="004052BF" w:rsidRPr="0084120C" w14:paraId="3CA8188E" w14:textId="77777777" w:rsidTr="00224F07">
        <w:trPr>
          <w:trHeight w:val="536"/>
        </w:trPr>
        <w:tc>
          <w:tcPr>
            <w:tcW w:w="5003" w:type="dxa"/>
            <w:tcBorders>
              <w:top w:val="nil"/>
              <w:bottom w:val="nil"/>
            </w:tcBorders>
            <w:vAlign w:val="center"/>
          </w:tcPr>
          <w:p w14:paraId="6D997E89" w14:textId="635149EE"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52635765"/>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4983EB0" w14:textId="77777777"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507790544"/>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color w:val="4B4B4D" w:themeColor="text1"/>
                <w:sz w:val="22"/>
                <w:szCs w:val="22"/>
                <w:lang w:val="lt-LT"/>
              </w:rPr>
              <w:t xml:space="preserve">  CO</w:t>
            </w:r>
            <w:r w:rsidR="004052BF" w:rsidRPr="0084120C">
              <w:rPr>
                <w:b/>
                <w:bCs/>
                <w:sz w:val="22"/>
                <w:szCs w:val="22"/>
                <w:vertAlign w:val="subscript"/>
              </w:rPr>
              <w:t>2</w:t>
            </w:r>
          </w:p>
        </w:tc>
        <w:tc>
          <w:tcPr>
            <w:tcW w:w="2766" w:type="dxa"/>
            <w:tcBorders>
              <w:top w:val="nil"/>
              <w:left w:val="nil"/>
              <w:bottom w:val="nil"/>
            </w:tcBorders>
            <w:vAlign w:val="center"/>
          </w:tcPr>
          <w:p w14:paraId="4FA9B596" w14:textId="77777777" w:rsidR="004052BF" w:rsidRPr="0084120C" w:rsidRDefault="004052BF" w:rsidP="00224F07">
            <w:pPr>
              <w:pStyle w:val="StandardText"/>
              <w:rPr>
                <w:rStyle w:val="Heading3Char"/>
                <w:b w:val="0"/>
                <w:color w:val="4B4B4D" w:themeColor="text1"/>
                <w:sz w:val="22"/>
                <w:szCs w:val="22"/>
                <w:lang w:val="lt-LT"/>
              </w:rPr>
            </w:pPr>
          </w:p>
        </w:tc>
      </w:tr>
      <w:tr w:rsidR="004052BF" w:rsidRPr="0084120C" w14:paraId="304718F6" w14:textId="77777777" w:rsidTr="00224F07">
        <w:trPr>
          <w:trHeight w:val="536"/>
        </w:trPr>
        <w:tc>
          <w:tcPr>
            <w:tcW w:w="5003" w:type="dxa"/>
            <w:tcBorders>
              <w:top w:val="nil"/>
              <w:bottom w:val="nil"/>
            </w:tcBorders>
            <w:vAlign w:val="center"/>
          </w:tcPr>
          <w:p w14:paraId="17C2C9FE" w14:textId="0EEA604C"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73771839"/>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26CBD6EA" w14:textId="77777777" w:rsidR="004052B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88166089"/>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sz w:val="22"/>
                <w:szCs w:val="22"/>
              </w:rPr>
              <w:t xml:space="preserve"> Kitas teigiamas poveikis</w:t>
            </w:r>
          </w:p>
        </w:tc>
        <w:tc>
          <w:tcPr>
            <w:tcW w:w="2766" w:type="dxa"/>
            <w:tcBorders>
              <w:top w:val="nil"/>
              <w:left w:val="nil"/>
              <w:bottom w:val="nil"/>
            </w:tcBorders>
            <w:vAlign w:val="center"/>
          </w:tcPr>
          <w:p w14:paraId="750086FA" w14:textId="77777777" w:rsidR="004052BF" w:rsidRPr="0084120C" w:rsidRDefault="004052BF" w:rsidP="00224F07">
            <w:pPr>
              <w:pStyle w:val="StandardText"/>
              <w:rPr>
                <w:rStyle w:val="Heading3Char"/>
                <w:b w:val="0"/>
                <w:color w:val="4B4B4D" w:themeColor="text1"/>
                <w:sz w:val="22"/>
                <w:szCs w:val="22"/>
                <w:lang w:val="lt-LT"/>
              </w:rPr>
            </w:pPr>
          </w:p>
        </w:tc>
      </w:tr>
      <w:tr w:rsidR="004052BF" w:rsidRPr="0084120C" w14:paraId="39802098" w14:textId="77777777" w:rsidTr="00224F07">
        <w:trPr>
          <w:trHeight w:val="536"/>
        </w:trPr>
        <w:tc>
          <w:tcPr>
            <w:tcW w:w="5003" w:type="dxa"/>
            <w:tcBorders>
              <w:top w:val="nil"/>
            </w:tcBorders>
            <w:vAlign w:val="center"/>
          </w:tcPr>
          <w:p w14:paraId="32955DD3" w14:textId="7C7796AD" w:rsidR="004052BF" w:rsidRPr="0084120C"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2041199231"/>
                <w14:checkbox>
                  <w14:checked w14:val="0"/>
                  <w14:checkedState w14:val="2612" w14:font="MS Gothic"/>
                  <w14:uncheckedState w14:val="2610" w14:font="MS Gothic"/>
                </w14:checkbox>
              </w:sdtPr>
              <w:sdtContent>
                <w:r w:rsidR="004052BF" w:rsidRPr="0084120C">
                  <w:rPr>
                    <w:rFonts w:ascii="MS Gothic" w:eastAsia="MS Gothic" w:hAnsi="MS Gothic"/>
                    <w:bCs/>
                    <w:sz w:val="22"/>
                    <w:szCs w:val="22"/>
                  </w:rPr>
                  <w:t>☐</w:t>
                </w:r>
              </w:sdtContent>
            </w:sdt>
            <w:r w:rsidR="004052B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574" w:type="dxa"/>
            <w:tcBorders>
              <w:top w:val="nil"/>
              <w:right w:val="nil"/>
            </w:tcBorders>
          </w:tcPr>
          <w:p w14:paraId="273D33EE" w14:textId="45E2FCE8" w:rsidR="004052BF" w:rsidRPr="0084120C" w:rsidRDefault="004052BF" w:rsidP="00224F07">
            <w:pPr>
              <w:pStyle w:val="StandardText"/>
              <w:ind w:left="708" w:hanging="708"/>
              <w:rPr>
                <w:rStyle w:val="Heading3Char"/>
                <w:b w:val="0"/>
                <w:color w:val="4B4B4D" w:themeColor="text1"/>
                <w:sz w:val="22"/>
                <w:szCs w:val="22"/>
                <w:lang w:val="lt-LT"/>
              </w:rPr>
            </w:pPr>
            <w:r w:rsidRPr="0084120C">
              <w:rPr>
                <w:sz w:val="22"/>
                <w:szCs w:val="22"/>
              </w:rPr>
              <w:t>Mažiau skersvėjų</w:t>
            </w:r>
            <w:r w:rsidR="00CD0230" w:rsidRPr="0084120C">
              <w:rPr>
                <w:sz w:val="22"/>
                <w:szCs w:val="22"/>
              </w:rPr>
              <w:t xml:space="preserve"> patalpose</w:t>
            </w:r>
          </w:p>
        </w:tc>
        <w:tc>
          <w:tcPr>
            <w:tcW w:w="2766" w:type="dxa"/>
            <w:tcBorders>
              <w:top w:val="nil"/>
              <w:left w:val="nil"/>
            </w:tcBorders>
            <w:vAlign w:val="center"/>
          </w:tcPr>
          <w:p w14:paraId="71FE07DA" w14:textId="77777777" w:rsidR="004052BF" w:rsidRPr="0084120C" w:rsidRDefault="004052BF" w:rsidP="00224F07">
            <w:pPr>
              <w:pStyle w:val="StandardText"/>
              <w:rPr>
                <w:rStyle w:val="Heading3Char"/>
                <w:b w:val="0"/>
                <w:color w:val="4B4B4D" w:themeColor="text1"/>
                <w:sz w:val="22"/>
                <w:szCs w:val="22"/>
                <w:lang w:val="lt-LT"/>
              </w:rPr>
            </w:pPr>
          </w:p>
        </w:tc>
      </w:tr>
    </w:tbl>
    <w:p w14:paraId="036F3E5D" w14:textId="77777777" w:rsidR="004052BF" w:rsidRPr="0084120C" w:rsidRDefault="004052BF" w:rsidP="004052BF">
      <w:pPr>
        <w:pStyle w:val="Companyname"/>
        <w:rPr>
          <w:rStyle w:val="Heading3Char"/>
          <w:sz w:val="22"/>
          <w:szCs w:val="22"/>
          <w:lang w:val="lt-LT"/>
        </w:rPr>
      </w:pPr>
    </w:p>
    <w:p w14:paraId="5DB832C6" w14:textId="77777777" w:rsidR="004052BF" w:rsidRPr="0084120C" w:rsidRDefault="004052BF" w:rsidP="004052BF">
      <w:r w:rsidRPr="0084120C">
        <w:rPr>
          <w:b/>
        </w:rPr>
        <w:br w:type="page"/>
      </w:r>
    </w:p>
    <w:tbl>
      <w:tblPr>
        <w:tblStyle w:val="TableGrid"/>
        <w:tblW w:w="10305" w:type="dxa"/>
        <w:tblLook w:val="04A0" w:firstRow="1" w:lastRow="0" w:firstColumn="1" w:lastColumn="0" w:noHBand="0" w:noVBand="1"/>
      </w:tblPr>
      <w:tblGrid>
        <w:gridCol w:w="2576"/>
        <w:gridCol w:w="2392"/>
        <w:gridCol w:w="2557"/>
        <w:gridCol w:w="2780"/>
      </w:tblGrid>
      <w:tr w:rsidR="004052BF" w:rsidRPr="0084120C" w14:paraId="586C8D26" w14:textId="77777777" w:rsidTr="00224F07">
        <w:trPr>
          <w:trHeight w:val="313"/>
        </w:trPr>
        <w:tc>
          <w:tcPr>
            <w:tcW w:w="2576" w:type="dxa"/>
            <w:tcBorders>
              <w:bottom w:val="single" w:sz="4" w:space="0" w:color="auto"/>
            </w:tcBorders>
            <w:shd w:val="clear" w:color="auto" w:fill="E7EEF5" w:themeFill="accent5" w:themeFillTint="33"/>
            <w:vAlign w:val="center"/>
          </w:tcPr>
          <w:p w14:paraId="7E80D095" w14:textId="2D829E9C" w:rsidR="004052BF" w:rsidRPr="0084120C" w:rsidRDefault="001213FE" w:rsidP="00224F07">
            <w:pPr>
              <w:pStyle w:val="Heading3"/>
              <w:rPr>
                <w:rStyle w:val="Heading3Char"/>
                <w:b/>
                <w:bCs/>
                <w:color w:val="auto"/>
                <w:lang w:val="lt-LT"/>
              </w:rPr>
            </w:pPr>
            <w:r w:rsidRPr="0084120C">
              <w:rPr>
                <w:rStyle w:val="Heading3Char"/>
                <w:b/>
                <w:bCs/>
                <w:lang w:val="lt-LT"/>
              </w:rPr>
              <w:lastRenderedPageBreak/>
              <w:t>Orientuota į ...</w:t>
            </w:r>
          </w:p>
        </w:tc>
        <w:tc>
          <w:tcPr>
            <w:tcW w:w="2392" w:type="dxa"/>
            <w:tcBorders>
              <w:bottom w:val="single" w:sz="4" w:space="0" w:color="auto"/>
            </w:tcBorders>
            <w:shd w:val="clear" w:color="auto" w:fill="E7EEF5" w:themeFill="accent5" w:themeFillTint="33"/>
            <w:vAlign w:val="center"/>
          </w:tcPr>
          <w:p w14:paraId="2ECEF198" w14:textId="77777777" w:rsidR="004052BF" w:rsidRPr="0084120C" w:rsidRDefault="004052BF"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4172BA9" w14:textId="77777777" w:rsidR="004052BF" w:rsidRPr="0084120C" w:rsidRDefault="004052BF"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17F2CB43" w14:textId="77777777" w:rsidR="004052BF" w:rsidRPr="0084120C" w:rsidRDefault="004052BF" w:rsidP="00224F07">
            <w:pPr>
              <w:pStyle w:val="Heading3"/>
              <w:rPr>
                <w:rStyle w:val="Heading3Char"/>
                <w:b/>
                <w:bCs/>
                <w:lang w:val="lt-LT"/>
              </w:rPr>
            </w:pPr>
            <w:r w:rsidRPr="0084120C">
              <w:rPr>
                <w:rStyle w:val="Heading3Char"/>
                <w:b/>
                <w:bCs/>
                <w:lang w:val="lt-LT"/>
              </w:rPr>
              <w:t>Speciali sauga</w:t>
            </w:r>
          </w:p>
        </w:tc>
      </w:tr>
      <w:tr w:rsidR="004052BF" w:rsidRPr="0084120C" w14:paraId="739DB7D6" w14:textId="77777777" w:rsidTr="00224F07">
        <w:trPr>
          <w:trHeight w:val="530"/>
        </w:trPr>
        <w:tc>
          <w:tcPr>
            <w:tcW w:w="2576" w:type="dxa"/>
            <w:tcBorders>
              <w:bottom w:val="nil"/>
            </w:tcBorders>
            <w:vAlign w:val="center"/>
          </w:tcPr>
          <w:p w14:paraId="576FD367" w14:textId="46409915" w:rsidR="004052BF" w:rsidRPr="0084120C" w:rsidRDefault="00000000" w:rsidP="00224F07">
            <w:pPr>
              <w:rPr>
                <w:rStyle w:val="Heading3Char"/>
                <w:b w:val="0"/>
                <w:color w:val="auto"/>
                <w:sz w:val="22"/>
                <w:szCs w:val="22"/>
                <w:lang w:val="lt-LT"/>
              </w:rPr>
            </w:pPr>
            <w:sdt>
              <w:sdtPr>
                <w:rPr>
                  <w:b/>
                  <w:color w:val="007BB2" w:themeColor="background2"/>
                  <w:sz w:val="24"/>
                  <w:szCs w:val="24"/>
                  <w:lang w:val="en-GB"/>
                </w:rPr>
                <w:id w:val="1459618193"/>
                <w14:checkbox>
                  <w14:checked w14:val="0"/>
                  <w14:checkedState w14:val="2612" w14:font="MS Gothic"/>
                  <w14:uncheckedState w14:val="2610" w14:font="MS Gothic"/>
                </w14:checkbox>
              </w:sdtPr>
              <w:sdtEndPr>
                <w:rPr>
                  <w:b w:val="0"/>
                  <w:color w:val="auto"/>
                  <w:sz w:val="22"/>
                  <w:szCs w:val="22"/>
                </w:rPr>
              </w:sdtEndPr>
              <w:sdtContent>
                <w:r w:rsidR="004052BF" w:rsidRPr="0084120C">
                  <w:rPr>
                    <w:rFonts w:ascii="MS Gothic" w:eastAsia="MS Gothic" w:hAnsi="MS Gothic"/>
                  </w:rPr>
                  <w:t>☐</w:t>
                </w:r>
              </w:sdtContent>
            </w:sdt>
            <w:r w:rsidR="004052BF"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4052BF"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780E0622" w14:textId="77777777" w:rsidR="004052BF"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355149017"/>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color w:val="4B4B4D" w:themeColor="text1"/>
                <w:sz w:val="22"/>
                <w:szCs w:val="22"/>
              </w:rPr>
              <w:t xml:space="preserve">  </w:t>
            </w:r>
            <w:r w:rsidR="004052BF" w:rsidRPr="0084120C">
              <w:rPr>
                <w:rStyle w:val="Heading3Char"/>
                <w:b w:val="0"/>
                <w:bCs/>
                <w:color w:val="4B4B4D" w:themeColor="text1"/>
                <w:sz w:val="22"/>
                <w:szCs w:val="22"/>
                <w:lang w:val="lt-LT"/>
              </w:rPr>
              <w:t>Žemas</w:t>
            </w:r>
          </w:p>
        </w:tc>
        <w:tc>
          <w:tcPr>
            <w:tcW w:w="2557" w:type="dxa"/>
            <w:tcBorders>
              <w:bottom w:val="nil"/>
            </w:tcBorders>
            <w:vAlign w:val="center"/>
          </w:tcPr>
          <w:p w14:paraId="4D0E3FE3" w14:textId="0B07FD54" w:rsidR="004052BF"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484128846"/>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36B5B2EB" w14:textId="77777777" w:rsidR="004052BF" w:rsidRPr="0084120C" w:rsidRDefault="00000000" w:rsidP="00224F07">
            <w:pPr>
              <w:pStyle w:val="Companyname"/>
              <w:rPr>
                <w:sz w:val="22"/>
                <w:szCs w:val="22"/>
              </w:rPr>
            </w:pPr>
            <w:sdt>
              <w:sdtPr>
                <w:rPr>
                  <w:sz w:val="22"/>
                  <w:szCs w:val="22"/>
                </w:rPr>
                <w:id w:val="-1072266041"/>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rPr>
              <w:t xml:space="preserve">  Nebūtina</w:t>
            </w:r>
          </w:p>
        </w:tc>
      </w:tr>
      <w:tr w:rsidR="004052BF" w:rsidRPr="0084120C" w14:paraId="79E47B68" w14:textId="77777777" w:rsidTr="00224F07">
        <w:trPr>
          <w:trHeight w:val="530"/>
        </w:trPr>
        <w:tc>
          <w:tcPr>
            <w:tcW w:w="2576" w:type="dxa"/>
            <w:tcBorders>
              <w:top w:val="nil"/>
              <w:bottom w:val="nil"/>
            </w:tcBorders>
            <w:vAlign w:val="center"/>
          </w:tcPr>
          <w:p w14:paraId="04A27E1D" w14:textId="53186BD0" w:rsidR="004052BF" w:rsidRPr="0084120C" w:rsidRDefault="00000000" w:rsidP="00224F07">
            <w:pPr>
              <w:rPr>
                <w:rStyle w:val="Heading3Char"/>
                <w:b w:val="0"/>
                <w:color w:val="auto"/>
                <w:sz w:val="22"/>
                <w:szCs w:val="22"/>
                <w:lang w:val="lt-LT"/>
              </w:rPr>
            </w:pPr>
            <w:sdt>
              <w:sdtPr>
                <w:rPr>
                  <w:b/>
                  <w:color w:val="007BB2" w:themeColor="background2"/>
                  <w:sz w:val="24"/>
                  <w:szCs w:val="24"/>
                  <w:lang w:val="en-GB"/>
                </w:rPr>
                <w:id w:val="880057335"/>
                <w14:checkbox>
                  <w14:checked w14:val="0"/>
                  <w14:checkedState w14:val="2612" w14:font="MS Gothic"/>
                  <w14:uncheckedState w14:val="2610" w14:font="MS Gothic"/>
                </w14:checkbox>
              </w:sdtPr>
              <w:sdtEndPr>
                <w:rPr>
                  <w:b w:val="0"/>
                  <w:color w:val="auto"/>
                  <w:sz w:val="22"/>
                  <w:szCs w:val="22"/>
                </w:rPr>
              </w:sdtEndPr>
              <w:sdtContent>
                <w:r w:rsidR="004052BF" w:rsidRPr="0084120C">
                  <w:rPr>
                    <w:rFonts w:ascii="MS Gothic" w:eastAsia="MS Gothic" w:hAnsi="MS Gothic"/>
                  </w:rPr>
                  <w:t>☐</w:t>
                </w:r>
              </w:sdtContent>
            </w:sdt>
            <w:r w:rsidR="004052BF"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68CCCB44" w14:textId="77777777" w:rsidR="004052BF"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008514172"/>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rPr>
              <w:t xml:space="preserve">  </w:t>
            </w:r>
            <w:r w:rsidR="004052BF"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139EDA67" w14:textId="63AA8FBF" w:rsidR="004052BF"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681618816"/>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sz w:val="22"/>
                <w:szCs w:val="22"/>
              </w:rPr>
              <w:t xml:space="preserve">  </w:t>
            </w:r>
            <w:r w:rsidR="00C11CDA" w:rsidRPr="0084120C">
              <w:rPr>
                <w:sz w:val="22"/>
                <w:szCs w:val="22"/>
              </w:rPr>
              <w:t>Reikalinga s</w:t>
            </w:r>
            <w:r w:rsidR="004052BF" w:rsidRPr="0084120C">
              <w:rPr>
                <w:sz w:val="22"/>
                <w:szCs w:val="22"/>
              </w:rPr>
              <w:t>pecializuota įmonė</w:t>
            </w:r>
          </w:p>
        </w:tc>
        <w:tc>
          <w:tcPr>
            <w:tcW w:w="2780" w:type="dxa"/>
            <w:tcBorders>
              <w:top w:val="nil"/>
              <w:bottom w:val="nil"/>
            </w:tcBorders>
            <w:vAlign w:val="center"/>
          </w:tcPr>
          <w:p w14:paraId="502D6E12" w14:textId="6FD52C47" w:rsidR="004052BF" w:rsidRPr="0084120C" w:rsidRDefault="00000000" w:rsidP="00224F07">
            <w:pPr>
              <w:pStyle w:val="Companyname"/>
              <w:rPr>
                <w:sz w:val="22"/>
                <w:szCs w:val="22"/>
              </w:rPr>
            </w:pPr>
            <w:sdt>
              <w:sdtPr>
                <w:rPr>
                  <w:b/>
                  <w:bCs/>
                  <w:color w:val="007BB2" w:themeColor="background2"/>
                  <w:sz w:val="22"/>
                  <w:szCs w:val="22"/>
                </w:rPr>
                <w:id w:val="-1147270689"/>
                <w14:checkbox>
                  <w14:checked w14:val="1"/>
                  <w14:checkedState w14:val="2612" w14:font="MS Gothic"/>
                  <w14:uncheckedState w14:val="2610" w14:font="MS Gothic"/>
                </w14:checkbox>
              </w:sdtPr>
              <w:sdtContent>
                <w:r w:rsidR="004052BF" w:rsidRPr="0084120C">
                  <w:rPr>
                    <w:rFonts w:ascii="MS Gothic" w:eastAsia="MS Gothic" w:hAnsi="MS Gothic"/>
                    <w:b/>
                    <w:bCs/>
                    <w:color w:val="007BB2" w:themeColor="background2"/>
                    <w:sz w:val="22"/>
                    <w:szCs w:val="22"/>
                  </w:rPr>
                  <w:t>☒</w:t>
                </w:r>
              </w:sdtContent>
            </w:sdt>
            <w:r w:rsidR="004052BF" w:rsidRPr="0084120C">
              <w:rPr>
                <w:sz w:val="22"/>
                <w:szCs w:val="22"/>
              </w:rPr>
              <w:t xml:space="preserve">  </w:t>
            </w:r>
            <w:r w:rsidR="006F1366" w:rsidRPr="0084120C">
              <w:rPr>
                <w:sz w:val="22"/>
                <w:szCs w:val="22"/>
              </w:rPr>
              <w:t>Rekomenduojama</w:t>
            </w:r>
          </w:p>
        </w:tc>
      </w:tr>
      <w:tr w:rsidR="004052BF" w:rsidRPr="0084120C" w14:paraId="7ABBE6B5" w14:textId="77777777" w:rsidTr="00224F07">
        <w:trPr>
          <w:trHeight w:val="530"/>
        </w:trPr>
        <w:tc>
          <w:tcPr>
            <w:tcW w:w="2576" w:type="dxa"/>
            <w:tcBorders>
              <w:top w:val="nil"/>
            </w:tcBorders>
            <w:vAlign w:val="center"/>
          </w:tcPr>
          <w:p w14:paraId="4D5F40F0" w14:textId="39DE2AC2" w:rsidR="004052BF"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42399340"/>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5A4B1047" w14:textId="77777777" w:rsidR="004052BF"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459100880"/>
                <w14:checkbox>
                  <w14:checked w14:val="1"/>
                  <w14:checkedState w14:val="2612" w14:font="MS Gothic"/>
                  <w14:uncheckedState w14:val="2610" w14:font="MS Gothic"/>
                </w14:checkbox>
              </w:sdtPr>
              <w:sdtContent>
                <w:r w:rsidR="004052BF" w:rsidRPr="0084120C">
                  <w:rPr>
                    <w:rFonts w:ascii="MS Gothic" w:eastAsia="MS Gothic" w:hAnsi="MS Gothic"/>
                    <w:b/>
                    <w:color w:val="007BB2" w:themeColor="background2"/>
                    <w:sz w:val="22"/>
                    <w:szCs w:val="22"/>
                  </w:rPr>
                  <w:t>☒</w:t>
                </w:r>
              </w:sdtContent>
            </w:sdt>
            <w:r w:rsidR="004052BF" w:rsidRPr="0084120C">
              <w:rPr>
                <w:rStyle w:val="Heading3Char"/>
                <w:b w:val="0"/>
                <w:bCs/>
                <w:color w:val="4B4B4D" w:themeColor="text1"/>
                <w:sz w:val="22"/>
                <w:szCs w:val="22"/>
                <w:lang w:val="lt-LT"/>
              </w:rPr>
              <w:t xml:space="preserve">  Aukštas</w:t>
            </w:r>
          </w:p>
        </w:tc>
        <w:tc>
          <w:tcPr>
            <w:tcW w:w="2557" w:type="dxa"/>
            <w:tcBorders>
              <w:top w:val="nil"/>
            </w:tcBorders>
            <w:vAlign w:val="center"/>
          </w:tcPr>
          <w:p w14:paraId="0CBC4C83" w14:textId="783B51B4" w:rsidR="004052BF"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631837838"/>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rPr>
              <w:t xml:space="preserve">  </w:t>
            </w:r>
            <w:r w:rsidR="00C11CDA" w:rsidRPr="0084120C">
              <w:rPr>
                <w:sz w:val="22"/>
                <w:szCs w:val="22"/>
              </w:rPr>
              <w:t>Reikalingas e</w:t>
            </w:r>
            <w:r w:rsidR="004052BF" w:rsidRPr="0084120C">
              <w:rPr>
                <w:sz w:val="22"/>
                <w:szCs w:val="22"/>
              </w:rPr>
              <w:t>kspertas</w:t>
            </w:r>
          </w:p>
        </w:tc>
        <w:tc>
          <w:tcPr>
            <w:tcW w:w="2780" w:type="dxa"/>
            <w:tcBorders>
              <w:top w:val="nil"/>
            </w:tcBorders>
            <w:vAlign w:val="center"/>
          </w:tcPr>
          <w:p w14:paraId="2ECFF377" w14:textId="77777777" w:rsidR="004052BF" w:rsidRPr="0084120C" w:rsidRDefault="00000000" w:rsidP="00224F07">
            <w:pPr>
              <w:pStyle w:val="Companyname"/>
              <w:rPr>
                <w:sz w:val="22"/>
                <w:szCs w:val="22"/>
              </w:rPr>
            </w:pPr>
            <w:sdt>
              <w:sdtPr>
                <w:rPr>
                  <w:sz w:val="22"/>
                  <w:szCs w:val="22"/>
                </w:rPr>
                <w:id w:val="-976067873"/>
                <w14:checkbox>
                  <w14:checked w14:val="0"/>
                  <w14:checkedState w14:val="2612" w14:font="MS Gothic"/>
                  <w14:uncheckedState w14:val="2610" w14:font="MS Gothic"/>
                </w14:checkbox>
              </w:sdtPr>
              <w:sdtContent>
                <w:r w:rsidR="004052BF" w:rsidRPr="0084120C">
                  <w:rPr>
                    <w:rFonts w:ascii="MS Gothic" w:eastAsia="MS Gothic" w:hAnsi="MS Gothic"/>
                    <w:sz w:val="22"/>
                    <w:szCs w:val="22"/>
                  </w:rPr>
                  <w:t>☐</w:t>
                </w:r>
              </w:sdtContent>
            </w:sdt>
            <w:r w:rsidR="004052BF" w:rsidRPr="0084120C">
              <w:rPr>
                <w:sz w:val="22"/>
                <w:szCs w:val="22"/>
              </w:rPr>
              <w:t xml:space="preserve">  Privaloma</w:t>
            </w:r>
          </w:p>
        </w:tc>
      </w:tr>
    </w:tbl>
    <w:p w14:paraId="158E9CBA" w14:textId="77777777" w:rsidR="004052BF" w:rsidRPr="0084120C" w:rsidRDefault="004052BF" w:rsidP="004052BF">
      <w:pPr>
        <w:spacing w:before="0"/>
        <w:rPr>
          <w:rStyle w:val="Heading3Char"/>
          <w:sz w:val="28"/>
          <w:szCs w:val="28"/>
          <w:lang w:val="lt-LT"/>
        </w:rPr>
      </w:pPr>
    </w:p>
    <w:p w14:paraId="1B1F3F80" w14:textId="5145A7BA" w:rsidR="004052BF" w:rsidRPr="0084120C" w:rsidRDefault="006F1366" w:rsidP="004052BF">
      <w:pPr>
        <w:spacing w:before="0"/>
        <w:rPr>
          <w:rStyle w:val="Heading3Char"/>
          <w:sz w:val="28"/>
          <w:szCs w:val="28"/>
          <w:lang w:val="lt-LT"/>
        </w:rPr>
      </w:pPr>
      <w:r w:rsidRPr="0084120C">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052BF" w:rsidRPr="0084120C" w14:paraId="61B8B80D" w14:textId="77777777">
        <w:trPr>
          <w:trHeight w:val="466"/>
        </w:trPr>
        <w:tc>
          <w:tcPr>
            <w:tcW w:w="5097" w:type="dxa"/>
            <w:shd w:val="clear" w:color="auto" w:fill="E7EEF5" w:themeFill="accent5" w:themeFillTint="33"/>
          </w:tcPr>
          <w:p w14:paraId="18D3C042" w14:textId="77777777" w:rsidR="004052BF" w:rsidRPr="0084120C" w:rsidRDefault="004052BF"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0E8364A5" w14:textId="77777777" w:rsidR="004052BF" w:rsidRPr="0084120C" w:rsidRDefault="004052BF" w:rsidP="00224F07">
            <w:pPr>
              <w:spacing w:before="60" w:after="60"/>
              <w:rPr>
                <w:i/>
                <w:iCs/>
                <w:color w:val="4B4B4D" w:themeColor="text1"/>
              </w:rPr>
            </w:pPr>
            <w:r w:rsidRPr="0084120C">
              <w:rPr>
                <w:rStyle w:val="Heading3Char"/>
                <w:lang w:val="lt-LT"/>
              </w:rPr>
              <w:t>Investicijų grąža</w:t>
            </w:r>
          </w:p>
        </w:tc>
      </w:tr>
      <w:tr w:rsidR="004052BF" w:rsidRPr="0084120C" w14:paraId="6C531AED" w14:textId="77777777">
        <w:trPr>
          <w:trHeight w:val="904"/>
        </w:trPr>
        <w:tc>
          <w:tcPr>
            <w:tcW w:w="5097" w:type="dxa"/>
          </w:tcPr>
          <w:p w14:paraId="3AE2960E" w14:textId="77777777" w:rsidR="005B76CD" w:rsidRDefault="005B76CD" w:rsidP="00224F07">
            <w:pPr>
              <w:pStyle w:val="StandardText"/>
              <w:spacing w:before="60" w:after="60" w:line="280" w:lineRule="exact"/>
            </w:pPr>
            <w:r w:rsidRPr="005B76CD">
              <w:t>Dvigubo stiklo langų keitimas: 150–300 €/m²</w:t>
            </w:r>
          </w:p>
          <w:p w14:paraId="0423B48E" w14:textId="0991D69A" w:rsidR="004052BF" w:rsidRPr="0084120C" w:rsidRDefault="00CF759B" w:rsidP="00224F07">
            <w:pPr>
              <w:pStyle w:val="StandardText"/>
              <w:spacing w:before="60" w:after="60" w:line="280" w:lineRule="exact"/>
              <w:rPr>
                <w:rStyle w:val="Heading3Char"/>
                <w:b w:val="0"/>
                <w:color w:val="4B4B4D" w:themeColor="text1"/>
                <w:lang w:val="lt-LT"/>
              </w:rPr>
            </w:pPr>
            <w:r w:rsidRPr="0084120C">
              <w:t>Dalių kaina a</w:t>
            </w:r>
            <w:r w:rsidR="004052BF" w:rsidRPr="0084120C">
              <w:t>pie 75 €</w:t>
            </w:r>
            <w:r w:rsidRPr="0084120C">
              <w:t xml:space="preserve">, priklausomai nuo rėmo medžiagos </w:t>
            </w:r>
          </w:p>
        </w:tc>
        <w:tc>
          <w:tcPr>
            <w:tcW w:w="5109" w:type="dxa"/>
          </w:tcPr>
          <w:p w14:paraId="73255DD0" w14:textId="77777777" w:rsidR="004052BF" w:rsidRPr="0084120C" w:rsidRDefault="004052BF" w:rsidP="00224F07">
            <w:pPr>
              <w:pStyle w:val="StandardText"/>
              <w:spacing w:before="60" w:after="60" w:line="280" w:lineRule="exact"/>
            </w:pPr>
            <w:r w:rsidRPr="0084120C">
              <w:t>Investicijų grąža per maždaug 5-10 metų</w:t>
            </w:r>
          </w:p>
          <w:p w14:paraId="68D27158" w14:textId="12C5CD73" w:rsidR="001D1477" w:rsidRPr="0084120C" w:rsidRDefault="001D1477" w:rsidP="00224F07">
            <w:pPr>
              <w:pStyle w:val="StandardText"/>
              <w:spacing w:before="60" w:after="60" w:line="280" w:lineRule="exact"/>
              <w:rPr>
                <w:rStyle w:val="Heading3Char"/>
                <w:b w:val="0"/>
                <w:bCs/>
                <w:color w:val="7B6A6B" w:themeColor="accent4"/>
                <w:sz w:val="22"/>
                <w:szCs w:val="22"/>
                <w:lang w:val="lt-LT"/>
              </w:rPr>
            </w:pPr>
          </w:p>
        </w:tc>
      </w:tr>
      <w:tr w:rsidR="004052BF" w:rsidRPr="0084120C" w14:paraId="13A380AB" w14:textId="77777777">
        <w:trPr>
          <w:trHeight w:val="516"/>
        </w:trPr>
        <w:tc>
          <w:tcPr>
            <w:tcW w:w="5097" w:type="dxa"/>
            <w:shd w:val="clear" w:color="auto" w:fill="E7EEF5" w:themeFill="accent5" w:themeFillTint="33"/>
          </w:tcPr>
          <w:p w14:paraId="4B3CEDC2" w14:textId="77777777" w:rsidR="004052BF" w:rsidRPr="0084120C" w:rsidRDefault="004052BF"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7B7A0876" w14:textId="77777777" w:rsidR="004052BF" w:rsidRPr="0084120C" w:rsidRDefault="004052BF" w:rsidP="00224F07">
            <w:pPr>
              <w:spacing w:before="60" w:after="60"/>
              <w:rPr>
                <w:rStyle w:val="Heading3Char"/>
                <w:lang w:val="lt-LT"/>
              </w:rPr>
            </w:pPr>
            <w:r w:rsidRPr="0084120C">
              <w:rPr>
                <w:rStyle w:val="Heading3Char"/>
                <w:lang w:val="lt-LT"/>
              </w:rPr>
              <w:t>Medžiagos ar technologijos prieinamumas</w:t>
            </w:r>
          </w:p>
        </w:tc>
      </w:tr>
      <w:tr w:rsidR="004052BF" w:rsidRPr="0084120C" w14:paraId="62FE5BF0" w14:textId="77777777">
        <w:trPr>
          <w:trHeight w:val="1054"/>
        </w:trPr>
        <w:tc>
          <w:tcPr>
            <w:tcW w:w="5097" w:type="dxa"/>
          </w:tcPr>
          <w:p w14:paraId="08199255" w14:textId="20A0E917" w:rsidR="004052BF" w:rsidRPr="0084120C" w:rsidRDefault="0048374E" w:rsidP="00224F07">
            <w:pPr>
              <w:pStyle w:val="StandardText"/>
              <w:spacing w:before="60" w:after="60" w:line="280" w:lineRule="exact"/>
              <w:rPr>
                <w:rStyle w:val="Heading3Char"/>
                <w:b w:val="0"/>
                <w:color w:val="4B4B4D" w:themeColor="text1"/>
                <w:lang w:val="lt-LT"/>
              </w:rPr>
            </w:pPr>
            <w:r w:rsidRPr="0084120C">
              <w:rPr>
                <w:rStyle w:val="Heading3Char"/>
                <w:b w:val="0"/>
                <w:color w:val="4B4B4D" w:themeColor="text1"/>
                <w:lang w:val="lt-LT"/>
              </w:rPr>
              <w:t>Šiuo metu finansavimo programų šiai priemonei nėra.</w:t>
            </w:r>
          </w:p>
        </w:tc>
        <w:tc>
          <w:tcPr>
            <w:tcW w:w="5109" w:type="dxa"/>
          </w:tcPr>
          <w:p w14:paraId="580F6E11" w14:textId="77777777" w:rsidR="004052BF" w:rsidRPr="0084120C" w:rsidRDefault="004052BF" w:rsidP="00224F07">
            <w:pPr>
              <w:pStyle w:val="StandardText"/>
              <w:spacing w:before="60" w:after="60" w:line="280" w:lineRule="exact"/>
              <w:rPr>
                <w:rStyle w:val="Heading3Char"/>
                <w:b w:val="0"/>
                <w:bCs/>
                <w:color w:val="4B4B4D" w:themeColor="text1"/>
                <w:lang w:val="lt-LT"/>
              </w:rPr>
            </w:pPr>
            <w:r w:rsidRPr="0084120C">
              <w:rPr>
                <w:rStyle w:val="Heading3Char"/>
                <w:b w:val="0"/>
                <w:bCs/>
                <w:color w:val="4B4B4D" w:themeColor="text1"/>
                <w:lang w:val="lt-LT"/>
              </w:rPr>
              <w:t xml:space="preserve">Langų </w:t>
            </w:r>
            <w:r w:rsidRPr="0084120C">
              <w:t xml:space="preserve">galima įsigyti dideliais kiekiais. </w:t>
            </w:r>
          </w:p>
        </w:tc>
      </w:tr>
      <w:tr w:rsidR="004052BF" w:rsidRPr="0084120C" w14:paraId="262F562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319F741" w14:textId="77777777" w:rsidR="004052BF" w:rsidRPr="0084120C" w:rsidRDefault="004052BF"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 xml:space="preserve"> Specialūs reikalavimai, saugos priemonės, iššūkiai ar sąlygos</w:t>
            </w:r>
          </w:p>
        </w:tc>
      </w:tr>
      <w:tr w:rsidR="004052BF" w:rsidRPr="0084120C" w14:paraId="24E23299" w14:textId="77777777">
        <w:trPr>
          <w:trHeight w:val="554"/>
        </w:trPr>
        <w:tc>
          <w:tcPr>
            <w:tcW w:w="10206" w:type="dxa"/>
            <w:gridSpan w:val="2"/>
            <w:tcBorders>
              <w:top w:val="single" w:sz="4" w:space="0" w:color="auto"/>
              <w:left w:val="single" w:sz="4" w:space="0" w:color="auto"/>
              <w:bottom w:val="single" w:sz="4" w:space="0" w:color="auto"/>
              <w:right w:val="single" w:sz="4" w:space="0" w:color="auto"/>
            </w:tcBorders>
          </w:tcPr>
          <w:p w14:paraId="0107D77B" w14:textId="195F8366" w:rsidR="004052BF" w:rsidRPr="0084120C" w:rsidRDefault="004052BF" w:rsidP="00224F07">
            <w:pPr>
              <w:pStyle w:val="StandardText"/>
              <w:spacing w:before="60" w:after="60" w:line="280" w:lineRule="exact"/>
              <w:rPr>
                <w:i/>
                <w:iCs/>
                <w:color w:val="7B6A6B" w:themeColor="accent4"/>
                <w:sz w:val="22"/>
                <w:szCs w:val="22"/>
              </w:rPr>
            </w:pPr>
            <w:r w:rsidRPr="0084120C">
              <w:t xml:space="preserve">Tai labai geras metodas, kurį galima taikyti </w:t>
            </w:r>
            <w:r w:rsidR="00312097" w:rsidRPr="0084120C">
              <w:t>paminklosaugos srityje</w:t>
            </w:r>
            <w:r w:rsidRPr="0084120C">
              <w:t xml:space="preserve">, </w:t>
            </w:r>
            <w:r w:rsidR="00BB1D75" w:rsidRPr="0084120C">
              <w:t xml:space="preserve">kai įdedant naujus stiklus </w:t>
            </w:r>
            <w:r w:rsidRPr="0084120C">
              <w:t>išsaug</w:t>
            </w:r>
            <w:r w:rsidR="00BB1D75" w:rsidRPr="0084120C">
              <w:t>omi</w:t>
            </w:r>
            <w:r w:rsidRPr="0084120C">
              <w:t xml:space="preserve"> sen</w:t>
            </w:r>
            <w:r w:rsidR="00BB1D75" w:rsidRPr="0084120C">
              <w:t xml:space="preserve">i langų </w:t>
            </w:r>
            <w:r w:rsidRPr="0084120C">
              <w:t>rėm</w:t>
            </w:r>
            <w:r w:rsidR="00BB1D75" w:rsidRPr="0084120C">
              <w:t>ai.</w:t>
            </w:r>
            <w:r w:rsidRPr="0084120C">
              <w:t xml:space="preserve"> </w:t>
            </w:r>
            <w:r w:rsidR="00BB1D75" w:rsidRPr="0084120C">
              <w:t>T</w:t>
            </w:r>
            <w:r w:rsidRPr="0084120C">
              <w:t xml:space="preserve">ačiau norint </w:t>
            </w:r>
            <w:r w:rsidR="00312097" w:rsidRPr="0084120C">
              <w:t xml:space="preserve">modernios efektyvios </w:t>
            </w:r>
            <w:r w:rsidRPr="0084120C">
              <w:t>izoliacij</w:t>
            </w:r>
            <w:r w:rsidR="00312097" w:rsidRPr="0084120C">
              <w:t>os</w:t>
            </w:r>
            <w:r w:rsidRPr="0084120C">
              <w:t xml:space="preserve">, būtina langus </w:t>
            </w:r>
            <w:r w:rsidR="00BB1D75" w:rsidRPr="0084120C">
              <w:t xml:space="preserve">pakeisti į naujus </w:t>
            </w:r>
            <w:r w:rsidRPr="0084120C">
              <w:t>su trigubais stiklais.</w:t>
            </w:r>
          </w:p>
        </w:tc>
      </w:tr>
    </w:tbl>
    <w:p w14:paraId="14BBD1CE" w14:textId="18DA24FA" w:rsidR="004052BF" w:rsidRPr="0084120C" w:rsidRDefault="004052BF" w:rsidP="00EE2888">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052BF" w:rsidRPr="0084120C" w14:paraId="53DC84F5" w14:textId="77777777" w:rsidTr="00224F07">
        <w:tc>
          <w:tcPr>
            <w:tcW w:w="10196" w:type="dxa"/>
            <w:shd w:val="clear" w:color="auto" w:fill="E7EEF5" w:themeFill="accent5" w:themeFillTint="33"/>
          </w:tcPr>
          <w:p w14:paraId="046C8FFD" w14:textId="2E616D6E" w:rsidR="004052BF"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4052BF" w:rsidRPr="0084120C" w14:paraId="38EB2EAD" w14:textId="77777777" w:rsidTr="00224F07">
        <w:tc>
          <w:tcPr>
            <w:tcW w:w="10196" w:type="dxa"/>
          </w:tcPr>
          <w:p w14:paraId="4DE59B5C" w14:textId="77777777" w:rsidR="004052BF" w:rsidRPr="0084120C" w:rsidRDefault="004052BF" w:rsidP="00224F07">
            <w:pPr>
              <w:pStyle w:val="StandardText"/>
              <w:spacing w:before="60" w:after="60" w:line="280" w:lineRule="exact"/>
            </w:pPr>
            <w:r w:rsidRPr="0084120C">
              <w:t>Langų gamintojai</w:t>
            </w:r>
          </w:p>
          <w:p w14:paraId="7C85ED3D" w14:textId="77777777" w:rsidR="004052BF" w:rsidRPr="0084120C" w:rsidRDefault="004052BF" w:rsidP="00224F07">
            <w:pPr>
              <w:spacing w:before="60" w:after="60"/>
              <w:rPr>
                <w:i/>
                <w:iCs/>
              </w:rPr>
            </w:pPr>
          </w:p>
        </w:tc>
      </w:tr>
      <w:tr w:rsidR="004052BF" w:rsidRPr="0084120C" w14:paraId="5E523131" w14:textId="77777777" w:rsidTr="00224F07">
        <w:tc>
          <w:tcPr>
            <w:tcW w:w="10196" w:type="dxa"/>
            <w:shd w:val="clear" w:color="auto" w:fill="E7EEF5" w:themeFill="accent5" w:themeFillTint="33"/>
          </w:tcPr>
          <w:p w14:paraId="316A83E2" w14:textId="0B56101F" w:rsidR="004052BF"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4052BF" w:rsidRPr="0084120C" w14:paraId="40593E81" w14:textId="77777777" w:rsidTr="00224F07">
        <w:trPr>
          <w:trHeight w:val="699"/>
        </w:trPr>
        <w:tc>
          <w:tcPr>
            <w:tcW w:w="10196" w:type="dxa"/>
          </w:tcPr>
          <w:p w14:paraId="12361891" w14:textId="16EDE942" w:rsidR="004052BF" w:rsidRPr="0084120C" w:rsidRDefault="004052BF" w:rsidP="00224F07">
            <w:pPr>
              <w:pStyle w:val="StandardText"/>
              <w:spacing w:before="60" w:after="60" w:line="280" w:lineRule="exact"/>
            </w:pPr>
            <w:r w:rsidRPr="0084120C">
              <w:t xml:space="preserve">Energetikos konsultantas arba </w:t>
            </w:r>
            <w:r w:rsidR="00DB1673" w:rsidRPr="0084120C">
              <w:t>statybos</w:t>
            </w:r>
            <w:r w:rsidRPr="0084120C">
              <w:t xml:space="preserve"> inžinierius ir (arba) architektas</w:t>
            </w:r>
          </w:p>
        </w:tc>
      </w:tr>
      <w:tr w:rsidR="004052BF" w:rsidRPr="0084120C" w14:paraId="667BBAF5" w14:textId="77777777" w:rsidTr="00224F07">
        <w:tc>
          <w:tcPr>
            <w:tcW w:w="10196" w:type="dxa"/>
            <w:shd w:val="clear" w:color="auto" w:fill="E7EEF5" w:themeFill="accent5" w:themeFillTint="33"/>
          </w:tcPr>
          <w:p w14:paraId="3ABFADCF" w14:textId="77777777" w:rsidR="004052BF" w:rsidRPr="0084120C" w:rsidRDefault="004052BF"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4052BF" w:rsidRPr="0084120C" w14:paraId="273DDBB5" w14:textId="77777777" w:rsidTr="00224F07">
        <w:trPr>
          <w:trHeight w:val="773"/>
        </w:trPr>
        <w:tc>
          <w:tcPr>
            <w:tcW w:w="10196" w:type="dxa"/>
          </w:tcPr>
          <w:p w14:paraId="33C04443" w14:textId="77777777" w:rsidR="004052BF" w:rsidRPr="0084120C" w:rsidRDefault="004052BF" w:rsidP="00224F07">
            <w:pPr>
              <w:spacing w:before="60" w:after="60"/>
              <w:rPr>
                <w:i/>
                <w:iCs/>
              </w:rPr>
            </w:pPr>
            <w:r w:rsidRPr="0084120C">
              <w:rPr>
                <w:i/>
                <w:iCs/>
              </w:rPr>
              <w:t>----</w:t>
            </w:r>
          </w:p>
          <w:p w14:paraId="72079075" w14:textId="77777777" w:rsidR="004052BF" w:rsidRPr="0084120C" w:rsidRDefault="004052BF" w:rsidP="00224F07">
            <w:pPr>
              <w:spacing w:before="60" w:after="60"/>
              <w:rPr>
                <w:i/>
                <w:iCs/>
              </w:rPr>
            </w:pPr>
          </w:p>
        </w:tc>
      </w:tr>
    </w:tbl>
    <w:p w14:paraId="0B226455" w14:textId="77777777" w:rsidR="004052BF" w:rsidRPr="0084120C" w:rsidRDefault="004052BF" w:rsidP="004052BF">
      <w:pPr>
        <w:spacing w:before="0"/>
        <w:rPr>
          <w:rStyle w:val="Heading3Char"/>
          <w:lang w:val="lt-LT"/>
        </w:rPr>
      </w:pPr>
      <w:r w:rsidRPr="0084120C">
        <w:rPr>
          <w:rStyle w:val="Heading3Char"/>
          <w:lang w:val="lt-LT"/>
        </w:rPr>
        <w:br w:type="page"/>
      </w:r>
    </w:p>
    <w:p w14:paraId="416FBF7C" w14:textId="77777777" w:rsidR="004052BF" w:rsidRPr="0084120C" w:rsidRDefault="004052BF" w:rsidP="00EE2888">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450"/>
        <w:gridCol w:w="5744"/>
      </w:tblGrid>
      <w:tr w:rsidR="004052BF" w:rsidRPr="0084120C" w14:paraId="169D8B03" w14:textId="77777777" w:rsidTr="00224F07">
        <w:tc>
          <w:tcPr>
            <w:tcW w:w="4957" w:type="dxa"/>
            <w:shd w:val="clear" w:color="auto" w:fill="E7EEF5" w:themeFill="accent5" w:themeFillTint="33"/>
          </w:tcPr>
          <w:p w14:paraId="0191046F" w14:textId="48C2B8B8" w:rsidR="004052BF"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3363CC33" w14:textId="4CBBB3DD" w:rsidR="004052BF" w:rsidRPr="0084120C" w:rsidRDefault="004052BF" w:rsidP="00224F07">
            <w:pPr>
              <w:spacing w:after="120"/>
              <w:rPr>
                <w:b/>
                <w:bCs/>
              </w:rPr>
            </w:pPr>
            <w:r w:rsidRPr="0084120C">
              <w:rPr>
                <w:rStyle w:val="Heading3Char"/>
                <w:lang w:val="lt-LT"/>
              </w:rPr>
              <w:t>Diegimo instrukcijos ir gairės, atvirojo kodo iniciatyvos</w:t>
            </w:r>
          </w:p>
        </w:tc>
      </w:tr>
      <w:tr w:rsidR="004052BF" w:rsidRPr="0084120C" w14:paraId="54127559" w14:textId="77777777" w:rsidTr="00224F07">
        <w:tc>
          <w:tcPr>
            <w:tcW w:w="4957" w:type="dxa"/>
          </w:tcPr>
          <w:p w14:paraId="34EA9FD6" w14:textId="6255A20D" w:rsidR="004052BF" w:rsidRPr="0084120C" w:rsidRDefault="001D1477">
            <w:pPr>
              <w:pStyle w:val="StandardText"/>
              <w:numPr>
                <w:ilvl w:val="0"/>
                <w:numId w:val="66"/>
              </w:numPr>
              <w:spacing w:before="60" w:after="60" w:line="280" w:lineRule="exact"/>
            </w:pPr>
            <w:bookmarkStart w:id="36" w:name="_Hlk198135833"/>
            <w:r w:rsidRPr="0084120C">
              <w:t>Esamos situacijos (rėmų ir aplinkinio mūro) įvertinimas dėl langų įstiklinimo.</w:t>
            </w:r>
          </w:p>
          <w:bookmarkEnd w:id="36"/>
          <w:p w14:paraId="2802973E" w14:textId="304CCEEC" w:rsidR="004052BF" w:rsidRPr="0084120C" w:rsidRDefault="004052BF">
            <w:pPr>
              <w:pStyle w:val="StandardText"/>
              <w:numPr>
                <w:ilvl w:val="0"/>
                <w:numId w:val="66"/>
              </w:numPr>
              <w:spacing w:before="60" w:after="60" w:line="280" w:lineRule="exact"/>
            </w:pPr>
            <w:r w:rsidRPr="0084120C">
              <w:t>Reikiamų medžiagų apskaičiavimas</w:t>
            </w:r>
            <w:r w:rsidR="00312097" w:rsidRPr="0084120C">
              <w:t>.</w:t>
            </w:r>
          </w:p>
          <w:p w14:paraId="0670F417" w14:textId="7B1717D2" w:rsidR="004052BF" w:rsidRPr="0084120C" w:rsidRDefault="00312097">
            <w:pPr>
              <w:pStyle w:val="StandardText"/>
              <w:numPr>
                <w:ilvl w:val="0"/>
                <w:numId w:val="66"/>
              </w:numPr>
              <w:spacing w:before="60" w:after="60" w:line="280" w:lineRule="exact"/>
              <w:rPr>
                <w:i/>
                <w:iCs/>
              </w:rPr>
            </w:pPr>
            <w:r w:rsidRPr="0084120C">
              <w:t>S</w:t>
            </w:r>
            <w:r w:rsidR="004052BF" w:rsidRPr="0084120C">
              <w:t>pecializuot</w:t>
            </w:r>
            <w:r w:rsidRPr="0084120C">
              <w:t>os</w:t>
            </w:r>
            <w:r w:rsidR="004052BF" w:rsidRPr="0084120C">
              <w:t xml:space="preserve"> įmon</w:t>
            </w:r>
            <w:r w:rsidRPr="0084120C">
              <w:t xml:space="preserve">ės radimas </w:t>
            </w:r>
            <w:r w:rsidR="004052BF" w:rsidRPr="0084120C">
              <w:t>ir pasiūlym</w:t>
            </w:r>
            <w:r w:rsidRPr="0084120C">
              <w:t>o gavimas.</w:t>
            </w:r>
          </w:p>
        </w:tc>
        <w:tc>
          <w:tcPr>
            <w:tcW w:w="5237" w:type="dxa"/>
          </w:tcPr>
          <w:p w14:paraId="3650C7EC" w14:textId="64E1FA33" w:rsidR="004052BF" w:rsidRPr="0084120C" w:rsidRDefault="001D1477" w:rsidP="00224F07">
            <w:pPr>
              <w:spacing w:before="60" w:after="60"/>
            </w:pPr>
            <w:hyperlink r:id="rId72" w:history="1">
              <w:r w:rsidRPr="0084120C">
                <w:rPr>
                  <w:rStyle w:val="Hyperlink"/>
                </w:rPr>
                <w:t>https://www.e-tar.lt/portal/lt/legalAct/1aa5acc055ce11e9975f9c35aedfe438</w:t>
              </w:r>
            </w:hyperlink>
            <w:r w:rsidRPr="0084120C">
              <w:t xml:space="preserve"> </w:t>
            </w:r>
          </w:p>
        </w:tc>
      </w:tr>
      <w:tr w:rsidR="004052BF" w:rsidRPr="0084120C" w14:paraId="24BB89A1" w14:textId="77777777" w:rsidTr="00224F07">
        <w:tc>
          <w:tcPr>
            <w:tcW w:w="4957" w:type="dxa"/>
            <w:shd w:val="clear" w:color="auto" w:fill="E7EEF5" w:themeFill="accent5" w:themeFillTint="33"/>
          </w:tcPr>
          <w:p w14:paraId="632CB9F0" w14:textId="583E2594" w:rsidR="004052BF" w:rsidRPr="0084120C" w:rsidRDefault="004658D9" w:rsidP="00224F07">
            <w:pPr>
              <w:spacing w:before="60" w:after="60"/>
              <w:rPr>
                <w:rStyle w:val="Heading3Char"/>
                <w:bCs/>
                <w:lang w:val="lt-LT"/>
              </w:rPr>
            </w:pPr>
            <w:r w:rsidRPr="0084120C">
              <w:rPr>
                <w:rStyle w:val="Heading3Char"/>
                <w:bCs/>
                <w:lang w:val="lt-LT"/>
              </w:rPr>
              <w:t>Į</w:t>
            </w:r>
            <w:r w:rsidR="004052BF" w:rsidRPr="0084120C">
              <w:rPr>
                <w:rStyle w:val="Heading3Char"/>
                <w:bCs/>
                <w:lang w:val="lt-LT"/>
              </w:rPr>
              <w:t>gyvendinimas</w:t>
            </w:r>
          </w:p>
        </w:tc>
        <w:tc>
          <w:tcPr>
            <w:tcW w:w="5237" w:type="dxa"/>
            <w:shd w:val="clear" w:color="auto" w:fill="E7EEF5" w:themeFill="accent5" w:themeFillTint="33"/>
          </w:tcPr>
          <w:p w14:paraId="45E60786" w14:textId="4D86BB9D" w:rsidR="004052BF" w:rsidRPr="0084120C" w:rsidRDefault="00E33038" w:rsidP="00224F07">
            <w:pPr>
              <w:spacing w:before="60" w:after="60"/>
              <w:rPr>
                <w:rStyle w:val="Heading3Char"/>
                <w:bCs/>
                <w:lang w:val="lt-LT"/>
              </w:rPr>
            </w:pPr>
            <w:r w:rsidRPr="0084120C">
              <w:rPr>
                <w:rStyle w:val="Heading3Char"/>
                <w:bCs/>
                <w:lang w:val="lt-LT"/>
              </w:rPr>
              <w:t>Susijusi komunikacija</w:t>
            </w:r>
          </w:p>
        </w:tc>
      </w:tr>
      <w:tr w:rsidR="004052BF" w:rsidRPr="0084120C" w14:paraId="377431E4" w14:textId="77777777" w:rsidTr="00224F07">
        <w:trPr>
          <w:trHeight w:val="1538"/>
        </w:trPr>
        <w:tc>
          <w:tcPr>
            <w:tcW w:w="4957" w:type="dxa"/>
          </w:tcPr>
          <w:p w14:paraId="499BB92F" w14:textId="77777777" w:rsidR="004052BF" w:rsidRPr="0084120C" w:rsidRDefault="004052BF">
            <w:pPr>
              <w:pStyle w:val="StandardText"/>
              <w:numPr>
                <w:ilvl w:val="0"/>
                <w:numId w:val="20"/>
              </w:numPr>
              <w:spacing w:before="60" w:after="60" w:line="280" w:lineRule="exact"/>
            </w:pPr>
            <w:r w:rsidRPr="0084120C">
              <w:t>Langų išėmimas ir įstiklinimas.</w:t>
            </w:r>
          </w:p>
          <w:p w14:paraId="761C15CA" w14:textId="45FEE3BE" w:rsidR="004052BF" w:rsidRPr="0084120C" w:rsidRDefault="004052BF">
            <w:pPr>
              <w:pStyle w:val="StandardText"/>
              <w:numPr>
                <w:ilvl w:val="0"/>
                <w:numId w:val="20"/>
              </w:numPr>
              <w:spacing w:before="60" w:after="60" w:line="280" w:lineRule="exact"/>
            </w:pPr>
            <w:r w:rsidRPr="0084120C">
              <w:t xml:space="preserve">Langus </w:t>
            </w:r>
            <w:r w:rsidR="00312097" w:rsidRPr="0084120C">
              <w:t>perstiklina</w:t>
            </w:r>
            <w:r w:rsidRPr="0084120C">
              <w:t xml:space="preserve"> langų montuotojai, vadovaudamiesi rekomendacijomis.</w:t>
            </w:r>
          </w:p>
          <w:p w14:paraId="2E7CDECB" w14:textId="56C7DAB8" w:rsidR="004052BF" w:rsidRPr="0084120C" w:rsidRDefault="004052BF">
            <w:pPr>
              <w:pStyle w:val="StandardText"/>
              <w:numPr>
                <w:ilvl w:val="0"/>
                <w:numId w:val="20"/>
              </w:numPr>
              <w:spacing w:before="60" w:after="60" w:line="280" w:lineRule="exact"/>
              <w:rPr>
                <w:i/>
                <w:iCs/>
              </w:rPr>
            </w:pPr>
            <w:r w:rsidRPr="0084120C">
              <w:t xml:space="preserve">Langų komponentų </w:t>
            </w:r>
            <w:r w:rsidR="00312097" w:rsidRPr="0084120C">
              <w:t>su</w:t>
            </w:r>
            <w:r w:rsidRPr="0084120C">
              <w:t>reguliavimas</w:t>
            </w:r>
            <w:r w:rsidR="00312097" w:rsidRPr="0084120C">
              <w:t>.</w:t>
            </w:r>
          </w:p>
        </w:tc>
        <w:tc>
          <w:tcPr>
            <w:tcW w:w="5237" w:type="dxa"/>
          </w:tcPr>
          <w:p w14:paraId="077BE7B1" w14:textId="77777777" w:rsidR="004052BF" w:rsidRPr="0084120C" w:rsidRDefault="004052BF" w:rsidP="00224F07">
            <w:pPr>
              <w:spacing w:before="60" w:after="60"/>
              <w:rPr>
                <w:i/>
                <w:iCs/>
              </w:rPr>
            </w:pPr>
          </w:p>
        </w:tc>
      </w:tr>
      <w:tr w:rsidR="004052BF" w:rsidRPr="0084120C" w14:paraId="0D5D3EF9" w14:textId="77777777" w:rsidTr="00224F07">
        <w:tc>
          <w:tcPr>
            <w:tcW w:w="4957" w:type="dxa"/>
            <w:shd w:val="clear" w:color="auto" w:fill="E7EEF5" w:themeFill="accent5" w:themeFillTint="33"/>
          </w:tcPr>
          <w:p w14:paraId="7FAAC154" w14:textId="33FD27A2" w:rsidR="004052BF"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54C7BAFC" w14:textId="77777777" w:rsidR="004052BF" w:rsidRPr="0084120C" w:rsidRDefault="004052BF" w:rsidP="00224F07">
            <w:pPr>
              <w:spacing w:before="60" w:after="60"/>
              <w:rPr>
                <w:rStyle w:val="Heading3Char"/>
                <w:bCs/>
                <w:lang w:val="lt-LT"/>
              </w:rPr>
            </w:pPr>
            <w:r w:rsidRPr="0084120C">
              <w:rPr>
                <w:rStyle w:val="Heading3Char"/>
                <w:bCs/>
                <w:lang w:val="lt-LT"/>
              </w:rPr>
              <w:t>Kitos pastabos ir nuorodos</w:t>
            </w:r>
          </w:p>
        </w:tc>
      </w:tr>
      <w:tr w:rsidR="004052BF" w:rsidRPr="0084120C" w14:paraId="5007D046" w14:textId="77777777" w:rsidTr="00224F07">
        <w:tc>
          <w:tcPr>
            <w:tcW w:w="4957" w:type="dxa"/>
          </w:tcPr>
          <w:p w14:paraId="4D459FBD" w14:textId="66E5B9BB" w:rsidR="004052BF" w:rsidRPr="0084120C" w:rsidRDefault="004052BF">
            <w:pPr>
              <w:pStyle w:val="StandardText"/>
              <w:numPr>
                <w:ilvl w:val="0"/>
                <w:numId w:val="19"/>
              </w:numPr>
              <w:spacing w:before="60" w:after="60" w:line="280" w:lineRule="exact"/>
            </w:pPr>
            <w:r w:rsidRPr="0084120C">
              <w:t>Energijos suvartojimo stebėjimas ir sutaupyt</w:t>
            </w:r>
            <w:r w:rsidR="00BB1D75" w:rsidRPr="0084120C">
              <w:t>ų lėšų</w:t>
            </w:r>
            <w:r w:rsidRPr="0084120C">
              <w:t xml:space="preserve"> įvertinimas</w:t>
            </w:r>
            <w:r w:rsidR="00426ACF" w:rsidRPr="0084120C">
              <w:t>.</w:t>
            </w:r>
          </w:p>
        </w:tc>
        <w:tc>
          <w:tcPr>
            <w:tcW w:w="5237" w:type="dxa"/>
          </w:tcPr>
          <w:p w14:paraId="4B758177" w14:textId="2C25E056" w:rsidR="00514916" w:rsidRPr="0084120C" w:rsidRDefault="00514916" w:rsidP="00514916">
            <w:pPr>
              <w:spacing w:before="60" w:after="60"/>
              <w:rPr>
                <w:sz w:val="24"/>
                <w:szCs w:val="24"/>
              </w:rPr>
            </w:pPr>
            <w:hyperlink r:id="rId73" w:history="1">
              <w:r w:rsidRPr="0084120C">
                <w:rPr>
                  <w:rStyle w:val="Hyperlink"/>
                  <w:sz w:val="24"/>
                  <w:szCs w:val="24"/>
                </w:rPr>
                <w:t>https://www.megrame.lt/stiklo-paketu-keitimas</w:t>
              </w:r>
            </w:hyperlink>
            <w:r w:rsidRPr="0084120C">
              <w:rPr>
                <w:sz w:val="24"/>
                <w:szCs w:val="24"/>
              </w:rPr>
              <w:t xml:space="preserve"> </w:t>
            </w:r>
          </w:p>
          <w:p w14:paraId="469EAAB6" w14:textId="70582846" w:rsidR="004052BF" w:rsidRPr="0084120C" w:rsidRDefault="00514916" w:rsidP="00514916">
            <w:pPr>
              <w:spacing w:before="60" w:after="60"/>
            </w:pPr>
            <w:hyperlink r:id="rId74" w:history="1">
              <w:r w:rsidRPr="0084120C">
                <w:rPr>
                  <w:rStyle w:val="Hyperlink"/>
                  <w:sz w:val="24"/>
                  <w:szCs w:val="24"/>
                </w:rPr>
                <w:t>https://www.languservisas.lt/paslaugos/stiklo-paketu-keitimas</w:t>
              </w:r>
            </w:hyperlink>
            <w:r w:rsidRPr="0084120C">
              <w:t xml:space="preserve"> </w:t>
            </w:r>
          </w:p>
        </w:tc>
      </w:tr>
    </w:tbl>
    <w:p w14:paraId="56CDFB33" w14:textId="77777777" w:rsidR="004052BF" w:rsidRPr="0084120C" w:rsidRDefault="004052BF" w:rsidP="004052BF">
      <w:pPr>
        <w:tabs>
          <w:tab w:val="left" w:pos="3830"/>
        </w:tabs>
        <w:rPr>
          <w:b/>
          <w:bCs/>
        </w:rPr>
      </w:pPr>
    </w:p>
    <w:tbl>
      <w:tblPr>
        <w:tblStyle w:val="TableGrid"/>
        <w:tblW w:w="0" w:type="auto"/>
        <w:tblLook w:val="04A0" w:firstRow="1" w:lastRow="0" w:firstColumn="1" w:lastColumn="0" w:noHBand="0" w:noVBand="1"/>
      </w:tblPr>
      <w:tblGrid>
        <w:gridCol w:w="10194"/>
      </w:tblGrid>
      <w:tr w:rsidR="004052BF" w:rsidRPr="0084120C" w14:paraId="7BE219F6" w14:textId="77777777" w:rsidTr="00224F07">
        <w:trPr>
          <w:trHeight w:val="351"/>
        </w:trPr>
        <w:tc>
          <w:tcPr>
            <w:tcW w:w="10194" w:type="dxa"/>
            <w:shd w:val="clear" w:color="auto" w:fill="D4E2ED" w:themeFill="accent2" w:themeFillTint="33"/>
          </w:tcPr>
          <w:p w14:paraId="372AB157" w14:textId="5ED13ECF" w:rsidR="004052BF" w:rsidRPr="0084120C" w:rsidRDefault="004052BF" w:rsidP="00224F07">
            <w:pPr>
              <w:tabs>
                <w:tab w:val="left" w:pos="3830"/>
              </w:tabs>
              <w:rPr>
                <w:b/>
                <w:bCs/>
                <w:sz w:val="24"/>
                <w:szCs w:val="24"/>
              </w:rPr>
            </w:pPr>
            <w:r w:rsidRPr="0084120C">
              <w:rPr>
                <w:b/>
                <w:bCs/>
                <w:color w:val="007BB2" w:themeColor="background2"/>
                <w:sz w:val="24"/>
                <w:szCs w:val="24"/>
              </w:rPr>
              <w:t>Nuotraukos</w:t>
            </w:r>
          </w:p>
        </w:tc>
      </w:tr>
      <w:tr w:rsidR="004052BF" w:rsidRPr="0084120C" w14:paraId="5FFF00BD" w14:textId="77777777" w:rsidTr="00224F07">
        <w:trPr>
          <w:trHeight w:val="4300"/>
        </w:trPr>
        <w:tc>
          <w:tcPr>
            <w:tcW w:w="10194" w:type="dxa"/>
            <w:vAlign w:val="center"/>
          </w:tcPr>
          <w:p w14:paraId="2C0AFDE3" w14:textId="1FC6F860" w:rsidR="004052BF" w:rsidRPr="0084120C" w:rsidRDefault="005B76CD" w:rsidP="00224F07">
            <w:pPr>
              <w:keepNext/>
              <w:tabs>
                <w:tab w:val="left" w:pos="3830"/>
              </w:tabs>
              <w:spacing w:before="60" w:after="60"/>
              <w:jc w:val="center"/>
            </w:pPr>
            <w:r>
              <w:rPr>
                <w:noProof/>
              </w:rPr>
              <w:drawing>
                <wp:inline distT="0" distB="0" distL="0" distR="0" wp14:anchorId="2F333997" wp14:editId="5B3530F8">
                  <wp:extent cx="3316097" cy="2646948"/>
                  <wp:effectExtent l="0" t="0" r="0" b="1270"/>
                  <wp:docPr id="1086469920" name="Grafik 3" descr="Mittlerer Schussmann, der Bohrer 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tlerer Schussmann, der Bohrer häl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40760" cy="2666634"/>
                          </a:xfrm>
                          <a:prstGeom prst="rect">
                            <a:avLst/>
                          </a:prstGeom>
                          <a:noFill/>
                          <a:ln>
                            <a:noFill/>
                          </a:ln>
                        </pic:spPr>
                      </pic:pic>
                    </a:graphicData>
                  </a:graphic>
                </wp:inline>
              </w:drawing>
            </w:r>
          </w:p>
          <w:p w14:paraId="3CBAA955" w14:textId="132BA279" w:rsidR="004052BF" w:rsidRPr="0084120C" w:rsidRDefault="00D76B56" w:rsidP="00224F07">
            <w:pPr>
              <w:pStyle w:val="Caption"/>
              <w:spacing w:before="60" w:after="60"/>
              <w:jc w:val="center"/>
            </w:pPr>
            <w:r w:rsidRPr="0071187E">
              <w:t xml:space="preserve">Window installation © </w:t>
            </w:r>
            <w:r w:rsidRPr="00AD6F27">
              <w:t>designed by</w:t>
            </w:r>
            <w:r>
              <w:t xml:space="preserve"> Magnific</w:t>
            </w:r>
            <w:r w:rsidRPr="00B51B93">
              <w:t xml:space="preserve"> (</w:t>
            </w:r>
            <w:hyperlink r:id="rId76" w:history="1">
              <w:r w:rsidRPr="00123A7E">
                <w:rPr>
                  <w:rStyle w:val="Hyperlink"/>
                </w:rPr>
                <w:t>www.magnific.com</w:t>
              </w:r>
            </w:hyperlink>
            <w:r w:rsidRPr="00B51B93">
              <w:t>)</w:t>
            </w:r>
          </w:p>
        </w:tc>
      </w:tr>
    </w:tbl>
    <w:p w14:paraId="0BDB0F4B" w14:textId="77777777" w:rsidR="00DB157B" w:rsidRPr="0084120C" w:rsidRDefault="00DB157B">
      <w:pPr>
        <w:spacing w:before="0"/>
        <w:rPr>
          <w:b/>
          <w:color w:val="004E84" w:themeColor="text2"/>
          <w:sz w:val="40"/>
          <w:szCs w:val="28"/>
        </w:rPr>
      </w:pPr>
      <w:bookmarkStart w:id="37" w:name="_Toc192794838"/>
      <w:r w:rsidRPr="0084120C">
        <w:br w:type="page"/>
      </w:r>
    </w:p>
    <w:p w14:paraId="33569E2A" w14:textId="1BEDC63F" w:rsidR="00063DEF" w:rsidRPr="0084120C" w:rsidRDefault="00063DEF" w:rsidP="00693966">
      <w:pPr>
        <w:pStyle w:val="Heading2"/>
      </w:pPr>
      <w:r w:rsidRPr="0084120C">
        <w:lastRenderedPageBreak/>
        <w:t>Langų keitimas</w:t>
      </w:r>
      <w:bookmarkEnd w:id="3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3DEF" w:rsidRPr="0084120C" w14:paraId="6C30CF7E"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1CFE8B40" w14:textId="77777777" w:rsidR="00063DEF" w:rsidRPr="0084120C" w:rsidRDefault="00063DEF" w:rsidP="00224F07">
            <w:pPr>
              <w:spacing w:before="60" w:after="60"/>
              <w:rPr>
                <w:i/>
                <w:iCs/>
                <w:color w:val="7B6A6B" w:themeColor="accent4"/>
              </w:rPr>
            </w:pPr>
            <w:r w:rsidRPr="0084120C">
              <w:rPr>
                <w:rStyle w:val="Heading3Char"/>
                <w:lang w:val="lt-LT"/>
              </w:rPr>
              <w:t>Trumpas aprašymas</w:t>
            </w:r>
          </w:p>
        </w:tc>
      </w:tr>
      <w:tr w:rsidR="00063DEF" w:rsidRPr="0084120C" w14:paraId="063A06DB" w14:textId="77777777" w:rsidTr="00224F07">
        <w:trPr>
          <w:trHeight w:val="1754"/>
        </w:trPr>
        <w:tc>
          <w:tcPr>
            <w:tcW w:w="10292" w:type="dxa"/>
            <w:tcBorders>
              <w:top w:val="single" w:sz="4" w:space="0" w:color="auto"/>
            </w:tcBorders>
          </w:tcPr>
          <w:p w14:paraId="27950C49" w14:textId="6A0826E0" w:rsidR="00063DEF" w:rsidRPr="0084120C" w:rsidRDefault="00063DEF" w:rsidP="00224F07">
            <w:pPr>
              <w:pStyle w:val="StandardText"/>
              <w:spacing w:before="60" w:after="60" w:line="280" w:lineRule="exact"/>
            </w:pPr>
            <w:r w:rsidRPr="0084120C">
              <w:t xml:space="preserve">Priklausomai nuo langų būklės, jie gali </w:t>
            </w:r>
            <w:r w:rsidR="00426ACF" w:rsidRPr="0084120C">
              <w:t xml:space="preserve">lemti </w:t>
            </w:r>
            <w:r w:rsidRPr="0084120C">
              <w:t>iki 25 % visų pastato šilumos nuostolių.</w:t>
            </w:r>
          </w:p>
          <w:p w14:paraId="1C051B92" w14:textId="3B3717A4" w:rsidR="00063DEF" w:rsidRPr="0084120C" w:rsidRDefault="00FC1546" w:rsidP="00224F07">
            <w:pPr>
              <w:pStyle w:val="StandardText"/>
              <w:spacing w:before="60" w:after="60" w:line="280" w:lineRule="exact"/>
            </w:pPr>
            <w:r w:rsidRPr="0084120C">
              <w:t>K</w:t>
            </w:r>
            <w:r w:rsidR="00063DEF" w:rsidRPr="0084120C">
              <w:t>ai lang</w:t>
            </w:r>
            <w:r w:rsidR="00426ACF" w:rsidRPr="0084120C">
              <w:t>ams</w:t>
            </w:r>
            <w:r w:rsidR="00063DEF" w:rsidRPr="0084120C">
              <w:t xml:space="preserve"> reikia remont</w:t>
            </w:r>
            <w:r w:rsidR="00426ACF" w:rsidRPr="0084120C">
              <w:t>o</w:t>
            </w:r>
            <w:r w:rsidR="00063DEF" w:rsidRPr="0084120C">
              <w:t xml:space="preserve"> arba jie </w:t>
            </w:r>
            <w:r w:rsidR="00426ACF" w:rsidRPr="0084120C">
              <w:t xml:space="preserve">yra tiesiog </w:t>
            </w:r>
            <w:r w:rsidR="00063DEF" w:rsidRPr="0084120C">
              <w:t xml:space="preserve">pasenę, jie </w:t>
            </w:r>
            <w:r w:rsidR="00426ACF" w:rsidRPr="0084120C">
              <w:t>tampa</w:t>
            </w:r>
            <w:r w:rsidR="00063DEF" w:rsidRPr="0084120C">
              <w:t xml:space="preserve"> energetiškai </w:t>
            </w:r>
            <w:r w:rsidR="00426ACF" w:rsidRPr="0084120C">
              <w:t>ne</w:t>
            </w:r>
            <w:r w:rsidR="00063DEF" w:rsidRPr="0084120C">
              <w:t>efektyv</w:t>
            </w:r>
            <w:r w:rsidR="00426ACF" w:rsidRPr="0084120C">
              <w:t>iais</w:t>
            </w:r>
            <w:r w:rsidR="00063DEF" w:rsidRPr="0084120C">
              <w:t xml:space="preserve"> ir juos reikia pakeisti</w:t>
            </w:r>
            <w:r w:rsidRPr="0084120C">
              <w:t>.</w:t>
            </w:r>
          </w:p>
          <w:p w14:paraId="0AFF7BB8" w14:textId="76CB54F5" w:rsidR="00063DEF" w:rsidRPr="0084120C" w:rsidRDefault="00063DEF" w:rsidP="00224F07">
            <w:pPr>
              <w:pStyle w:val="StandardText"/>
              <w:spacing w:before="60" w:after="60" w:line="280" w:lineRule="exact"/>
            </w:pPr>
            <w:r w:rsidRPr="0084120C">
              <w:t xml:space="preserve">Modernizuojant rekomenduojama senus dvigubus stiklus pakeisti </w:t>
            </w:r>
            <w:r w:rsidR="00292164" w:rsidRPr="0084120C">
              <w:t xml:space="preserve">į </w:t>
            </w:r>
            <w:r w:rsidRPr="0084120C">
              <w:t>nauj</w:t>
            </w:r>
            <w:r w:rsidR="00292164" w:rsidRPr="0084120C">
              <w:t>us</w:t>
            </w:r>
            <w:r w:rsidRPr="0084120C">
              <w:t xml:space="preserve"> </w:t>
            </w:r>
            <w:r w:rsidR="00292164" w:rsidRPr="0084120C">
              <w:t>dvigubo ar trigubo stiklinimo langus</w:t>
            </w:r>
            <w:r w:rsidRPr="0084120C">
              <w:t>. Reikia užtikrinti, kad po renovacijos darbų išorinė</w:t>
            </w:r>
            <w:r w:rsidR="00FC1546" w:rsidRPr="0084120C">
              <w:t>s</w:t>
            </w:r>
            <w:r w:rsidRPr="0084120C">
              <w:t xml:space="preserve"> sien</w:t>
            </w:r>
            <w:r w:rsidR="00FC1546" w:rsidRPr="0084120C">
              <w:t>os</w:t>
            </w:r>
            <w:r w:rsidRPr="0084120C">
              <w:t xml:space="preserve"> izoliacijos lygi</w:t>
            </w:r>
            <w:r w:rsidR="00FC1546" w:rsidRPr="0084120C">
              <w:t>s nebūtų žemesnis</w:t>
            </w:r>
            <w:r w:rsidRPr="0084120C">
              <w:t xml:space="preserve"> nei nauj</w:t>
            </w:r>
            <w:r w:rsidR="00FC1546" w:rsidRPr="0084120C">
              <w:t>ų</w:t>
            </w:r>
            <w:r w:rsidRPr="0084120C">
              <w:t xml:space="preserve"> lang</w:t>
            </w:r>
            <w:r w:rsidR="00FC1546" w:rsidRPr="0084120C">
              <w:t>ų</w:t>
            </w:r>
            <w:r w:rsidRPr="0084120C">
              <w:t>, nes dėl to atsirastų pelėsis.</w:t>
            </w:r>
          </w:p>
        </w:tc>
      </w:tr>
      <w:tr w:rsidR="00063DEF" w:rsidRPr="0084120C" w14:paraId="71FE7EAB" w14:textId="77777777" w:rsidTr="00224F07">
        <w:trPr>
          <w:trHeight w:val="261"/>
        </w:trPr>
        <w:tc>
          <w:tcPr>
            <w:tcW w:w="10292" w:type="dxa"/>
          </w:tcPr>
          <w:p w14:paraId="7B25BE32" w14:textId="3743755E" w:rsidR="00063DEF" w:rsidRPr="0084120C" w:rsidRDefault="00FC1546" w:rsidP="00224F07">
            <w:pPr>
              <w:spacing w:before="60" w:after="60"/>
              <w:rPr>
                <w:i/>
                <w:iCs/>
                <w:color w:val="4D4D4D"/>
              </w:rPr>
            </w:pPr>
            <w:r w:rsidRPr="0084120C">
              <w:rPr>
                <w:i/>
                <w:iCs/>
                <w:color w:val="4D4D4D"/>
              </w:rPr>
              <w:t>#izoliacija #apsauganuošalčio #apsauganuokarščio #šilumostilteliai #eksterjeroizoliacija</w:t>
            </w:r>
            <w:r w:rsidR="00063DEF" w:rsidRPr="0084120C">
              <w:rPr>
                <w:i/>
                <w:iCs/>
                <w:color w:val="4D4D4D"/>
              </w:rPr>
              <w:t xml:space="preserve"> #apdailossistema </w:t>
            </w:r>
          </w:p>
        </w:tc>
      </w:tr>
    </w:tbl>
    <w:p w14:paraId="4B4E65B9" w14:textId="77777777" w:rsidR="00063DEF" w:rsidRPr="0084120C" w:rsidRDefault="00063DEF" w:rsidP="00063DE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3DEF" w:rsidRPr="0084120C" w14:paraId="1CF2FB7E"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9A150F0" w14:textId="47CC0FB7" w:rsidR="00063DEF"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AABBC9" w14:textId="271C15C8" w:rsidR="00063DEF" w:rsidRPr="0084120C" w:rsidRDefault="00C11CDA" w:rsidP="00224F07">
            <w:pPr>
              <w:pStyle w:val="Companyname"/>
              <w:rPr>
                <w:rStyle w:val="Heading3Char"/>
                <w:lang w:val="lt-LT"/>
              </w:rPr>
            </w:pPr>
            <w:r w:rsidRPr="0084120C">
              <w:rPr>
                <w:rStyle w:val="Heading3Char"/>
                <w:lang w:val="lt-LT"/>
              </w:rPr>
              <w:t>Pastato kategorija</w:t>
            </w:r>
          </w:p>
        </w:tc>
      </w:tr>
      <w:tr w:rsidR="00063DEF" w:rsidRPr="0084120C" w14:paraId="18B2A53E" w14:textId="77777777" w:rsidTr="00224F07">
        <w:trPr>
          <w:trHeight w:val="593"/>
        </w:trPr>
        <w:tc>
          <w:tcPr>
            <w:tcW w:w="2551" w:type="dxa"/>
            <w:tcBorders>
              <w:top w:val="single" w:sz="4" w:space="0" w:color="auto"/>
            </w:tcBorders>
            <w:vAlign w:val="center"/>
          </w:tcPr>
          <w:p w14:paraId="30A6D2B6" w14:textId="77777777" w:rsidR="00063DE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89759376"/>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rStyle w:val="Heading3Char"/>
                <w:b w:val="0"/>
                <w:bCs/>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0AEE63F7" w14:textId="77777777" w:rsidR="00063DEF" w:rsidRPr="0084120C" w:rsidRDefault="00000000" w:rsidP="00224F07">
            <w:pPr>
              <w:pStyle w:val="Companyname"/>
              <w:rPr>
                <w:rStyle w:val="Heading3Char"/>
                <w:b w:val="0"/>
                <w:color w:val="auto"/>
                <w:sz w:val="22"/>
                <w:szCs w:val="22"/>
                <w:lang w:val="lt-LT"/>
              </w:rPr>
            </w:pPr>
            <w:sdt>
              <w:sdtPr>
                <w:rPr>
                  <w:b/>
                  <w:color w:val="007BB2" w:themeColor="background2"/>
                  <w:sz w:val="24"/>
                  <w:szCs w:val="24"/>
                  <w:lang w:val="en-GB"/>
                </w:rPr>
                <w:id w:val="714009090"/>
                <w14:checkbox>
                  <w14:checked w14:val="0"/>
                  <w14:checkedState w14:val="2612" w14:font="MS Gothic"/>
                  <w14:uncheckedState w14:val="2610" w14:font="MS Gothic"/>
                </w14:checkbox>
              </w:sdtPr>
              <w:sdtContent>
                <w:r w:rsidR="00063DEF" w:rsidRPr="0084120C">
                  <w:rPr>
                    <w:rFonts w:ascii="MS Gothic" w:eastAsia="MS Gothic" w:hAnsi="MS Gothic"/>
                  </w:rPr>
                  <w:t>☐</w:t>
                </w:r>
              </w:sdtContent>
            </w:sdt>
            <w:r w:rsidR="00063DEF"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767DB805" w14:textId="77777777" w:rsidR="00063DE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64486877"/>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sz w:val="22"/>
                <w:szCs w:val="22"/>
              </w:rPr>
              <w:t xml:space="preserve"> Administracinis </w:t>
            </w:r>
          </w:p>
        </w:tc>
        <w:tc>
          <w:tcPr>
            <w:tcW w:w="2520" w:type="dxa"/>
            <w:tcBorders>
              <w:top w:val="single" w:sz="4" w:space="0" w:color="auto"/>
            </w:tcBorders>
            <w:vAlign w:val="center"/>
          </w:tcPr>
          <w:p w14:paraId="500987FC" w14:textId="77777777" w:rsidR="00063DEF"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210272888"/>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rStyle w:val="Heading3Char"/>
                <w:b w:val="0"/>
                <w:color w:val="4B4B4D" w:themeColor="text1"/>
                <w:sz w:val="22"/>
                <w:szCs w:val="22"/>
                <w:lang w:val="lt-LT"/>
              </w:rPr>
              <w:t xml:space="preserve"> Švietimo ar socialinė</w:t>
            </w:r>
            <w:r w:rsidR="00063DEF" w:rsidRPr="0084120C">
              <w:rPr>
                <w:rStyle w:val="Heading3Char"/>
                <w:color w:val="4B4B4D" w:themeColor="text1"/>
                <w:sz w:val="22"/>
                <w:szCs w:val="22"/>
                <w:lang w:val="lt-LT"/>
              </w:rPr>
              <w:t xml:space="preserve">     </w:t>
            </w:r>
            <w:r w:rsidR="00063DEF" w:rsidRPr="0084120C">
              <w:rPr>
                <w:rStyle w:val="Heading3Char"/>
                <w:b w:val="0"/>
                <w:color w:val="4B4B4D" w:themeColor="text1"/>
                <w:sz w:val="22"/>
                <w:szCs w:val="22"/>
                <w:lang w:val="lt-LT"/>
              </w:rPr>
              <w:t xml:space="preserve"> įstaiga</w:t>
            </w:r>
          </w:p>
        </w:tc>
      </w:tr>
      <w:tr w:rsidR="00063DEF" w:rsidRPr="0084120C" w14:paraId="23ED9297" w14:textId="77777777" w:rsidTr="00224F07">
        <w:trPr>
          <w:trHeight w:val="593"/>
        </w:trPr>
        <w:tc>
          <w:tcPr>
            <w:tcW w:w="2551" w:type="dxa"/>
            <w:vAlign w:val="center"/>
          </w:tcPr>
          <w:p w14:paraId="1879F512" w14:textId="77777777" w:rsidR="00063DE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352471813"/>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19BB7A33" w14:textId="77777777" w:rsidR="00063DEF" w:rsidRPr="0084120C" w:rsidRDefault="00000000" w:rsidP="00224F07">
            <w:pPr>
              <w:pStyle w:val="Companyname"/>
              <w:rPr>
                <w:rStyle w:val="Heading3Char"/>
                <w:b w:val="0"/>
                <w:color w:val="auto"/>
                <w:sz w:val="22"/>
                <w:szCs w:val="22"/>
                <w:lang w:val="lt-LT"/>
              </w:rPr>
            </w:pPr>
            <w:sdt>
              <w:sdtPr>
                <w:rPr>
                  <w:b/>
                  <w:color w:val="007BB2" w:themeColor="background2"/>
                  <w:sz w:val="24"/>
                  <w:szCs w:val="24"/>
                  <w:lang w:val="en-GB"/>
                </w:rPr>
                <w:id w:val="1492137555"/>
                <w14:checkbox>
                  <w14:checked w14:val="0"/>
                  <w14:checkedState w14:val="2612" w14:font="MS Gothic"/>
                  <w14:uncheckedState w14:val="2610" w14:font="MS Gothic"/>
                </w14:checkbox>
              </w:sdtPr>
              <w:sdtContent>
                <w:r w:rsidR="00063DEF" w:rsidRPr="0084120C">
                  <w:rPr>
                    <w:rFonts w:ascii="MS Gothic" w:eastAsia="MS Gothic" w:hAnsi="MS Gothic"/>
                  </w:rPr>
                  <w:t>☐</w:t>
                </w:r>
              </w:sdtContent>
            </w:sdt>
            <w:r w:rsidR="00063DEF"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484BB504" w14:textId="77777777" w:rsidR="00063DE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825004264"/>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rStyle w:val="Heading3Char"/>
                <w:b w:val="0"/>
                <w:color w:val="4B4B4D" w:themeColor="text1"/>
                <w:sz w:val="22"/>
                <w:szCs w:val="22"/>
                <w:lang w:val="lt-LT"/>
              </w:rPr>
              <w:t xml:space="preserve"> Komercinis</w:t>
            </w:r>
          </w:p>
        </w:tc>
        <w:tc>
          <w:tcPr>
            <w:tcW w:w="2520" w:type="dxa"/>
            <w:vAlign w:val="center"/>
          </w:tcPr>
          <w:p w14:paraId="1B6C4707" w14:textId="77777777" w:rsidR="00063DEF" w:rsidRPr="0084120C" w:rsidRDefault="00000000" w:rsidP="00224F07">
            <w:pPr>
              <w:rPr>
                <w:rStyle w:val="Heading3Char"/>
                <w:b w:val="0"/>
                <w:color w:val="auto"/>
                <w:sz w:val="22"/>
                <w:szCs w:val="22"/>
                <w:lang w:val="lt-LT"/>
              </w:rPr>
            </w:pPr>
            <w:sdt>
              <w:sdtPr>
                <w:rPr>
                  <w:b/>
                  <w:color w:val="007BB2" w:themeColor="background2"/>
                  <w:sz w:val="24"/>
                  <w:szCs w:val="24"/>
                  <w:lang w:val="en-GB"/>
                </w:rPr>
                <w:id w:val="-606507629"/>
                <w14:checkbox>
                  <w14:checked w14:val="0"/>
                  <w14:checkedState w14:val="2612" w14:font="MS Gothic"/>
                  <w14:uncheckedState w14:val="2610" w14:font="MS Gothic"/>
                </w14:checkbox>
              </w:sdtPr>
              <w:sdtEndPr>
                <w:rPr>
                  <w:b w:val="0"/>
                </w:rPr>
              </w:sdtEndPr>
              <w:sdtContent>
                <w:r w:rsidR="00063DEF" w:rsidRPr="0084120C">
                  <w:rPr>
                    <w:rFonts w:ascii="MS Gothic" w:eastAsia="MS Gothic" w:hAnsi="MS Gothic"/>
                  </w:rPr>
                  <w:t>☐</w:t>
                </w:r>
              </w:sdtContent>
            </w:sdt>
            <w:r w:rsidR="00063DEF" w:rsidRPr="0084120C">
              <w:rPr>
                <w:color w:val="4B4B4D" w:themeColor="text1"/>
              </w:rPr>
              <w:t xml:space="preserve"> Gyvenamasis būstas</w:t>
            </w:r>
          </w:p>
        </w:tc>
      </w:tr>
      <w:tr w:rsidR="00063DEF" w:rsidRPr="0084120C" w14:paraId="41A88DF7" w14:textId="77777777" w:rsidTr="00224F07">
        <w:trPr>
          <w:trHeight w:val="593"/>
        </w:trPr>
        <w:tc>
          <w:tcPr>
            <w:tcW w:w="2551" w:type="dxa"/>
            <w:vAlign w:val="center"/>
          </w:tcPr>
          <w:p w14:paraId="6C1D636D" w14:textId="1E020045" w:rsidR="00063DEF"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8543188"/>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3E7C2BC2" w14:textId="77777777" w:rsidR="00063DEF" w:rsidRPr="0084120C" w:rsidRDefault="00000000" w:rsidP="00224F07">
            <w:pPr>
              <w:pStyle w:val="Companyname"/>
              <w:rPr>
                <w:rStyle w:val="Heading3Char"/>
                <w:b w:val="0"/>
                <w:color w:val="auto"/>
                <w:sz w:val="22"/>
                <w:szCs w:val="22"/>
                <w:u w:val="single"/>
                <w:lang w:val="lt-LT"/>
              </w:rPr>
            </w:pPr>
            <w:sdt>
              <w:sdtPr>
                <w:rPr>
                  <w:b/>
                  <w:color w:val="007BB2" w:themeColor="background2"/>
                  <w:sz w:val="24"/>
                  <w:szCs w:val="24"/>
                  <w:lang w:val="en-GB"/>
                </w:rPr>
                <w:id w:val="-902447147"/>
                <w14:checkbox>
                  <w14:checked w14:val="0"/>
                  <w14:checkedState w14:val="2612" w14:font="MS Gothic"/>
                  <w14:uncheckedState w14:val="2610" w14:font="MS Gothic"/>
                </w14:checkbox>
              </w:sdtPr>
              <w:sdtContent>
                <w:r w:rsidR="00063DEF" w:rsidRPr="0084120C">
                  <w:rPr>
                    <w:rFonts w:ascii="MS Gothic" w:eastAsia="MS Gothic" w:hAnsi="MS Gothic"/>
                  </w:rPr>
                  <w:t>☐</w:t>
                </w:r>
              </w:sdtContent>
            </w:sdt>
            <w:r w:rsidR="00063DEF" w:rsidRPr="0084120C">
              <w:rPr>
                <w:u w:val="single"/>
              </w:rPr>
              <w:t xml:space="preserve">   </w:t>
            </w:r>
          </w:p>
        </w:tc>
        <w:tc>
          <w:tcPr>
            <w:tcW w:w="2816" w:type="dxa"/>
            <w:tcBorders>
              <w:left w:val="single" w:sz="4" w:space="0" w:color="auto"/>
            </w:tcBorders>
            <w:vAlign w:val="center"/>
          </w:tcPr>
          <w:p w14:paraId="3CA77F54" w14:textId="1313B584" w:rsidR="00063DEF" w:rsidRPr="0084120C"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270845808"/>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20" w:type="dxa"/>
            <w:vAlign w:val="center"/>
          </w:tcPr>
          <w:p w14:paraId="00CC88CB" w14:textId="77777777" w:rsidR="00063DEF"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568036679"/>
                <w14:checkbox>
                  <w14:checked w14:val="1"/>
                  <w14:checkedState w14:val="2612" w14:font="MS Gothic"/>
                  <w14:uncheckedState w14:val="2610" w14:font="MS Gothic"/>
                </w14:checkbox>
              </w:sdtPr>
              <w:sdtContent>
                <w:r w:rsidR="00063DEF" w:rsidRPr="0084120C">
                  <w:rPr>
                    <w:rFonts w:ascii="MS Gothic" w:eastAsia="MS Gothic" w:hAnsi="MS Gothic"/>
                    <w:b/>
                    <w:bCs/>
                    <w:color w:val="007BB2" w:themeColor="background2"/>
                  </w:rPr>
                  <w:t>☒</w:t>
                </w:r>
              </w:sdtContent>
            </w:sdt>
            <w:r w:rsidR="00063DEF" w:rsidRPr="0084120C">
              <w:rPr>
                <w:color w:val="4B4B4D" w:themeColor="text1"/>
              </w:rPr>
              <w:t xml:space="preserve"> Visi pastatų tipai</w:t>
            </w:r>
          </w:p>
        </w:tc>
      </w:tr>
    </w:tbl>
    <w:p w14:paraId="7A5B1BBD" w14:textId="77777777" w:rsidR="00063DEF" w:rsidRPr="0084120C" w:rsidRDefault="00063DEF" w:rsidP="00063DE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063DEF" w:rsidRPr="0084120C" w14:paraId="2193A3B7" w14:textId="77777777" w:rsidTr="00224F07">
        <w:trPr>
          <w:trHeight w:val="438"/>
        </w:trPr>
        <w:tc>
          <w:tcPr>
            <w:tcW w:w="5003" w:type="dxa"/>
            <w:tcBorders>
              <w:bottom w:val="single" w:sz="4" w:space="0" w:color="auto"/>
            </w:tcBorders>
            <w:shd w:val="clear" w:color="auto" w:fill="E7EEF5" w:themeFill="accent5" w:themeFillTint="33"/>
            <w:vAlign w:val="center"/>
          </w:tcPr>
          <w:p w14:paraId="14441341" w14:textId="44820E32" w:rsidR="00063DEF"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12A3662E" w14:textId="48D24B06" w:rsidR="00063DEF" w:rsidRPr="0084120C" w:rsidRDefault="001213FE" w:rsidP="00224F07">
            <w:pPr>
              <w:pStyle w:val="Companyname"/>
              <w:rPr>
                <w:rStyle w:val="Heading3Char"/>
                <w:lang w:val="lt-LT"/>
              </w:rPr>
            </w:pPr>
            <w:r w:rsidRPr="0084120C">
              <w:rPr>
                <w:rStyle w:val="Heading3Char"/>
                <w:lang w:val="lt-LT"/>
              </w:rPr>
              <w:t>Sutaupymo potencialas</w:t>
            </w:r>
          </w:p>
        </w:tc>
      </w:tr>
      <w:tr w:rsidR="00063DEF" w:rsidRPr="0084120C" w14:paraId="750088C8" w14:textId="77777777" w:rsidTr="00224F07">
        <w:trPr>
          <w:trHeight w:val="536"/>
        </w:trPr>
        <w:tc>
          <w:tcPr>
            <w:tcW w:w="5003" w:type="dxa"/>
            <w:tcBorders>
              <w:bottom w:val="nil"/>
            </w:tcBorders>
            <w:vAlign w:val="center"/>
          </w:tcPr>
          <w:p w14:paraId="37FC7561" w14:textId="01F76CD9" w:rsidR="00063DE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42126075"/>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6B2FD22B" w14:textId="77777777" w:rsidR="00063DE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42065522"/>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249EA3D9" w14:textId="77777777" w:rsidR="00063DE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307130705"/>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rStyle w:val="Heading3Char"/>
                <w:b w:val="0"/>
                <w:color w:val="4B4B4D" w:themeColor="text1"/>
                <w:sz w:val="22"/>
                <w:szCs w:val="22"/>
                <w:lang w:val="lt-LT"/>
              </w:rPr>
              <w:t xml:space="preserve">  Išlaidos</w:t>
            </w:r>
          </w:p>
        </w:tc>
      </w:tr>
      <w:tr w:rsidR="00063DEF" w:rsidRPr="0084120C" w14:paraId="7602D46E" w14:textId="77777777" w:rsidTr="00224F07">
        <w:trPr>
          <w:trHeight w:val="536"/>
        </w:trPr>
        <w:tc>
          <w:tcPr>
            <w:tcW w:w="5003" w:type="dxa"/>
            <w:tcBorders>
              <w:top w:val="nil"/>
              <w:bottom w:val="nil"/>
            </w:tcBorders>
            <w:vAlign w:val="center"/>
          </w:tcPr>
          <w:p w14:paraId="308C4F67" w14:textId="6BB04BE7" w:rsidR="00063DEF" w:rsidRPr="0084120C"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746179085"/>
                <w14:checkbox>
                  <w14:checked w14:val="0"/>
                  <w14:checkedState w14:val="2612" w14:font="MS Gothic"/>
                  <w14:uncheckedState w14:val="2610" w14:font="MS Gothic"/>
                </w14:checkbox>
              </w:sdtPr>
              <w:sdtContent>
                <w:r w:rsidR="00063DEF" w:rsidRPr="0084120C">
                  <w:rPr>
                    <w:rFonts w:ascii="MS Gothic" w:eastAsia="MS Gothic" w:hAnsi="MS Gothic"/>
                    <w:bCs/>
                    <w:sz w:val="22"/>
                    <w:szCs w:val="22"/>
                  </w:rPr>
                  <w:t>☐</w:t>
                </w:r>
              </w:sdtContent>
            </w:sdt>
            <w:r w:rsidR="00063D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11CEE7E1" w14:textId="77777777" w:rsidR="00063DEF" w:rsidRPr="0084120C"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118197001"/>
                <w14:checkbox>
                  <w14:checked w14:val="1"/>
                  <w14:checkedState w14:val="2612" w14:font="MS Gothic"/>
                  <w14:uncheckedState w14:val="2610" w14:font="MS Gothic"/>
                </w14:checkbox>
              </w:sdtPr>
              <w:sdtContent>
                <w:r w:rsidR="00063DEF" w:rsidRPr="0084120C">
                  <w:rPr>
                    <w:rFonts w:ascii="MS Gothic" w:eastAsia="MS Gothic" w:hAnsi="MS Gothic"/>
                    <w:b/>
                    <w:bCs/>
                    <w:color w:val="007BB2" w:themeColor="background2"/>
                    <w:sz w:val="22"/>
                    <w:szCs w:val="22"/>
                  </w:rPr>
                  <w:t>☒</w:t>
                </w:r>
              </w:sdtContent>
            </w:sdt>
            <w:r w:rsidR="00063DEF" w:rsidRPr="0084120C">
              <w:rPr>
                <w:rStyle w:val="Heading3Char"/>
                <w:b w:val="0"/>
                <w:color w:val="4B4B4D" w:themeColor="text1"/>
                <w:sz w:val="22"/>
                <w:szCs w:val="22"/>
                <w:lang w:val="lt-LT"/>
              </w:rPr>
              <w:t xml:space="preserve">  CO</w:t>
            </w:r>
            <w:r w:rsidR="00063DEF" w:rsidRPr="0084120C">
              <w:rPr>
                <w:b/>
                <w:bCs/>
                <w:sz w:val="22"/>
                <w:szCs w:val="22"/>
                <w:vertAlign w:val="subscript"/>
              </w:rPr>
              <w:t>2</w:t>
            </w:r>
          </w:p>
        </w:tc>
        <w:tc>
          <w:tcPr>
            <w:tcW w:w="2767" w:type="dxa"/>
            <w:tcBorders>
              <w:top w:val="nil"/>
              <w:left w:val="nil"/>
              <w:bottom w:val="nil"/>
            </w:tcBorders>
            <w:vAlign w:val="center"/>
          </w:tcPr>
          <w:p w14:paraId="49A264D3" w14:textId="77777777" w:rsidR="00063DEF" w:rsidRPr="0084120C" w:rsidRDefault="00063DEF"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Iki 15 % energijos taupymas</w:t>
            </w:r>
          </w:p>
        </w:tc>
      </w:tr>
      <w:tr w:rsidR="00063DEF" w:rsidRPr="0084120C" w14:paraId="763D20AD" w14:textId="77777777" w:rsidTr="00224F07">
        <w:trPr>
          <w:trHeight w:val="536"/>
        </w:trPr>
        <w:tc>
          <w:tcPr>
            <w:tcW w:w="5003" w:type="dxa"/>
            <w:tcBorders>
              <w:top w:val="nil"/>
              <w:bottom w:val="nil"/>
            </w:tcBorders>
            <w:vAlign w:val="center"/>
          </w:tcPr>
          <w:p w14:paraId="659C81BC" w14:textId="51063541" w:rsidR="00063DE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02842353"/>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4029FA37" w14:textId="77777777" w:rsidR="00063DEF"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63867825"/>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sz w:val="22"/>
                <w:szCs w:val="22"/>
              </w:rPr>
              <w:t xml:space="preserve"> Kitas teigiamas poveikis</w:t>
            </w:r>
          </w:p>
        </w:tc>
        <w:tc>
          <w:tcPr>
            <w:tcW w:w="2767" w:type="dxa"/>
            <w:tcBorders>
              <w:top w:val="nil"/>
              <w:left w:val="nil"/>
              <w:bottom w:val="nil"/>
            </w:tcBorders>
            <w:vAlign w:val="center"/>
          </w:tcPr>
          <w:p w14:paraId="2570DF8E" w14:textId="77777777" w:rsidR="00063DEF" w:rsidRPr="0084120C" w:rsidRDefault="00063DEF" w:rsidP="00224F07">
            <w:pPr>
              <w:pStyle w:val="StandardText"/>
              <w:rPr>
                <w:rStyle w:val="Heading3Char"/>
                <w:b w:val="0"/>
                <w:color w:val="4B4B4D" w:themeColor="text1"/>
                <w:sz w:val="22"/>
                <w:szCs w:val="22"/>
                <w:lang w:val="lt-LT"/>
              </w:rPr>
            </w:pPr>
          </w:p>
        </w:tc>
      </w:tr>
      <w:tr w:rsidR="00063DEF" w:rsidRPr="0084120C" w14:paraId="66C36F97" w14:textId="77777777" w:rsidTr="00224F07">
        <w:trPr>
          <w:trHeight w:val="536"/>
        </w:trPr>
        <w:tc>
          <w:tcPr>
            <w:tcW w:w="5003" w:type="dxa"/>
            <w:tcBorders>
              <w:top w:val="nil"/>
            </w:tcBorders>
            <w:vAlign w:val="center"/>
          </w:tcPr>
          <w:p w14:paraId="221B81BD" w14:textId="54310462" w:rsidR="00063DEF" w:rsidRPr="0084120C"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1181165643"/>
                <w14:checkbox>
                  <w14:checked w14:val="0"/>
                  <w14:checkedState w14:val="2612" w14:font="MS Gothic"/>
                  <w14:uncheckedState w14:val="2610" w14:font="MS Gothic"/>
                </w14:checkbox>
              </w:sdtPr>
              <w:sdtContent>
                <w:r w:rsidR="00063DEF" w:rsidRPr="0084120C">
                  <w:rPr>
                    <w:rFonts w:ascii="MS Gothic" w:eastAsia="MS Gothic" w:hAnsi="MS Gothic"/>
                    <w:bCs/>
                    <w:sz w:val="22"/>
                    <w:szCs w:val="22"/>
                  </w:rPr>
                  <w:t>☐</w:t>
                </w:r>
              </w:sdtContent>
            </w:sdt>
            <w:r w:rsidR="00063D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144CF0ED" w14:textId="0EF43D4D" w:rsidR="00063DEF" w:rsidRPr="0084120C" w:rsidRDefault="00063DEF" w:rsidP="00224F07">
            <w:pPr>
              <w:pStyle w:val="StandardText"/>
              <w:rPr>
                <w:rStyle w:val="Heading3Char"/>
                <w:b w:val="0"/>
                <w:color w:val="4B4B4D" w:themeColor="text1"/>
                <w:sz w:val="22"/>
                <w:szCs w:val="22"/>
                <w:lang w:val="lt-LT"/>
              </w:rPr>
            </w:pPr>
            <w:r w:rsidRPr="0084120C">
              <w:rPr>
                <w:sz w:val="22"/>
                <w:szCs w:val="22"/>
              </w:rPr>
              <w:t>Geresnis komfortas</w:t>
            </w:r>
            <w:r w:rsidR="00FC1546" w:rsidRPr="0084120C">
              <w:rPr>
                <w:sz w:val="22"/>
                <w:szCs w:val="22"/>
              </w:rPr>
              <w:t>, nes nebėra skersvėjo</w:t>
            </w:r>
          </w:p>
        </w:tc>
      </w:tr>
    </w:tbl>
    <w:p w14:paraId="729CD63C" w14:textId="77777777" w:rsidR="00063DEF" w:rsidRPr="0084120C" w:rsidRDefault="00063DEF" w:rsidP="00063DEF">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63DEF" w:rsidRPr="0084120C" w14:paraId="5E1AE634" w14:textId="77777777" w:rsidTr="00224F07">
        <w:trPr>
          <w:trHeight w:val="313"/>
        </w:trPr>
        <w:tc>
          <w:tcPr>
            <w:tcW w:w="2576" w:type="dxa"/>
            <w:tcBorders>
              <w:bottom w:val="single" w:sz="4" w:space="0" w:color="auto"/>
            </w:tcBorders>
            <w:shd w:val="clear" w:color="auto" w:fill="E7EEF5" w:themeFill="accent5" w:themeFillTint="33"/>
            <w:vAlign w:val="center"/>
          </w:tcPr>
          <w:p w14:paraId="05D3A899" w14:textId="11465EA2" w:rsidR="00063DEF"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3F79F2B" w14:textId="77777777" w:rsidR="00063DEF" w:rsidRPr="0084120C" w:rsidRDefault="00063DEF"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6DA20731" w14:textId="77777777" w:rsidR="00063DEF" w:rsidRPr="0084120C" w:rsidRDefault="00063DEF"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7BFAC315" w14:textId="77777777" w:rsidR="00063DEF" w:rsidRPr="0084120C" w:rsidRDefault="00063DEF" w:rsidP="00224F07">
            <w:pPr>
              <w:pStyle w:val="Heading3"/>
              <w:rPr>
                <w:rStyle w:val="Heading3Char"/>
                <w:b/>
                <w:bCs/>
                <w:lang w:val="lt-LT"/>
              </w:rPr>
            </w:pPr>
            <w:r w:rsidRPr="0084120C">
              <w:rPr>
                <w:rStyle w:val="Heading3Char"/>
                <w:b/>
                <w:bCs/>
                <w:lang w:val="lt-LT"/>
              </w:rPr>
              <w:t>Speciali sauga</w:t>
            </w:r>
          </w:p>
        </w:tc>
      </w:tr>
      <w:tr w:rsidR="00063DEF" w:rsidRPr="0084120C" w14:paraId="59C85BD2" w14:textId="77777777" w:rsidTr="00224F07">
        <w:trPr>
          <w:trHeight w:val="530"/>
        </w:trPr>
        <w:tc>
          <w:tcPr>
            <w:tcW w:w="2576" w:type="dxa"/>
            <w:tcBorders>
              <w:bottom w:val="nil"/>
            </w:tcBorders>
            <w:vAlign w:val="center"/>
          </w:tcPr>
          <w:p w14:paraId="48FE302F" w14:textId="51F6BFEF" w:rsidR="00063DEF" w:rsidRPr="0084120C" w:rsidRDefault="00000000" w:rsidP="00224F07">
            <w:pPr>
              <w:rPr>
                <w:rStyle w:val="Heading3Char"/>
                <w:b w:val="0"/>
                <w:color w:val="4B4B4D" w:themeColor="text1"/>
                <w:sz w:val="22"/>
                <w:szCs w:val="22"/>
                <w:lang w:val="lt-LT"/>
              </w:rPr>
            </w:pPr>
            <w:sdt>
              <w:sdtPr>
                <w:rPr>
                  <w:b/>
                  <w:color w:val="4B4B4D" w:themeColor="text1"/>
                  <w:sz w:val="24"/>
                  <w:szCs w:val="24"/>
                  <w:lang w:val="en-GB"/>
                </w:rPr>
                <w:id w:val="649633254"/>
                <w14:checkbox>
                  <w14:checked w14:val="0"/>
                  <w14:checkedState w14:val="2612" w14:font="MS Gothic"/>
                  <w14:uncheckedState w14:val="2610" w14:font="MS Gothic"/>
                </w14:checkbox>
              </w:sdtPr>
              <w:sdtEndPr>
                <w:rPr>
                  <w:b w:val="0"/>
                  <w:sz w:val="22"/>
                  <w:szCs w:val="22"/>
                </w:rPr>
              </w:sdtEndPr>
              <w:sdtContent>
                <w:r w:rsidR="00063DEF" w:rsidRPr="0084120C">
                  <w:rPr>
                    <w:rFonts w:ascii="MS Gothic" w:eastAsia="MS Gothic" w:hAnsi="MS Gothic"/>
                    <w:color w:val="4B4B4D" w:themeColor="text1"/>
                  </w:rPr>
                  <w:t>☐</w:t>
                </w:r>
              </w:sdtContent>
            </w:sdt>
            <w:r w:rsidR="00063DEF"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063DEF"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5A8B4600" w14:textId="77777777" w:rsidR="00063DEF" w:rsidRPr="0084120C"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466740442"/>
                <w14:checkbox>
                  <w14:checked w14:val="0"/>
                  <w14:checkedState w14:val="2612" w14:font="MS Gothic"/>
                  <w14:uncheckedState w14:val="2610" w14:font="MS Gothic"/>
                </w14:checkbox>
              </w:sdtPr>
              <w:sdtContent>
                <w:r w:rsidR="00063DEF" w:rsidRPr="0084120C">
                  <w:rPr>
                    <w:rFonts w:ascii="MS Gothic" w:eastAsia="MS Gothic" w:hAnsi="MS Gothic"/>
                    <w:color w:val="4B4B4D" w:themeColor="text1"/>
                    <w:sz w:val="22"/>
                    <w:szCs w:val="22"/>
                  </w:rPr>
                  <w:t>☐</w:t>
                </w:r>
              </w:sdtContent>
            </w:sdt>
            <w:r w:rsidR="00063DEF"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2C09606B" w14:textId="0008A534" w:rsidR="00063DEF" w:rsidRPr="0084120C" w:rsidRDefault="00000000" w:rsidP="00224F07">
            <w:pPr>
              <w:pStyle w:val="Companyname"/>
              <w:rPr>
                <w:rStyle w:val="Heading3Char"/>
                <w:color w:val="auto"/>
                <w:sz w:val="22"/>
                <w:szCs w:val="22"/>
                <w:lang w:val="lt-LT"/>
              </w:rPr>
            </w:pPr>
            <w:sdt>
              <w:sdtPr>
                <w:rPr>
                  <w:b/>
                  <w:bCs/>
                  <w:color w:val="4B4B4D" w:themeColor="text1"/>
                  <w:sz w:val="22"/>
                  <w:szCs w:val="22"/>
                  <w:lang w:val="en-GB"/>
                </w:rPr>
                <w:id w:val="-594634481"/>
                <w14:checkbox>
                  <w14:checked w14:val="0"/>
                  <w14:checkedState w14:val="2612" w14:font="MS Gothic"/>
                  <w14:uncheckedState w14:val="2610" w14:font="MS Gothic"/>
                </w14:checkbox>
              </w:sdtPr>
              <w:sdtContent>
                <w:r w:rsidR="00063DEF" w:rsidRPr="0084120C">
                  <w:rPr>
                    <w:rFonts w:ascii="MS Gothic" w:eastAsia="MS Gothic" w:hAnsi="MS Gothic"/>
                    <w:bCs/>
                    <w:color w:val="4B4B4D" w:themeColor="text1"/>
                    <w:sz w:val="22"/>
                    <w:szCs w:val="22"/>
                  </w:rPr>
                  <w:t>☐</w:t>
                </w:r>
              </w:sdtContent>
            </w:sdt>
            <w:r w:rsidR="00063DEF"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7EC4AA5B" w14:textId="77777777" w:rsidR="00063DEF" w:rsidRPr="0084120C" w:rsidRDefault="00000000" w:rsidP="00224F07">
            <w:pPr>
              <w:pStyle w:val="Companyname"/>
              <w:rPr>
                <w:sz w:val="22"/>
                <w:szCs w:val="22"/>
              </w:rPr>
            </w:pPr>
            <w:sdt>
              <w:sdtPr>
                <w:rPr>
                  <w:b/>
                  <w:bCs/>
                  <w:color w:val="007BB2" w:themeColor="background2"/>
                  <w:sz w:val="22"/>
                  <w:szCs w:val="22"/>
                </w:rPr>
                <w:id w:val="789403205"/>
                <w14:checkbox>
                  <w14:checked w14:val="1"/>
                  <w14:checkedState w14:val="2612" w14:font="MS Gothic"/>
                  <w14:uncheckedState w14:val="2610" w14:font="MS Gothic"/>
                </w14:checkbox>
              </w:sdtPr>
              <w:sdtContent>
                <w:r w:rsidR="00063DEF" w:rsidRPr="0084120C">
                  <w:rPr>
                    <w:rFonts w:ascii="MS Gothic" w:eastAsia="MS Gothic" w:hAnsi="MS Gothic"/>
                    <w:b/>
                    <w:bCs/>
                    <w:color w:val="007BB2" w:themeColor="background2"/>
                    <w:sz w:val="22"/>
                    <w:szCs w:val="22"/>
                  </w:rPr>
                  <w:t>☒</w:t>
                </w:r>
              </w:sdtContent>
            </w:sdt>
            <w:r w:rsidR="00063DEF" w:rsidRPr="0084120C">
              <w:rPr>
                <w:sz w:val="22"/>
                <w:szCs w:val="22"/>
              </w:rPr>
              <w:t xml:space="preserve">  Nebūtina</w:t>
            </w:r>
          </w:p>
        </w:tc>
      </w:tr>
      <w:tr w:rsidR="00063DEF" w:rsidRPr="0084120C" w14:paraId="6114D130" w14:textId="77777777" w:rsidTr="00224F07">
        <w:trPr>
          <w:trHeight w:val="530"/>
        </w:trPr>
        <w:tc>
          <w:tcPr>
            <w:tcW w:w="2576" w:type="dxa"/>
            <w:tcBorders>
              <w:top w:val="nil"/>
              <w:bottom w:val="nil"/>
            </w:tcBorders>
            <w:vAlign w:val="center"/>
          </w:tcPr>
          <w:p w14:paraId="76775D61" w14:textId="5EB215F2" w:rsidR="00063DEF" w:rsidRPr="0084120C" w:rsidRDefault="00000000" w:rsidP="00224F07">
            <w:pPr>
              <w:rPr>
                <w:rStyle w:val="Heading3Char"/>
                <w:b w:val="0"/>
                <w:color w:val="4B4B4D" w:themeColor="text1"/>
                <w:sz w:val="22"/>
                <w:szCs w:val="22"/>
                <w:lang w:val="lt-LT"/>
              </w:rPr>
            </w:pPr>
            <w:sdt>
              <w:sdtPr>
                <w:rPr>
                  <w:b/>
                  <w:color w:val="4B4B4D" w:themeColor="text1"/>
                  <w:sz w:val="24"/>
                  <w:szCs w:val="24"/>
                  <w:lang w:val="en-GB"/>
                </w:rPr>
                <w:id w:val="-26807677"/>
                <w14:checkbox>
                  <w14:checked w14:val="0"/>
                  <w14:checkedState w14:val="2612" w14:font="MS Gothic"/>
                  <w14:uncheckedState w14:val="2610" w14:font="MS Gothic"/>
                </w14:checkbox>
              </w:sdtPr>
              <w:sdtEndPr>
                <w:rPr>
                  <w:b w:val="0"/>
                  <w:sz w:val="22"/>
                  <w:szCs w:val="22"/>
                </w:rPr>
              </w:sdtEndPr>
              <w:sdtContent>
                <w:r w:rsidR="00063DEF" w:rsidRPr="0084120C">
                  <w:rPr>
                    <w:rFonts w:ascii="MS Gothic" w:eastAsia="MS Gothic" w:hAnsi="MS Gothic"/>
                    <w:color w:val="4B4B4D" w:themeColor="text1"/>
                  </w:rPr>
                  <w:t>☐</w:t>
                </w:r>
              </w:sdtContent>
            </w:sdt>
            <w:r w:rsidR="00063DEF"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5C464720" w14:textId="77777777" w:rsidR="00063DEF" w:rsidRPr="0084120C"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236717953"/>
                <w14:checkbox>
                  <w14:checked w14:val="0"/>
                  <w14:checkedState w14:val="2612" w14:font="MS Gothic"/>
                  <w14:uncheckedState w14:val="2610" w14:font="MS Gothic"/>
                </w14:checkbox>
              </w:sdtPr>
              <w:sdtContent>
                <w:r w:rsidR="00063DEF" w:rsidRPr="0084120C">
                  <w:rPr>
                    <w:rFonts w:ascii="MS Gothic" w:eastAsia="MS Gothic" w:hAnsi="MS Gothic"/>
                    <w:color w:val="4B4B4D" w:themeColor="text1"/>
                    <w:sz w:val="22"/>
                    <w:szCs w:val="22"/>
                  </w:rPr>
                  <w:t>☐</w:t>
                </w:r>
              </w:sdtContent>
            </w:sdt>
            <w:r w:rsidR="00063DEF" w:rsidRPr="0084120C">
              <w:rPr>
                <w:color w:val="4B4B4D" w:themeColor="text1"/>
                <w:sz w:val="22"/>
                <w:szCs w:val="22"/>
              </w:rPr>
              <w:t xml:space="preserve">  </w:t>
            </w:r>
            <w:r w:rsidR="00063DEF"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0F237E41" w14:textId="72F5CC2E" w:rsidR="00063DEF"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757581772"/>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sz w:val="22"/>
                <w:szCs w:val="22"/>
              </w:rPr>
              <w:t xml:space="preserve">  </w:t>
            </w:r>
            <w:r w:rsidR="0076141A" w:rsidRPr="0084120C">
              <w:rPr>
                <w:sz w:val="22"/>
                <w:szCs w:val="22"/>
              </w:rPr>
              <w:t>Reikalinga s</w:t>
            </w:r>
            <w:r w:rsidR="00063DEF" w:rsidRPr="0084120C">
              <w:rPr>
                <w:sz w:val="22"/>
                <w:szCs w:val="22"/>
              </w:rPr>
              <w:t>pecializuota įmonė</w:t>
            </w:r>
          </w:p>
        </w:tc>
        <w:tc>
          <w:tcPr>
            <w:tcW w:w="2780" w:type="dxa"/>
            <w:tcBorders>
              <w:top w:val="nil"/>
              <w:bottom w:val="nil"/>
            </w:tcBorders>
            <w:vAlign w:val="center"/>
          </w:tcPr>
          <w:p w14:paraId="5FAF3F1B" w14:textId="667FF2EF" w:rsidR="00063DEF" w:rsidRPr="0084120C" w:rsidRDefault="00000000" w:rsidP="00224F07">
            <w:pPr>
              <w:pStyle w:val="Companyname"/>
              <w:rPr>
                <w:sz w:val="22"/>
                <w:szCs w:val="22"/>
              </w:rPr>
            </w:pPr>
            <w:sdt>
              <w:sdtPr>
                <w:rPr>
                  <w:sz w:val="22"/>
                  <w:szCs w:val="22"/>
                </w:rPr>
                <w:id w:val="558361003"/>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sz w:val="22"/>
                <w:szCs w:val="22"/>
              </w:rPr>
              <w:t xml:space="preserve">  </w:t>
            </w:r>
            <w:r w:rsidR="006F1366" w:rsidRPr="0084120C">
              <w:rPr>
                <w:sz w:val="22"/>
                <w:szCs w:val="22"/>
              </w:rPr>
              <w:t>Rekomenduojama</w:t>
            </w:r>
          </w:p>
        </w:tc>
      </w:tr>
      <w:tr w:rsidR="00063DEF" w:rsidRPr="0084120C" w14:paraId="339AB3C8" w14:textId="77777777" w:rsidTr="00224F07">
        <w:trPr>
          <w:trHeight w:val="530"/>
        </w:trPr>
        <w:tc>
          <w:tcPr>
            <w:tcW w:w="2576" w:type="dxa"/>
            <w:tcBorders>
              <w:top w:val="nil"/>
            </w:tcBorders>
            <w:vAlign w:val="center"/>
          </w:tcPr>
          <w:p w14:paraId="76AA0B3B" w14:textId="74F74552" w:rsidR="00063DEF"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113205105"/>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747DCCBE" w14:textId="77777777" w:rsidR="00063DEF"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759445543"/>
                <w14:checkbox>
                  <w14:checked w14:val="1"/>
                  <w14:checkedState w14:val="2612" w14:font="MS Gothic"/>
                  <w14:uncheckedState w14:val="2610" w14:font="MS Gothic"/>
                </w14:checkbox>
              </w:sdtPr>
              <w:sdtContent>
                <w:r w:rsidR="00063DEF" w:rsidRPr="0084120C">
                  <w:rPr>
                    <w:rFonts w:ascii="MS Gothic" w:eastAsia="MS Gothic" w:hAnsi="MS Gothic"/>
                    <w:b/>
                    <w:color w:val="007BB2" w:themeColor="background2"/>
                    <w:sz w:val="22"/>
                    <w:szCs w:val="22"/>
                  </w:rPr>
                  <w:t>☒</w:t>
                </w:r>
              </w:sdtContent>
            </w:sdt>
            <w:r w:rsidR="00063DEF" w:rsidRPr="0084120C">
              <w:rPr>
                <w:sz w:val="22"/>
                <w:szCs w:val="22"/>
              </w:rPr>
              <w:t xml:space="preserve">  </w:t>
            </w:r>
            <w:r w:rsidR="00063DEF" w:rsidRPr="0084120C">
              <w:rPr>
                <w:rStyle w:val="Heading3Char"/>
                <w:b w:val="0"/>
                <w:bCs/>
                <w:color w:val="4B4B4D" w:themeColor="text1"/>
                <w:sz w:val="22"/>
                <w:szCs w:val="22"/>
                <w:lang w:val="lt-LT"/>
              </w:rPr>
              <w:t>Aukštas</w:t>
            </w:r>
          </w:p>
        </w:tc>
        <w:tc>
          <w:tcPr>
            <w:tcW w:w="2557" w:type="dxa"/>
            <w:tcBorders>
              <w:top w:val="nil"/>
            </w:tcBorders>
            <w:vAlign w:val="center"/>
          </w:tcPr>
          <w:p w14:paraId="19248E09" w14:textId="1E0546B6" w:rsidR="00063DEF"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329444880"/>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sz w:val="22"/>
                <w:szCs w:val="22"/>
              </w:rPr>
              <w:t xml:space="preserve">  </w:t>
            </w:r>
            <w:r w:rsidR="0076141A" w:rsidRPr="0084120C">
              <w:rPr>
                <w:sz w:val="22"/>
                <w:szCs w:val="22"/>
              </w:rPr>
              <w:t>Reikalingas e</w:t>
            </w:r>
            <w:r w:rsidR="00063DEF" w:rsidRPr="0084120C">
              <w:rPr>
                <w:sz w:val="22"/>
                <w:szCs w:val="22"/>
              </w:rPr>
              <w:t>kspertas</w:t>
            </w:r>
          </w:p>
        </w:tc>
        <w:tc>
          <w:tcPr>
            <w:tcW w:w="2780" w:type="dxa"/>
            <w:tcBorders>
              <w:top w:val="nil"/>
            </w:tcBorders>
            <w:vAlign w:val="center"/>
          </w:tcPr>
          <w:p w14:paraId="2A69B03C" w14:textId="77777777" w:rsidR="00063DEF" w:rsidRPr="0084120C" w:rsidRDefault="00000000" w:rsidP="00224F07">
            <w:pPr>
              <w:pStyle w:val="Companyname"/>
              <w:rPr>
                <w:sz w:val="22"/>
                <w:szCs w:val="22"/>
              </w:rPr>
            </w:pPr>
            <w:sdt>
              <w:sdtPr>
                <w:rPr>
                  <w:sz w:val="22"/>
                  <w:szCs w:val="22"/>
                </w:rPr>
                <w:id w:val="2100362777"/>
                <w14:checkbox>
                  <w14:checked w14:val="0"/>
                  <w14:checkedState w14:val="2612" w14:font="MS Gothic"/>
                  <w14:uncheckedState w14:val="2610" w14:font="MS Gothic"/>
                </w14:checkbox>
              </w:sdtPr>
              <w:sdtContent>
                <w:r w:rsidR="00063DEF" w:rsidRPr="0084120C">
                  <w:rPr>
                    <w:rFonts w:ascii="MS Gothic" w:eastAsia="MS Gothic" w:hAnsi="MS Gothic"/>
                    <w:sz w:val="22"/>
                    <w:szCs w:val="22"/>
                  </w:rPr>
                  <w:t>☐</w:t>
                </w:r>
              </w:sdtContent>
            </w:sdt>
            <w:r w:rsidR="00063DEF" w:rsidRPr="0084120C">
              <w:rPr>
                <w:sz w:val="22"/>
                <w:szCs w:val="22"/>
              </w:rPr>
              <w:t xml:space="preserve">  Privaloma</w:t>
            </w:r>
          </w:p>
        </w:tc>
      </w:tr>
    </w:tbl>
    <w:p w14:paraId="50EFCC28" w14:textId="77777777" w:rsidR="00063DEF" w:rsidRPr="0084120C" w:rsidRDefault="00063DEF" w:rsidP="00063DEF">
      <w:pPr>
        <w:spacing w:before="0"/>
        <w:rPr>
          <w:rStyle w:val="Heading3Char"/>
          <w:sz w:val="28"/>
          <w:szCs w:val="28"/>
          <w:lang w:val="lt-LT"/>
        </w:rPr>
      </w:pPr>
      <w:r w:rsidRPr="0084120C">
        <w:rPr>
          <w:rStyle w:val="Heading3Char"/>
          <w:sz w:val="28"/>
          <w:szCs w:val="28"/>
          <w:lang w:val="lt-LT"/>
        </w:rPr>
        <w:br w:type="page"/>
      </w:r>
    </w:p>
    <w:p w14:paraId="1A7805D5" w14:textId="16112C63" w:rsidR="00063DEF" w:rsidRPr="0084120C" w:rsidRDefault="006F1366" w:rsidP="00063DEF">
      <w:pPr>
        <w:pStyle w:val="Heading3"/>
        <w:rPr>
          <w:rStyle w:val="Heading3Char"/>
          <w:b/>
          <w:bCs/>
          <w:sz w:val="28"/>
          <w:szCs w:val="28"/>
          <w:lang w:val="lt-LT"/>
        </w:rPr>
      </w:pPr>
      <w:r w:rsidRPr="0084120C">
        <w:rPr>
          <w:rStyle w:val="Heading3Char"/>
          <w:b/>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63DEF" w:rsidRPr="0084120C" w14:paraId="703138B3" w14:textId="77777777">
        <w:trPr>
          <w:trHeight w:val="466"/>
        </w:trPr>
        <w:tc>
          <w:tcPr>
            <w:tcW w:w="5097" w:type="dxa"/>
            <w:shd w:val="clear" w:color="auto" w:fill="E7EEF5" w:themeFill="accent5" w:themeFillTint="33"/>
          </w:tcPr>
          <w:p w14:paraId="0984740E" w14:textId="77777777" w:rsidR="00063DEF" w:rsidRPr="0084120C" w:rsidRDefault="00063DEF"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3964EEFD" w14:textId="77777777" w:rsidR="00063DEF" w:rsidRPr="0084120C" w:rsidRDefault="00063DEF" w:rsidP="00224F07">
            <w:pPr>
              <w:spacing w:before="60" w:after="60"/>
              <w:rPr>
                <w:i/>
                <w:iCs/>
                <w:color w:val="4B4B4D" w:themeColor="text1"/>
              </w:rPr>
            </w:pPr>
            <w:r w:rsidRPr="0084120C">
              <w:rPr>
                <w:rStyle w:val="Heading3Char"/>
                <w:lang w:val="lt-LT"/>
              </w:rPr>
              <w:t>Investicijų grąža</w:t>
            </w:r>
          </w:p>
        </w:tc>
      </w:tr>
      <w:tr w:rsidR="00063DEF" w:rsidRPr="0084120C" w14:paraId="41F4ED48" w14:textId="77777777">
        <w:trPr>
          <w:trHeight w:val="1071"/>
        </w:trPr>
        <w:tc>
          <w:tcPr>
            <w:tcW w:w="5097" w:type="dxa"/>
          </w:tcPr>
          <w:p w14:paraId="2B590E3C" w14:textId="77777777" w:rsidR="00063DEF" w:rsidRPr="0084120C" w:rsidRDefault="00063DEF" w:rsidP="00224F07">
            <w:pPr>
              <w:pStyle w:val="StandardText"/>
              <w:spacing w:before="60" w:after="60" w:line="280" w:lineRule="exact"/>
            </w:pPr>
            <w:r w:rsidRPr="0084120C">
              <w:t xml:space="preserve">Priklausomai nuo langų kokybės: </w:t>
            </w:r>
          </w:p>
          <w:p w14:paraId="1283DA28" w14:textId="1DE3DA29" w:rsidR="00063DEF" w:rsidRPr="0084120C" w:rsidRDefault="00063DEF" w:rsidP="00224F07">
            <w:pPr>
              <w:pStyle w:val="StandardText"/>
              <w:spacing w:before="60" w:after="60" w:line="280" w:lineRule="exact"/>
              <w:rPr>
                <w:rStyle w:val="Heading3Char"/>
                <w:lang w:val="lt-LT"/>
              </w:rPr>
            </w:pPr>
            <w:r w:rsidRPr="0084120C">
              <w:t>Dvigubas įstiklinimas: 400€ - 650€</w:t>
            </w:r>
            <w:r w:rsidRPr="0084120C">
              <w:br/>
            </w:r>
            <w:r w:rsidR="00FC1546" w:rsidRPr="0084120C">
              <w:t>T</w:t>
            </w:r>
            <w:r w:rsidRPr="0084120C">
              <w:t>rigubas įstiklinimas: 500€ - 850€</w:t>
            </w:r>
          </w:p>
        </w:tc>
        <w:tc>
          <w:tcPr>
            <w:tcW w:w="5109" w:type="dxa"/>
          </w:tcPr>
          <w:p w14:paraId="6754F982" w14:textId="77777777" w:rsidR="00063DEF" w:rsidRPr="0084120C" w:rsidRDefault="00063DEF" w:rsidP="00224F07">
            <w:pPr>
              <w:spacing w:before="60" w:after="60"/>
              <w:rPr>
                <w:rStyle w:val="Heading3Char"/>
                <w:b w:val="0"/>
                <w:bCs/>
                <w:color w:val="4B4B4D" w:themeColor="text1"/>
                <w:lang w:val="lt-LT"/>
              </w:rPr>
            </w:pPr>
            <w:r w:rsidRPr="0084120C">
              <w:rPr>
                <w:rStyle w:val="Heading3Char"/>
                <w:b w:val="0"/>
                <w:bCs/>
                <w:color w:val="4B4B4D" w:themeColor="text1"/>
                <w:lang w:val="lt-LT"/>
              </w:rPr>
              <w:t xml:space="preserve">Investicijų grąža </w:t>
            </w:r>
            <w:r w:rsidRPr="0084120C">
              <w:rPr>
                <w:rStyle w:val="Heading3Char"/>
                <w:b w:val="0"/>
                <w:color w:val="4B4B4D" w:themeColor="text1"/>
                <w:lang w:val="lt-LT"/>
              </w:rPr>
              <w:t>per maždaug 10 metų</w:t>
            </w:r>
          </w:p>
        </w:tc>
      </w:tr>
      <w:tr w:rsidR="00063DEF" w:rsidRPr="0084120C" w14:paraId="43F0B54F" w14:textId="77777777">
        <w:trPr>
          <w:trHeight w:val="516"/>
        </w:trPr>
        <w:tc>
          <w:tcPr>
            <w:tcW w:w="5097" w:type="dxa"/>
            <w:shd w:val="clear" w:color="auto" w:fill="E7EEF5" w:themeFill="accent5" w:themeFillTint="33"/>
          </w:tcPr>
          <w:p w14:paraId="6C3FC310" w14:textId="77777777" w:rsidR="00063DEF" w:rsidRPr="0084120C" w:rsidRDefault="00063DEF"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652B29D5" w14:textId="77777777" w:rsidR="00063DEF" w:rsidRPr="0084120C" w:rsidRDefault="00063DEF" w:rsidP="00224F07">
            <w:pPr>
              <w:spacing w:before="60" w:after="60"/>
              <w:rPr>
                <w:rStyle w:val="Heading3Char"/>
                <w:lang w:val="lt-LT"/>
              </w:rPr>
            </w:pPr>
            <w:r w:rsidRPr="0084120C">
              <w:rPr>
                <w:rStyle w:val="Heading3Char"/>
                <w:lang w:val="lt-LT"/>
              </w:rPr>
              <w:t>Medžiagos ar technologijos prieinamumas</w:t>
            </w:r>
          </w:p>
        </w:tc>
      </w:tr>
      <w:tr w:rsidR="00063DEF" w:rsidRPr="0084120C" w14:paraId="64485107" w14:textId="77777777">
        <w:trPr>
          <w:trHeight w:val="2157"/>
        </w:trPr>
        <w:tc>
          <w:tcPr>
            <w:tcW w:w="5097" w:type="dxa"/>
          </w:tcPr>
          <w:p w14:paraId="33F2C2A9" w14:textId="104CFB15" w:rsidR="00063DEF" w:rsidRPr="0084120C" w:rsidRDefault="004042A1" w:rsidP="00224F07">
            <w:pPr>
              <w:pStyle w:val="StandardText"/>
              <w:spacing w:before="40" w:line="280" w:lineRule="exact"/>
            </w:pPr>
            <w:r w:rsidRPr="0084120C">
              <w:t>Subsidija galima pagal priemonę fizinių asmenų vieno ar dviejų butų gyvenamųjų namų atnaujinimas (modernizavimas) 2025-04 Nr. KK-AM-M09 (sumažinant šiluminės energijos suvartojimo sąnaudas ne mažiau kaip 40 % lyginant su skaičiuojamosios šiluminės energijos sąnaudomis iki atnaujinimo (modernizavimo) projekto įgyvendinimo).</w:t>
            </w:r>
          </w:p>
        </w:tc>
        <w:tc>
          <w:tcPr>
            <w:tcW w:w="5109" w:type="dxa"/>
          </w:tcPr>
          <w:p w14:paraId="0322ACB5" w14:textId="1F21B50E" w:rsidR="00063DEF" w:rsidRPr="0084120C" w:rsidRDefault="00FC1546" w:rsidP="00224F07">
            <w:pPr>
              <w:pStyle w:val="StandardText"/>
              <w:spacing w:before="40" w:line="280" w:lineRule="exact"/>
            </w:pPr>
            <w:r w:rsidRPr="0084120C">
              <w:t>Lang</w:t>
            </w:r>
            <w:r w:rsidR="00550E7E" w:rsidRPr="0084120C">
              <w:t>us įsigyti lengva</w:t>
            </w:r>
            <w:r w:rsidRPr="0084120C">
              <w:t>.</w:t>
            </w:r>
            <w:r w:rsidR="00063DEF" w:rsidRPr="0084120C">
              <w:t xml:space="preserve"> </w:t>
            </w:r>
          </w:p>
        </w:tc>
      </w:tr>
      <w:tr w:rsidR="00063DEF" w:rsidRPr="0084120C" w14:paraId="0FB85595"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5595901" w14:textId="77777777" w:rsidR="00063DEF" w:rsidRPr="0084120C" w:rsidRDefault="00063DEF"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063DEF" w:rsidRPr="0084120C" w14:paraId="01A2E829" w14:textId="77777777">
        <w:trPr>
          <w:trHeight w:val="747"/>
        </w:trPr>
        <w:tc>
          <w:tcPr>
            <w:tcW w:w="10206" w:type="dxa"/>
            <w:gridSpan w:val="2"/>
            <w:tcBorders>
              <w:top w:val="single" w:sz="4" w:space="0" w:color="auto"/>
              <w:left w:val="single" w:sz="4" w:space="0" w:color="auto"/>
              <w:bottom w:val="single" w:sz="4" w:space="0" w:color="auto"/>
              <w:right w:val="single" w:sz="4" w:space="0" w:color="auto"/>
            </w:tcBorders>
          </w:tcPr>
          <w:p w14:paraId="2DB7DCEB" w14:textId="2E0F4B1F" w:rsidR="00063DEF" w:rsidRPr="0084120C" w:rsidRDefault="00063DEF" w:rsidP="00224F07">
            <w:pPr>
              <w:pStyle w:val="StandardText"/>
              <w:spacing w:before="60" w:after="60" w:line="280" w:lineRule="exact"/>
            </w:pPr>
            <w:r w:rsidRPr="0084120C">
              <w:t xml:space="preserve">Specialūs reikalavimai </w:t>
            </w:r>
            <w:r w:rsidR="00FC1546" w:rsidRPr="0084120C">
              <w:t xml:space="preserve">saugomiems </w:t>
            </w:r>
            <w:r w:rsidRPr="0084120C">
              <w:t>pastatam</w:t>
            </w:r>
            <w:r w:rsidR="00FC1546" w:rsidRPr="0084120C">
              <w:t>s</w:t>
            </w:r>
            <w:r w:rsidRPr="0084120C">
              <w:t xml:space="preserve">. Tam tikromis aplinkybėmis, siekiant išsaugoti originalų rėmą, gali būti tikslinga </w:t>
            </w:r>
            <w:r w:rsidR="00FC1546" w:rsidRPr="0084120C">
              <w:t>įdėti</w:t>
            </w:r>
            <w:r w:rsidRPr="0084120C">
              <w:t xml:space="preserve"> naują stiklą.</w:t>
            </w:r>
          </w:p>
        </w:tc>
      </w:tr>
    </w:tbl>
    <w:p w14:paraId="61B116A1" w14:textId="59671F49" w:rsidR="00063DEF" w:rsidRPr="0084120C" w:rsidRDefault="00063DEF" w:rsidP="00693966">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063DEF" w:rsidRPr="0084120C" w14:paraId="50EC6024" w14:textId="77777777" w:rsidTr="00224F07">
        <w:tc>
          <w:tcPr>
            <w:tcW w:w="10196" w:type="dxa"/>
            <w:shd w:val="clear" w:color="auto" w:fill="E7EEF5" w:themeFill="accent5" w:themeFillTint="33"/>
          </w:tcPr>
          <w:p w14:paraId="61BDFEFF" w14:textId="37E4B96A" w:rsidR="00063DEF"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063DEF" w:rsidRPr="0084120C" w14:paraId="365CA624" w14:textId="77777777" w:rsidTr="00224F07">
        <w:tc>
          <w:tcPr>
            <w:tcW w:w="10196" w:type="dxa"/>
          </w:tcPr>
          <w:p w14:paraId="17312750" w14:textId="1AE31C44" w:rsidR="00063DEF" w:rsidRPr="0084120C" w:rsidRDefault="00FC1546" w:rsidP="00224F07">
            <w:pPr>
              <w:pStyle w:val="StandardText"/>
              <w:spacing w:before="40" w:line="280" w:lineRule="exact"/>
            </w:pPr>
            <w:r w:rsidRPr="0084120C">
              <w:t>L</w:t>
            </w:r>
            <w:r w:rsidR="00063DEF" w:rsidRPr="0084120C">
              <w:t>angų</w:t>
            </w:r>
            <w:r w:rsidRPr="0084120C">
              <w:t xml:space="preserve"> montavimo</w:t>
            </w:r>
            <w:r w:rsidR="00063DEF" w:rsidRPr="0084120C">
              <w:t xml:space="preserve"> įmonė, kartais staliai</w:t>
            </w:r>
          </w:p>
          <w:p w14:paraId="53BDE08F" w14:textId="77777777" w:rsidR="00063DEF" w:rsidRPr="0084120C" w:rsidRDefault="00063DEF" w:rsidP="00224F07">
            <w:pPr>
              <w:spacing w:before="60" w:after="60"/>
              <w:rPr>
                <w:i/>
                <w:iCs/>
              </w:rPr>
            </w:pPr>
          </w:p>
        </w:tc>
      </w:tr>
      <w:tr w:rsidR="00063DEF" w:rsidRPr="0084120C" w14:paraId="141D52E2" w14:textId="77777777" w:rsidTr="00224F07">
        <w:tc>
          <w:tcPr>
            <w:tcW w:w="10196" w:type="dxa"/>
            <w:shd w:val="clear" w:color="auto" w:fill="E7EEF5" w:themeFill="accent5" w:themeFillTint="33"/>
          </w:tcPr>
          <w:p w14:paraId="1B5E84E7" w14:textId="512BB00C" w:rsidR="00063DEF"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063DEF" w:rsidRPr="0084120C" w14:paraId="05E90E7F" w14:textId="77777777" w:rsidTr="00224F07">
        <w:trPr>
          <w:trHeight w:val="727"/>
        </w:trPr>
        <w:tc>
          <w:tcPr>
            <w:tcW w:w="10196" w:type="dxa"/>
          </w:tcPr>
          <w:p w14:paraId="44016E16" w14:textId="77777777" w:rsidR="00063DEF" w:rsidRPr="0084120C" w:rsidRDefault="00063DEF" w:rsidP="00224F07">
            <w:pPr>
              <w:pStyle w:val="StandardText"/>
              <w:spacing w:before="40" w:line="280" w:lineRule="exact"/>
              <w:rPr>
                <w:i/>
                <w:iCs/>
              </w:rPr>
            </w:pPr>
            <w:r w:rsidRPr="0084120C">
              <w:t>Energetikos konsultantas</w:t>
            </w:r>
          </w:p>
        </w:tc>
      </w:tr>
      <w:tr w:rsidR="00063DEF" w:rsidRPr="0084120C" w14:paraId="535D0793" w14:textId="77777777" w:rsidTr="00224F07">
        <w:tc>
          <w:tcPr>
            <w:tcW w:w="10196" w:type="dxa"/>
            <w:shd w:val="clear" w:color="auto" w:fill="E7EEF5" w:themeFill="accent5" w:themeFillTint="33"/>
          </w:tcPr>
          <w:p w14:paraId="58DDE312" w14:textId="77777777" w:rsidR="00063DEF" w:rsidRPr="0084120C" w:rsidRDefault="00063DEF"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063DEF" w:rsidRPr="0084120C" w14:paraId="2F469FDA" w14:textId="77777777" w:rsidTr="00224F07">
        <w:trPr>
          <w:trHeight w:val="549"/>
        </w:trPr>
        <w:tc>
          <w:tcPr>
            <w:tcW w:w="10196" w:type="dxa"/>
          </w:tcPr>
          <w:p w14:paraId="32F86AAB" w14:textId="77777777" w:rsidR="00063DEF" w:rsidRPr="0084120C" w:rsidRDefault="00063DEF" w:rsidP="00224F07">
            <w:pPr>
              <w:spacing w:before="60" w:after="60"/>
              <w:rPr>
                <w:i/>
                <w:iCs/>
              </w:rPr>
            </w:pPr>
            <w:r w:rsidRPr="0084120C">
              <w:rPr>
                <w:i/>
                <w:iCs/>
              </w:rPr>
              <w:t>---</w:t>
            </w:r>
          </w:p>
          <w:p w14:paraId="7F20FAE8" w14:textId="77777777" w:rsidR="00063DEF" w:rsidRPr="0084120C" w:rsidRDefault="00063DEF" w:rsidP="00224F07">
            <w:pPr>
              <w:spacing w:before="60" w:after="60"/>
              <w:rPr>
                <w:i/>
                <w:iCs/>
              </w:rPr>
            </w:pPr>
          </w:p>
        </w:tc>
      </w:tr>
    </w:tbl>
    <w:p w14:paraId="436F348E" w14:textId="77777777" w:rsidR="00063DEF" w:rsidRPr="0084120C" w:rsidRDefault="00063DEF" w:rsidP="00063DEF">
      <w:pPr>
        <w:spacing w:before="0"/>
        <w:rPr>
          <w:rStyle w:val="Heading3Char"/>
          <w:lang w:val="lt-LT"/>
        </w:rPr>
      </w:pPr>
      <w:r w:rsidRPr="0084120C">
        <w:rPr>
          <w:rStyle w:val="Heading3Char"/>
          <w:lang w:val="lt-LT"/>
        </w:rPr>
        <w:br w:type="page"/>
      </w:r>
    </w:p>
    <w:p w14:paraId="1C3FF492" w14:textId="77777777" w:rsidR="00063DEF" w:rsidRPr="0084120C" w:rsidRDefault="00063DEF" w:rsidP="00693966">
      <w:pPr>
        <w:pStyle w:val="Heading3"/>
      </w:pPr>
      <w:r w:rsidRPr="0084120C">
        <w:rPr>
          <w:rStyle w:val="Heading3Char"/>
          <w:b/>
          <w:color w:val="004E84" w:themeColor="text2"/>
          <w:lang w:val="lt-LT"/>
        </w:rPr>
        <w:lastRenderedPageBreak/>
        <w:t>Įgyvendinimo procesas</w:t>
      </w:r>
    </w:p>
    <w:tbl>
      <w:tblPr>
        <w:tblStyle w:val="TableGrid"/>
        <w:tblW w:w="0" w:type="auto"/>
        <w:tblLook w:val="04A0" w:firstRow="1" w:lastRow="0" w:firstColumn="1" w:lastColumn="0" w:noHBand="0" w:noVBand="1"/>
      </w:tblPr>
      <w:tblGrid>
        <w:gridCol w:w="4450"/>
        <w:gridCol w:w="5744"/>
      </w:tblGrid>
      <w:tr w:rsidR="00063DEF" w:rsidRPr="0084120C" w14:paraId="3B8A4DAA" w14:textId="77777777" w:rsidTr="00224F07">
        <w:tc>
          <w:tcPr>
            <w:tcW w:w="4957" w:type="dxa"/>
            <w:shd w:val="clear" w:color="auto" w:fill="E7EEF5" w:themeFill="accent5" w:themeFillTint="33"/>
          </w:tcPr>
          <w:p w14:paraId="098A370F" w14:textId="2394950C" w:rsidR="00063DEF"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166F011C" w14:textId="0C10CFB7" w:rsidR="00063DEF" w:rsidRPr="0084120C" w:rsidRDefault="00063DEF" w:rsidP="00224F07">
            <w:pPr>
              <w:spacing w:after="120"/>
              <w:rPr>
                <w:b/>
                <w:bCs/>
              </w:rPr>
            </w:pPr>
            <w:r w:rsidRPr="0084120C">
              <w:rPr>
                <w:rStyle w:val="Heading3Char"/>
                <w:lang w:val="lt-LT"/>
              </w:rPr>
              <w:t>Diegimo instrukcijos ir gairės, atvirojo kodo iniciatyvos</w:t>
            </w:r>
          </w:p>
        </w:tc>
      </w:tr>
      <w:tr w:rsidR="00063DEF" w:rsidRPr="0084120C" w14:paraId="6D257AEB" w14:textId="77777777" w:rsidTr="00224F07">
        <w:tc>
          <w:tcPr>
            <w:tcW w:w="4957" w:type="dxa"/>
          </w:tcPr>
          <w:p w14:paraId="43D238F7" w14:textId="184AE6D2" w:rsidR="00063DEF" w:rsidRPr="0084120C" w:rsidRDefault="005777BC">
            <w:pPr>
              <w:pStyle w:val="ListParagraph"/>
              <w:numPr>
                <w:ilvl w:val="0"/>
                <w:numId w:val="67"/>
              </w:numPr>
              <w:spacing w:before="60" w:after="60"/>
              <w:rPr>
                <w:color w:val="4B4B4D" w:themeColor="text1"/>
                <w:sz w:val="24"/>
                <w:szCs w:val="24"/>
              </w:rPr>
            </w:pPr>
            <w:r w:rsidRPr="0084120C">
              <w:rPr>
                <w:color w:val="4B4B4D" w:themeColor="text1"/>
                <w:sz w:val="24"/>
                <w:szCs w:val="24"/>
              </w:rPr>
              <w:t>Tinkamumo gauti finansavimą patikrinimas</w:t>
            </w:r>
            <w:r w:rsidR="00AF454B" w:rsidRPr="0084120C">
              <w:rPr>
                <w:color w:val="4B4B4D" w:themeColor="text1"/>
                <w:sz w:val="24"/>
                <w:szCs w:val="24"/>
              </w:rPr>
              <w:t xml:space="preserve"> </w:t>
            </w:r>
            <w:r w:rsidR="00063DEF" w:rsidRPr="0084120C">
              <w:rPr>
                <w:color w:val="4B4B4D" w:themeColor="text1"/>
                <w:sz w:val="24"/>
                <w:szCs w:val="24"/>
              </w:rPr>
              <w:t>(</w:t>
            </w:r>
            <w:r w:rsidR="00025B17" w:rsidRPr="0084120C">
              <w:rPr>
                <w:color w:val="4B4B4D" w:themeColor="text1"/>
                <w:sz w:val="24"/>
                <w:szCs w:val="24"/>
              </w:rPr>
              <w:t>gali būti svarbu</w:t>
            </w:r>
            <w:r w:rsidR="00AF454B" w:rsidRPr="0084120C">
              <w:rPr>
                <w:color w:val="4B4B4D" w:themeColor="text1"/>
                <w:sz w:val="24"/>
                <w:szCs w:val="24"/>
              </w:rPr>
              <w:t xml:space="preserve"> </w:t>
            </w:r>
            <w:r w:rsidR="00063DEF" w:rsidRPr="0084120C">
              <w:rPr>
                <w:color w:val="4B4B4D" w:themeColor="text1"/>
                <w:sz w:val="24"/>
                <w:szCs w:val="24"/>
              </w:rPr>
              <w:t xml:space="preserve">prieš pasirašant sutartis). </w:t>
            </w:r>
          </w:p>
          <w:p w14:paraId="72E03D22" w14:textId="77777777" w:rsidR="00063DEF" w:rsidRPr="0084120C" w:rsidRDefault="00063DEF">
            <w:pPr>
              <w:pStyle w:val="StandardText"/>
              <w:numPr>
                <w:ilvl w:val="0"/>
                <w:numId w:val="67"/>
              </w:numPr>
              <w:spacing w:before="60" w:after="60" w:line="280" w:lineRule="exact"/>
            </w:pPr>
            <w:r w:rsidRPr="0084120C">
              <w:t>Konsultacijos su energetikos ekspertu, siekiant įvertinti pakeitimo poreikį, t. y.</w:t>
            </w:r>
          </w:p>
          <w:p w14:paraId="1F9646A7" w14:textId="53FE33F3" w:rsidR="00063DEF" w:rsidRPr="0084120C" w:rsidRDefault="00063DEF" w:rsidP="00224F07">
            <w:pPr>
              <w:pStyle w:val="StandardText"/>
              <w:spacing w:before="60" w:after="60" w:line="280" w:lineRule="exact"/>
              <w:ind w:left="360"/>
            </w:pPr>
            <w:r w:rsidRPr="0084120C">
              <w:t xml:space="preserve">langai </w:t>
            </w:r>
            <w:r w:rsidR="00FC1546" w:rsidRPr="0084120C">
              <w:t xml:space="preserve">sugadinti </w:t>
            </w:r>
            <w:r w:rsidRPr="0084120C">
              <w:t>arba reikalingas energetinis modernizavimas.</w:t>
            </w:r>
          </w:p>
          <w:p w14:paraId="63212D89" w14:textId="1713738D" w:rsidR="00063DEF" w:rsidRPr="0084120C" w:rsidRDefault="00063DEF">
            <w:pPr>
              <w:pStyle w:val="StandardText"/>
              <w:numPr>
                <w:ilvl w:val="0"/>
                <w:numId w:val="67"/>
              </w:numPr>
              <w:spacing w:before="60" w:after="60" w:line="280" w:lineRule="exact"/>
            </w:pPr>
            <w:r w:rsidRPr="0084120C">
              <w:t>Pastato apvalkal</w:t>
            </w:r>
            <w:r w:rsidR="00FC1546" w:rsidRPr="0084120C">
              <w:t>o patikrinimas</w:t>
            </w:r>
            <w:r w:rsidRPr="0084120C">
              <w:t xml:space="preserve">, </w:t>
            </w:r>
            <w:r w:rsidR="00FC1546" w:rsidRPr="0084120C">
              <w:t xml:space="preserve">siekiant </w:t>
            </w:r>
            <w:r w:rsidRPr="0084120C">
              <w:t>sumontuoti tinkamus langus, geriausia tai atlikti pagal energijos koncepciją.</w:t>
            </w:r>
          </w:p>
          <w:p w14:paraId="0ADCDBCE" w14:textId="77777777" w:rsidR="00063DEF" w:rsidRPr="0084120C" w:rsidRDefault="00063DEF">
            <w:pPr>
              <w:pStyle w:val="StandardText"/>
              <w:numPr>
                <w:ilvl w:val="0"/>
                <w:numId w:val="67"/>
              </w:numPr>
              <w:spacing w:before="60" w:after="60" w:line="280" w:lineRule="exact"/>
            </w:pPr>
            <w:r w:rsidRPr="0084120C">
              <w:t>Jei keičiama daugiau kaip 1/3 langų, reikia vėdinimo koncepcijos (Vokietijoje)</w:t>
            </w:r>
          </w:p>
        </w:tc>
        <w:tc>
          <w:tcPr>
            <w:tcW w:w="5237" w:type="dxa"/>
          </w:tcPr>
          <w:p w14:paraId="55E92B0D" w14:textId="77777777" w:rsidR="00063DEF" w:rsidRPr="0084120C" w:rsidRDefault="00063DEF" w:rsidP="00224F07">
            <w:pPr>
              <w:spacing w:before="60" w:after="60"/>
              <w:rPr>
                <w:i/>
                <w:iCs/>
              </w:rPr>
            </w:pPr>
          </w:p>
        </w:tc>
      </w:tr>
      <w:tr w:rsidR="00063DEF" w:rsidRPr="0084120C" w14:paraId="3FBFEEDA" w14:textId="77777777" w:rsidTr="00224F07">
        <w:tc>
          <w:tcPr>
            <w:tcW w:w="4957" w:type="dxa"/>
            <w:shd w:val="clear" w:color="auto" w:fill="E7EEF5" w:themeFill="accent5" w:themeFillTint="33"/>
          </w:tcPr>
          <w:p w14:paraId="51E98A79" w14:textId="6432E908" w:rsidR="00063DEF" w:rsidRPr="0084120C" w:rsidRDefault="004658D9" w:rsidP="00224F07">
            <w:pPr>
              <w:spacing w:before="60" w:after="60"/>
              <w:rPr>
                <w:rStyle w:val="Heading3Char"/>
                <w:bCs/>
                <w:lang w:val="lt-LT"/>
              </w:rPr>
            </w:pPr>
            <w:r w:rsidRPr="0084120C">
              <w:rPr>
                <w:rStyle w:val="Heading3Char"/>
                <w:bCs/>
                <w:lang w:val="lt-LT"/>
              </w:rPr>
              <w:t>Į</w:t>
            </w:r>
            <w:r w:rsidR="00063DEF" w:rsidRPr="0084120C">
              <w:rPr>
                <w:rStyle w:val="Heading3Char"/>
                <w:bCs/>
                <w:lang w:val="lt-LT"/>
              </w:rPr>
              <w:t>gyvendinimas</w:t>
            </w:r>
          </w:p>
        </w:tc>
        <w:tc>
          <w:tcPr>
            <w:tcW w:w="5237" w:type="dxa"/>
            <w:shd w:val="clear" w:color="auto" w:fill="E7EEF5" w:themeFill="accent5" w:themeFillTint="33"/>
          </w:tcPr>
          <w:p w14:paraId="07721C9A" w14:textId="669CC2E7" w:rsidR="00063DEF" w:rsidRPr="0084120C" w:rsidRDefault="00E33038" w:rsidP="00224F07">
            <w:pPr>
              <w:spacing w:before="60" w:after="60"/>
              <w:rPr>
                <w:rStyle w:val="Heading3Char"/>
                <w:bCs/>
                <w:lang w:val="lt-LT"/>
              </w:rPr>
            </w:pPr>
            <w:r w:rsidRPr="0084120C">
              <w:rPr>
                <w:rStyle w:val="Heading3Char"/>
                <w:bCs/>
                <w:lang w:val="lt-LT"/>
              </w:rPr>
              <w:t>Susijusi komunikacija</w:t>
            </w:r>
          </w:p>
        </w:tc>
      </w:tr>
      <w:tr w:rsidR="00063DEF" w:rsidRPr="0084120C" w14:paraId="0E89841E" w14:textId="77777777" w:rsidTr="00224F07">
        <w:trPr>
          <w:trHeight w:val="1328"/>
        </w:trPr>
        <w:tc>
          <w:tcPr>
            <w:tcW w:w="4957" w:type="dxa"/>
          </w:tcPr>
          <w:p w14:paraId="413AEFCC" w14:textId="4944F5A6" w:rsidR="00063DEF" w:rsidRPr="0084120C" w:rsidRDefault="00063DEF">
            <w:pPr>
              <w:pStyle w:val="StandardText"/>
              <w:numPr>
                <w:ilvl w:val="0"/>
                <w:numId w:val="68"/>
              </w:numPr>
              <w:spacing w:before="60" w:after="60" w:line="280" w:lineRule="exact"/>
            </w:pPr>
            <w:r w:rsidRPr="0084120C">
              <w:t>Langų ir montavimo paslaugų pirkimas iš specializuotos įmonės</w:t>
            </w:r>
            <w:r w:rsidR="00FC1546" w:rsidRPr="0084120C">
              <w:t>.</w:t>
            </w:r>
          </w:p>
          <w:p w14:paraId="0D0E2D58" w14:textId="05C708B8" w:rsidR="00063DEF" w:rsidRPr="0084120C" w:rsidRDefault="00063DEF">
            <w:pPr>
              <w:pStyle w:val="StandardText"/>
              <w:numPr>
                <w:ilvl w:val="0"/>
                <w:numId w:val="68"/>
              </w:numPr>
              <w:spacing w:before="60" w:after="60" w:line="280" w:lineRule="exact"/>
            </w:pPr>
            <w:r w:rsidRPr="0084120C">
              <w:t xml:space="preserve">Langų keitimas </w:t>
            </w:r>
            <w:r w:rsidR="00FC1546" w:rsidRPr="0084120C">
              <w:t xml:space="preserve">samdant </w:t>
            </w:r>
            <w:r w:rsidRPr="0084120C">
              <w:t>įmon</w:t>
            </w:r>
            <w:r w:rsidR="00FC1546" w:rsidRPr="0084120C">
              <w:t>ę</w:t>
            </w:r>
            <w:r w:rsidRPr="0084120C">
              <w:t xml:space="preserve"> - senų langų demontavimas, naujų langų </w:t>
            </w:r>
            <w:r w:rsidR="00FC1546" w:rsidRPr="0084120C">
              <w:t xml:space="preserve">ir priedų </w:t>
            </w:r>
            <w:r w:rsidRPr="0084120C">
              <w:t>montavimas.</w:t>
            </w:r>
          </w:p>
          <w:p w14:paraId="73EE4057" w14:textId="77777777" w:rsidR="00063DEF" w:rsidRPr="0084120C" w:rsidRDefault="00063DEF">
            <w:pPr>
              <w:pStyle w:val="StandardText"/>
              <w:numPr>
                <w:ilvl w:val="0"/>
                <w:numId w:val="68"/>
              </w:numPr>
              <w:spacing w:before="60" w:after="60" w:line="280" w:lineRule="exact"/>
            </w:pPr>
            <w:r w:rsidRPr="0084120C">
              <w:t xml:space="preserve">Gali prireikti dažymo ar tinkavimo darbų. </w:t>
            </w:r>
          </w:p>
          <w:p w14:paraId="16272C5D" w14:textId="77777777" w:rsidR="00063DEF" w:rsidRPr="0084120C" w:rsidRDefault="00063DEF">
            <w:pPr>
              <w:pStyle w:val="StandardText"/>
              <w:numPr>
                <w:ilvl w:val="0"/>
                <w:numId w:val="68"/>
              </w:numPr>
              <w:spacing w:before="60" w:after="60" w:line="280" w:lineRule="exact"/>
            </w:pPr>
            <w:r w:rsidRPr="0084120C">
              <w:t>Taip pat reikia atkreipti dėmesį į sandarumą ir apsaugą nuo lietaus.</w:t>
            </w:r>
          </w:p>
        </w:tc>
        <w:tc>
          <w:tcPr>
            <w:tcW w:w="5237" w:type="dxa"/>
          </w:tcPr>
          <w:p w14:paraId="77DDAED8" w14:textId="77777777" w:rsidR="00063DEF" w:rsidRPr="0084120C" w:rsidRDefault="00063DEF" w:rsidP="00224F07">
            <w:pPr>
              <w:spacing w:before="60" w:after="60"/>
              <w:rPr>
                <w:i/>
                <w:iCs/>
                <w:highlight w:val="yellow"/>
              </w:rPr>
            </w:pPr>
          </w:p>
        </w:tc>
      </w:tr>
      <w:tr w:rsidR="00063DEF" w:rsidRPr="0084120C" w14:paraId="387319EE" w14:textId="77777777" w:rsidTr="00224F07">
        <w:tc>
          <w:tcPr>
            <w:tcW w:w="4957" w:type="dxa"/>
            <w:shd w:val="clear" w:color="auto" w:fill="E7EEF5" w:themeFill="accent5" w:themeFillTint="33"/>
          </w:tcPr>
          <w:p w14:paraId="4C9E18E3" w14:textId="2C4EFC36" w:rsidR="00063DEF"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682D99D3" w14:textId="77777777" w:rsidR="00063DEF" w:rsidRPr="0084120C" w:rsidRDefault="00063DEF" w:rsidP="00224F07">
            <w:pPr>
              <w:spacing w:before="60" w:after="60"/>
              <w:rPr>
                <w:rStyle w:val="Heading3Char"/>
                <w:bCs/>
                <w:lang w:val="lt-LT"/>
              </w:rPr>
            </w:pPr>
            <w:r w:rsidRPr="0084120C">
              <w:rPr>
                <w:rStyle w:val="Heading3Char"/>
                <w:bCs/>
                <w:lang w:val="lt-LT"/>
              </w:rPr>
              <w:t>Kitos pastabos ir nuorodos</w:t>
            </w:r>
          </w:p>
        </w:tc>
      </w:tr>
      <w:tr w:rsidR="00063DEF" w:rsidRPr="0084120C" w14:paraId="39BB5D33" w14:textId="77777777" w:rsidTr="00224F07">
        <w:tc>
          <w:tcPr>
            <w:tcW w:w="4957" w:type="dxa"/>
          </w:tcPr>
          <w:p w14:paraId="32B696FA" w14:textId="7A128314" w:rsidR="00063DEF" w:rsidRPr="0084120C" w:rsidRDefault="00063DEF">
            <w:pPr>
              <w:pStyle w:val="StandardText"/>
              <w:numPr>
                <w:ilvl w:val="0"/>
                <w:numId w:val="21"/>
              </w:numPr>
              <w:spacing w:before="60" w:after="60" w:line="280" w:lineRule="exact"/>
            </w:pPr>
            <w:r w:rsidRPr="0084120C">
              <w:t>Reguliar</w:t>
            </w:r>
            <w:r w:rsidR="001322B7" w:rsidRPr="0084120C">
              <w:t>us langų sandarumo</w:t>
            </w:r>
            <w:r w:rsidRPr="0084120C">
              <w:t xml:space="preserve"> tikrin</w:t>
            </w:r>
            <w:r w:rsidR="001322B7" w:rsidRPr="0084120C">
              <w:t>imas</w:t>
            </w:r>
            <w:r w:rsidRPr="0084120C">
              <w:t xml:space="preserve">, kad langai </w:t>
            </w:r>
            <w:r w:rsidR="00E35835" w:rsidRPr="0084120C">
              <w:t xml:space="preserve">veiktų tinkamai ir </w:t>
            </w:r>
            <w:r w:rsidRPr="0084120C">
              <w:t>sklandžiai.</w:t>
            </w:r>
          </w:p>
          <w:p w14:paraId="21CAD4A8" w14:textId="333B9199" w:rsidR="00063DEF" w:rsidRPr="0084120C" w:rsidRDefault="00063DEF">
            <w:pPr>
              <w:pStyle w:val="StandardText"/>
              <w:numPr>
                <w:ilvl w:val="0"/>
                <w:numId w:val="21"/>
              </w:numPr>
              <w:spacing w:before="60" w:after="60" w:line="280" w:lineRule="exact"/>
            </w:pPr>
            <w:r w:rsidRPr="0084120C">
              <w:t>Energijos taupymo stebėjimas ir vertinimas</w:t>
            </w:r>
            <w:r w:rsidR="00E35835" w:rsidRPr="0084120C">
              <w:t>.</w:t>
            </w:r>
          </w:p>
        </w:tc>
        <w:tc>
          <w:tcPr>
            <w:tcW w:w="5237" w:type="dxa"/>
          </w:tcPr>
          <w:p w14:paraId="316369EC" w14:textId="5B4AB0C3" w:rsidR="00DD4331" w:rsidRPr="0084120C" w:rsidRDefault="00DD4331" w:rsidP="00DD4331">
            <w:pPr>
              <w:spacing w:before="60" w:after="60"/>
            </w:pPr>
            <w:hyperlink r:id="rId77" w:history="1">
              <w:r w:rsidRPr="0084120C">
                <w:rPr>
                  <w:rStyle w:val="Hyperlink"/>
                </w:rPr>
                <w:t>http://www.renovacija.lt/statybu-sprendimas/langu-keitimas/</w:t>
              </w:r>
            </w:hyperlink>
            <w:r w:rsidRPr="0084120C">
              <w:t xml:space="preserve"> </w:t>
            </w:r>
          </w:p>
          <w:p w14:paraId="0BBBABD2" w14:textId="771ABF63" w:rsidR="00063DEF" w:rsidRPr="0084120C" w:rsidRDefault="00DD4331" w:rsidP="00DD4331">
            <w:pPr>
              <w:spacing w:before="60" w:after="60"/>
            </w:pPr>
            <w:hyperlink r:id="rId78" w:history="1">
              <w:r w:rsidRPr="0084120C">
                <w:rPr>
                  <w:rStyle w:val="Hyperlink"/>
                </w:rPr>
                <w:t>https://www.e-tar.lt/portal/lt/legalAct/1aa5acc055ce11e9975f9c35aedfe438</w:t>
              </w:r>
            </w:hyperlink>
            <w:r w:rsidRPr="0084120C">
              <w:t xml:space="preserve"> </w:t>
            </w:r>
          </w:p>
        </w:tc>
      </w:tr>
    </w:tbl>
    <w:p w14:paraId="63F3330F" w14:textId="77777777" w:rsidR="00063DEF" w:rsidRPr="0084120C" w:rsidRDefault="00063DEF" w:rsidP="00063DEF">
      <w:pPr>
        <w:tabs>
          <w:tab w:val="left" w:pos="3830"/>
        </w:tabs>
        <w:rPr>
          <w:b/>
          <w:bCs/>
        </w:rPr>
      </w:pPr>
    </w:p>
    <w:p w14:paraId="03FAB5DF" w14:textId="77777777" w:rsidR="00063DEF" w:rsidRPr="0084120C" w:rsidRDefault="00063DEF" w:rsidP="00063DEF">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063DEF" w:rsidRPr="0084120C" w14:paraId="1660297D" w14:textId="77777777" w:rsidTr="00224F07">
        <w:trPr>
          <w:trHeight w:val="351"/>
        </w:trPr>
        <w:tc>
          <w:tcPr>
            <w:tcW w:w="10194" w:type="dxa"/>
            <w:shd w:val="clear" w:color="auto" w:fill="D4E2ED" w:themeFill="accent2" w:themeFillTint="33"/>
          </w:tcPr>
          <w:p w14:paraId="441FE34F" w14:textId="57029E6E" w:rsidR="00063DEF" w:rsidRPr="0084120C" w:rsidRDefault="00063DEF" w:rsidP="00224F07">
            <w:pPr>
              <w:tabs>
                <w:tab w:val="left" w:pos="3830"/>
              </w:tabs>
              <w:rPr>
                <w:b/>
                <w:bCs/>
                <w:sz w:val="24"/>
                <w:szCs w:val="24"/>
              </w:rPr>
            </w:pPr>
            <w:r w:rsidRPr="0084120C">
              <w:rPr>
                <w:b/>
                <w:bCs/>
                <w:color w:val="007BB2" w:themeColor="background2"/>
                <w:sz w:val="24"/>
                <w:szCs w:val="24"/>
              </w:rPr>
              <w:lastRenderedPageBreak/>
              <w:t>Nuotraukos</w:t>
            </w:r>
          </w:p>
        </w:tc>
      </w:tr>
      <w:tr w:rsidR="00063DEF" w:rsidRPr="0084120C" w14:paraId="496FF692" w14:textId="77777777" w:rsidTr="00224F07">
        <w:trPr>
          <w:trHeight w:val="3692"/>
        </w:trPr>
        <w:tc>
          <w:tcPr>
            <w:tcW w:w="10194" w:type="dxa"/>
            <w:vAlign w:val="center"/>
          </w:tcPr>
          <w:p w14:paraId="02246772" w14:textId="3CD158DD" w:rsidR="00063DEF" w:rsidRPr="0084120C" w:rsidRDefault="00F11C5C" w:rsidP="00224F07">
            <w:pPr>
              <w:keepNext/>
              <w:tabs>
                <w:tab w:val="left" w:pos="3830"/>
              </w:tabs>
              <w:spacing w:before="60" w:after="60"/>
            </w:pPr>
            <w:r w:rsidRPr="0084120C">
              <w:rPr>
                <w:noProof/>
              </w:rPr>
              <w:drawing>
                <wp:inline distT="0" distB="0" distL="0" distR="0" wp14:anchorId="464AFA17" wp14:editId="029D0184">
                  <wp:extent cx="5338883" cy="4000500"/>
                  <wp:effectExtent l="0" t="0" r="0" b="0"/>
                  <wp:docPr id="1907578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78629" name=""/>
                          <pic:cNvPicPr/>
                        </pic:nvPicPr>
                        <pic:blipFill>
                          <a:blip r:embed="rId79"/>
                          <a:stretch>
                            <a:fillRect/>
                          </a:stretch>
                        </pic:blipFill>
                        <pic:spPr>
                          <a:xfrm>
                            <a:off x="0" y="0"/>
                            <a:ext cx="5343325" cy="4003829"/>
                          </a:xfrm>
                          <a:prstGeom prst="rect">
                            <a:avLst/>
                          </a:prstGeom>
                        </pic:spPr>
                      </pic:pic>
                    </a:graphicData>
                  </a:graphic>
                </wp:inline>
              </w:drawing>
            </w:r>
          </w:p>
          <w:p w14:paraId="49A13B62" w14:textId="7A92372D" w:rsidR="00063DEF" w:rsidRPr="0084120C" w:rsidRDefault="00063DEF" w:rsidP="00A351AF">
            <w:pPr>
              <w:pStyle w:val="Caption"/>
              <w:spacing w:before="60" w:after="60"/>
              <w:jc w:val="center"/>
              <w:rPr>
                <w:i w:val="0"/>
                <w:iCs w:val="0"/>
              </w:rPr>
            </w:pPr>
            <w:r w:rsidRPr="0084120C">
              <w:t>Tri</w:t>
            </w:r>
            <w:r w:rsidR="00E35835" w:rsidRPr="0084120C">
              <w:t>gubo įstiklinimo</w:t>
            </w:r>
            <w:r w:rsidRPr="0084120C">
              <w:t xml:space="preserve"> pavyzdys © ZEBAU GmbH</w:t>
            </w:r>
          </w:p>
        </w:tc>
      </w:tr>
    </w:tbl>
    <w:p w14:paraId="675312F5" w14:textId="77777777" w:rsidR="00063DEF" w:rsidRPr="0084120C" w:rsidRDefault="00063DEF" w:rsidP="00063DEF">
      <w:pPr>
        <w:tabs>
          <w:tab w:val="left" w:pos="3830"/>
        </w:tabs>
        <w:rPr>
          <w:b/>
          <w:bCs/>
        </w:rPr>
      </w:pPr>
    </w:p>
    <w:p w14:paraId="274FAD29" w14:textId="77777777" w:rsidR="00693966" w:rsidRPr="0084120C" w:rsidRDefault="00693966">
      <w:pPr>
        <w:spacing w:before="0"/>
        <w:rPr>
          <w:b/>
          <w:bCs/>
        </w:rPr>
      </w:pPr>
      <w:r w:rsidRPr="0084120C">
        <w:rPr>
          <w:b/>
          <w:bCs/>
        </w:rPr>
        <w:br w:type="page"/>
      </w:r>
    </w:p>
    <w:p w14:paraId="5C2849F7" w14:textId="52CDF622" w:rsidR="009442D3" w:rsidRPr="0084120C" w:rsidRDefault="009442D3" w:rsidP="009442D3">
      <w:pPr>
        <w:pStyle w:val="Heading2"/>
        <w:rPr>
          <w:lang w:eastAsia="zh-CN"/>
        </w:rPr>
      </w:pPr>
      <w:bookmarkStart w:id="38" w:name="_Toc192794839"/>
      <w:r w:rsidRPr="0084120C">
        <w:rPr>
          <w:lang w:eastAsia="zh-CN"/>
        </w:rPr>
        <w:lastRenderedPageBreak/>
        <w:t>Izol</w:t>
      </w:r>
      <w:r w:rsidR="00E82249" w:rsidRPr="0084120C">
        <w:rPr>
          <w:lang w:eastAsia="zh-CN"/>
        </w:rPr>
        <w:t>i</w:t>
      </w:r>
      <w:r w:rsidRPr="0084120C">
        <w:rPr>
          <w:lang w:eastAsia="zh-CN"/>
        </w:rPr>
        <w:t xml:space="preserve">acinės žaliuzės ir </w:t>
      </w:r>
      <w:r w:rsidR="004658D9" w:rsidRPr="0084120C">
        <w:rPr>
          <w:lang w:eastAsia="zh-CN"/>
        </w:rPr>
        <w:t>roletai</w:t>
      </w:r>
      <w:r w:rsidRPr="0084120C">
        <w:rPr>
          <w:lang w:eastAsia="zh-CN"/>
        </w:rPr>
        <w:t xml:space="preserve"> </w:t>
      </w:r>
      <w:bookmarkEnd w:id="3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442D3" w:rsidRPr="0084120C" w14:paraId="7494213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10AA693E" w14:textId="77777777" w:rsidR="009442D3" w:rsidRPr="0084120C" w:rsidRDefault="009442D3" w:rsidP="00224F07">
            <w:pPr>
              <w:spacing w:before="60" w:after="60"/>
              <w:rPr>
                <w:i/>
                <w:iCs/>
                <w:color w:val="7B6A6B" w:themeColor="accent4"/>
              </w:rPr>
            </w:pPr>
            <w:r w:rsidRPr="0084120C">
              <w:rPr>
                <w:rStyle w:val="Heading3Char"/>
                <w:lang w:val="lt-LT"/>
              </w:rPr>
              <w:t>Trumpas aprašymas</w:t>
            </w:r>
          </w:p>
        </w:tc>
      </w:tr>
      <w:tr w:rsidR="009442D3" w:rsidRPr="0084120C" w14:paraId="04D56480" w14:textId="77777777" w:rsidTr="00224F07">
        <w:trPr>
          <w:trHeight w:val="1722"/>
        </w:trPr>
        <w:tc>
          <w:tcPr>
            <w:tcW w:w="10292" w:type="dxa"/>
            <w:tcBorders>
              <w:top w:val="single" w:sz="4" w:space="0" w:color="auto"/>
            </w:tcBorders>
          </w:tcPr>
          <w:p w14:paraId="71CA8BC6" w14:textId="1F3334BF" w:rsidR="009442D3" w:rsidRPr="0084120C" w:rsidRDefault="009442D3" w:rsidP="00224F07">
            <w:pPr>
              <w:pStyle w:val="StandardText"/>
              <w:spacing w:before="40" w:line="280" w:lineRule="exact"/>
            </w:pPr>
            <w:r w:rsidRPr="0084120C">
              <w:t xml:space="preserve">Dėl </w:t>
            </w:r>
            <w:r w:rsidR="000C2D30" w:rsidRPr="0084120C">
              <w:t>senų</w:t>
            </w:r>
            <w:r w:rsidRPr="0084120C">
              <w:t xml:space="preserve"> langų stikl</w:t>
            </w:r>
            <w:r w:rsidR="000C2D30" w:rsidRPr="0084120C">
              <w:t>ų</w:t>
            </w:r>
            <w:r w:rsidRPr="0084120C">
              <w:t xml:space="preserve"> gali būti prarandama iki 20-30 % pastato šilumos. </w:t>
            </w:r>
            <w:r w:rsidR="000C2D30" w:rsidRPr="0084120C">
              <w:t>Žaliuzės</w:t>
            </w:r>
            <w:r w:rsidRPr="0084120C">
              <w:t xml:space="preserve"> ir roletai apsaugo nuo saulės, triukšmo, įsilaužimo ir aplinkos poveikio. </w:t>
            </w:r>
          </w:p>
          <w:p w14:paraId="02611AA7" w14:textId="404ED19B" w:rsidR="009442D3" w:rsidRPr="0084120C" w:rsidRDefault="003C5DEE" w:rsidP="00224F07">
            <w:pPr>
              <w:pStyle w:val="StandardText"/>
              <w:spacing w:before="40" w:line="280" w:lineRule="exact"/>
            </w:pPr>
            <w:r w:rsidRPr="0084120C">
              <w:t>Apsaugin</w:t>
            </w:r>
            <w:r w:rsidR="007C7687" w:rsidRPr="0084120C">
              <w:t>iai roletai</w:t>
            </w:r>
            <w:r w:rsidRPr="0084120C">
              <w:t xml:space="preserve"> montuojam</w:t>
            </w:r>
            <w:r w:rsidR="007C7687" w:rsidRPr="0084120C">
              <w:t>i</w:t>
            </w:r>
            <w:r w:rsidRPr="0084120C">
              <w:t xml:space="preserve"> pastato išorinėje pusėje</w:t>
            </w:r>
            <w:r w:rsidR="009442D3" w:rsidRPr="0084120C">
              <w:t xml:space="preserve"> ir gali būti automatizuojam</w:t>
            </w:r>
            <w:r w:rsidR="007C7687" w:rsidRPr="0084120C">
              <w:t>i</w:t>
            </w:r>
            <w:r w:rsidR="009442D3" w:rsidRPr="0084120C">
              <w:t xml:space="preserve"> jutikliais, laikmačiais arba integruojam</w:t>
            </w:r>
            <w:r w:rsidR="007C7687" w:rsidRPr="0084120C">
              <w:t>i</w:t>
            </w:r>
            <w:r w:rsidR="009442D3" w:rsidRPr="0084120C">
              <w:t xml:space="preserve"> į išmani</w:t>
            </w:r>
            <w:r w:rsidRPr="0084120C">
              <w:t>ųjų namų sistemas</w:t>
            </w:r>
            <w:r w:rsidR="009442D3" w:rsidRPr="0084120C">
              <w:t xml:space="preserve">. Žaliuzės montuojamos patalpose ir retai </w:t>
            </w:r>
            <w:r w:rsidRPr="0084120C">
              <w:t xml:space="preserve">būna </w:t>
            </w:r>
            <w:r w:rsidR="009442D3" w:rsidRPr="0084120C">
              <w:t>automatizuo</w:t>
            </w:r>
            <w:r w:rsidRPr="0084120C">
              <w:t>tos</w:t>
            </w:r>
            <w:r w:rsidR="009442D3" w:rsidRPr="0084120C">
              <w:t xml:space="preserve">. </w:t>
            </w:r>
            <w:r w:rsidRPr="0084120C">
              <w:t>Terminės</w:t>
            </w:r>
            <w:r w:rsidR="009442D3" w:rsidRPr="0084120C">
              <w:t xml:space="preserve"> užuolaidos gaminamos iš tokių medžiagų kaip poliesteris, aliuminis ar folija ir padeda palaikyti patalpų temperatūrą blokuodamos šilumą ar šaltį. </w:t>
            </w:r>
            <w:r w:rsidR="005B76CD" w:rsidRPr="005B76CD">
              <w:t>Geriausius rezultatus duoda išorinis užtamsinimas, tačiau naudingos gali būti ir vidinės priemonės, ypač šaltose šalyse ir esant dideliam vėjo greičiui.</w:t>
            </w:r>
            <w:r w:rsidR="005B76CD">
              <w:t xml:space="preserve"> </w:t>
            </w:r>
            <w:r w:rsidR="009442D3" w:rsidRPr="0084120C">
              <w:t>Žaliuzės, pagamintos iš izoliacinių medžiagų, tokių kaip mediena ar specialūs plastikai, suteikia papildomą izoliaciją ir sumažina šilumos nuostolius pro langus. Karštomis vasaromis žaliuzės apsaugo nuo tiesioginių saulės spindulių, padeda išlaikyti namuose vės</w:t>
            </w:r>
            <w:r w:rsidRPr="0084120C">
              <w:t>ą</w:t>
            </w:r>
            <w:r w:rsidR="009442D3" w:rsidRPr="0084120C">
              <w:t xml:space="preserve"> ir sumažinti oro kondicionavimo poreikį.</w:t>
            </w:r>
          </w:p>
          <w:p w14:paraId="6248258C" w14:textId="5B097FC5" w:rsidR="009442D3" w:rsidRPr="0084120C" w:rsidRDefault="007C7687" w:rsidP="00224F07">
            <w:pPr>
              <w:pStyle w:val="StandardText"/>
              <w:spacing w:before="40" w:line="280" w:lineRule="exact"/>
            </w:pPr>
            <w:r w:rsidRPr="0084120C">
              <w:t>Tokius roletus ar žaliuzes ypač naudinga įrengti</w:t>
            </w:r>
            <w:r w:rsidR="009442D3" w:rsidRPr="0084120C">
              <w:t xml:space="preserve"> </w:t>
            </w:r>
            <w:r w:rsidR="0073331B" w:rsidRPr="0084120C">
              <w:t>tuo pat metu, kai keičiami langai</w:t>
            </w:r>
            <w:r w:rsidR="009442D3" w:rsidRPr="0084120C">
              <w:t xml:space="preserve">, </w:t>
            </w:r>
            <w:r w:rsidRPr="0084120C">
              <w:t>siekiant sumažinti</w:t>
            </w:r>
            <w:r w:rsidR="009442D3" w:rsidRPr="0084120C">
              <w:t xml:space="preserve"> išlaid</w:t>
            </w:r>
            <w:r w:rsidRPr="0084120C">
              <w:t>a</w:t>
            </w:r>
            <w:r w:rsidR="009442D3" w:rsidRPr="0084120C">
              <w:t>s pastoli</w:t>
            </w:r>
            <w:r w:rsidRPr="0084120C">
              <w:t>ams</w:t>
            </w:r>
            <w:r w:rsidR="009442D3" w:rsidRPr="0084120C">
              <w:t xml:space="preserve"> </w:t>
            </w:r>
            <w:r w:rsidRPr="0084120C">
              <w:t>/</w:t>
            </w:r>
            <w:r w:rsidR="009442D3" w:rsidRPr="0084120C">
              <w:t xml:space="preserve"> montavimo procesams.</w:t>
            </w:r>
          </w:p>
        </w:tc>
      </w:tr>
      <w:tr w:rsidR="009442D3" w:rsidRPr="0084120C" w14:paraId="23C8E6C7" w14:textId="77777777" w:rsidTr="00224F07">
        <w:trPr>
          <w:trHeight w:val="261"/>
        </w:trPr>
        <w:tc>
          <w:tcPr>
            <w:tcW w:w="10292" w:type="dxa"/>
          </w:tcPr>
          <w:p w14:paraId="097D378E" w14:textId="31C39B9D" w:rsidR="009442D3" w:rsidRPr="0084120C" w:rsidRDefault="009442D3" w:rsidP="00224F07">
            <w:pPr>
              <w:spacing w:before="60" w:after="60"/>
              <w:rPr>
                <w:i/>
                <w:iCs/>
                <w:color w:val="4B4B4D" w:themeColor="text1"/>
              </w:rPr>
            </w:pPr>
            <w:r w:rsidRPr="0084120C">
              <w:rPr>
                <w:i/>
                <w:iCs/>
                <w:color w:val="4B4B4D" w:themeColor="text1"/>
              </w:rPr>
              <w:t>#izoliacija #</w:t>
            </w:r>
            <w:r w:rsidR="007C7687" w:rsidRPr="0084120C">
              <w:rPr>
                <w:i/>
                <w:iCs/>
                <w:color w:val="4B4B4D" w:themeColor="text1"/>
              </w:rPr>
              <w:t>pastato</w:t>
            </w:r>
            <w:r w:rsidRPr="0084120C">
              <w:rPr>
                <w:i/>
                <w:iCs/>
                <w:color w:val="4B4B4D" w:themeColor="text1"/>
              </w:rPr>
              <w:t>apvalkalas #apsauganuošalčio #apsauganuokarščio #išorinėizoliacija</w:t>
            </w:r>
          </w:p>
        </w:tc>
      </w:tr>
    </w:tbl>
    <w:p w14:paraId="6D4A2FDD" w14:textId="77777777" w:rsidR="009442D3" w:rsidRPr="0084120C" w:rsidRDefault="009442D3" w:rsidP="009442D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442D3" w:rsidRPr="0084120C" w14:paraId="343CE25B"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21B2DBE" w14:textId="2C29BC4A" w:rsidR="009442D3"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77B6A09F" w14:textId="00290FD7" w:rsidR="009442D3" w:rsidRPr="0084120C" w:rsidRDefault="00C11CDA" w:rsidP="00224F07">
            <w:pPr>
              <w:pStyle w:val="Companyname"/>
              <w:rPr>
                <w:rStyle w:val="Heading3Char"/>
                <w:lang w:val="lt-LT"/>
              </w:rPr>
            </w:pPr>
            <w:r w:rsidRPr="0084120C">
              <w:rPr>
                <w:rStyle w:val="Heading3Char"/>
                <w:lang w:val="lt-LT"/>
              </w:rPr>
              <w:t>Pastato kategorija</w:t>
            </w:r>
          </w:p>
        </w:tc>
      </w:tr>
      <w:tr w:rsidR="009442D3" w:rsidRPr="0084120C" w14:paraId="0FF8A988" w14:textId="77777777" w:rsidTr="00224F07">
        <w:trPr>
          <w:trHeight w:val="593"/>
        </w:trPr>
        <w:tc>
          <w:tcPr>
            <w:tcW w:w="2551" w:type="dxa"/>
            <w:tcBorders>
              <w:top w:val="single" w:sz="4" w:space="0" w:color="auto"/>
            </w:tcBorders>
            <w:vAlign w:val="center"/>
          </w:tcPr>
          <w:p w14:paraId="1EC49ACC" w14:textId="77777777" w:rsidR="009442D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17941957"/>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color w:val="4B4B4D" w:themeColor="text1"/>
                <w:sz w:val="22"/>
                <w:szCs w:val="22"/>
              </w:rPr>
              <w:t xml:space="preserve"> Izoliacija</w:t>
            </w:r>
          </w:p>
        </w:tc>
        <w:tc>
          <w:tcPr>
            <w:tcW w:w="2414" w:type="dxa"/>
            <w:tcBorders>
              <w:top w:val="single" w:sz="4" w:space="0" w:color="auto"/>
              <w:right w:val="single" w:sz="4" w:space="0" w:color="auto"/>
            </w:tcBorders>
            <w:vAlign w:val="center"/>
          </w:tcPr>
          <w:p w14:paraId="77734080" w14:textId="77777777" w:rsidR="009442D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442567349"/>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color w:val="4B4B4D" w:themeColor="text1"/>
                <w:sz w:val="22"/>
                <w:szCs w:val="22"/>
              </w:rPr>
              <w:t xml:space="preserve"> Elektros energijos gamyba</w:t>
            </w:r>
          </w:p>
        </w:tc>
        <w:tc>
          <w:tcPr>
            <w:tcW w:w="2816" w:type="dxa"/>
            <w:tcBorders>
              <w:top w:val="single" w:sz="4" w:space="0" w:color="auto"/>
              <w:left w:val="single" w:sz="4" w:space="0" w:color="auto"/>
            </w:tcBorders>
            <w:vAlign w:val="center"/>
          </w:tcPr>
          <w:p w14:paraId="1B7E57C7" w14:textId="77777777" w:rsidR="009442D3" w:rsidRPr="0084120C" w:rsidRDefault="00000000" w:rsidP="00224F07">
            <w:pPr>
              <w:pStyle w:val="Companyname"/>
              <w:rPr>
                <w:rStyle w:val="Heading3Char"/>
                <w:b w:val="0"/>
                <w:color w:val="auto"/>
                <w:sz w:val="22"/>
                <w:szCs w:val="22"/>
                <w:lang w:val="lt-LT"/>
              </w:rPr>
            </w:pPr>
            <w:sdt>
              <w:sdtPr>
                <w:rPr>
                  <w:b/>
                  <w:color w:val="4B4B4D" w:themeColor="text1"/>
                  <w:sz w:val="22"/>
                  <w:szCs w:val="22"/>
                  <w:lang w:val="en-GB"/>
                </w:rPr>
                <w:id w:val="-1764453175"/>
                <w14:checkbox>
                  <w14:checked w14:val="0"/>
                  <w14:checkedState w14:val="2612" w14:font="MS Gothic"/>
                  <w14:uncheckedState w14:val="2610" w14:font="MS Gothic"/>
                </w14:checkbox>
              </w:sdtPr>
              <w:sdtContent>
                <w:r w:rsidR="009442D3" w:rsidRPr="0084120C">
                  <w:rPr>
                    <w:rFonts w:ascii="MS Gothic" w:eastAsia="MS Gothic" w:hAnsi="MS Gothic"/>
                    <w:bCs/>
                    <w:color w:val="4B4B4D" w:themeColor="text1"/>
                    <w:sz w:val="22"/>
                    <w:szCs w:val="22"/>
                  </w:rPr>
                  <w:t>☐</w:t>
                </w:r>
              </w:sdtContent>
            </w:sdt>
            <w:r w:rsidR="009442D3" w:rsidRPr="0084120C">
              <w:rPr>
                <w:sz w:val="22"/>
                <w:szCs w:val="22"/>
              </w:rPr>
              <w:t xml:space="preserve"> Administracinis </w:t>
            </w:r>
          </w:p>
        </w:tc>
        <w:tc>
          <w:tcPr>
            <w:tcW w:w="2519" w:type="dxa"/>
            <w:tcBorders>
              <w:top w:val="single" w:sz="4" w:space="0" w:color="auto"/>
            </w:tcBorders>
            <w:vAlign w:val="center"/>
          </w:tcPr>
          <w:p w14:paraId="58FA28B6" w14:textId="77777777" w:rsidR="009442D3" w:rsidRPr="0084120C" w:rsidRDefault="00000000" w:rsidP="00224F07">
            <w:pPr>
              <w:rPr>
                <w:color w:val="4B4B4D" w:themeColor="text1"/>
              </w:rPr>
            </w:pPr>
            <w:sdt>
              <w:sdtPr>
                <w:rPr>
                  <w:color w:val="4B4B4D" w:themeColor="text1"/>
                </w:rPr>
                <w:id w:val="1174451860"/>
                <w14:checkbox>
                  <w14:checked w14:val="0"/>
                  <w14:checkedState w14:val="2612" w14:font="MS Gothic"/>
                  <w14:uncheckedState w14:val="2610" w14:font="MS Gothic"/>
                </w14:checkbox>
              </w:sdtPr>
              <w:sdtContent>
                <w:r w:rsidR="009442D3" w:rsidRPr="0084120C">
                  <w:rPr>
                    <w:rFonts w:ascii="MS Gothic" w:eastAsia="MS Gothic" w:hAnsi="MS Gothic"/>
                    <w:color w:val="4B4B4D" w:themeColor="text1"/>
                  </w:rPr>
                  <w:t>☐</w:t>
                </w:r>
              </w:sdtContent>
            </w:sdt>
            <w:r w:rsidR="009442D3" w:rsidRPr="0084120C">
              <w:rPr>
                <w:color w:val="4B4B4D" w:themeColor="text1"/>
              </w:rPr>
              <w:t xml:space="preserve"> Švietimo ar socialinė įstaiga</w:t>
            </w:r>
          </w:p>
        </w:tc>
      </w:tr>
      <w:tr w:rsidR="009442D3" w:rsidRPr="0084120C" w14:paraId="0FD0DBDC" w14:textId="77777777" w:rsidTr="00224F07">
        <w:trPr>
          <w:trHeight w:val="593"/>
        </w:trPr>
        <w:tc>
          <w:tcPr>
            <w:tcW w:w="2551" w:type="dxa"/>
            <w:vAlign w:val="center"/>
          </w:tcPr>
          <w:p w14:paraId="518C90F6" w14:textId="77777777" w:rsidR="009442D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354101006"/>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color w:val="4B4B4D" w:themeColor="text1"/>
                <w:sz w:val="22"/>
                <w:szCs w:val="22"/>
              </w:rPr>
              <w:t xml:space="preserve"> Energijos ir šildymo sistema</w:t>
            </w:r>
          </w:p>
        </w:tc>
        <w:tc>
          <w:tcPr>
            <w:tcW w:w="2414" w:type="dxa"/>
            <w:tcBorders>
              <w:right w:val="single" w:sz="4" w:space="0" w:color="auto"/>
            </w:tcBorders>
            <w:vAlign w:val="center"/>
          </w:tcPr>
          <w:p w14:paraId="18A1FCF2" w14:textId="77777777" w:rsidR="009442D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563864024"/>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color w:val="4B4B4D" w:themeColor="text1"/>
                <w:sz w:val="22"/>
                <w:szCs w:val="22"/>
              </w:rPr>
              <w:t xml:space="preserve"> Apšvietimas</w:t>
            </w:r>
          </w:p>
        </w:tc>
        <w:tc>
          <w:tcPr>
            <w:tcW w:w="2816" w:type="dxa"/>
            <w:tcBorders>
              <w:left w:val="single" w:sz="4" w:space="0" w:color="auto"/>
            </w:tcBorders>
            <w:vAlign w:val="center"/>
          </w:tcPr>
          <w:p w14:paraId="19717FA5" w14:textId="77777777" w:rsidR="009442D3" w:rsidRPr="0084120C" w:rsidRDefault="00000000" w:rsidP="00224F07">
            <w:pPr>
              <w:pStyle w:val="Companyname"/>
              <w:rPr>
                <w:rStyle w:val="Heading3Char"/>
                <w:b w:val="0"/>
                <w:color w:val="auto"/>
                <w:sz w:val="22"/>
                <w:szCs w:val="22"/>
                <w:lang w:val="lt-LT"/>
              </w:rPr>
            </w:pPr>
            <w:sdt>
              <w:sdtPr>
                <w:rPr>
                  <w:b/>
                  <w:color w:val="4B4B4D" w:themeColor="text1"/>
                  <w:sz w:val="22"/>
                  <w:szCs w:val="22"/>
                  <w:lang w:val="en-GB"/>
                </w:rPr>
                <w:id w:val="-616910848"/>
                <w14:checkbox>
                  <w14:checked w14:val="0"/>
                  <w14:checkedState w14:val="2612" w14:font="MS Gothic"/>
                  <w14:uncheckedState w14:val="2610" w14:font="MS Gothic"/>
                </w14:checkbox>
              </w:sdtPr>
              <w:sdtContent>
                <w:r w:rsidR="009442D3" w:rsidRPr="0084120C">
                  <w:rPr>
                    <w:rFonts w:ascii="MS Gothic" w:eastAsia="MS Gothic" w:hAnsi="MS Gothic"/>
                    <w:bCs/>
                    <w:color w:val="4B4B4D" w:themeColor="text1"/>
                    <w:sz w:val="22"/>
                    <w:szCs w:val="22"/>
                  </w:rPr>
                  <w:t>☐</w:t>
                </w:r>
              </w:sdtContent>
            </w:sdt>
            <w:r w:rsidR="009442D3" w:rsidRPr="0084120C">
              <w:rPr>
                <w:rStyle w:val="Heading3Char"/>
                <w:b w:val="0"/>
                <w:color w:val="4B4B4D" w:themeColor="text1"/>
                <w:sz w:val="22"/>
                <w:szCs w:val="22"/>
                <w:lang w:val="lt-LT"/>
              </w:rPr>
              <w:t xml:space="preserve"> Komercinis</w:t>
            </w:r>
          </w:p>
        </w:tc>
        <w:tc>
          <w:tcPr>
            <w:tcW w:w="2519" w:type="dxa"/>
            <w:vAlign w:val="center"/>
          </w:tcPr>
          <w:p w14:paraId="323AAB78" w14:textId="77777777" w:rsidR="009442D3" w:rsidRPr="0084120C" w:rsidRDefault="00000000" w:rsidP="00224F07">
            <w:pPr>
              <w:rPr>
                <w:rStyle w:val="Heading3Char"/>
                <w:b w:val="0"/>
                <w:color w:val="auto"/>
                <w:sz w:val="22"/>
                <w:szCs w:val="22"/>
                <w:lang w:val="lt-LT"/>
              </w:rPr>
            </w:pPr>
            <w:sdt>
              <w:sdtPr>
                <w:rPr>
                  <w:rFonts w:ascii="MS Gothic" w:eastAsia="MS Gothic" w:hAnsi="MS Gothic"/>
                  <w:b/>
                  <w:color w:val="4B4B4D" w:themeColor="text1"/>
                  <w:sz w:val="24"/>
                  <w:szCs w:val="24"/>
                  <w:lang w:val="en-GB"/>
                </w:rPr>
                <w:id w:val="1578473397"/>
                <w14:checkbox>
                  <w14:checked w14:val="0"/>
                  <w14:checkedState w14:val="2612" w14:font="MS Gothic"/>
                  <w14:uncheckedState w14:val="2610" w14:font="MS Gothic"/>
                </w14:checkbox>
              </w:sdtPr>
              <w:sdtContent>
                <w:r w:rsidR="009442D3" w:rsidRPr="0084120C">
                  <w:rPr>
                    <w:rFonts w:ascii="MS Gothic" w:eastAsia="MS Gothic" w:hAnsi="MS Gothic"/>
                    <w:bCs/>
                    <w:color w:val="4B4B4D" w:themeColor="text1"/>
                    <w:sz w:val="24"/>
                    <w:szCs w:val="24"/>
                  </w:rPr>
                  <w:t>☐</w:t>
                </w:r>
              </w:sdtContent>
            </w:sdt>
            <w:r w:rsidR="009442D3" w:rsidRPr="0084120C">
              <w:rPr>
                <w:color w:val="4B4B4D" w:themeColor="text1"/>
              </w:rPr>
              <w:t xml:space="preserve"> Gyvenamasis būstas</w:t>
            </w:r>
          </w:p>
        </w:tc>
      </w:tr>
      <w:tr w:rsidR="009442D3" w:rsidRPr="0084120C" w14:paraId="04BC0A75" w14:textId="77777777" w:rsidTr="00224F07">
        <w:trPr>
          <w:trHeight w:val="593"/>
        </w:trPr>
        <w:tc>
          <w:tcPr>
            <w:tcW w:w="2551" w:type="dxa"/>
            <w:vAlign w:val="center"/>
          </w:tcPr>
          <w:p w14:paraId="5A8F426A" w14:textId="4C2F91DF" w:rsidR="009442D3"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783758749"/>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color w:val="4B4B4D" w:themeColor="text1"/>
                <w:sz w:val="22"/>
                <w:szCs w:val="22"/>
              </w:rPr>
              <w:t xml:space="preserve"> </w:t>
            </w:r>
            <w:r w:rsidR="008409A1" w:rsidRPr="0084120C">
              <w:rPr>
                <w:color w:val="4B4B4D" w:themeColor="text1"/>
                <w:sz w:val="22"/>
                <w:szCs w:val="22"/>
              </w:rPr>
              <w:t>Karšto vandens tiekimas</w:t>
            </w:r>
          </w:p>
        </w:tc>
        <w:tc>
          <w:tcPr>
            <w:tcW w:w="2414" w:type="dxa"/>
            <w:tcBorders>
              <w:bottom w:val="single" w:sz="4" w:space="0" w:color="auto"/>
              <w:right w:val="single" w:sz="4" w:space="0" w:color="auto"/>
            </w:tcBorders>
            <w:vAlign w:val="center"/>
          </w:tcPr>
          <w:p w14:paraId="44F3BEE4" w14:textId="77777777" w:rsidR="009442D3"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1902672501"/>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sz w:val="22"/>
                <w:szCs w:val="22"/>
                <w:u w:val="single"/>
              </w:rPr>
              <w:t xml:space="preserve">   </w:t>
            </w:r>
          </w:p>
        </w:tc>
        <w:tc>
          <w:tcPr>
            <w:tcW w:w="2816" w:type="dxa"/>
            <w:tcBorders>
              <w:left w:val="single" w:sz="4" w:space="0" w:color="auto"/>
            </w:tcBorders>
            <w:vAlign w:val="center"/>
          </w:tcPr>
          <w:p w14:paraId="55EEF742" w14:textId="01DEFF34" w:rsidR="009442D3" w:rsidRPr="0084120C" w:rsidRDefault="00000000" w:rsidP="00224F07">
            <w:pPr>
              <w:pStyle w:val="Companyname"/>
              <w:rPr>
                <w:rStyle w:val="Heading3Char"/>
                <w:b w:val="0"/>
                <w:color w:val="535353"/>
                <w:sz w:val="22"/>
                <w:szCs w:val="22"/>
                <w:lang w:val="lt-LT"/>
              </w:rPr>
            </w:pPr>
            <w:sdt>
              <w:sdtPr>
                <w:rPr>
                  <w:b/>
                  <w:color w:val="4B4B4D" w:themeColor="text1"/>
                  <w:sz w:val="22"/>
                  <w:szCs w:val="22"/>
                  <w:lang w:val="en-GB"/>
                </w:rPr>
                <w:id w:val="-2060767234"/>
                <w14:checkbox>
                  <w14:checked w14:val="0"/>
                  <w14:checkedState w14:val="2612" w14:font="MS Gothic"/>
                  <w14:uncheckedState w14:val="2610" w14:font="MS Gothic"/>
                </w14:checkbox>
              </w:sdtPr>
              <w:sdtContent>
                <w:r w:rsidR="009442D3" w:rsidRPr="0084120C">
                  <w:rPr>
                    <w:rFonts w:ascii="MS Gothic" w:eastAsia="MS Gothic" w:hAnsi="MS Gothic"/>
                    <w:bCs/>
                    <w:color w:val="4B4B4D" w:themeColor="text1"/>
                    <w:sz w:val="22"/>
                    <w:szCs w:val="22"/>
                  </w:rPr>
                  <w:t>☐</w:t>
                </w:r>
              </w:sdtContent>
            </w:sdt>
            <w:r w:rsidR="009442D3"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4B90954A" w14:textId="77777777" w:rsidR="009442D3" w:rsidRPr="0084120C" w:rsidRDefault="00000000" w:rsidP="00224F07">
            <w:pPr>
              <w:rPr>
                <w:rFonts w:ascii="MS Gothic" w:eastAsia="MS Gothic" w:hAnsi="MS Gothic"/>
                <w:color w:val="007BB2" w:themeColor="background2"/>
                <w:sz w:val="24"/>
                <w:szCs w:val="24"/>
              </w:rPr>
            </w:pPr>
            <w:sdt>
              <w:sdtPr>
                <w:rPr>
                  <w:rFonts w:ascii="MS Gothic" w:eastAsia="MS Gothic" w:hAnsi="MS Gothic"/>
                  <w:b/>
                  <w:color w:val="007BB2" w:themeColor="background2"/>
                  <w:sz w:val="24"/>
                  <w:szCs w:val="24"/>
                </w:rPr>
                <w:id w:val="1787081654"/>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4"/>
                    <w:szCs w:val="24"/>
                  </w:rPr>
                  <w:t>☒</w:t>
                </w:r>
              </w:sdtContent>
            </w:sdt>
            <w:r w:rsidR="009442D3" w:rsidRPr="0084120C">
              <w:rPr>
                <w:color w:val="4B4B4D" w:themeColor="text1"/>
              </w:rPr>
              <w:t xml:space="preserve"> Visi pastatų tipai</w:t>
            </w:r>
          </w:p>
        </w:tc>
      </w:tr>
    </w:tbl>
    <w:p w14:paraId="3CE9E46D" w14:textId="77777777" w:rsidR="009442D3" w:rsidRPr="0084120C" w:rsidRDefault="009442D3" w:rsidP="009442D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9442D3" w:rsidRPr="0084120C" w14:paraId="11AE9B05" w14:textId="77777777" w:rsidTr="00224F07">
        <w:trPr>
          <w:trHeight w:val="438"/>
        </w:trPr>
        <w:tc>
          <w:tcPr>
            <w:tcW w:w="5003" w:type="dxa"/>
            <w:tcBorders>
              <w:bottom w:val="single" w:sz="4" w:space="0" w:color="auto"/>
            </w:tcBorders>
            <w:shd w:val="clear" w:color="auto" w:fill="E7EEF5" w:themeFill="accent5" w:themeFillTint="33"/>
            <w:vAlign w:val="center"/>
          </w:tcPr>
          <w:p w14:paraId="73ECECBB" w14:textId="137F26E6" w:rsidR="009442D3"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342B88B" w14:textId="1BB6783B" w:rsidR="009442D3" w:rsidRPr="0084120C" w:rsidRDefault="001213FE" w:rsidP="00224F07">
            <w:pPr>
              <w:pStyle w:val="Companyname"/>
              <w:rPr>
                <w:rStyle w:val="Heading3Char"/>
                <w:lang w:val="lt-LT"/>
              </w:rPr>
            </w:pPr>
            <w:r w:rsidRPr="0084120C">
              <w:rPr>
                <w:rStyle w:val="Heading3Char"/>
                <w:lang w:val="lt-LT"/>
              </w:rPr>
              <w:t>Sutaupymo potencialas</w:t>
            </w:r>
          </w:p>
        </w:tc>
      </w:tr>
      <w:tr w:rsidR="009442D3" w:rsidRPr="0084120C" w14:paraId="7307A69F" w14:textId="77777777" w:rsidTr="00224F07">
        <w:trPr>
          <w:trHeight w:val="536"/>
        </w:trPr>
        <w:tc>
          <w:tcPr>
            <w:tcW w:w="5003" w:type="dxa"/>
            <w:tcBorders>
              <w:bottom w:val="nil"/>
            </w:tcBorders>
            <w:vAlign w:val="center"/>
          </w:tcPr>
          <w:p w14:paraId="727DBF38" w14:textId="62AD64DF"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38406654"/>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5D1DAE38" w14:textId="77777777"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8981180"/>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56B18351" w14:textId="77777777"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904793149"/>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rStyle w:val="Heading3Char"/>
                <w:b w:val="0"/>
                <w:color w:val="4B4B4D" w:themeColor="text1"/>
                <w:sz w:val="22"/>
                <w:szCs w:val="22"/>
                <w:lang w:val="lt-LT"/>
              </w:rPr>
              <w:t xml:space="preserve">  Išlaidos</w:t>
            </w:r>
          </w:p>
        </w:tc>
      </w:tr>
      <w:tr w:rsidR="009442D3" w:rsidRPr="0084120C" w14:paraId="66E03D82" w14:textId="77777777" w:rsidTr="00224F07">
        <w:trPr>
          <w:trHeight w:val="536"/>
        </w:trPr>
        <w:tc>
          <w:tcPr>
            <w:tcW w:w="5003" w:type="dxa"/>
            <w:tcBorders>
              <w:top w:val="nil"/>
              <w:bottom w:val="nil"/>
            </w:tcBorders>
            <w:vAlign w:val="center"/>
          </w:tcPr>
          <w:p w14:paraId="079006B2" w14:textId="2831D2BE"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275905228"/>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sz w:val="22"/>
                <w:szCs w:val="22"/>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B5D818D" w14:textId="77777777"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68158445"/>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rStyle w:val="Heading3Char"/>
                <w:b w:val="0"/>
                <w:color w:val="4B4B4D" w:themeColor="text1"/>
                <w:sz w:val="22"/>
                <w:szCs w:val="22"/>
                <w:lang w:val="lt-LT"/>
              </w:rPr>
              <w:t xml:space="preserve">  CO</w:t>
            </w:r>
            <w:r w:rsidR="009442D3" w:rsidRPr="0084120C">
              <w:rPr>
                <w:b/>
                <w:bCs/>
                <w:sz w:val="22"/>
                <w:szCs w:val="22"/>
                <w:vertAlign w:val="subscript"/>
              </w:rPr>
              <w:t>2</w:t>
            </w:r>
          </w:p>
        </w:tc>
        <w:tc>
          <w:tcPr>
            <w:tcW w:w="2767" w:type="dxa"/>
            <w:tcBorders>
              <w:top w:val="nil"/>
              <w:left w:val="nil"/>
              <w:bottom w:val="nil"/>
            </w:tcBorders>
            <w:vAlign w:val="center"/>
          </w:tcPr>
          <w:p w14:paraId="0D3FE27B" w14:textId="3E31F335" w:rsidR="009442D3" w:rsidRPr="0084120C" w:rsidRDefault="009442D3"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 xml:space="preserve">Sutaupoma </w:t>
            </w:r>
            <w:r w:rsidR="0073331B" w:rsidRPr="0084120C">
              <w:rPr>
                <w:rStyle w:val="Heading3Char"/>
                <w:b w:val="0"/>
                <w:color w:val="4B4B4D" w:themeColor="text1"/>
                <w:sz w:val="22"/>
                <w:szCs w:val="22"/>
                <w:lang w:val="lt-LT"/>
              </w:rPr>
              <w:t>5 – 30%</w:t>
            </w:r>
          </w:p>
        </w:tc>
      </w:tr>
      <w:tr w:rsidR="009442D3" w:rsidRPr="0084120C" w14:paraId="3E890FD0" w14:textId="77777777" w:rsidTr="00224F07">
        <w:trPr>
          <w:trHeight w:val="536"/>
        </w:trPr>
        <w:tc>
          <w:tcPr>
            <w:tcW w:w="5003" w:type="dxa"/>
            <w:tcBorders>
              <w:top w:val="nil"/>
              <w:bottom w:val="nil"/>
            </w:tcBorders>
            <w:vAlign w:val="center"/>
          </w:tcPr>
          <w:p w14:paraId="43A4803D" w14:textId="355E9125"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58049155"/>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sz w:val="22"/>
                <w:szCs w:val="22"/>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18D8801A" w14:textId="77777777"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24381842"/>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sz w:val="22"/>
                <w:szCs w:val="22"/>
              </w:rPr>
              <w:t xml:space="preserve"> Kitas teigiamas poveikis</w:t>
            </w:r>
          </w:p>
        </w:tc>
        <w:tc>
          <w:tcPr>
            <w:tcW w:w="2767" w:type="dxa"/>
            <w:tcBorders>
              <w:top w:val="nil"/>
              <w:left w:val="nil"/>
              <w:bottom w:val="nil"/>
            </w:tcBorders>
            <w:vAlign w:val="center"/>
          </w:tcPr>
          <w:p w14:paraId="44B7140D" w14:textId="77777777" w:rsidR="009442D3" w:rsidRPr="0084120C" w:rsidRDefault="009442D3" w:rsidP="00224F07">
            <w:pPr>
              <w:pStyle w:val="StandardText"/>
              <w:rPr>
                <w:rStyle w:val="Heading3Char"/>
                <w:b w:val="0"/>
                <w:color w:val="4B4B4D" w:themeColor="text1"/>
                <w:sz w:val="22"/>
                <w:szCs w:val="22"/>
                <w:lang w:val="lt-LT"/>
              </w:rPr>
            </w:pPr>
          </w:p>
        </w:tc>
      </w:tr>
      <w:tr w:rsidR="009442D3" w:rsidRPr="0084120C" w14:paraId="697FEC62" w14:textId="77777777" w:rsidTr="00224F07">
        <w:trPr>
          <w:trHeight w:val="536"/>
        </w:trPr>
        <w:tc>
          <w:tcPr>
            <w:tcW w:w="5003" w:type="dxa"/>
            <w:tcBorders>
              <w:top w:val="nil"/>
            </w:tcBorders>
            <w:vAlign w:val="center"/>
          </w:tcPr>
          <w:p w14:paraId="2B307747" w14:textId="7C549F81" w:rsidR="009442D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18128009"/>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sz w:val="22"/>
                <w:szCs w:val="22"/>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7D5CBB07" w14:textId="77777777" w:rsidR="009442D3" w:rsidRPr="0084120C" w:rsidRDefault="009442D3"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Didesnis privatumas ir apsauga nuo įsilaužimo</w:t>
            </w:r>
          </w:p>
        </w:tc>
      </w:tr>
    </w:tbl>
    <w:p w14:paraId="6B9C5AB8" w14:textId="77777777" w:rsidR="009442D3" w:rsidRPr="0084120C" w:rsidRDefault="009442D3" w:rsidP="009442D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9442D3" w:rsidRPr="0084120C" w14:paraId="7BE01473" w14:textId="77777777" w:rsidTr="00224F07">
        <w:trPr>
          <w:trHeight w:val="313"/>
        </w:trPr>
        <w:tc>
          <w:tcPr>
            <w:tcW w:w="2576" w:type="dxa"/>
            <w:tcBorders>
              <w:bottom w:val="single" w:sz="4" w:space="0" w:color="auto"/>
            </w:tcBorders>
            <w:shd w:val="clear" w:color="auto" w:fill="E7EEF5" w:themeFill="accent5" w:themeFillTint="33"/>
            <w:vAlign w:val="center"/>
          </w:tcPr>
          <w:p w14:paraId="68512CFE" w14:textId="49A3A82D" w:rsidR="009442D3"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D37F8B3" w14:textId="77777777" w:rsidR="009442D3" w:rsidRPr="0084120C" w:rsidRDefault="009442D3"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374C9823" w14:textId="77777777" w:rsidR="009442D3" w:rsidRPr="0084120C" w:rsidRDefault="009442D3"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10753788" w14:textId="77777777" w:rsidR="009442D3" w:rsidRPr="0084120C" w:rsidRDefault="009442D3" w:rsidP="00224F07">
            <w:pPr>
              <w:pStyle w:val="Heading3"/>
              <w:rPr>
                <w:rStyle w:val="Heading3Char"/>
                <w:b/>
                <w:bCs/>
                <w:lang w:val="lt-LT"/>
              </w:rPr>
            </w:pPr>
            <w:r w:rsidRPr="0084120C">
              <w:rPr>
                <w:rStyle w:val="Heading3Char"/>
                <w:b/>
                <w:bCs/>
                <w:lang w:val="lt-LT"/>
              </w:rPr>
              <w:t>Speciali sauga</w:t>
            </w:r>
          </w:p>
        </w:tc>
      </w:tr>
      <w:tr w:rsidR="009442D3" w:rsidRPr="0084120C" w14:paraId="08BAE2BB" w14:textId="77777777" w:rsidTr="00224F07">
        <w:trPr>
          <w:trHeight w:val="530"/>
        </w:trPr>
        <w:tc>
          <w:tcPr>
            <w:tcW w:w="2576" w:type="dxa"/>
            <w:tcBorders>
              <w:bottom w:val="nil"/>
            </w:tcBorders>
            <w:vAlign w:val="center"/>
          </w:tcPr>
          <w:p w14:paraId="5E7D7AE2" w14:textId="3F38DD1D" w:rsidR="009442D3" w:rsidRPr="0084120C" w:rsidRDefault="00000000" w:rsidP="00224F07">
            <w:pPr>
              <w:rPr>
                <w:rStyle w:val="Heading3Char"/>
                <w:b w:val="0"/>
                <w:color w:val="4B4B4D" w:themeColor="text1"/>
                <w:sz w:val="22"/>
                <w:szCs w:val="22"/>
                <w:lang w:val="lt-LT"/>
              </w:rPr>
            </w:pPr>
            <w:sdt>
              <w:sdtPr>
                <w:rPr>
                  <w:b/>
                  <w:color w:val="4B4B4D" w:themeColor="text1"/>
                  <w:sz w:val="24"/>
                  <w:szCs w:val="24"/>
                  <w:lang w:val="en-GB"/>
                </w:rPr>
                <w:id w:val="914738556"/>
                <w14:checkbox>
                  <w14:checked w14:val="0"/>
                  <w14:checkedState w14:val="2612" w14:font="MS Gothic"/>
                  <w14:uncheckedState w14:val="2610" w14:font="MS Gothic"/>
                </w14:checkbox>
              </w:sdtPr>
              <w:sdtEndPr>
                <w:rPr>
                  <w:b w:val="0"/>
                  <w:sz w:val="22"/>
                  <w:szCs w:val="22"/>
                </w:rPr>
              </w:sdtEndPr>
              <w:sdtContent>
                <w:r w:rsidR="009442D3" w:rsidRPr="0084120C">
                  <w:rPr>
                    <w:rFonts w:ascii="MS Gothic" w:eastAsia="MS Gothic" w:hAnsi="MS Gothic"/>
                    <w:color w:val="4B4B4D" w:themeColor="text1"/>
                  </w:rPr>
                  <w:t>☐</w:t>
                </w:r>
              </w:sdtContent>
            </w:sdt>
            <w:r w:rsidR="009442D3"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9442D3"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0EE01ABA" w14:textId="77777777" w:rsidR="009442D3" w:rsidRPr="0084120C"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2033369986"/>
                <w14:checkbox>
                  <w14:checked w14:val="0"/>
                  <w14:checkedState w14:val="2612" w14:font="MS Gothic"/>
                  <w14:uncheckedState w14:val="2610" w14:font="MS Gothic"/>
                </w14:checkbox>
              </w:sdtPr>
              <w:sdtContent>
                <w:r w:rsidR="009442D3" w:rsidRPr="0084120C">
                  <w:rPr>
                    <w:rFonts w:ascii="MS Gothic" w:eastAsia="MS Gothic" w:hAnsi="MS Gothic"/>
                    <w:color w:val="4B4B4D" w:themeColor="text1"/>
                    <w:sz w:val="22"/>
                    <w:szCs w:val="22"/>
                  </w:rPr>
                  <w:t>☐</w:t>
                </w:r>
              </w:sdtContent>
            </w:sdt>
            <w:r w:rsidR="009442D3"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466E1741" w14:textId="08AAB438" w:rsidR="009442D3"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104651780"/>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087EEF9C" w14:textId="77777777" w:rsidR="009442D3" w:rsidRPr="0084120C" w:rsidRDefault="00000000" w:rsidP="00224F07">
            <w:pPr>
              <w:pStyle w:val="Companyname"/>
              <w:rPr>
                <w:sz w:val="22"/>
                <w:szCs w:val="22"/>
              </w:rPr>
            </w:pPr>
            <w:sdt>
              <w:sdtPr>
                <w:rPr>
                  <w:b/>
                  <w:bCs/>
                  <w:color w:val="007BB2" w:themeColor="background2"/>
                  <w:sz w:val="22"/>
                  <w:szCs w:val="22"/>
                </w:rPr>
                <w:id w:val="2027209386"/>
                <w14:checkbox>
                  <w14:checked w14:val="1"/>
                  <w14:checkedState w14:val="2612" w14:font="MS Gothic"/>
                  <w14:uncheckedState w14:val="2610" w14:font="MS Gothic"/>
                </w14:checkbox>
              </w:sdtPr>
              <w:sdtContent>
                <w:r w:rsidR="009442D3" w:rsidRPr="0084120C">
                  <w:rPr>
                    <w:rFonts w:ascii="MS Gothic" w:eastAsia="MS Gothic" w:hAnsi="MS Gothic"/>
                    <w:b/>
                    <w:bCs/>
                    <w:color w:val="007BB2" w:themeColor="background2"/>
                    <w:sz w:val="22"/>
                    <w:szCs w:val="22"/>
                  </w:rPr>
                  <w:t>☒</w:t>
                </w:r>
              </w:sdtContent>
            </w:sdt>
            <w:r w:rsidR="009442D3" w:rsidRPr="0084120C">
              <w:rPr>
                <w:color w:val="007BB2" w:themeColor="background2"/>
                <w:sz w:val="22"/>
                <w:szCs w:val="22"/>
              </w:rPr>
              <w:t xml:space="preserve">  </w:t>
            </w:r>
            <w:r w:rsidR="009442D3" w:rsidRPr="0084120C">
              <w:rPr>
                <w:sz w:val="22"/>
                <w:szCs w:val="22"/>
              </w:rPr>
              <w:t>Nebūtina</w:t>
            </w:r>
          </w:p>
        </w:tc>
      </w:tr>
      <w:tr w:rsidR="009442D3" w:rsidRPr="0084120C" w14:paraId="46694F93" w14:textId="77777777" w:rsidTr="00224F07">
        <w:trPr>
          <w:trHeight w:val="530"/>
        </w:trPr>
        <w:tc>
          <w:tcPr>
            <w:tcW w:w="2576" w:type="dxa"/>
            <w:tcBorders>
              <w:top w:val="nil"/>
              <w:bottom w:val="nil"/>
            </w:tcBorders>
            <w:vAlign w:val="center"/>
          </w:tcPr>
          <w:p w14:paraId="0498D61C" w14:textId="7157F7FD" w:rsidR="009442D3" w:rsidRPr="0084120C" w:rsidRDefault="00000000" w:rsidP="00224F07">
            <w:pPr>
              <w:rPr>
                <w:rStyle w:val="Heading3Char"/>
                <w:b w:val="0"/>
                <w:color w:val="4B4B4D" w:themeColor="text1"/>
                <w:sz w:val="22"/>
                <w:szCs w:val="22"/>
                <w:lang w:val="lt-LT"/>
              </w:rPr>
            </w:pPr>
            <w:sdt>
              <w:sdtPr>
                <w:rPr>
                  <w:b/>
                  <w:color w:val="4B4B4D" w:themeColor="text1"/>
                  <w:sz w:val="24"/>
                  <w:szCs w:val="24"/>
                  <w:lang w:val="en-GB"/>
                </w:rPr>
                <w:id w:val="1210145678"/>
                <w14:checkbox>
                  <w14:checked w14:val="0"/>
                  <w14:checkedState w14:val="2612" w14:font="MS Gothic"/>
                  <w14:uncheckedState w14:val="2610" w14:font="MS Gothic"/>
                </w14:checkbox>
              </w:sdtPr>
              <w:sdtEndPr>
                <w:rPr>
                  <w:b w:val="0"/>
                  <w:sz w:val="22"/>
                  <w:szCs w:val="22"/>
                </w:rPr>
              </w:sdtEndPr>
              <w:sdtContent>
                <w:r w:rsidR="009442D3" w:rsidRPr="0084120C">
                  <w:rPr>
                    <w:rFonts w:ascii="MS Gothic" w:eastAsia="MS Gothic" w:hAnsi="MS Gothic"/>
                    <w:color w:val="4B4B4D" w:themeColor="text1"/>
                  </w:rPr>
                  <w:t>☐</w:t>
                </w:r>
              </w:sdtContent>
            </w:sdt>
            <w:r w:rsidR="009442D3"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765AB028" w14:textId="77777777" w:rsidR="009442D3" w:rsidRPr="0084120C"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1630772594"/>
                <w14:checkbox>
                  <w14:checked w14:val="0"/>
                  <w14:checkedState w14:val="2612" w14:font="MS Gothic"/>
                  <w14:uncheckedState w14:val="2610" w14:font="MS Gothic"/>
                </w14:checkbox>
              </w:sdtPr>
              <w:sdtContent>
                <w:r w:rsidR="009442D3" w:rsidRPr="0084120C">
                  <w:rPr>
                    <w:rFonts w:ascii="MS Gothic" w:eastAsia="MS Gothic" w:hAnsi="MS Gothic"/>
                    <w:color w:val="4B4B4D" w:themeColor="text1"/>
                    <w:sz w:val="22"/>
                    <w:szCs w:val="22"/>
                  </w:rPr>
                  <w:t>☐</w:t>
                </w:r>
              </w:sdtContent>
            </w:sdt>
            <w:r w:rsidR="009442D3" w:rsidRPr="0084120C">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1024F362" w14:textId="48F95FB0" w:rsidR="009442D3"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141619695"/>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sz w:val="22"/>
                <w:szCs w:val="22"/>
              </w:rPr>
              <w:t xml:space="preserve">  </w:t>
            </w:r>
            <w:r w:rsidR="0076141A" w:rsidRPr="0084120C">
              <w:rPr>
                <w:sz w:val="22"/>
                <w:szCs w:val="22"/>
              </w:rPr>
              <w:t>Reikalinga s</w:t>
            </w:r>
            <w:r w:rsidR="009442D3" w:rsidRPr="0084120C">
              <w:rPr>
                <w:sz w:val="22"/>
                <w:szCs w:val="22"/>
              </w:rPr>
              <w:t>pecializuota įmonė</w:t>
            </w:r>
          </w:p>
        </w:tc>
        <w:tc>
          <w:tcPr>
            <w:tcW w:w="2780" w:type="dxa"/>
            <w:tcBorders>
              <w:top w:val="nil"/>
              <w:bottom w:val="nil"/>
            </w:tcBorders>
            <w:vAlign w:val="center"/>
          </w:tcPr>
          <w:p w14:paraId="7499AC06" w14:textId="24B3A950" w:rsidR="009442D3" w:rsidRPr="0084120C" w:rsidRDefault="00000000" w:rsidP="00224F07">
            <w:pPr>
              <w:pStyle w:val="Companyname"/>
              <w:rPr>
                <w:sz w:val="22"/>
                <w:szCs w:val="22"/>
              </w:rPr>
            </w:pPr>
            <w:sdt>
              <w:sdtPr>
                <w:rPr>
                  <w:sz w:val="22"/>
                  <w:szCs w:val="22"/>
                </w:rPr>
                <w:id w:val="523840026"/>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sz w:val="22"/>
                <w:szCs w:val="22"/>
              </w:rPr>
              <w:t xml:space="preserve">  </w:t>
            </w:r>
            <w:r w:rsidR="006F1366" w:rsidRPr="0084120C">
              <w:rPr>
                <w:sz w:val="22"/>
                <w:szCs w:val="22"/>
              </w:rPr>
              <w:t>Rekomenduojama</w:t>
            </w:r>
          </w:p>
        </w:tc>
      </w:tr>
      <w:tr w:rsidR="009442D3" w:rsidRPr="0084120C" w14:paraId="35846837" w14:textId="77777777" w:rsidTr="00224F07">
        <w:trPr>
          <w:trHeight w:val="530"/>
        </w:trPr>
        <w:tc>
          <w:tcPr>
            <w:tcW w:w="2576" w:type="dxa"/>
            <w:tcBorders>
              <w:top w:val="nil"/>
            </w:tcBorders>
            <w:vAlign w:val="center"/>
          </w:tcPr>
          <w:p w14:paraId="511E9BBC" w14:textId="35B3EDD3" w:rsidR="009442D3"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749921977"/>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1E495344" w14:textId="77777777" w:rsidR="009442D3"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44301701"/>
                <w14:checkbox>
                  <w14:checked w14:val="1"/>
                  <w14:checkedState w14:val="2612" w14:font="MS Gothic"/>
                  <w14:uncheckedState w14:val="2610" w14:font="MS Gothic"/>
                </w14:checkbox>
              </w:sdtPr>
              <w:sdtContent>
                <w:r w:rsidR="009442D3" w:rsidRPr="0084120C">
                  <w:rPr>
                    <w:rFonts w:ascii="MS Gothic" w:eastAsia="MS Gothic" w:hAnsi="MS Gothic"/>
                    <w:b/>
                    <w:color w:val="007BB2" w:themeColor="background2"/>
                    <w:sz w:val="22"/>
                    <w:szCs w:val="22"/>
                  </w:rPr>
                  <w:t>☒</w:t>
                </w:r>
              </w:sdtContent>
            </w:sdt>
            <w:r w:rsidR="009442D3" w:rsidRPr="0084120C">
              <w:rPr>
                <w:rStyle w:val="Heading3Char"/>
                <w:b w:val="0"/>
                <w:bCs/>
                <w:color w:val="4B4B4D" w:themeColor="text1"/>
                <w:sz w:val="22"/>
                <w:szCs w:val="22"/>
                <w:lang w:val="lt-LT"/>
              </w:rPr>
              <w:t xml:space="preserve"> Aukštas</w:t>
            </w:r>
          </w:p>
        </w:tc>
        <w:tc>
          <w:tcPr>
            <w:tcW w:w="2557" w:type="dxa"/>
            <w:tcBorders>
              <w:top w:val="nil"/>
            </w:tcBorders>
            <w:vAlign w:val="center"/>
          </w:tcPr>
          <w:p w14:paraId="7E0C149E" w14:textId="24748B97" w:rsidR="009442D3"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160467809"/>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sz w:val="22"/>
                <w:szCs w:val="22"/>
              </w:rPr>
              <w:t xml:space="preserve">  </w:t>
            </w:r>
            <w:r w:rsidR="0076141A" w:rsidRPr="0084120C">
              <w:rPr>
                <w:sz w:val="22"/>
                <w:szCs w:val="22"/>
              </w:rPr>
              <w:t>Reikalingas e</w:t>
            </w:r>
            <w:r w:rsidR="009442D3" w:rsidRPr="0084120C">
              <w:rPr>
                <w:sz w:val="22"/>
                <w:szCs w:val="22"/>
              </w:rPr>
              <w:t>kspertas</w:t>
            </w:r>
          </w:p>
        </w:tc>
        <w:tc>
          <w:tcPr>
            <w:tcW w:w="2780" w:type="dxa"/>
            <w:tcBorders>
              <w:top w:val="nil"/>
            </w:tcBorders>
            <w:vAlign w:val="center"/>
          </w:tcPr>
          <w:p w14:paraId="307FE517" w14:textId="77777777" w:rsidR="009442D3" w:rsidRPr="0084120C" w:rsidRDefault="00000000" w:rsidP="00224F07">
            <w:pPr>
              <w:pStyle w:val="Companyname"/>
              <w:rPr>
                <w:sz w:val="22"/>
                <w:szCs w:val="22"/>
              </w:rPr>
            </w:pPr>
            <w:sdt>
              <w:sdtPr>
                <w:rPr>
                  <w:sz w:val="22"/>
                  <w:szCs w:val="22"/>
                </w:rPr>
                <w:id w:val="138165052"/>
                <w14:checkbox>
                  <w14:checked w14:val="0"/>
                  <w14:checkedState w14:val="2612" w14:font="MS Gothic"/>
                  <w14:uncheckedState w14:val="2610" w14:font="MS Gothic"/>
                </w14:checkbox>
              </w:sdtPr>
              <w:sdtContent>
                <w:r w:rsidR="009442D3" w:rsidRPr="0084120C">
                  <w:rPr>
                    <w:rFonts w:ascii="MS Gothic" w:eastAsia="MS Gothic" w:hAnsi="MS Gothic"/>
                    <w:sz w:val="22"/>
                    <w:szCs w:val="22"/>
                  </w:rPr>
                  <w:t>☐</w:t>
                </w:r>
              </w:sdtContent>
            </w:sdt>
            <w:r w:rsidR="009442D3" w:rsidRPr="0084120C">
              <w:rPr>
                <w:color w:val="4B4B4D" w:themeColor="text1"/>
                <w:sz w:val="22"/>
                <w:szCs w:val="22"/>
              </w:rPr>
              <w:t xml:space="preserve"> Privaloma</w:t>
            </w:r>
          </w:p>
        </w:tc>
      </w:tr>
    </w:tbl>
    <w:p w14:paraId="339EDD0C" w14:textId="22446B4F" w:rsidR="009442D3" w:rsidRPr="0084120C" w:rsidRDefault="009442D3" w:rsidP="009442D3">
      <w:pPr>
        <w:spacing w:before="0"/>
        <w:rPr>
          <w:rStyle w:val="Heading3Char"/>
          <w:sz w:val="28"/>
          <w:szCs w:val="28"/>
          <w:lang w:val="lt-LT"/>
        </w:rPr>
      </w:pPr>
      <w:r w:rsidRPr="0084120C">
        <w:rPr>
          <w:rStyle w:val="Heading3Char"/>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9442D3" w:rsidRPr="0084120C" w14:paraId="4F321333" w14:textId="77777777">
        <w:trPr>
          <w:trHeight w:val="466"/>
        </w:trPr>
        <w:tc>
          <w:tcPr>
            <w:tcW w:w="5097" w:type="dxa"/>
            <w:shd w:val="clear" w:color="auto" w:fill="E7EEF5" w:themeFill="accent5" w:themeFillTint="33"/>
          </w:tcPr>
          <w:p w14:paraId="7092F1BE" w14:textId="77777777" w:rsidR="009442D3" w:rsidRPr="0084120C" w:rsidRDefault="009442D3"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505104CD" w14:textId="77777777" w:rsidR="009442D3" w:rsidRPr="0084120C" w:rsidRDefault="009442D3" w:rsidP="00224F07">
            <w:pPr>
              <w:spacing w:before="60" w:after="60"/>
              <w:rPr>
                <w:i/>
                <w:iCs/>
                <w:color w:val="4B4B4D" w:themeColor="text1"/>
              </w:rPr>
            </w:pPr>
            <w:r w:rsidRPr="0084120C">
              <w:rPr>
                <w:rStyle w:val="Heading3Char"/>
                <w:lang w:val="lt-LT"/>
              </w:rPr>
              <w:t>Investicijų grąža</w:t>
            </w:r>
          </w:p>
        </w:tc>
      </w:tr>
      <w:tr w:rsidR="009442D3" w:rsidRPr="0084120C" w14:paraId="4EC6597A" w14:textId="77777777">
        <w:trPr>
          <w:trHeight w:val="1359"/>
        </w:trPr>
        <w:tc>
          <w:tcPr>
            <w:tcW w:w="5097" w:type="dxa"/>
          </w:tcPr>
          <w:p w14:paraId="4F17667D" w14:textId="08ADFF90" w:rsidR="009442D3" w:rsidRPr="0084120C" w:rsidRDefault="00D05CD3" w:rsidP="00224F07">
            <w:pPr>
              <w:pStyle w:val="StandardText"/>
              <w:spacing w:before="40" w:line="280" w:lineRule="exact"/>
            </w:pPr>
            <w:r w:rsidRPr="0084120C">
              <w:t>Apsauginiai roletai</w:t>
            </w:r>
            <w:r w:rsidR="009442D3" w:rsidRPr="0084120C">
              <w:t xml:space="preserve"> kainuoja 200-300 € </w:t>
            </w:r>
            <w:r w:rsidRPr="0084120C">
              <w:t>/ vnt.</w:t>
            </w:r>
            <w:r w:rsidR="000F6F76" w:rsidRPr="0084120C">
              <w:t>, p</w:t>
            </w:r>
            <w:r w:rsidR="009442D3" w:rsidRPr="0084120C">
              <w:t>apildomai 50 € ar daugiau už variklį ir automatiką.</w:t>
            </w:r>
          </w:p>
          <w:p w14:paraId="4FC3B6E1" w14:textId="0589C53C" w:rsidR="009442D3" w:rsidRPr="0084120C" w:rsidRDefault="009442D3" w:rsidP="00224F07">
            <w:pPr>
              <w:pStyle w:val="StandardText"/>
              <w:spacing w:before="40" w:line="280" w:lineRule="exact"/>
              <w:rPr>
                <w:rStyle w:val="Heading3Char"/>
                <w:b w:val="0"/>
                <w:bCs/>
                <w:color w:val="4B4B4D" w:themeColor="text1"/>
                <w:lang w:val="lt-LT"/>
              </w:rPr>
            </w:pPr>
            <w:r w:rsidRPr="0084120C">
              <w:t xml:space="preserve">Žaliuzės kainuoja </w:t>
            </w:r>
            <w:r w:rsidR="00D05CD3" w:rsidRPr="0084120C">
              <w:t xml:space="preserve">nuo </w:t>
            </w:r>
            <w:r w:rsidRPr="0084120C">
              <w:t xml:space="preserve">30 </w:t>
            </w:r>
            <w:r w:rsidR="000F6F76" w:rsidRPr="0084120C">
              <w:t xml:space="preserve">€ / vnt., </w:t>
            </w:r>
            <w:r w:rsidRPr="0084120C">
              <w:t>priklausomai nuo dizaino ir izoliacinio poveikio.</w:t>
            </w:r>
          </w:p>
        </w:tc>
        <w:tc>
          <w:tcPr>
            <w:tcW w:w="5109" w:type="dxa"/>
          </w:tcPr>
          <w:p w14:paraId="224BBE0A" w14:textId="306DFE6E" w:rsidR="009442D3" w:rsidRPr="0084120C" w:rsidRDefault="009442D3" w:rsidP="00224F07">
            <w:pPr>
              <w:spacing w:before="60" w:after="60"/>
              <w:rPr>
                <w:rStyle w:val="Heading3Char"/>
                <w:b w:val="0"/>
                <w:bCs/>
                <w:i/>
                <w:iCs/>
                <w:color w:val="4B4B4D" w:themeColor="text1"/>
                <w:lang w:val="lt-LT"/>
              </w:rPr>
            </w:pPr>
            <w:r w:rsidRPr="0084120C">
              <w:rPr>
                <w:bCs/>
                <w:color w:val="4B4B4D" w:themeColor="text1"/>
                <w:sz w:val="24"/>
                <w:szCs w:val="24"/>
              </w:rPr>
              <w:t xml:space="preserve">5-10 metų, priklausomai nuo langų kokybės ir </w:t>
            </w:r>
            <w:r w:rsidR="000F6F76" w:rsidRPr="0084120C">
              <w:rPr>
                <w:bCs/>
                <w:color w:val="4B4B4D" w:themeColor="text1"/>
                <w:sz w:val="24"/>
                <w:szCs w:val="24"/>
              </w:rPr>
              <w:t>žaliuzių naudojimo</w:t>
            </w:r>
            <w:r w:rsidRPr="0084120C">
              <w:rPr>
                <w:bCs/>
              </w:rPr>
              <w:t>.</w:t>
            </w:r>
          </w:p>
        </w:tc>
      </w:tr>
      <w:tr w:rsidR="009442D3" w:rsidRPr="0084120C" w14:paraId="2F8590BE" w14:textId="77777777">
        <w:trPr>
          <w:trHeight w:val="516"/>
        </w:trPr>
        <w:tc>
          <w:tcPr>
            <w:tcW w:w="5097" w:type="dxa"/>
            <w:shd w:val="clear" w:color="auto" w:fill="E7EEF5" w:themeFill="accent5" w:themeFillTint="33"/>
          </w:tcPr>
          <w:p w14:paraId="2A6380FA" w14:textId="77777777" w:rsidR="009442D3" w:rsidRPr="0084120C" w:rsidRDefault="009442D3"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4657C0A0" w14:textId="77777777" w:rsidR="009442D3" w:rsidRPr="0084120C" w:rsidRDefault="009442D3" w:rsidP="00224F07">
            <w:pPr>
              <w:spacing w:before="60" w:after="60"/>
              <w:rPr>
                <w:rStyle w:val="Heading3Char"/>
                <w:lang w:val="lt-LT"/>
              </w:rPr>
            </w:pPr>
            <w:r w:rsidRPr="0084120C">
              <w:rPr>
                <w:rStyle w:val="Heading3Char"/>
                <w:lang w:val="lt-LT"/>
              </w:rPr>
              <w:t>Medžiagos ar technologijos prieinamumas</w:t>
            </w:r>
          </w:p>
        </w:tc>
      </w:tr>
      <w:tr w:rsidR="009442D3" w:rsidRPr="0084120C" w14:paraId="6AB8CE2D" w14:textId="77777777">
        <w:trPr>
          <w:trHeight w:val="1881"/>
        </w:trPr>
        <w:tc>
          <w:tcPr>
            <w:tcW w:w="5097" w:type="dxa"/>
          </w:tcPr>
          <w:p w14:paraId="1A259EB5" w14:textId="74C75F37" w:rsidR="009442D3" w:rsidRPr="0084120C" w:rsidRDefault="006D07C3" w:rsidP="006D07C3">
            <w:pPr>
              <w:pStyle w:val="StandardText"/>
              <w:spacing w:before="40" w:line="280" w:lineRule="exact"/>
              <w:rPr>
                <w:rStyle w:val="Heading3Char"/>
                <w:color w:val="4B4B4D" w:themeColor="text1"/>
                <w:lang w:val="lt-LT"/>
              </w:rPr>
            </w:pPr>
            <w:r w:rsidRPr="0084120C">
              <w:rPr>
                <w:bCs/>
              </w:rPr>
              <w:t>Šiuo metu finansavimo programų šiai priemonei nėra.</w:t>
            </w:r>
          </w:p>
        </w:tc>
        <w:tc>
          <w:tcPr>
            <w:tcW w:w="5109" w:type="dxa"/>
          </w:tcPr>
          <w:p w14:paraId="30464F8F" w14:textId="55DF455A" w:rsidR="009442D3" w:rsidRPr="0084120C" w:rsidRDefault="007325E8" w:rsidP="00224F07">
            <w:pPr>
              <w:pStyle w:val="StandardText"/>
              <w:spacing w:before="40" w:line="280" w:lineRule="exact"/>
            </w:pPr>
            <w:r w:rsidRPr="0084120C">
              <w:t>G</w:t>
            </w:r>
            <w:r w:rsidR="009442D3" w:rsidRPr="0084120C">
              <w:t>alima įsigyti dideliais kiekiais</w:t>
            </w:r>
            <w:r w:rsidRPr="0084120C">
              <w:t xml:space="preserve"> ir įvairiose vietose</w:t>
            </w:r>
            <w:r w:rsidR="009442D3" w:rsidRPr="0084120C">
              <w:t>, p</w:t>
            </w:r>
            <w:r w:rsidRPr="0084120C">
              <w:t>vz.</w:t>
            </w:r>
            <w:r w:rsidR="009442D3" w:rsidRPr="0084120C">
              <w:t xml:space="preserve"> statybinių prekių ir internetinėse parduotuvėse. </w:t>
            </w:r>
          </w:p>
          <w:p w14:paraId="4D344E9D" w14:textId="246A7836" w:rsidR="009442D3" w:rsidRPr="0084120C" w:rsidRDefault="009442D3" w:rsidP="00224F07">
            <w:pPr>
              <w:pStyle w:val="StandardText"/>
              <w:spacing w:before="40" w:line="280" w:lineRule="exact"/>
              <w:rPr>
                <w:rStyle w:val="Heading3Char"/>
                <w:b w:val="0"/>
                <w:color w:val="4B4B4D" w:themeColor="text1"/>
                <w:lang w:val="lt-LT"/>
              </w:rPr>
            </w:pPr>
            <w:r w:rsidRPr="0084120C">
              <w:t>Yra daug variantų, kurių privalumai ir trūkumai susiję su ekologija, kaina ir tinkamumu naudoti.</w:t>
            </w:r>
          </w:p>
        </w:tc>
      </w:tr>
      <w:tr w:rsidR="009442D3" w:rsidRPr="0084120C" w14:paraId="488A26BF"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ECA78D3" w14:textId="77777777" w:rsidR="009442D3" w:rsidRPr="0084120C" w:rsidRDefault="009442D3"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9442D3" w:rsidRPr="0084120C" w14:paraId="350E13F9" w14:textId="77777777">
        <w:trPr>
          <w:trHeight w:val="817"/>
        </w:trPr>
        <w:tc>
          <w:tcPr>
            <w:tcW w:w="10206" w:type="dxa"/>
            <w:gridSpan w:val="2"/>
            <w:tcBorders>
              <w:top w:val="single" w:sz="4" w:space="0" w:color="auto"/>
              <w:left w:val="single" w:sz="4" w:space="0" w:color="auto"/>
              <w:bottom w:val="single" w:sz="4" w:space="0" w:color="auto"/>
              <w:right w:val="single" w:sz="4" w:space="0" w:color="auto"/>
            </w:tcBorders>
          </w:tcPr>
          <w:p w14:paraId="76FD3D08" w14:textId="4E85BC9B" w:rsidR="009442D3" w:rsidRPr="0084120C" w:rsidRDefault="009442D3" w:rsidP="00224F07">
            <w:pPr>
              <w:pStyle w:val="StandardText"/>
              <w:spacing w:before="40" w:line="280" w:lineRule="exact"/>
            </w:pPr>
            <w:r w:rsidRPr="0084120C">
              <w:t xml:space="preserve">Naudojant užuolaidas, šildymo </w:t>
            </w:r>
            <w:r w:rsidR="002540C2" w:rsidRPr="0084120C">
              <w:t>laikotarpiu</w:t>
            </w:r>
            <w:r w:rsidRPr="0084120C">
              <w:t xml:space="preserve"> svarbu </w:t>
            </w:r>
            <w:r w:rsidR="002540C2" w:rsidRPr="0084120C">
              <w:t>jomis neuždengti</w:t>
            </w:r>
            <w:r w:rsidRPr="0084120C">
              <w:t xml:space="preserve"> radiatori</w:t>
            </w:r>
            <w:r w:rsidR="002540C2" w:rsidRPr="0084120C">
              <w:t>ų</w:t>
            </w:r>
            <w:r w:rsidRPr="0084120C">
              <w:t>.</w:t>
            </w:r>
          </w:p>
          <w:p w14:paraId="6C1B5F54" w14:textId="77777777" w:rsidR="009442D3" w:rsidRPr="0084120C" w:rsidRDefault="009442D3" w:rsidP="00224F07">
            <w:pPr>
              <w:pStyle w:val="StandardText"/>
              <w:spacing w:before="40" w:line="280" w:lineRule="exact"/>
            </w:pPr>
            <w:r w:rsidRPr="0084120C">
              <w:t>Medžiagas galima perdirbti, jei jos nėra dažytos ar stipriai apdorotos.</w:t>
            </w:r>
          </w:p>
          <w:p w14:paraId="71250A6E" w14:textId="63C04407" w:rsidR="009442D3" w:rsidRPr="0084120C" w:rsidRDefault="002540C2" w:rsidP="00224F07">
            <w:pPr>
              <w:pStyle w:val="StandardText"/>
              <w:spacing w:before="40" w:line="280" w:lineRule="exact"/>
            </w:pPr>
            <w:r w:rsidRPr="0084120C">
              <w:t xml:space="preserve">Jei pastatas saugomas, </w:t>
            </w:r>
            <w:r w:rsidR="009442D3" w:rsidRPr="0084120C">
              <w:t>gali tekti kreiptis į paminklosaugos tarnybą.</w:t>
            </w:r>
          </w:p>
        </w:tc>
      </w:tr>
    </w:tbl>
    <w:p w14:paraId="78211497" w14:textId="0104FEF5" w:rsidR="009442D3" w:rsidRPr="0084120C" w:rsidRDefault="009442D3" w:rsidP="009442D3">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9442D3" w:rsidRPr="0084120C" w14:paraId="695E70E2" w14:textId="77777777" w:rsidTr="00224F07">
        <w:tc>
          <w:tcPr>
            <w:tcW w:w="10194" w:type="dxa"/>
            <w:shd w:val="clear" w:color="auto" w:fill="E7EEF5" w:themeFill="accent5" w:themeFillTint="33"/>
          </w:tcPr>
          <w:p w14:paraId="281FDC98" w14:textId="4A852A93" w:rsidR="009442D3"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9442D3" w:rsidRPr="0084120C" w14:paraId="70FAD9C2" w14:textId="77777777" w:rsidTr="00224F07">
        <w:tc>
          <w:tcPr>
            <w:tcW w:w="10194" w:type="dxa"/>
          </w:tcPr>
          <w:p w14:paraId="671D7ABF" w14:textId="77777777" w:rsidR="009442D3" w:rsidRPr="0084120C" w:rsidRDefault="009442D3" w:rsidP="00224F07">
            <w:pPr>
              <w:spacing w:after="120"/>
              <w:rPr>
                <w:b/>
                <w:bCs/>
                <w:color w:val="007BB2" w:themeColor="background2"/>
                <w:sz w:val="24"/>
                <w:szCs w:val="24"/>
              </w:rPr>
            </w:pPr>
          </w:p>
        </w:tc>
      </w:tr>
      <w:tr w:rsidR="009442D3" w:rsidRPr="0084120C" w14:paraId="066A2E35" w14:textId="77777777" w:rsidTr="00224F07">
        <w:tc>
          <w:tcPr>
            <w:tcW w:w="10194" w:type="dxa"/>
            <w:shd w:val="clear" w:color="auto" w:fill="E7EEF5" w:themeFill="accent5" w:themeFillTint="33"/>
          </w:tcPr>
          <w:p w14:paraId="6280E8A7" w14:textId="0B913AE6" w:rsidR="009442D3"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9442D3" w:rsidRPr="0084120C" w14:paraId="5BB3658C" w14:textId="77777777" w:rsidTr="00224F07">
        <w:trPr>
          <w:trHeight w:val="627"/>
        </w:trPr>
        <w:tc>
          <w:tcPr>
            <w:tcW w:w="10194" w:type="dxa"/>
          </w:tcPr>
          <w:p w14:paraId="327B4B12" w14:textId="127FB10F" w:rsidR="009442D3" w:rsidRPr="0084120C" w:rsidRDefault="009442D3" w:rsidP="00224F07">
            <w:pPr>
              <w:pStyle w:val="StandardText"/>
              <w:spacing w:before="40" w:line="280" w:lineRule="exact"/>
            </w:pPr>
            <w:r w:rsidRPr="0084120C">
              <w:t>Langų montavimo įmonė, ypač dideli</w:t>
            </w:r>
            <w:r w:rsidR="00BF05A3" w:rsidRPr="0084120C">
              <w:t>ems</w:t>
            </w:r>
            <w:r w:rsidRPr="0084120C">
              <w:t xml:space="preserve"> pastat</w:t>
            </w:r>
            <w:r w:rsidR="00BF05A3" w:rsidRPr="0084120C">
              <w:t>ams</w:t>
            </w:r>
            <w:r w:rsidRPr="0084120C">
              <w:t>.</w:t>
            </w:r>
          </w:p>
          <w:p w14:paraId="3EFBC4A3" w14:textId="77777777" w:rsidR="009442D3" w:rsidRPr="0084120C" w:rsidRDefault="009442D3" w:rsidP="00224F07">
            <w:pPr>
              <w:pStyle w:val="StandardText"/>
              <w:spacing w:before="40" w:line="280" w:lineRule="exact"/>
            </w:pPr>
            <w:r w:rsidRPr="0084120C">
              <w:t>Langų keitimo atveju - langų gamintojų konsultacijos ir montavimas.</w:t>
            </w:r>
          </w:p>
        </w:tc>
      </w:tr>
      <w:tr w:rsidR="009442D3" w:rsidRPr="0084120C" w14:paraId="4C1ACA3F" w14:textId="77777777" w:rsidTr="00224F07">
        <w:tc>
          <w:tcPr>
            <w:tcW w:w="10194" w:type="dxa"/>
            <w:shd w:val="clear" w:color="auto" w:fill="E7EEF5" w:themeFill="accent5" w:themeFillTint="33"/>
          </w:tcPr>
          <w:p w14:paraId="0C4B9EE1" w14:textId="77777777" w:rsidR="009442D3" w:rsidRPr="0084120C" w:rsidRDefault="009442D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9442D3" w:rsidRPr="0084120C" w14:paraId="0E58005D" w14:textId="77777777" w:rsidTr="00224F07">
        <w:trPr>
          <w:trHeight w:val="531"/>
        </w:trPr>
        <w:tc>
          <w:tcPr>
            <w:tcW w:w="10194" w:type="dxa"/>
          </w:tcPr>
          <w:p w14:paraId="3ACDA8AE" w14:textId="77777777" w:rsidR="009442D3" w:rsidRPr="0084120C" w:rsidRDefault="009442D3" w:rsidP="00224F07">
            <w:pPr>
              <w:pStyle w:val="StandardText"/>
              <w:spacing w:before="40" w:line="280" w:lineRule="exact"/>
            </w:pPr>
            <w:r w:rsidRPr="0084120C">
              <w:t>Langų gamintojai</w:t>
            </w:r>
          </w:p>
          <w:p w14:paraId="7ECCF439" w14:textId="77777777" w:rsidR="009442D3" w:rsidRPr="0084120C" w:rsidRDefault="009442D3" w:rsidP="00224F07">
            <w:pPr>
              <w:pStyle w:val="StandardText"/>
              <w:spacing w:before="40" w:line="280" w:lineRule="exact"/>
            </w:pPr>
            <w:r w:rsidRPr="0084120C">
              <w:t>Valytojas, techninės priežiūros personalas</w:t>
            </w:r>
          </w:p>
          <w:p w14:paraId="17C226D2" w14:textId="77777777" w:rsidR="009442D3" w:rsidRPr="0084120C" w:rsidRDefault="009442D3" w:rsidP="00224F07">
            <w:pPr>
              <w:spacing w:before="60" w:after="60"/>
              <w:rPr>
                <w:i/>
                <w:iCs/>
              </w:rPr>
            </w:pPr>
          </w:p>
        </w:tc>
      </w:tr>
    </w:tbl>
    <w:p w14:paraId="61129A7E" w14:textId="77777777" w:rsidR="009442D3" w:rsidRPr="0084120C" w:rsidRDefault="009442D3" w:rsidP="009442D3">
      <w:pPr>
        <w:spacing w:before="0"/>
        <w:rPr>
          <w:rStyle w:val="Heading3Char"/>
          <w:sz w:val="28"/>
          <w:szCs w:val="28"/>
          <w:lang w:val="lt-LT"/>
        </w:rPr>
      </w:pPr>
      <w:r w:rsidRPr="0084120C">
        <w:rPr>
          <w:rStyle w:val="Heading3Char"/>
          <w:sz w:val="28"/>
          <w:szCs w:val="28"/>
          <w:lang w:val="lt-LT"/>
        </w:rPr>
        <w:br w:type="page"/>
      </w:r>
    </w:p>
    <w:p w14:paraId="21BDC225" w14:textId="77777777" w:rsidR="009442D3" w:rsidRPr="0084120C" w:rsidRDefault="009442D3" w:rsidP="009442D3">
      <w:pPr>
        <w:spacing w:before="0"/>
        <w:rPr>
          <w:b/>
          <w:color w:val="007BB2" w:themeColor="background2"/>
          <w:sz w:val="24"/>
          <w:szCs w:val="24"/>
        </w:rPr>
      </w:pPr>
      <w:r w:rsidRPr="0084120C">
        <w:rPr>
          <w:rStyle w:val="Heading3Char"/>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9442D3" w:rsidRPr="0084120C" w14:paraId="4F4FBA21" w14:textId="77777777" w:rsidTr="00224F07">
        <w:tc>
          <w:tcPr>
            <w:tcW w:w="4957" w:type="dxa"/>
            <w:shd w:val="clear" w:color="auto" w:fill="E7EEF5" w:themeFill="accent5" w:themeFillTint="33"/>
          </w:tcPr>
          <w:p w14:paraId="7D6F1C2E" w14:textId="0D4D36C0" w:rsidR="009442D3"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2A991F3A" w14:textId="7A86CD29" w:rsidR="009442D3" w:rsidRPr="0084120C" w:rsidRDefault="009442D3" w:rsidP="00224F07">
            <w:pPr>
              <w:spacing w:after="120"/>
              <w:rPr>
                <w:b/>
                <w:bCs/>
              </w:rPr>
            </w:pPr>
            <w:r w:rsidRPr="0084120C">
              <w:rPr>
                <w:rStyle w:val="Heading3Char"/>
                <w:lang w:val="lt-LT"/>
              </w:rPr>
              <w:t>Diegimo instrukcijos ir gairės, atvirojo kodo iniciatyvos</w:t>
            </w:r>
          </w:p>
        </w:tc>
      </w:tr>
      <w:tr w:rsidR="009442D3" w:rsidRPr="0084120C" w14:paraId="7F14112C" w14:textId="77777777" w:rsidTr="00224F07">
        <w:trPr>
          <w:trHeight w:val="2029"/>
        </w:trPr>
        <w:tc>
          <w:tcPr>
            <w:tcW w:w="4957" w:type="dxa"/>
          </w:tcPr>
          <w:p w14:paraId="40A45775" w14:textId="05A99289" w:rsidR="009442D3" w:rsidRPr="0084120C" w:rsidRDefault="005777BC">
            <w:pPr>
              <w:pStyle w:val="ListParagraph"/>
              <w:numPr>
                <w:ilvl w:val="0"/>
                <w:numId w:val="69"/>
              </w:numPr>
              <w:spacing w:before="60" w:after="60"/>
              <w:rPr>
                <w:color w:val="4B4B4D" w:themeColor="text1"/>
                <w:sz w:val="24"/>
                <w:szCs w:val="24"/>
              </w:rPr>
            </w:pPr>
            <w:r w:rsidRPr="0084120C">
              <w:rPr>
                <w:color w:val="4B4B4D" w:themeColor="text1"/>
                <w:sz w:val="24"/>
                <w:szCs w:val="24"/>
              </w:rPr>
              <w:t>Tinkamumo gauti finansavimą patikrinimas</w:t>
            </w:r>
            <w:r w:rsidR="00AF454B" w:rsidRPr="0084120C">
              <w:rPr>
                <w:color w:val="4B4B4D" w:themeColor="text1"/>
                <w:sz w:val="24"/>
                <w:szCs w:val="24"/>
              </w:rPr>
              <w:t xml:space="preserve"> </w:t>
            </w:r>
            <w:r w:rsidR="009442D3" w:rsidRPr="0084120C">
              <w:rPr>
                <w:color w:val="4B4B4D" w:themeColor="text1"/>
                <w:sz w:val="24"/>
                <w:szCs w:val="24"/>
              </w:rPr>
              <w:t>(</w:t>
            </w:r>
            <w:r w:rsidR="00025B17" w:rsidRPr="0084120C">
              <w:rPr>
                <w:color w:val="4B4B4D" w:themeColor="text1"/>
                <w:sz w:val="24"/>
                <w:szCs w:val="24"/>
              </w:rPr>
              <w:t>gali būti svarbu</w:t>
            </w:r>
            <w:r w:rsidR="00AF454B" w:rsidRPr="0084120C">
              <w:rPr>
                <w:color w:val="4B4B4D" w:themeColor="text1"/>
                <w:sz w:val="24"/>
                <w:szCs w:val="24"/>
              </w:rPr>
              <w:t xml:space="preserve"> </w:t>
            </w:r>
            <w:r w:rsidR="009442D3" w:rsidRPr="0084120C">
              <w:rPr>
                <w:color w:val="4B4B4D" w:themeColor="text1"/>
                <w:sz w:val="24"/>
                <w:szCs w:val="24"/>
              </w:rPr>
              <w:t xml:space="preserve">prieš pasirašant sutartis). </w:t>
            </w:r>
          </w:p>
          <w:p w14:paraId="7BBC0AAD" w14:textId="5DBD3E21" w:rsidR="009442D3" w:rsidRPr="0084120C" w:rsidRDefault="009442D3">
            <w:pPr>
              <w:pStyle w:val="StandardText"/>
              <w:numPr>
                <w:ilvl w:val="0"/>
                <w:numId w:val="69"/>
              </w:numPr>
              <w:spacing w:before="60" w:after="60" w:line="280" w:lineRule="exact"/>
            </w:pPr>
            <w:r w:rsidRPr="0084120C">
              <w:t>Sprendimas dėl kiekvienam langui reikalingų priemonių, p</w:t>
            </w:r>
            <w:r w:rsidR="00BF05A3" w:rsidRPr="0084120C">
              <w:t>vz.</w:t>
            </w:r>
            <w:r w:rsidRPr="0084120C">
              <w:t xml:space="preserve"> apsaugos nuo įsilaužimo.</w:t>
            </w:r>
          </w:p>
          <w:p w14:paraId="77F2939E" w14:textId="7FAFA5A8" w:rsidR="009442D3" w:rsidRPr="0084120C" w:rsidRDefault="009442D3">
            <w:pPr>
              <w:pStyle w:val="StandardText"/>
              <w:numPr>
                <w:ilvl w:val="0"/>
                <w:numId w:val="69"/>
              </w:numPr>
              <w:spacing w:before="60" w:after="60" w:line="280" w:lineRule="exact"/>
            </w:pPr>
            <w:r w:rsidRPr="0084120C">
              <w:t>Pa</w:t>
            </w:r>
            <w:r w:rsidR="00BF05A3" w:rsidRPr="0084120C">
              <w:t xml:space="preserve">stato konstrukcijos patvarumo patikrinimas, siekiant </w:t>
            </w:r>
            <w:r w:rsidRPr="0084120C">
              <w:t>įsitikint</w:t>
            </w:r>
            <w:r w:rsidR="00BF05A3" w:rsidRPr="0084120C">
              <w:t>i</w:t>
            </w:r>
            <w:r w:rsidRPr="0084120C">
              <w:t>, jog ji gali atlaikyti papildomą apkrovą.</w:t>
            </w:r>
          </w:p>
          <w:p w14:paraId="30160F82" w14:textId="22E2AD12" w:rsidR="009442D3" w:rsidRPr="0084120C" w:rsidRDefault="009442D3">
            <w:pPr>
              <w:pStyle w:val="StandardText"/>
              <w:numPr>
                <w:ilvl w:val="0"/>
                <w:numId w:val="69"/>
              </w:numPr>
              <w:spacing w:before="60" w:after="60" w:line="280" w:lineRule="exact"/>
              <w:rPr>
                <w:i/>
                <w:iCs/>
              </w:rPr>
            </w:pPr>
            <w:r w:rsidRPr="0084120C">
              <w:t xml:space="preserve">Galimybės derinti su kitomis </w:t>
            </w:r>
            <w:r w:rsidR="00BF05A3" w:rsidRPr="0084120C">
              <w:t xml:space="preserve">energijos efektyvumo </w:t>
            </w:r>
            <w:r w:rsidRPr="0084120C">
              <w:t xml:space="preserve">priemonėmis </w:t>
            </w:r>
            <w:r w:rsidR="00BF05A3" w:rsidRPr="0084120C">
              <w:t>apsvarstymas</w:t>
            </w:r>
            <w:r w:rsidRPr="0084120C">
              <w:t xml:space="preserve">. </w:t>
            </w:r>
          </w:p>
        </w:tc>
        <w:tc>
          <w:tcPr>
            <w:tcW w:w="5237" w:type="dxa"/>
          </w:tcPr>
          <w:p w14:paraId="2AFE97D8" w14:textId="77777777" w:rsidR="00CF7925" w:rsidRPr="0084120C" w:rsidRDefault="00CF7925" w:rsidP="00CF7925">
            <w:pPr>
              <w:spacing w:before="60" w:after="60"/>
              <w:rPr>
                <w:i/>
                <w:iCs/>
                <w:color w:val="4B4B4D" w:themeColor="text1"/>
              </w:rPr>
            </w:pPr>
            <w:hyperlink r:id="rId80" w:anchor=":~:text=Fasado%20%C5%BEaliuz%C4%97s%20%E2%80%93%20viena%20veiksmingiausi%C5%B3%20saul%C4%97s%20kontrol%C4%97s%20sistem%C5%B3.,galima%20nukreipti%20%C4%AF%20lubas%2C%20grindis%20ar%20patalpos%20centr%C4%85." w:history="1">
              <w:r w:rsidRPr="0084120C">
                <w:rPr>
                  <w:rStyle w:val="Hyperlink"/>
                  <w:i/>
                  <w:iCs/>
                  <w:color w:val="4B4B4D" w:themeColor="text1"/>
                </w:rPr>
                <w:t>Fasado žaliuzės - šviesos kontrolė fasado išorėje I DEXTERA</w:t>
              </w:r>
            </w:hyperlink>
          </w:p>
          <w:p w14:paraId="74E39D4C" w14:textId="79A1B814" w:rsidR="00CF7925" w:rsidRPr="0084120C" w:rsidRDefault="00CF7925" w:rsidP="00CF7925">
            <w:pPr>
              <w:spacing w:before="60" w:after="60"/>
              <w:rPr>
                <w:i/>
                <w:iCs/>
                <w:color w:val="4B4B4D" w:themeColor="text1"/>
              </w:rPr>
            </w:pPr>
            <w:hyperlink r:id="rId81" w:history="1">
              <w:r w:rsidRPr="0084120C">
                <w:rPr>
                  <w:rStyle w:val="Hyperlink"/>
                  <w:i/>
                  <w:iCs/>
                  <w:color w:val="4B4B4D" w:themeColor="text1"/>
                </w:rPr>
                <w:t>https://langu-sistemos.lt/apsaugines-zaliuzes/</w:t>
              </w:r>
            </w:hyperlink>
            <w:r w:rsidRPr="0084120C">
              <w:rPr>
                <w:i/>
                <w:iCs/>
                <w:color w:val="4B4B4D" w:themeColor="text1"/>
              </w:rPr>
              <w:t xml:space="preserve"> </w:t>
            </w:r>
          </w:p>
          <w:p w14:paraId="5578319C" w14:textId="0318B07A" w:rsidR="009442D3" w:rsidRPr="0084120C" w:rsidRDefault="00CF7925" w:rsidP="00CF7925">
            <w:pPr>
              <w:spacing w:before="60" w:after="60"/>
              <w:rPr>
                <w:i/>
                <w:iCs/>
              </w:rPr>
            </w:pPr>
            <w:hyperlink r:id="rId82" w:history="1">
              <w:r w:rsidRPr="0084120C">
                <w:rPr>
                  <w:rStyle w:val="Hyperlink"/>
                  <w:i/>
                  <w:iCs/>
                  <w:color w:val="4B4B4D" w:themeColor="text1"/>
                </w:rPr>
                <w:t>https://www.velux.lt/gaminiai/uzuolaideles-ir-zaliuzes/isorines-zaliuzes</w:t>
              </w:r>
            </w:hyperlink>
            <w:r w:rsidRPr="0084120C">
              <w:rPr>
                <w:i/>
                <w:iCs/>
                <w:color w:val="4B4B4D" w:themeColor="text1"/>
              </w:rPr>
              <w:t xml:space="preserve"> </w:t>
            </w:r>
          </w:p>
        </w:tc>
      </w:tr>
      <w:tr w:rsidR="009442D3" w:rsidRPr="0084120C" w14:paraId="75E0032F" w14:textId="77777777" w:rsidTr="00224F07">
        <w:tc>
          <w:tcPr>
            <w:tcW w:w="4957" w:type="dxa"/>
            <w:shd w:val="clear" w:color="auto" w:fill="E7EEF5" w:themeFill="accent5" w:themeFillTint="33"/>
          </w:tcPr>
          <w:p w14:paraId="3FE3CD94" w14:textId="699CD6E2" w:rsidR="009442D3" w:rsidRPr="0084120C" w:rsidRDefault="004658D9" w:rsidP="00224F07">
            <w:pPr>
              <w:spacing w:before="60" w:after="60"/>
              <w:rPr>
                <w:rStyle w:val="Heading3Char"/>
                <w:bCs/>
                <w:lang w:val="lt-LT"/>
              </w:rPr>
            </w:pPr>
            <w:r w:rsidRPr="0084120C">
              <w:rPr>
                <w:rStyle w:val="Heading3Char"/>
                <w:bCs/>
                <w:lang w:val="lt-LT"/>
              </w:rPr>
              <w:t>Į</w:t>
            </w:r>
            <w:r w:rsidR="009442D3" w:rsidRPr="0084120C">
              <w:rPr>
                <w:rStyle w:val="Heading3Char"/>
                <w:bCs/>
                <w:lang w:val="lt-LT"/>
              </w:rPr>
              <w:t>gyvendinimas</w:t>
            </w:r>
          </w:p>
        </w:tc>
        <w:tc>
          <w:tcPr>
            <w:tcW w:w="5237" w:type="dxa"/>
            <w:shd w:val="clear" w:color="auto" w:fill="E7EEF5" w:themeFill="accent5" w:themeFillTint="33"/>
          </w:tcPr>
          <w:p w14:paraId="215285B4" w14:textId="2A433EF0" w:rsidR="009442D3" w:rsidRPr="0084120C" w:rsidRDefault="00E33038" w:rsidP="00224F07">
            <w:pPr>
              <w:spacing w:before="60" w:after="60"/>
              <w:rPr>
                <w:rStyle w:val="Heading3Char"/>
                <w:bCs/>
                <w:lang w:val="lt-LT"/>
              </w:rPr>
            </w:pPr>
            <w:r w:rsidRPr="0084120C">
              <w:rPr>
                <w:rStyle w:val="Heading3Char"/>
                <w:bCs/>
                <w:lang w:val="lt-LT"/>
              </w:rPr>
              <w:t>Susijusi komunikacija</w:t>
            </w:r>
          </w:p>
        </w:tc>
      </w:tr>
      <w:tr w:rsidR="009442D3" w:rsidRPr="0084120C" w14:paraId="3B66BB24" w14:textId="77777777" w:rsidTr="00224F07">
        <w:trPr>
          <w:trHeight w:val="1755"/>
        </w:trPr>
        <w:tc>
          <w:tcPr>
            <w:tcW w:w="4957" w:type="dxa"/>
          </w:tcPr>
          <w:p w14:paraId="2DE71624" w14:textId="43C98524" w:rsidR="009442D3" w:rsidRPr="0084120C" w:rsidRDefault="009442D3" w:rsidP="00224F07">
            <w:pPr>
              <w:pStyle w:val="StandardText"/>
              <w:numPr>
                <w:ilvl w:val="0"/>
                <w:numId w:val="1"/>
              </w:numPr>
              <w:spacing w:before="60" w:after="60" w:line="280" w:lineRule="exact"/>
            </w:pPr>
            <w:r w:rsidRPr="0084120C">
              <w:t xml:space="preserve">Langų </w:t>
            </w:r>
            <w:r w:rsidR="00741F48" w:rsidRPr="0084120C">
              <w:t>iš</w:t>
            </w:r>
            <w:r w:rsidRPr="0084120C">
              <w:t xml:space="preserve">matavimas, kad </w:t>
            </w:r>
            <w:r w:rsidR="00BF05A3" w:rsidRPr="0084120C">
              <w:t>būtų galima</w:t>
            </w:r>
            <w:r w:rsidRPr="0084120C">
              <w:t xml:space="preserve"> įsigyti tinkamus gaminius.</w:t>
            </w:r>
          </w:p>
          <w:p w14:paraId="1549247E" w14:textId="77777777" w:rsidR="009442D3" w:rsidRPr="0084120C" w:rsidRDefault="009442D3" w:rsidP="00224F07">
            <w:pPr>
              <w:pStyle w:val="StandardText"/>
              <w:numPr>
                <w:ilvl w:val="0"/>
                <w:numId w:val="1"/>
              </w:numPr>
              <w:spacing w:before="60" w:after="60" w:line="280" w:lineRule="exact"/>
            </w:pPr>
            <w:r w:rsidRPr="0084120C">
              <w:t>Papildomoms priemonėms gali prireikti pastolių.</w:t>
            </w:r>
          </w:p>
          <w:p w14:paraId="3209BF34" w14:textId="1567F695" w:rsidR="009442D3" w:rsidRPr="0084120C" w:rsidRDefault="009442D3" w:rsidP="00224F07">
            <w:pPr>
              <w:pStyle w:val="StandardText"/>
              <w:numPr>
                <w:ilvl w:val="0"/>
                <w:numId w:val="1"/>
              </w:numPr>
              <w:spacing w:before="60" w:after="60" w:line="280" w:lineRule="exact"/>
            </w:pPr>
            <w:r w:rsidRPr="0084120C">
              <w:t xml:space="preserve">Žaliuzių </w:t>
            </w:r>
            <w:r w:rsidR="00BF05A3" w:rsidRPr="0084120C">
              <w:t>/ apsauginių roletų mon</w:t>
            </w:r>
            <w:r w:rsidRPr="0084120C">
              <w:t xml:space="preserve">tavimas </w:t>
            </w:r>
            <w:r w:rsidR="00BF05A3" w:rsidRPr="0084120C">
              <w:t>savo jėgomis arba samdant įmonę</w:t>
            </w:r>
            <w:r w:rsidRPr="0084120C">
              <w:t>.</w:t>
            </w:r>
          </w:p>
          <w:p w14:paraId="3AF90808" w14:textId="77777777" w:rsidR="009442D3" w:rsidRPr="0084120C" w:rsidRDefault="009442D3" w:rsidP="00224F07">
            <w:pPr>
              <w:pStyle w:val="StandardText"/>
              <w:numPr>
                <w:ilvl w:val="0"/>
                <w:numId w:val="1"/>
              </w:numPr>
              <w:spacing w:before="60" w:after="60" w:line="280" w:lineRule="exact"/>
            </w:pPr>
            <w:r w:rsidRPr="0084120C">
              <w:t>Jei taikoma, automatikos programavimas pagal laikmatį arba saulės šviesos jutiklius.</w:t>
            </w:r>
          </w:p>
          <w:p w14:paraId="7EB5E216" w14:textId="3C8E0691" w:rsidR="009442D3" w:rsidRPr="0084120C" w:rsidRDefault="00BF05A3" w:rsidP="00224F07">
            <w:pPr>
              <w:pStyle w:val="StandardText"/>
              <w:numPr>
                <w:ilvl w:val="0"/>
                <w:numId w:val="1"/>
              </w:numPr>
              <w:spacing w:before="60" w:after="60" w:line="280" w:lineRule="exact"/>
              <w:rPr>
                <w:i/>
                <w:iCs/>
              </w:rPr>
            </w:pPr>
            <w:r w:rsidRPr="0084120C">
              <w:t>Veikimo pat</w:t>
            </w:r>
            <w:r w:rsidR="009442D3" w:rsidRPr="0084120C">
              <w:t>ikrinim</w:t>
            </w:r>
            <w:r w:rsidRPr="0084120C">
              <w:t>as</w:t>
            </w:r>
            <w:r w:rsidR="009442D3" w:rsidRPr="0084120C">
              <w:t>.</w:t>
            </w:r>
          </w:p>
        </w:tc>
        <w:tc>
          <w:tcPr>
            <w:tcW w:w="5237" w:type="dxa"/>
          </w:tcPr>
          <w:p w14:paraId="22AF5543" w14:textId="77777777" w:rsidR="009442D3" w:rsidRPr="0084120C" w:rsidRDefault="009442D3" w:rsidP="00224F07">
            <w:pPr>
              <w:spacing w:before="60" w:after="60"/>
              <w:rPr>
                <w:i/>
                <w:iCs/>
              </w:rPr>
            </w:pPr>
          </w:p>
        </w:tc>
      </w:tr>
      <w:tr w:rsidR="009442D3" w:rsidRPr="0084120C" w14:paraId="3C330A67" w14:textId="77777777" w:rsidTr="00224F07">
        <w:tc>
          <w:tcPr>
            <w:tcW w:w="4957" w:type="dxa"/>
            <w:shd w:val="clear" w:color="auto" w:fill="E7EEF5" w:themeFill="accent5" w:themeFillTint="33"/>
          </w:tcPr>
          <w:p w14:paraId="6F2618B6" w14:textId="41AF601D" w:rsidR="009442D3"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238EE6A5" w14:textId="77777777" w:rsidR="009442D3" w:rsidRPr="0084120C" w:rsidRDefault="009442D3" w:rsidP="00224F07">
            <w:pPr>
              <w:spacing w:before="60" w:after="60"/>
              <w:rPr>
                <w:rStyle w:val="Heading3Char"/>
                <w:bCs/>
                <w:lang w:val="lt-LT"/>
              </w:rPr>
            </w:pPr>
            <w:r w:rsidRPr="0084120C">
              <w:rPr>
                <w:rStyle w:val="Heading3Char"/>
                <w:bCs/>
                <w:lang w:val="lt-LT"/>
              </w:rPr>
              <w:t>Kitos pastabos ir nuorodos</w:t>
            </w:r>
          </w:p>
        </w:tc>
      </w:tr>
      <w:tr w:rsidR="009442D3" w:rsidRPr="0084120C" w14:paraId="21A3DFDB" w14:textId="77777777" w:rsidTr="00224F07">
        <w:tc>
          <w:tcPr>
            <w:tcW w:w="4957" w:type="dxa"/>
          </w:tcPr>
          <w:p w14:paraId="0D22EFAE" w14:textId="77777777" w:rsidR="009442D3" w:rsidRPr="0084120C" w:rsidRDefault="009442D3" w:rsidP="00701F5B">
            <w:pPr>
              <w:pStyle w:val="StandardText"/>
              <w:numPr>
                <w:ilvl w:val="0"/>
                <w:numId w:val="5"/>
              </w:numPr>
              <w:spacing w:before="60" w:after="60" w:line="280" w:lineRule="exact"/>
            </w:pPr>
            <w:r w:rsidRPr="0084120C">
              <w:t>Energijos suvartojimo stebėjimas ir sutaupytos energijos įvertinimas.</w:t>
            </w:r>
          </w:p>
          <w:p w14:paraId="1051AD05" w14:textId="5D52F37C" w:rsidR="009442D3" w:rsidRPr="0084120C" w:rsidRDefault="009442D3" w:rsidP="00701F5B">
            <w:pPr>
              <w:pStyle w:val="StandardText"/>
              <w:numPr>
                <w:ilvl w:val="0"/>
                <w:numId w:val="5"/>
              </w:numPr>
              <w:spacing w:before="60" w:after="60" w:line="280" w:lineRule="exact"/>
            </w:pPr>
            <w:r w:rsidRPr="0084120C">
              <w:t>Reguliar</w:t>
            </w:r>
            <w:r w:rsidR="00741F48" w:rsidRPr="0084120C">
              <w:t>us tikrinimas,</w:t>
            </w:r>
            <w:r w:rsidRPr="0084120C">
              <w:t xml:space="preserve"> ypač </w:t>
            </w:r>
            <w:r w:rsidR="00741F48" w:rsidRPr="0084120C">
              <w:t xml:space="preserve">ritininių </w:t>
            </w:r>
            <w:r w:rsidRPr="0084120C">
              <w:t>lauko žaliuz</w:t>
            </w:r>
            <w:r w:rsidR="00741F48" w:rsidRPr="0084120C">
              <w:t>ių</w:t>
            </w:r>
            <w:r w:rsidRPr="0084120C">
              <w:t>.</w:t>
            </w:r>
          </w:p>
        </w:tc>
        <w:tc>
          <w:tcPr>
            <w:tcW w:w="5237" w:type="dxa"/>
          </w:tcPr>
          <w:p w14:paraId="2867653F" w14:textId="77777777" w:rsidR="009442D3" w:rsidRPr="0084120C" w:rsidRDefault="009442D3" w:rsidP="00224F07">
            <w:pPr>
              <w:spacing w:before="60" w:after="60"/>
              <w:rPr>
                <w:i/>
                <w:iCs/>
              </w:rPr>
            </w:pPr>
          </w:p>
        </w:tc>
      </w:tr>
    </w:tbl>
    <w:p w14:paraId="26CF905A" w14:textId="77777777" w:rsidR="009442D3" w:rsidRPr="0084120C" w:rsidRDefault="009442D3" w:rsidP="009442D3">
      <w:r w:rsidRPr="0084120C">
        <w:br w:type="page"/>
      </w:r>
    </w:p>
    <w:tbl>
      <w:tblPr>
        <w:tblStyle w:val="TableGrid"/>
        <w:tblW w:w="0" w:type="auto"/>
        <w:tblLook w:val="04A0" w:firstRow="1" w:lastRow="0" w:firstColumn="1" w:lastColumn="0" w:noHBand="0" w:noVBand="1"/>
      </w:tblPr>
      <w:tblGrid>
        <w:gridCol w:w="10194"/>
      </w:tblGrid>
      <w:tr w:rsidR="009442D3" w:rsidRPr="0084120C" w14:paraId="0273EACF" w14:textId="77777777" w:rsidTr="00224F07">
        <w:trPr>
          <w:trHeight w:val="351"/>
        </w:trPr>
        <w:tc>
          <w:tcPr>
            <w:tcW w:w="10194" w:type="dxa"/>
            <w:shd w:val="clear" w:color="auto" w:fill="D4E2ED" w:themeFill="accent2" w:themeFillTint="33"/>
          </w:tcPr>
          <w:p w14:paraId="03E1A497" w14:textId="0ACE239E" w:rsidR="009442D3" w:rsidRPr="0084120C" w:rsidRDefault="009442D3" w:rsidP="00224F07">
            <w:pPr>
              <w:tabs>
                <w:tab w:val="left" w:pos="3830"/>
              </w:tabs>
              <w:rPr>
                <w:b/>
                <w:bCs/>
                <w:sz w:val="24"/>
                <w:szCs w:val="24"/>
              </w:rPr>
            </w:pPr>
            <w:r w:rsidRPr="0084120C">
              <w:rPr>
                <w:b/>
                <w:bCs/>
                <w:color w:val="007BB2" w:themeColor="background2"/>
                <w:sz w:val="24"/>
                <w:szCs w:val="24"/>
              </w:rPr>
              <w:lastRenderedPageBreak/>
              <w:t>Nuotraukos</w:t>
            </w:r>
          </w:p>
        </w:tc>
      </w:tr>
      <w:tr w:rsidR="009442D3" w:rsidRPr="0084120C" w14:paraId="56D89AF4" w14:textId="77777777" w:rsidTr="00224F07">
        <w:trPr>
          <w:trHeight w:val="4300"/>
        </w:trPr>
        <w:tc>
          <w:tcPr>
            <w:tcW w:w="10194" w:type="dxa"/>
            <w:vAlign w:val="center"/>
          </w:tcPr>
          <w:p w14:paraId="3403B249" w14:textId="11FF2989" w:rsidR="009442D3" w:rsidRPr="0084120C" w:rsidRDefault="003D48F4" w:rsidP="00224F07">
            <w:pPr>
              <w:keepNext/>
              <w:tabs>
                <w:tab w:val="left" w:pos="3830"/>
              </w:tabs>
              <w:jc w:val="center"/>
            </w:pPr>
            <w:r w:rsidRPr="0084120C">
              <w:rPr>
                <w:noProof/>
              </w:rPr>
              <w:drawing>
                <wp:inline distT="0" distB="0" distL="0" distR="0" wp14:anchorId="03D8560D" wp14:editId="797903D4">
                  <wp:extent cx="5730240" cy="4264415"/>
                  <wp:effectExtent l="0" t="0" r="3810" b="3175"/>
                  <wp:docPr id="14430015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3">
                            <a:extLst>
                              <a:ext uri="{28A0092B-C50C-407E-A947-70E740481C1C}">
                                <a14:useLocalDpi xmlns:a14="http://schemas.microsoft.com/office/drawing/2010/main" val="0"/>
                              </a:ext>
                            </a:extLst>
                          </a:blip>
                          <a:srcRect r="10846"/>
                          <a:stretch/>
                        </pic:blipFill>
                        <pic:spPr bwMode="auto">
                          <a:xfrm>
                            <a:off x="0" y="0"/>
                            <a:ext cx="5813880" cy="4326660"/>
                          </a:xfrm>
                          <a:prstGeom prst="rect">
                            <a:avLst/>
                          </a:prstGeom>
                          <a:noFill/>
                          <a:ln>
                            <a:noFill/>
                          </a:ln>
                          <a:extLst>
                            <a:ext uri="{53640926-AAD7-44D8-BBD7-CCE9431645EC}">
                              <a14:shadowObscured xmlns:a14="http://schemas.microsoft.com/office/drawing/2010/main"/>
                            </a:ext>
                          </a:extLst>
                        </pic:spPr>
                      </pic:pic>
                    </a:graphicData>
                  </a:graphic>
                </wp:inline>
              </w:drawing>
            </w:r>
          </w:p>
          <w:p w14:paraId="0CDB5F03" w14:textId="4C833DFD" w:rsidR="009442D3" w:rsidRPr="0084120C" w:rsidRDefault="009D1CEF" w:rsidP="00224F07">
            <w:pPr>
              <w:pStyle w:val="Caption"/>
              <w:jc w:val="center"/>
            </w:pPr>
            <w:r w:rsidRPr="0084120C">
              <w:t>Ž</w:t>
            </w:r>
            <w:r w:rsidR="003D48F4" w:rsidRPr="0084120C">
              <w:t>aliuzės</w:t>
            </w:r>
            <w:r w:rsidR="009442D3" w:rsidRPr="0084120C">
              <w:t xml:space="preserve"> </w:t>
            </w:r>
            <w:r w:rsidR="005B76CD" w:rsidRPr="005B76CD">
              <w:t xml:space="preserve">© dizainas: </w:t>
            </w:r>
            <w:r w:rsidR="00BF0AD4">
              <w:t>Magnific</w:t>
            </w:r>
            <w:r w:rsidR="00BF0AD4" w:rsidRPr="00B51B93">
              <w:t xml:space="preserve"> (</w:t>
            </w:r>
            <w:hyperlink r:id="rId84" w:history="1">
              <w:r w:rsidR="00BF0AD4" w:rsidRPr="00123A7E">
                <w:rPr>
                  <w:rStyle w:val="Hyperlink"/>
                </w:rPr>
                <w:t>www.magnific.com</w:t>
              </w:r>
            </w:hyperlink>
            <w:r w:rsidR="00BF0AD4" w:rsidRPr="00B51B93">
              <w:t>)</w:t>
            </w:r>
          </w:p>
        </w:tc>
      </w:tr>
    </w:tbl>
    <w:p w14:paraId="4EBD6A91" w14:textId="77777777" w:rsidR="009442D3" w:rsidRPr="0084120C" w:rsidRDefault="009442D3" w:rsidP="009442D3">
      <w:pPr>
        <w:tabs>
          <w:tab w:val="left" w:pos="3830"/>
        </w:tabs>
        <w:rPr>
          <w:b/>
          <w:bCs/>
        </w:rPr>
      </w:pPr>
    </w:p>
    <w:p w14:paraId="0250C3E9" w14:textId="77777777" w:rsidR="00693966" w:rsidRPr="0084120C" w:rsidRDefault="00693966">
      <w:pPr>
        <w:spacing w:before="0"/>
        <w:rPr>
          <w:b/>
          <w:bCs/>
        </w:rPr>
      </w:pPr>
      <w:r w:rsidRPr="0084120C">
        <w:rPr>
          <w:b/>
          <w:bCs/>
        </w:rPr>
        <w:br w:type="page"/>
      </w:r>
    </w:p>
    <w:p w14:paraId="394213C5" w14:textId="77777777" w:rsidR="00C25CA5" w:rsidRPr="0084120C" w:rsidRDefault="00C25CA5" w:rsidP="00C25CA5">
      <w:pPr>
        <w:pStyle w:val="Heading2"/>
        <w:rPr>
          <w:bCs/>
          <w:color w:val="007BB2" w:themeColor="background2"/>
          <w:sz w:val="16"/>
          <w:szCs w:val="16"/>
        </w:rPr>
      </w:pPr>
      <w:bookmarkStart w:id="39" w:name="_Toc192794840"/>
      <w:r w:rsidRPr="0084120C">
        <w:lastRenderedPageBreak/>
        <w:t>Durų pritraukėjas</w:t>
      </w:r>
      <w:bookmarkEnd w:id="3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25CA5" w:rsidRPr="0084120C" w14:paraId="2C2FA4B7"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6FD3D91" w14:textId="77777777" w:rsidR="00C25CA5" w:rsidRPr="0084120C" w:rsidRDefault="00C25CA5" w:rsidP="00224F07">
            <w:pPr>
              <w:spacing w:before="60" w:after="60"/>
              <w:rPr>
                <w:i/>
                <w:iCs/>
                <w:color w:val="7B6A6B" w:themeColor="accent4"/>
              </w:rPr>
            </w:pPr>
            <w:r w:rsidRPr="0084120C">
              <w:rPr>
                <w:rStyle w:val="Heading3Char"/>
                <w:lang w:val="lt-LT"/>
              </w:rPr>
              <w:t>Trumpas aprašymas</w:t>
            </w:r>
          </w:p>
        </w:tc>
      </w:tr>
      <w:tr w:rsidR="00C25CA5" w:rsidRPr="0084120C" w14:paraId="2917AC54" w14:textId="77777777" w:rsidTr="00224F07">
        <w:trPr>
          <w:trHeight w:val="1471"/>
        </w:trPr>
        <w:tc>
          <w:tcPr>
            <w:tcW w:w="10292" w:type="dxa"/>
            <w:tcBorders>
              <w:top w:val="single" w:sz="4" w:space="0" w:color="auto"/>
            </w:tcBorders>
          </w:tcPr>
          <w:p w14:paraId="3ACECD6F" w14:textId="77777777" w:rsidR="00C25CA5" w:rsidRPr="0084120C" w:rsidRDefault="00C25CA5" w:rsidP="00224F07">
            <w:pPr>
              <w:pStyle w:val="StandardText"/>
              <w:spacing w:before="40" w:line="280" w:lineRule="exact"/>
            </w:pPr>
            <w:r w:rsidRPr="0084120C">
              <w:t>Atviros durys gali lemti šilumos nuostolius ir komforto sumažėjimą, ypač pastatuose, kuriuose yra skirtingos temperatūros zonos. Automatinis durų atidarymas ir uždarymas neleidžia palikti durų atvirų, todėl galima sutaupyti energijos. Tai neleidžia šiltam orui išeiti iš patalpos arba, jei vasarą naudojamas oro kondicionierius, patalpai įkaisti.</w:t>
            </w:r>
          </w:p>
          <w:p w14:paraId="2AABE3B5" w14:textId="77777777" w:rsidR="00C25CA5" w:rsidRPr="0084120C" w:rsidRDefault="00C25CA5" w:rsidP="00224F07">
            <w:pPr>
              <w:pStyle w:val="StandardText"/>
              <w:spacing w:before="40" w:line="280" w:lineRule="exact"/>
            </w:pPr>
            <w:r w:rsidRPr="0084120C">
              <w:t>Jei gyvenamųjų namų ar butų durys tarp atskirų kambarių nuolat uždaromos, galima sutaupyti 5 proc. šildymo išlaidų. Kembridžo universitetas apskaičiavo, kad uždarytos parduotuvių durys gali sumažinti energijos suvartojimą iki 50 %.</w:t>
            </w:r>
          </w:p>
          <w:p w14:paraId="1F4B5C11" w14:textId="77777777" w:rsidR="00C25CA5" w:rsidRPr="0084120C" w:rsidRDefault="00C25CA5" w:rsidP="00224F07">
            <w:pPr>
              <w:pStyle w:val="StandardText"/>
              <w:spacing w:before="40" w:line="280" w:lineRule="exact"/>
              <w:rPr>
                <w:i/>
                <w:iCs/>
              </w:rPr>
            </w:pPr>
          </w:p>
        </w:tc>
      </w:tr>
      <w:tr w:rsidR="00C25CA5" w:rsidRPr="0084120C" w14:paraId="48375703" w14:textId="77777777" w:rsidTr="00224F07">
        <w:trPr>
          <w:trHeight w:val="261"/>
        </w:trPr>
        <w:tc>
          <w:tcPr>
            <w:tcW w:w="10292" w:type="dxa"/>
          </w:tcPr>
          <w:p w14:paraId="0C3AD62E" w14:textId="1F23779A" w:rsidR="00C25CA5" w:rsidRPr="0084120C" w:rsidRDefault="00C25CA5" w:rsidP="00224F07">
            <w:pPr>
              <w:spacing w:before="60" w:after="60"/>
              <w:rPr>
                <w:i/>
                <w:iCs/>
                <w:color w:val="4B4B4D" w:themeColor="text1"/>
              </w:rPr>
            </w:pPr>
            <w:r w:rsidRPr="0084120C">
              <w:rPr>
                <w:i/>
                <w:iCs/>
                <w:color w:val="4B4B4D" w:themeColor="text1"/>
              </w:rPr>
              <w:t>#energ</w:t>
            </w:r>
            <w:r w:rsidR="00C22D6E" w:rsidRPr="0084120C">
              <w:rPr>
                <w:i/>
                <w:iCs/>
                <w:color w:val="4B4B4D" w:themeColor="text1"/>
              </w:rPr>
              <w:t>ijostaupymas</w:t>
            </w:r>
            <w:r w:rsidRPr="0084120C">
              <w:rPr>
                <w:i/>
                <w:iCs/>
                <w:color w:val="4B4B4D" w:themeColor="text1"/>
              </w:rPr>
              <w:t xml:space="preserve"> #d</w:t>
            </w:r>
            <w:r w:rsidR="00C22D6E" w:rsidRPr="0084120C">
              <w:rPr>
                <w:i/>
                <w:iCs/>
                <w:color w:val="4B4B4D" w:themeColor="text1"/>
              </w:rPr>
              <w:t>urųpritraukėjas</w:t>
            </w:r>
          </w:p>
        </w:tc>
      </w:tr>
    </w:tbl>
    <w:p w14:paraId="0E11DFB1" w14:textId="77777777" w:rsidR="00C25CA5" w:rsidRPr="0084120C" w:rsidRDefault="00C25CA5" w:rsidP="00C25CA5">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C25CA5" w:rsidRPr="0084120C" w14:paraId="00183CF3"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EBF355B" w14:textId="3CA48993" w:rsidR="00C25CA5"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86EDCC4" w14:textId="1EBADF2C" w:rsidR="00C25CA5" w:rsidRPr="0084120C" w:rsidRDefault="00C11CDA" w:rsidP="00224F07">
            <w:pPr>
              <w:pStyle w:val="Companyname"/>
              <w:rPr>
                <w:rStyle w:val="Heading3Char"/>
                <w:lang w:val="lt-LT"/>
              </w:rPr>
            </w:pPr>
            <w:r w:rsidRPr="0084120C">
              <w:rPr>
                <w:rStyle w:val="Heading3Char"/>
                <w:lang w:val="lt-LT"/>
              </w:rPr>
              <w:t>Pastato kategorija</w:t>
            </w:r>
          </w:p>
        </w:tc>
      </w:tr>
      <w:tr w:rsidR="00C25CA5" w:rsidRPr="0084120C" w14:paraId="44E10915" w14:textId="77777777" w:rsidTr="00224F07">
        <w:trPr>
          <w:trHeight w:val="593"/>
        </w:trPr>
        <w:tc>
          <w:tcPr>
            <w:tcW w:w="2551" w:type="dxa"/>
            <w:tcBorders>
              <w:top w:val="single" w:sz="4" w:space="0" w:color="auto"/>
            </w:tcBorders>
            <w:vAlign w:val="center"/>
          </w:tcPr>
          <w:p w14:paraId="3CE6DF6A" w14:textId="77777777" w:rsidR="00C25CA5"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466243453"/>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0015B4A3" w14:textId="77777777" w:rsidR="00C25CA5"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592214522"/>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BBF8B22" w14:textId="77777777" w:rsidR="00C25CA5" w:rsidRPr="0084120C"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089470741"/>
                <w14:checkbox>
                  <w14:checked w14:val="0"/>
                  <w14:checkedState w14:val="2612" w14:font="MS Gothic"/>
                  <w14:uncheckedState w14:val="2610" w14:font="MS Gothic"/>
                </w14:checkbox>
              </w:sdtPr>
              <w:sdtContent>
                <w:r w:rsidR="00C25CA5" w:rsidRPr="0084120C">
                  <w:rPr>
                    <w:rFonts w:ascii="MS Gothic" w:eastAsia="MS Gothic" w:hAnsi="MS Gothic"/>
                    <w:bCs/>
                    <w:color w:val="4B4B4D" w:themeColor="text1"/>
                    <w:sz w:val="22"/>
                    <w:szCs w:val="22"/>
                  </w:rPr>
                  <w:t>☐</w:t>
                </w:r>
              </w:sdtContent>
            </w:sdt>
            <w:r w:rsidR="00C25CA5" w:rsidRPr="0084120C">
              <w:rPr>
                <w:rStyle w:val="Heading3Char"/>
                <w:b w:val="0"/>
                <w:color w:val="4B4B4D" w:themeColor="text1"/>
                <w:sz w:val="22"/>
                <w:szCs w:val="22"/>
                <w:lang w:val="lt-LT"/>
              </w:rPr>
              <w:t xml:space="preserve"> Administracinis </w:t>
            </w:r>
          </w:p>
        </w:tc>
        <w:tc>
          <w:tcPr>
            <w:tcW w:w="2519" w:type="dxa"/>
            <w:tcBorders>
              <w:top w:val="single" w:sz="4" w:space="0" w:color="auto"/>
            </w:tcBorders>
            <w:vAlign w:val="center"/>
          </w:tcPr>
          <w:p w14:paraId="5E4980DA" w14:textId="77777777" w:rsidR="00C25CA5"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07961433"/>
                <w14:checkbox>
                  <w14:checked w14:val="0"/>
                  <w14:checkedState w14:val="2612" w14:font="MS Gothic"/>
                  <w14:uncheckedState w14:val="2610" w14:font="MS Gothic"/>
                </w14:checkbox>
              </w:sdtPr>
              <w:sdtContent>
                <w:r w:rsidR="00C25CA5" w:rsidRPr="0084120C">
                  <w:rPr>
                    <w:rFonts w:ascii="MS Gothic" w:eastAsia="MS Gothic" w:hAnsi="MS Gothic"/>
                    <w:bCs/>
                    <w:color w:val="4B4B4D" w:themeColor="text1"/>
                    <w:sz w:val="22"/>
                    <w:szCs w:val="22"/>
                  </w:rPr>
                  <w:t>☐</w:t>
                </w:r>
              </w:sdtContent>
            </w:sdt>
            <w:r w:rsidR="00C25CA5" w:rsidRPr="0084120C">
              <w:rPr>
                <w:rStyle w:val="Heading3Char"/>
                <w:b w:val="0"/>
                <w:color w:val="535353"/>
                <w:sz w:val="22"/>
                <w:szCs w:val="22"/>
                <w:lang w:val="lt-LT"/>
              </w:rPr>
              <w:t xml:space="preserve"> Švietimo ar socialinė</w:t>
            </w:r>
            <w:r w:rsidR="00C25CA5" w:rsidRPr="0084120C">
              <w:rPr>
                <w:rStyle w:val="Heading3Char"/>
                <w:color w:val="535353"/>
                <w:lang w:val="lt-LT"/>
              </w:rPr>
              <w:t xml:space="preserve">     </w:t>
            </w:r>
            <w:r w:rsidR="00C25CA5" w:rsidRPr="0084120C">
              <w:rPr>
                <w:rStyle w:val="Heading3Char"/>
                <w:b w:val="0"/>
                <w:color w:val="535353"/>
                <w:sz w:val="22"/>
                <w:szCs w:val="22"/>
                <w:lang w:val="lt-LT"/>
              </w:rPr>
              <w:t xml:space="preserve"> įstaiga</w:t>
            </w:r>
          </w:p>
        </w:tc>
      </w:tr>
      <w:tr w:rsidR="00C25CA5" w:rsidRPr="0084120C" w14:paraId="5C105748" w14:textId="77777777" w:rsidTr="00224F07">
        <w:trPr>
          <w:trHeight w:val="593"/>
        </w:trPr>
        <w:tc>
          <w:tcPr>
            <w:tcW w:w="2551" w:type="dxa"/>
            <w:vAlign w:val="center"/>
          </w:tcPr>
          <w:p w14:paraId="082634F6" w14:textId="77777777" w:rsidR="00C25CA5"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09125380"/>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3CCA7C09" w14:textId="77777777" w:rsidR="00C25CA5"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99853974"/>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3F0547BA" w14:textId="77777777" w:rsidR="00C25CA5" w:rsidRPr="0084120C" w:rsidRDefault="00000000" w:rsidP="00224F07">
            <w:pPr>
              <w:pStyle w:val="Companyname"/>
              <w:rPr>
                <w:rStyle w:val="Heading3Char"/>
                <w:b w:val="0"/>
                <w:color w:val="4B4B4D" w:themeColor="text1"/>
                <w:sz w:val="22"/>
                <w:szCs w:val="22"/>
                <w:lang w:val="lt-LT"/>
              </w:rPr>
            </w:pPr>
            <w:sdt>
              <w:sdtPr>
                <w:rPr>
                  <w:rStyle w:val="Heading3Char"/>
                  <w:b w:val="0"/>
                  <w:color w:val="4B4B4D" w:themeColor="text1"/>
                  <w:sz w:val="22"/>
                  <w:szCs w:val="22"/>
                  <w:lang w:val="lt-LT"/>
                </w:rPr>
                <w:id w:val="197595207"/>
                <w14:checkbox>
                  <w14:checked w14:val="0"/>
                  <w14:checkedState w14:val="2612" w14:font="MS Gothic"/>
                  <w14:uncheckedState w14:val="2610" w14:font="MS Gothic"/>
                </w14:checkbox>
              </w:sdtPr>
              <w:sdtContent>
                <w:r w:rsidR="00C25CA5" w:rsidRPr="0084120C">
                  <w:rPr>
                    <w:rStyle w:val="Heading3Char"/>
                    <w:rFonts w:ascii="MS Gothic" w:eastAsia="MS Gothic" w:hAnsi="MS Gothic"/>
                    <w:b w:val="0"/>
                    <w:color w:val="4B4B4D" w:themeColor="text1"/>
                    <w:sz w:val="22"/>
                    <w:szCs w:val="22"/>
                    <w:lang w:val="lt-LT"/>
                  </w:rPr>
                  <w:t>☐</w:t>
                </w:r>
              </w:sdtContent>
            </w:sdt>
            <w:r w:rsidR="00C25CA5" w:rsidRPr="0084120C">
              <w:rPr>
                <w:rStyle w:val="Heading3Char"/>
                <w:b w:val="0"/>
                <w:color w:val="4B4B4D" w:themeColor="text1"/>
                <w:sz w:val="22"/>
                <w:szCs w:val="22"/>
                <w:lang w:val="lt-LT"/>
              </w:rPr>
              <w:t xml:space="preserve"> Komercinis</w:t>
            </w:r>
          </w:p>
        </w:tc>
        <w:tc>
          <w:tcPr>
            <w:tcW w:w="2519" w:type="dxa"/>
            <w:vAlign w:val="center"/>
          </w:tcPr>
          <w:p w14:paraId="489D77F9" w14:textId="77777777" w:rsidR="00C25CA5" w:rsidRPr="0084120C" w:rsidRDefault="00000000" w:rsidP="00224F07">
            <w:pPr>
              <w:rPr>
                <w:rStyle w:val="Heading3Char"/>
                <w:b w:val="0"/>
                <w:color w:val="auto"/>
                <w:sz w:val="22"/>
                <w:szCs w:val="22"/>
                <w:lang w:val="lt-LT"/>
              </w:rPr>
            </w:pPr>
            <w:sdt>
              <w:sdtPr>
                <w:rPr>
                  <w:b/>
                  <w:color w:val="007BB2" w:themeColor="background2"/>
                  <w:sz w:val="24"/>
                  <w:szCs w:val="24"/>
                  <w:lang w:val="en-GB"/>
                </w:rPr>
                <w:id w:val="-1218968118"/>
                <w14:checkbox>
                  <w14:checked w14:val="0"/>
                  <w14:checkedState w14:val="2612" w14:font="MS Gothic"/>
                  <w14:uncheckedState w14:val="2610" w14:font="MS Gothic"/>
                </w14:checkbox>
              </w:sdtPr>
              <w:sdtEndPr>
                <w:rPr>
                  <w:b w:val="0"/>
                  <w:color w:val="auto"/>
                  <w:sz w:val="22"/>
                  <w:szCs w:val="22"/>
                </w:rPr>
              </w:sdtEndPr>
              <w:sdtContent>
                <w:r w:rsidR="00C25CA5" w:rsidRPr="0084120C">
                  <w:rPr>
                    <w:rFonts w:ascii="MS Gothic" w:eastAsia="MS Gothic" w:hAnsi="MS Gothic"/>
                  </w:rPr>
                  <w:t>☐</w:t>
                </w:r>
              </w:sdtContent>
            </w:sdt>
            <w:r w:rsidR="00C25CA5" w:rsidRPr="0084120C">
              <w:rPr>
                <w:rStyle w:val="Heading3Char"/>
                <w:b w:val="0"/>
                <w:bCs/>
                <w:color w:val="4B4B4D" w:themeColor="text1"/>
                <w:sz w:val="22"/>
                <w:szCs w:val="22"/>
                <w:lang w:val="lt-LT"/>
              </w:rPr>
              <w:t xml:space="preserve"> Gyvenamasis būstas</w:t>
            </w:r>
          </w:p>
        </w:tc>
      </w:tr>
      <w:tr w:rsidR="00C25CA5" w:rsidRPr="0084120C" w14:paraId="426F80A4" w14:textId="77777777" w:rsidTr="00224F07">
        <w:trPr>
          <w:trHeight w:val="593"/>
        </w:trPr>
        <w:tc>
          <w:tcPr>
            <w:tcW w:w="2551" w:type="dxa"/>
            <w:vAlign w:val="center"/>
          </w:tcPr>
          <w:p w14:paraId="79F15E76" w14:textId="3416E953" w:rsidR="00C25CA5"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586876192"/>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3BC1D7FE" w14:textId="77777777" w:rsidR="00C25CA5"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1720858863"/>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sz w:val="22"/>
                <w:szCs w:val="22"/>
                <w:u w:val="single"/>
              </w:rPr>
              <w:t xml:space="preserve">   </w:t>
            </w:r>
          </w:p>
        </w:tc>
        <w:tc>
          <w:tcPr>
            <w:tcW w:w="2816" w:type="dxa"/>
            <w:tcBorders>
              <w:left w:val="single" w:sz="4" w:space="0" w:color="auto"/>
            </w:tcBorders>
            <w:vAlign w:val="center"/>
          </w:tcPr>
          <w:p w14:paraId="16880052" w14:textId="4AB41A6D" w:rsidR="00C25CA5"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14879611"/>
                <w14:checkbox>
                  <w14:checked w14:val="0"/>
                  <w14:checkedState w14:val="2612" w14:font="MS Gothic"/>
                  <w14:uncheckedState w14:val="2610" w14:font="MS Gothic"/>
                </w14:checkbox>
              </w:sdtPr>
              <w:sdtContent>
                <w:r w:rsidR="00C25CA5" w:rsidRPr="0084120C">
                  <w:rPr>
                    <w:rFonts w:ascii="MS Gothic" w:eastAsia="MS Gothic" w:hAnsi="MS Gothic"/>
                    <w:bCs/>
                    <w:color w:val="4B4B4D" w:themeColor="text1"/>
                    <w:sz w:val="22"/>
                    <w:szCs w:val="22"/>
                  </w:rPr>
                  <w:t>☐</w:t>
                </w:r>
              </w:sdtContent>
            </w:sdt>
            <w:r w:rsidR="00C25CA5"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Pramoninis/gamybinis</w:t>
            </w:r>
          </w:p>
        </w:tc>
        <w:tc>
          <w:tcPr>
            <w:tcW w:w="2519" w:type="dxa"/>
            <w:vAlign w:val="center"/>
          </w:tcPr>
          <w:p w14:paraId="7A81037B" w14:textId="77777777" w:rsidR="00C25CA5"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983736932"/>
                <w14:checkbox>
                  <w14:checked w14:val="1"/>
                  <w14:checkedState w14:val="2612" w14:font="MS Gothic"/>
                  <w14:uncheckedState w14:val="2610" w14:font="MS Gothic"/>
                </w14:checkbox>
              </w:sdtPr>
              <w:sdtContent>
                <w:r w:rsidR="00C25CA5" w:rsidRPr="0084120C">
                  <w:rPr>
                    <w:rFonts w:ascii="MS Gothic" w:eastAsia="MS Gothic" w:hAnsi="MS Gothic"/>
                    <w:b/>
                    <w:bCs/>
                    <w:color w:val="007BB2" w:themeColor="background2"/>
                  </w:rPr>
                  <w:t>☒</w:t>
                </w:r>
              </w:sdtContent>
            </w:sdt>
            <w:r w:rsidR="00C25CA5" w:rsidRPr="0084120C">
              <w:rPr>
                <w:rStyle w:val="Heading3Char"/>
                <w:b w:val="0"/>
                <w:color w:val="4B4B4D" w:themeColor="text1"/>
                <w:sz w:val="22"/>
                <w:szCs w:val="22"/>
                <w:lang w:val="lt-LT"/>
              </w:rPr>
              <w:t xml:space="preserve"> Visi pastatų tipai</w:t>
            </w:r>
          </w:p>
        </w:tc>
      </w:tr>
    </w:tbl>
    <w:p w14:paraId="4AA6F044" w14:textId="77777777" w:rsidR="00C25CA5" w:rsidRPr="0084120C" w:rsidRDefault="00C25CA5" w:rsidP="00C25CA5">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C25CA5" w:rsidRPr="0084120C" w14:paraId="65705E65" w14:textId="77777777" w:rsidTr="00224F07">
        <w:trPr>
          <w:trHeight w:val="438"/>
        </w:trPr>
        <w:tc>
          <w:tcPr>
            <w:tcW w:w="5003" w:type="dxa"/>
            <w:tcBorders>
              <w:bottom w:val="single" w:sz="4" w:space="0" w:color="auto"/>
            </w:tcBorders>
            <w:shd w:val="clear" w:color="auto" w:fill="E7EEF5" w:themeFill="accent5" w:themeFillTint="33"/>
            <w:vAlign w:val="center"/>
          </w:tcPr>
          <w:p w14:paraId="015C2EA2" w14:textId="75E28F4D" w:rsidR="00C25CA5"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875ACBB" w14:textId="6C957D26" w:rsidR="00C25CA5" w:rsidRPr="0084120C" w:rsidRDefault="001213FE" w:rsidP="00224F07">
            <w:pPr>
              <w:pStyle w:val="Companyname"/>
              <w:rPr>
                <w:rStyle w:val="Heading3Char"/>
                <w:lang w:val="lt-LT"/>
              </w:rPr>
            </w:pPr>
            <w:r w:rsidRPr="0084120C">
              <w:rPr>
                <w:rStyle w:val="Heading3Char"/>
                <w:lang w:val="lt-LT"/>
              </w:rPr>
              <w:t>Sutaupymo potencialas</w:t>
            </w:r>
          </w:p>
        </w:tc>
      </w:tr>
      <w:tr w:rsidR="00C25CA5" w:rsidRPr="0084120C" w14:paraId="72554648" w14:textId="77777777" w:rsidTr="00224F07">
        <w:trPr>
          <w:trHeight w:val="536"/>
        </w:trPr>
        <w:tc>
          <w:tcPr>
            <w:tcW w:w="5003" w:type="dxa"/>
            <w:tcBorders>
              <w:bottom w:val="nil"/>
            </w:tcBorders>
            <w:vAlign w:val="center"/>
          </w:tcPr>
          <w:p w14:paraId="22E2338B" w14:textId="22C27DB4"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28157136"/>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5AE00FB8" w14:textId="77777777"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091468110"/>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60C7F6D5" w14:textId="77777777"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54640671"/>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rStyle w:val="Heading3Char"/>
                <w:b w:val="0"/>
                <w:color w:val="4B4B4D" w:themeColor="text1"/>
                <w:sz w:val="22"/>
                <w:szCs w:val="22"/>
                <w:lang w:val="lt-LT"/>
              </w:rPr>
              <w:t xml:space="preserve">  Išlaidos</w:t>
            </w:r>
          </w:p>
        </w:tc>
      </w:tr>
      <w:tr w:rsidR="00C25CA5" w:rsidRPr="0084120C" w14:paraId="76982409" w14:textId="77777777" w:rsidTr="00224F07">
        <w:trPr>
          <w:trHeight w:val="536"/>
        </w:trPr>
        <w:tc>
          <w:tcPr>
            <w:tcW w:w="5003" w:type="dxa"/>
            <w:tcBorders>
              <w:top w:val="nil"/>
              <w:bottom w:val="nil"/>
            </w:tcBorders>
            <w:vAlign w:val="center"/>
          </w:tcPr>
          <w:p w14:paraId="4C76307E" w14:textId="6E7A7406"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55219153"/>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6D2F20D2" w14:textId="77777777"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67065662"/>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color w:val="4B4B4D" w:themeColor="text1"/>
                <w:sz w:val="22"/>
                <w:szCs w:val="22"/>
                <w:lang w:val="lt-LT"/>
              </w:rPr>
              <w:t xml:space="preserve">  CO</w:t>
            </w:r>
            <w:r w:rsidR="00C25CA5" w:rsidRPr="0084120C">
              <w:rPr>
                <w:b/>
                <w:bCs/>
                <w:sz w:val="22"/>
                <w:szCs w:val="22"/>
                <w:vertAlign w:val="subscript"/>
              </w:rPr>
              <w:t>2</w:t>
            </w:r>
          </w:p>
        </w:tc>
        <w:tc>
          <w:tcPr>
            <w:tcW w:w="2767" w:type="dxa"/>
            <w:tcBorders>
              <w:top w:val="nil"/>
              <w:left w:val="nil"/>
              <w:bottom w:val="nil"/>
            </w:tcBorders>
            <w:vAlign w:val="center"/>
          </w:tcPr>
          <w:p w14:paraId="440B0A54" w14:textId="77777777" w:rsidR="00C25CA5" w:rsidRPr="0084120C" w:rsidRDefault="00C25CA5"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iki 10 proc.</w:t>
            </w:r>
          </w:p>
        </w:tc>
      </w:tr>
      <w:tr w:rsidR="00C25CA5" w:rsidRPr="0084120C" w14:paraId="1B9146DC" w14:textId="77777777" w:rsidTr="00224F07">
        <w:trPr>
          <w:trHeight w:val="536"/>
        </w:trPr>
        <w:tc>
          <w:tcPr>
            <w:tcW w:w="5003" w:type="dxa"/>
            <w:tcBorders>
              <w:top w:val="nil"/>
              <w:bottom w:val="nil"/>
            </w:tcBorders>
            <w:vAlign w:val="center"/>
          </w:tcPr>
          <w:p w14:paraId="45AB6036" w14:textId="76AB7513"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97544783"/>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5A96C3AB" w14:textId="77777777"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83881817"/>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sz w:val="22"/>
                <w:szCs w:val="22"/>
              </w:rPr>
              <w:t xml:space="preserve">  </w:t>
            </w:r>
            <w:r w:rsidR="00C25CA5" w:rsidRPr="0084120C">
              <w:rPr>
                <w:rStyle w:val="Heading3Char"/>
                <w:b w:val="0"/>
                <w:color w:val="4B4B4D" w:themeColor="text1"/>
                <w:sz w:val="22"/>
                <w:szCs w:val="22"/>
                <w:lang w:val="lt-LT"/>
              </w:rPr>
              <w:t>Kitas teigiamas poveikis</w:t>
            </w:r>
          </w:p>
        </w:tc>
        <w:tc>
          <w:tcPr>
            <w:tcW w:w="2767" w:type="dxa"/>
            <w:tcBorders>
              <w:top w:val="nil"/>
              <w:left w:val="nil"/>
              <w:bottom w:val="nil"/>
            </w:tcBorders>
            <w:vAlign w:val="center"/>
          </w:tcPr>
          <w:p w14:paraId="64DD5EF8" w14:textId="77777777" w:rsidR="00C25CA5" w:rsidRPr="0084120C" w:rsidRDefault="00C25CA5" w:rsidP="00224F07">
            <w:pPr>
              <w:pStyle w:val="StandardText"/>
              <w:rPr>
                <w:rStyle w:val="Heading3Char"/>
                <w:b w:val="0"/>
                <w:color w:val="4B4B4D" w:themeColor="text1"/>
                <w:sz w:val="22"/>
                <w:szCs w:val="22"/>
                <w:lang w:val="lt-LT"/>
              </w:rPr>
            </w:pPr>
          </w:p>
        </w:tc>
      </w:tr>
      <w:tr w:rsidR="00C25CA5" w:rsidRPr="0084120C" w14:paraId="05D3B38A" w14:textId="77777777" w:rsidTr="00224F07">
        <w:trPr>
          <w:trHeight w:val="536"/>
        </w:trPr>
        <w:tc>
          <w:tcPr>
            <w:tcW w:w="5003" w:type="dxa"/>
            <w:tcBorders>
              <w:top w:val="nil"/>
            </w:tcBorders>
            <w:vAlign w:val="center"/>
          </w:tcPr>
          <w:p w14:paraId="2F581594" w14:textId="79536135" w:rsidR="00C25CA5"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87920006"/>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61409652" w14:textId="77777777" w:rsidR="00C25CA5" w:rsidRPr="0084120C" w:rsidRDefault="00C25CA5" w:rsidP="00224F07">
            <w:pPr>
              <w:pStyle w:val="StandardText"/>
              <w:rPr>
                <w:rStyle w:val="Heading3Char"/>
                <w:b w:val="0"/>
                <w:color w:val="4B4B4D" w:themeColor="text1"/>
                <w:sz w:val="22"/>
                <w:szCs w:val="22"/>
                <w:lang w:val="lt-LT"/>
              </w:rPr>
            </w:pPr>
            <w:r w:rsidRPr="0084120C">
              <w:rPr>
                <w:rStyle w:val="Heading3Char"/>
                <w:b w:val="0"/>
                <w:bCs/>
                <w:color w:val="4B4B4D" w:themeColor="text1"/>
                <w:sz w:val="22"/>
                <w:szCs w:val="22"/>
                <w:lang w:val="lt-LT"/>
              </w:rPr>
              <w:t>Didesnis komfortas, mažesnis skersvėjis</w:t>
            </w:r>
          </w:p>
        </w:tc>
      </w:tr>
    </w:tbl>
    <w:p w14:paraId="259B7041" w14:textId="77777777" w:rsidR="00C25CA5" w:rsidRPr="0084120C" w:rsidRDefault="00C25CA5" w:rsidP="00C25CA5">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C25CA5" w:rsidRPr="0084120C" w14:paraId="5DD505E2" w14:textId="77777777" w:rsidTr="00224F07">
        <w:trPr>
          <w:trHeight w:val="313"/>
        </w:trPr>
        <w:tc>
          <w:tcPr>
            <w:tcW w:w="2576" w:type="dxa"/>
            <w:tcBorders>
              <w:bottom w:val="single" w:sz="4" w:space="0" w:color="auto"/>
            </w:tcBorders>
            <w:shd w:val="clear" w:color="auto" w:fill="E7EEF5" w:themeFill="accent5" w:themeFillTint="33"/>
            <w:vAlign w:val="center"/>
          </w:tcPr>
          <w:p w14:paraId="572E2D27" w14:textId="1E0DEA91" w:rsidR="00C25CA5"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1870C35" w14:textId="77777777" w:rsidR="00C25CA5" w:rsidRPr="0084120C" w:rsidRDefault="00C25CA5"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4EC1B54" w14:textId="77777777" w:rsidR="00C25CA5" w:rsidRPr="0084120C" w:rsidRDefault="00C25CA5"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0E149B3" w14:textId="77777777" w:rsidR="00C25CA5" w:rsidRPr="0084120C" w:rsidRDefault="00C25CA5" w:rsidP="00224F07">
            <w:pPr>
              <w:pStyle w:val="Heading3"/>
              <w:rPr>
                <w:rStyle w:val="Heading3Char"/>
                <w:b/>
                <w:bCs/>
                <w:lang w:val="lt-LT"/>
              </w:rPr>
            </w:pPr>
            <w:r w:rsidRPr="0084120C">
              <w:rPr>
                <w:rStyle w:val="Heading3Char"/>
                <w:b/>
                <w:bCs/>
                <w:lang w:val="lt-LT"/>
              </w:rPr>
              <w:t>Speciali sauga</w:t>
            </w:r>
          </w:p>
        </w:tc>
      </w:tr>
      <w:tr w:rsidR="00C25CA5" w:rsidRPr="0084120C" w14:paraId="055EAC79" w14:textId="77777777" w:rsidTr="00224F07">
        <w:trPr>
          <w:trHeight w:val="530"/>
        </w:trPr>
        <w:tc>
          <w:tcPr>
            <w:tcW w:w="2576" w:type="dxa"/>
            <w:tcBorders>
              <w:bottom w:val="nil"/>
            </w:tcBorders>
            <w:vAlign w:val="center"/>
          </w:tcPr>
          <w:p w14:paraId="504F8F3C" w14:textId="52B6EC5E" w:rsidR="00C25CA5" w:rsidRPr="0084120C" w:rsidRDefault="00000000" w:rsidP="00224F07">
            <w:pPr>
              <w:rPr>
                <w:rStyle w:val="Heading3Char"/>
                <w:b w:val="0"/>
                <w:color w:val="auto"/>
                <w:sz w:val="22"/>
                <w:szCs w:val="22"/>
                <w:lang w:val="lt-LT"/>
              </w:rPr>
            </w:pPr>
            <w:sdt>
              <w:sdtPr>
                <w:rPr>
                  <w:b/>
                  <w:color w:val="007BB2" w:themeColor="background2"/>
                  <w:sz w:val="24"/>
                  <w:szCs w:val="24"/>
                  <w:lang w:val="en-GB"/>
                </w:rPr>
                <w:id w:val="-1526019184"/>
                <w14:checkbox>
                  <w14:checked w14:val="0"/>
                  <w14:checkedState w14:val="2612" w14:font="MS Gothic"/>
                  <w14:uncheckedState w14:val="2610" w14:font="MS Gothic"/>
                </w14:checkbox>
              </w:sdtPr>
              <w:sdtEndPr>
                <w:rPr>
                  <w:b w:val="0"/>
                  <w:color w:val="auto"/>
                  <w:sz w:val="22"/>
                  <w:szCs w:val="22"/>
                </w:rPr>
              </w:sdtEndPr>
              <w:sdtContent>
                <w:r w:rsidR="00C25CA5" w:rsidRPr="0084120C">
                  <w:rPr>
                    <w:rFonts w:ascii="MS Gothic" w:eastAsia="MS Gothic" w:hAnsi="MS Gothic"/>
                  </w:rPr>
                  <w:t>☐</w:t>
                </w:r>
              </w:sdtContent>
            </w:sdt>
            <w:r w:rsidR="00C25CA5"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Elgesį</w:t>
            </w:r>
          </w:p>
        </w:tc>
        <w:tc>
          <w:tcPr>
            <w:tcW w:w="2392" w:type="dxa"/>
            <w:tcBorders>
              <w:bottom w:val="nil"/>
            </w:tcBorders>
            <w:vAlign w:val="center"/>
          </w:tcPr>
          <w:p w14:paraId="1736D7D3" w14:textId="77777777" w:rsidR="00C25CA5"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989020673"/>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2E028A20" w14:textId="3F651803" w:rsidR="00C25CA5"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858696925"/>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3279CA9D" w14:textId="77777777" w:rsidR="00C25CA5" w:rsidRPr="0084120C" w:rsidRDefault="00000000" w:rsidP="00224F07">
            <w:pPr>
              <w:pStyle w:val="Companyname"/>
              <w:rPr>
                <w:sz w:val="22"/>
                <w:szCs w:val="22"/>
              </w:rPr>
            </w:pPr>
            <w:sdt>
              <w:sdtPr>
                <w:rPr>
                  <w:b/>
                  <w:color w:val="007BB2" w:themeColor="background2"/>
                  <w:sz w:val="22"/>
                  <w:szCs w:val="22"/>
                </w:rPr>
                <w:id w:val="-475451413"/>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sz w:val="22"/>
                <w:szCs w:val="22"/>
              </w:rPr>
              <w:t xml:space="preserve">  Nebūtina</w:t>
            </w:r>
          </w:p>
        </w:tc>
      </w:tr>
      <w:tr w:rsidR="00C25CA5" w:rsidRPr="0084120C" w14:paraId="3205993A" w14:textId="77777777" w:rsidTr="00224F07">
        <w:trPr>
          <w:trHeight w:val="530"/>
        </w:trPr>
        <w:tc>
          <w:tcPr>
            <w:tcW w:w="2576" w:type="dxa"/>
            <w:tcBorders>
              <w:top w:val="nil"/>
              <w:bottom w:val="nil"/>
            </w:tcBorders>
            <w:vAlign w:val="center"/>
          </w:tcPr>
          <w:p w14:paraId="1C0B63B8" w14:textId="185FC3C0" w:rsidR="00C25CA5" w:rsidRPr="0084120C" w:rsidRDefault="00000000" w:rsidP="00224F07">
            <w:pPr>
              <w:rPr>
                <w:rFonts w:ascii="MS Gothic" w:eastAsia="MS Gothic" w:hAnsi="MS Gothic"/>
                <w:color w:val="007BB2" w:themeColor="background2"/>
              </w:rPr>
            </w:pPr>
            <w:sdt>
              <w:sdtPr>
                <w:rPr>
                  <w:rFonts w:ascii="MS Gothic" w:eastAsia="MS Gothic" w:hAnsi="MS Gothic"/>
                  <w:b/>
                  <w:color w:val="007BB2" w:themeColor="background2"/>
                </w:rPr>
                <w:id w:val="-218447796"/>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rPr>
                  <w:t>☒</w:t>
                </w:r>
              </w:sdtContent>
            </w:sdt>
            <w:r w:rsidR="00C25CA5"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7BFD4170" w14:textId="77777777" w:rsidR="00C25CA5"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33258205"/>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3DC45D59" w14:textId="51C6F7B0" w:rsidR="00C25CA5"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839517322"/>
                <w14:checkbox>
                  <w14:checked w14:val="1"/>
                  <w14:checkedState w14:val="2612" w14:font="MS Gothic"/>
                  <w14:uncheckedState w14:val="2610" w14:font="MS Gothic"/>
                </w14:checkbox>
              </w:sdtPr>
              <w:sdtContent>
                <w:r w:rsidR="00C25CA5" w:rsidRPr="0084120C">
                  <w:rPr>
                    <w:rFonts w:ascii="MS Gothic" w:eastAsia="MS Gothic" w:hAnsi="MS Gothic"/>
                    <w:b/>
                    <w:color w:val="007BB2" w:themeColor="background2"/>
                    <w:sz w:val="22"/>
                    <w:szCs w:val="22"/>
                  </w:rPr>
                  <w:t>☒</w:t>
                </w:r>
              </w:sdtContent>
            </w:sdt>
            <w:r w:rsidR="00C25CA5" w:rsidRPr="0084120C">
              <w:rPr>
                <w:sz w:val="22"/>
                <w:szCs w:val="22"/>
              </w:rPr>
              <w:t xml:space="preserve">  </w:t>
            </w:r>
            <w:r w:rsidR="0076141A" w:rsidRPr="0084120C">
              <w:rPr>
                <w:sz w:val="22"/>
                <w:szCs w:val="22"/>
              </w:rPr>
              <w:t>Reikalinga s</w:t>
            </w:r>
            <w:r w:rsidR="00C25CA5" w:rsidRPr="0084120C">
              <w:rPr>
                <w:sz w:val="22"/>
                <w:szCs w:val="22"/>
              </w:rPr>
              <w:t>pecializuota įmonė</w:t>
            </w:r>
          </w:p>
        </w:tc>
        <w:tc>
          <w:tcPr>
            <w:tcW w:w="2780" w:type="dxa"/>
            <w:tcBorders>
              <w:top w:val="nil"/>
              <w:bottom w:val="nil"/>
            </w:tcBorders>
            <w:vAlign w:val="center"/>
          </w:tcPr>
          <w:p w14:paraId="313DFC52" w14:textId="040D0EE8" w:rsidR="00C25CA5" w:rsidRPr="0084120C" w:rsidRDefault="00000000" w:rsidP="00224F07">
            <w:pPr>
              <w:pStyle w:val="Companyname"/>
              <w:rPr>
                <w:sz w:val="22"/>
                <w:szCs w:val="22"/>
              </w:rPr>
            </w:pPr>
            <w:sdt>
              <w:sdtPr>
                <w:rPr>
                  <w:sz w:val="22"/>
                  <w:szCs w:val="22"/>
                </w:rPr>
                <w:id w:val="1903944240"/>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sz w:val="22"/>
                <w:szCs w:val="22"/>
              </w:rPr>
              <w:t xml:space="preserve">  </w:t>
            </w:r>
            <w:r w:rsidR="006F1366" w:rsidRPr="0084120C">
              <w:rPr>
                <w:sz w:val="22"/>
                <w:szCs w:val="22"/>
              </w:rPr>
              <w:t>Rekomenduojama</w:t>
            </w:r>
          </w:p>
        </w:tc>
      </w:tr>
      <w:tr w:rsidR="00C25CA5" w:rsidRPr="0084120C" w14:paraId="0A97A409" w14:textId="77777777" w:rsidTr="00224F07">
        <w:trPr>
          <w:trHeight w:val="530"/>
        </w:trPr>
        <w:tc>
          <w:tcPr>
            <w:tcW w:w="2576" w:type="dxa"/>
            <w:tcBorders>
              <w:top w:val="nil"/>
            </w:tcBorders>
            <w:vAlign w:val="center"/>
          </w:tcPr>
          <w:p w14:paraId="1BD40BD5" w14:textId="243E4700" w:rsidR="00C25CA5" w:rsidRPr="0084120C" w:rsidRDefault="00000000" w:rsidP="00224F07">
            <w:pPr>
              <w:pStyle w:val="Companyname"/>
              <w:rPr>
                <w:rFonts w:ascii="MS Gothic" w:eastAsia="MS Gothic" w:hAnsi="MS Gothic"/>
              </w:rPr>
            </w:pPr>
            <w:sdt>
              <w:sdtPr>
                <w:rPr>
                  <w:rFonts w:ascii="MS Gothic" w:eastAsia="MS Gothic" w:hAnsi="MS Gothic"/>
                  <w:color w:val="auto"/>
                  <w:sz w:val="22"/>
                  <w:szCs w:val="22"/>
                </w:rPr>
                <w:id w:val="-1033949932"/>
                <w14:checkbox>
                  <w14:checked w14:val="0"/>
                  <w14:checkedState w14:val="2612" w14:font="MS Gothic"/>
                  <w14:uncheckedState w14:val="2610" w14:font="MS Gothic"/>
                </w14:checkbox>
              </w:sdtPr>
              <w:sdtContent>
                <w:r w:rsidR="00C25CA5" w:rsidRPr="0084120C">
                  <w:rPr>
                    <w:rFonts w:ascii="MS Gothic" w:eastAsia="MS Gothic" w:hAnsi="MS Gothic"/>
                    <w:color w:val="auto"/>
                    <w:sz w:val="22"/>
                    <w:szCs w:val="22"/>
                  </w:rPr>
                  <w:t>☐</w:t>
                </w:r>
              </w:sdtContent>
            </w:sdt>
            <w:r w:rsidR="00C25CA5"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30D6A1FA" w14:textId="77777777" w:rsidR="00C25CA5"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596402941"/>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sz w:val="22"/>
                <w:szCs w:val="22"/>
              </w:rPr>
              <w:t xml:space="preserve">  </w:t>
            </w:r>
            <w:r w:rsidR="00C25CA5" w:rsidRPr="0084120C">
              <w:rPr>
                <w:rStyle w:val="Heading3Char"/>
                <w:b w:val="0"/>
                <w:bCs/>
                <w:color w:val="4B4B4D" w:themeColor="text1"/>
                <w:sz w:val="22"/>
                <w:szCs w:val="22"/>
                <w:lang w:val="lt-LT"/>
              </w:rPr>
              <w:t>Aukštas</w:t>
            </w:r>
          </w:p>
        </w:tc>
        <w:tc>
          <w:tcPr>
            <w:tcW w:w="2557" w:type="dxa"/>
            <w:tcBorders>
              <w:top w:val="nil"/>
            </w:tcBorders>
            <w:vAlign w:val="center"/>
          </w:tcPr>
          <w:p w14:paraId="3510C51E" w14:textId="340E675C" w:rsidR="00C25CA5"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888868749"/>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sz w:val="22"/>
                <w:szCs w:val="22"/>
              </w:rPr>
              <w:t xml:space="preserve">  </w:t>
            </w:r>
            <w:r w:rsidR="0076141A" w:rsidRPr="0084120C">
              <w:rPr>
                <w:sz w:val="22"/>
                <w:szCs w:val="22"/>
              </w:rPr>
              <w:t>Reikalingas e</w:t>
            </w:r>
            <w:r w:rsidR="00C25CA5" w:rsidRPr="0084120C">
              <w:rPr>
                <w:sz w:val="22"/>
                <w:szCs w:val="22"/>
              </w:rPr>
              <w:t>kspertas</w:t>
            </w:r>
          </w:p>
        </w:tc>
        <w:tc>
          <w:tcPr>
            <w:tcW w:w="2780" w:type="dxa"/>
            <w:tcBorders>
              <w:top w:val="nil"/>
            </w:tcBorders>
            <w:vAlign w:val="center"/>
          </w:tcPr>
          <w:p w14:paraId="5F66ECCF" w14:textId="77777777" w:rsidR="00C25CA5" w:rsidRPr="0084120C" w:rsidRDefault="00000000" w:rsidP="00224F07">
            <w:pPr>
              <w:pStyle w:val="Companyname"/>
              <w:rPr>
                <w:sz w:val="22"/>
                <w:szCs w:val="22"/>
              </w:rPr>
            </w:pPr>
            <w:sdt>
              <w:sdtPr>
                <w:rPr>
                  <w:sz w:val="22"/>
                  <w:szCs w:val="22"/>
                </w:rPr>
                <w:id w:val="1737123662"/>
                <w14:checkbox>
                  <w14:checked w14:val="0"/>
                  <w14:checkedState w14:val="2612" w14:font="MS Gothic"/>
                  <w14:uncheckedState w14:val="2610" w14:font="MS Gothic"/>
                </w14:checkbox>
              </w:sdtPr>
              <w:sdtContent>
                <w:r w:rsidR="00C25CA5" w:rsidRPr="0084120C">
                  <w:rPr>
                    <w:rFonts w:ascii="MS Gothic" w:eastAsia="MS Gothic" w:hAnsi="MS Gothic"/>
                    <w:sz w:val="22"/>
                    <w:szCs w:val="22"/>
                  </w:rPr>
                  <w:t>☐</w:t>
                </w:r>
              </w:sdtContent>
            </w:sdt>
            <w:r w:rsidR="00C25CA5" w:rsidRPr="0084120C">
              <w:rPr>
                <w:sz w:val="22"/>
                <w:szCs w:val="22"/>
              </w:rPr>
              <w:t xml:space="preserve">  Privaloma</w:t>
            </w:r>
          </w:p>
        </w:tc>
      </w:tr>
    </w:tbl>
    <w:p w14:paraId="767C90C8" w14:textId="43A38D5E" w:rsidR="00C25CA5" w:rsidRPr="0084120C" w:rsidRDefault="00C25CA5" w:rsidP="00C25CA5">
      <w:pPr>
        <w:spacing w:before="0"/>
        <w:rPr>
          <w:rStyle w:val="Heading3Char"/>
          <w:sz w:val="28"/>
          <w:szCs w:val="28"/>
          <w:lang w:val="lt-LT"/>
        </w:rPr>
      </w:pPr>
      <w:r w:rsidRPr="0084120C">
        <w:rPr>
          <w:rStyle w:val="Heading3Char"/>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ayout w:type="fixed"/>
        <w:tblLook w:val="04A0" w:firstRow="1" w:lastRow="0" w:firstColumn="1" w:lastColumn="0" w:noHBand="0" w:noVBand="1"/>
      </w:tblPr>
      <w:tblGrid>
        <w:gridCol w:w="4962"/>
        <w:gridCol w:w="5244"/>
      </w:tblGrid>
      <w:tr w:rsidR="00C25CA5" w:rsidRPr="0084120C" w14:paraId="3722BC03" w14:textId="77777777" w:rsidTr="00647CA3">
        <w:trPr>
          <w:trHeight w:val="466"/>
        </w:trPr>
        <w:tc>
          <w:tcPr>
            <w:tcW w:w="4962" w:type="dxa"/>
            <w:shd w:val="clear" w:color="auto" w:fill="E7EEF5" w:themeFill="accent5" w:themeFillTint="33"/>
          </w:tcPr>
          <w:p w14:paraId="23CB4C9B" w14:textId="77777777" w:rsidR="00C25CA5" w:rsidRPr="0084120C" w:rsidRDefault="00C25CA5" w:rsidP="00224F07">
            <w:pPr>
              <w:spacing w:before="60" w:after="60"/>
              <w:rPr>
                <w:i/>
                <w:iCs/>
                <w:color w:val="7B6A6B" w:themeColor="accent4"/>
              </w:rPr>
            </w:pPr>
            <w:r w:rsidRPr="0084120C">
              <w:rPr>
                <w:rStyle w:val="Heading3Char"/>
                <w:lang w:val="lt-LT"/>
              </w:rPr>
              <w:t xml:space="preserve">Investicinės išlaidos </w:t>
            </w:r>
          </w:p>
        </w:tc>
        <w:tc>
          <w:tcPr>
            <w:tcW w:w="5244" w:type="dxa"/>
            <w:shd w:val="clear" w:color="auto" w:fill="E7EEF5" w:themeFill="accent5" w:themeFillTint="33"/>
          </w:tcPr>
          <w:p w14:paraId="4946AB34" w14:textId="77777777" w:rsidR="00C25CA5" w:rsidRPr="0084120C" w:rsidRDefault="00C25CA5" w:rsidP="00224F07">
            <w:pPr>
              <w:spacing w:before="60" w:after="60"/>
              <w:rPr>
                <w:i/>
                <w:iCs/>
                <w:color w:val="4B4B4D" w:themeColor="text1"/>
              </w:rPr>
            </w:pPr>
            <w:r w:rsidRPr="0084120C">
              <w:rPr>
                <w:rStyle w:val="Heading3Char"/>
                <w:lang w:val="lt-LT"/>
              </w:rPr>
              <w:t>Investicijų grąža</w:t>
            </w:r>
          </w:p>
        </w:tc>
      </w:tr>
      <w:tr w:rsidR="00C25CA5" w:rsidRPr="0084120C" w14:paraId="529FB05C" w14:textId="77777777" w:rsidTr="00647CA3">
        <w:trPr>
          <w:trHeight w:val="872"/>
        </w:trPr>
        <w:tc>
          <w:tcPr>
            <w:tcW w:w="4962" w:type="dxa"/>
          </w:tcPr>
          <w:p w14:paraId="4A939BED" w14:textId="12741CC9" w:rsidR="00C25CA5" w:rsidRPr="0084120C" w:rsidRDefault="00C25CA5" w:rsidP="00224F07">
            <w:pPr>
              <w:spacing w:before="60" w:after="60"/>
              <w:rPr>
                <w:color w:val="4B4B4D" w:themeColor="text1"/>
                <w:sz w:val="24"/>
                <w:szCs w:val="24"/>
              </w:rPr>
            </w:pPr>
            <w:r w:rsidRPr="0084120C">
              <w:rPr>
                <w:color w:val="4B4B4D" w:themeColor="text1"/>
                <w:sz w:val="24"/>
                <w:szCs w:val="24"/>
              </w:rPr>
              <w:t xml:space="preserve">Nuo 30 € </w:t>
            </w:r>
            <w:r w:rsidR="006736F9" w:rsidRPr="0084120C">
              <w:rPr>
                <w:color w:val="4B4B4D" w:themeColor="text1"/>
                <w:sz w:val="24"/>
                <w:szCs w:val="24"/>
              </w:rPr>
              <w:t>/ vnt. su</w:t>
            </w:r>
            <w:r w:rsidRPr="0084120C">
              <w:rPr>
                <w:color w:val="4B4B4D" w:themeColor="text1"/>
                <w:sz w:val="24"/>
                <w:szCs w:val="24"/>
              </w:rPr>
              <w:t xml:space="preserve"> </w:t>
            </w:r>
            <w:r w:rsidR="006736F9" w:rsidRPr="0084120C">
              <w:rPr>
                <w:color w:val="4B4B4D" w:themeColor="text1"/>
                <w:sz w:val="24"/>
                <w:szCs w:val="24"/>
              </w:rPr>
              <w:t>standartiniu veikimu</w:t>
            </w:r>
            <w:r w:rsidRPr="0084120C">
              <w:rPr>
                <w:color w:val="4B4B4D" w:themeColor="text1"/>
                <w:sz w:val="24"/>
                <w:szCs w:val="24"/>
              </w:rPr>
              <w:t>.</w:t>
            </w:r>
          </w:p>
          <w:p w14:paraId="1BD1AEF6" w14:textId="331EDC49" w:rsidR="00C25CA5" w:rsidRPr="0084120C" w:rsidRDefault="00C25CA5" w:rsidP="00224F07">
            <w:pPr>
              <w:spacing w:before="60" w:after="60"/>
              <w:rPr>
                <w:rStyle w:val="Heading3Char"/>
                <w:lang w:val="lt-LT"/>
              </w:rPr>
            </w:pPr>
            <w:r w:rsidRPr="0084120C">
              <w:rPr>
                <w:color w:val="4B4B4D" w:themeColor="text1"/>
                <w:sz w:val="24"/>
                <w:szCs w:val="24"/>
              </w:rPr>
              <w:t xml:space="preserve">Apie 200 </w:t>
            </w:r>
            <w:r w:rsidR="006736F9" w:rsidRPr="0084120C">
              <w:rPr>
                <w:color w:val="4B4B4D" w:themeColor="text1"/>
                <w:sz w:val="24"/>
                <w:szCs w:val="24"/>
              </w:rPr>
              <w:t>€ /vnt.</w:t>
            </w:r>
            <w:r w:rsidRPr="0084120C">
              <w:rPr>
                <w:color w:val="4B4B4D" w:themeColor="text1"/>
                <w:sz w:val="24"/>
                <w:szCs w:val="24"/>
              </w:rPr>
              <w:t xml:space="preserve"> priešgaisrinėms durims</w:t>
            </w:r>
            <w:r w:rsidR="00103D78" w:rsidRPr="0084120C">
              <w:rPr>
                <w:color w:val="4B4B4D" w:themeColor="text1"/>
                <w:sz w:val="24"/>
                <w:szCs w:val="24"/>
              </w:rPr>
              <w:t xml:space="preserve">, prieinamumui </w:t>
            </w:r>
            <w:r w:rsidRPr="0084120C">
              <w:rPr>
                <w:color w:val="4B4B4D" w:themeColor="text1"/>
                <w:sz w:val="24"/>
                <w:szCs w:val="24"/>
              </w:rPr>
              <w:t>ir kitoms funkcijoms</w:t>
            </w:r>
          </w:p>
        </w:tc>
        <w:tc>
          <w:tcPr>
            <w:tcW w:w="5244" w:type="dxa"/>
          </w:tcPr>
          <w:p w14:paraId="5631E15E" w14:textId="77777777" w:rsidR="00C25CA5" w:rsidRPr="0084120C" w:rsidRDefault="00C25CA5" w:rsidP="00224F07">
            <w:pPr>
              <w:spacing w:before="60" w:after="60"/>
              <w:rPr>
                <w:rStyle w:val="Heading3Char"/>
                <w:b w:val="0"/>
                <w:color w:val="4B4B4D" w:themeColor="text1"/>
                <w:lang w:val="lt-LT"/>
              </w:rPr>
            </w:pPr>
            <w:r w:rsidRPr="0084120C">
              <w:rPr>
                <w:color w:val="4B4B4D" w:themeColor="text1"/>
                <w:sz w:val="24"/>
                <w:szCs w:val="24"/>
              </w:rPr>
              <w:t>Nedidelės investicinės išlaidos ir vidutiniškai iki 10 % sumažėjusios energijos sąnaudos leidžia greitai susigrąžinti investicijas</w:t>
            </w:r>
          </w:p>
        </w:tc>
      </w:tr>
      <w:tr w:rsidR="00C25CA5" w:rsidRPr="0084120C" w14:paraId="37625DAB" w14:textId="77777777" w:rsidTr="00647CA3">
        <w:trPr>
          <w:trHeight w:val="516"/>
        </w:trPr>
        <w:tc>
          <w:tcPr>
            <w:tcW w:w="4962" w:type="dxa"/>
            <w:shd w:val="clear" w:color="auto" w:fill="E7EEF5" w:themeFill="accent5" w:themeFillTint="33"/>
          </w:tcPr>
          <w:p w14:paraId="533D91C3" w14:textId="77777777" w:rsidR="00C25CA5" w:rsidRPr="0084120C" w:rsidRDefault="00C25CA5" w:rsidP="00224F07">
            <w:pPr>
              <w:spacing w:before="60" w:after="60"/>
              <w:rPr>
                <w:rStyle w:val="Heading3Char"/>
                <w:lang w:val="lt-LT"/>
              </w:rPr>
            </w:pPr>
            <w:r w:rsidRPr="0084120C">
              <w:rPr>
                <w:rStyle w:val="Heading3Char"/>
                <w:lang w:val="lt-LT"/>
              </w:rPr>
              <w:t>Galimos subsidijos ir programos</w:t>
            </w:r>
          </w:p>
        </w:tc>
        <w:tc>
          <w:tcPr>
            <w:tcW w:w="5244" w:type="dxa"/>
            <w:shd w:val="clear" w:color="auto" w:fill="E7EEF5" w:themeFill="accent5" w:themeFillTint="33"/>
          </w:tcPr>
          <w:p w14:paraId="7C0DC598" w14:textId="77777777" w:rsidR="00C25CA5" w:rsidRPr="0084120C" w:rsidRDefault="00C25CA5" w:rsidP="00224F07">
            <w:pPr>
              <w:spacing w:before="60" w:after="60"/>
              <w:rPr>
                <w:rStyle w:val="Heading3Char"/>
                <w:lang w:val="lt-LT"/>
              </w:rPr>
            </w:pPr>
            <w:r w:rsidRPr="0084120C">
              <w:rPr>
                <w:rStyle w:val="Heading3Char"/>
                <w:lang w:val="lt-LT"/>
              </w:rPr>
              <w:t>Medžiagos ar technologijos prieinamumas</w:t>
            </w:r>
          </w:p>
        </w:tc>
      </w:tr>
      <w:tr w:rsidR="00C25CA5" w:rsidRPr="0084120C" w14:paraId="1FF926E8" w14:textId="77777777" w:rsidTr="00647CA3">
        <w:trPr>
          <w:trHeight w:val="994"/>
        </w:trPr>
        <w:tc>
          <w:tcPr>
            <w:tcW w:w="4962" w:type="dxa"/>
          </w:tcPr>
          <w:p w14:paraId="292B89E4" w14:textId="5DF28B05" w:rsidR="00C25CA5" w:rsidRPr="0084120C" w:rsidRDefault="00C25CA5" w:rsidP="00224F07">
            <w:pPr>
              <w:pStyle w:val="StandardText"/>
              <w:spacing w:before="60" w:after="60" w:line="280" w:lineRule="exact"/>
              <w:rPr>
                <w:rStyle w:val="Heading3Char"/>
                <w:lang w:val="lt-LT"/>
              </w:rPr>
            </w:pPr>
            <w:r w:rsidRPr="0084120C">
              <w:t xml:space="preserve">Galimas finansavimas, susijęs su durų keitimu ir </w:t>
            </w:r>
            <w:r w:rsidR="00647CA3" w:rsidRPr="0084120C">
              <w:t xml:space="preserve">būsto pritaikymu neįgaliesiems. Daugiau informacijos </w:t>
            </w:r>
            <w:hyperlink r:id="rId85" w:history="1">
              <w:r w:rsidR="00647CA3" w:rsidRPr="0084120C">
                <w:rPr>
                  <w:rStyle w:val="Hyperlink"/>
                </w:rPr>
                <w:t>https://www.e-tar.lt/portal/lt/legalAct/25069bc035df11e99595d005d42b863e/asr</w:t>
              </w:r>
            </w:hyperlink>
            <w:r w:rsidR="00647CA3" w:rsidRPr="0084120C">
              <w:t xml:space="preserve"> </w:t>
            </w:r>
          </w:p>
        </w:tc>
        <w:tc>
          <w:tcPr>
            <w:tcW w:w="5244" w:type="dxa"/>
          </w:tcPr>
          <w:p w14:paraId="0655ADCC" w14:textId="40B6E074" w:rsidR="00C25CA5" w:rsidRPr="0084120C" w:rsidRDefault="00C25CA5" w:rsidP="00224F07">
            <w:pPr>
              <w:spacing w:before="60" w:after="60"/>
              <w:rPr>
                <w:rStyle w:val="Heading3Char"/>
                <w:lang w:val="lt-LT"/>
              </w:rPr>
            </w:pPr>
            <w:r w:rsidRPr="0084120C">
              <w:rPr>
                <w:color w:val="4B4B4D" w:themeColor="text1"/>
                <w:sz w:val="24"/>
                <w:szCs w:val="24"/>
              </w:rPr>
              <w:t xml:space="preserve">Parduotuvėse galima lengvai įsigyti automatinių durų atidarymo </w:t>
            </w:r>
            <w:r w:rsidR="00103D78" w:rsidRPr="0084120C">
              <w:rPr>
                <w:color w:val="4B4B4D" w:themeColor="text1"/>
                <w:sz w:val="24"/>
                <w:szCs w:val="24"/>
              </w:rPr>
              <w:t>/</w:t>
            </w:r>
            <w:r w:rsidRPr="0084120C">
              <w:rPr>
                <w:color w:val="4B4B4D" w:themeColor="text1"/>
                <w:sz w:val="24"/>
                <w:szCs w:val="24"/>
              </w:rPr>
              <w:t xml:space="preserve"> uždarymo įrenginių.</w:t>
            </w:r>
          </w:p>
        </w:tc>
      </w:tr>
      <w:tr w:rsidR="00C25CA5" w:rsidRPr="0084120C" w14:paraId="6C743882" w14:textId="77777777" w:rsidTr="00647CA3">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45643CF" w14:textId="77777777" w:rsidR="00C25CA5" w:rsidRPr="0084120C" w:rsidRDefault="00C25CA5"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C25CA5" w:rsidRPr="0084120C" w14:paraId="2DC1505C" w14:textId="77777777" w:rsidTr="00647CA3">
        <w:trPr>
          <w:trHeight w:val="601"/>
        </w:trPr>
        <w:tc>
          <w:tcPr>
            <w:tcW w:w="10206" w:type="dxa"/>
            <w:gridSpan w:val="2"/>
            <w:tcBorders>
              <w:top w:val="single" w:sz="4" w:space="0" w:color="auto"/>
              <w:left w:val="single" w:sz="4" w:space="0" w:color="auto"/>
              <w:bottom w:val="single" w:sz="4" w:space="0" w:color="auto"/>
              <w:right w:val="single" w:sz="4" w:space="0" w:color="auto"/>
            </w:tcBorders>
          </w:tcPr>
          <w:p w14:paraId="41A8CB0A" w14:textId="77777777" w:rsidR="00C25CA5" w:rsidRPr="0084120C" w:rsidRDefault="00C25CA5" w:rsidP="00224F07">
            <w:pPr>
              <w:pStyle w:val="StandardText"/>
              <w:spacing w:before="60" w:after="60"/>
            </w:pPr>
            <w:r w:rsidRPr="0084120C">
              <w:t xml:space="preserve">Priešgaisrinės durys turi užsidaryti automatiškai, o evakuacijos keliuose esančios durys turi lengvai atsidaryti evakuacijos kelio kryptimi. </w:t>
            </w:r>
          </w:p>
          <w:p w14:paraId="03820332" w14:textId="7E634DA8" w:rsidR="00C25CA5" w:rsidRPr="0084120C" w:rsidRDefault="00C25CA5" w:rsidP="00224F07">
            <w:pPr>
              <w:pStyle w:val="StandardText"/>
              <w:spacing w:before="60" w:after="60"/>
            </w:pPr>
            <w:r w:rsidRPr="0084120C">
              <w:t xml:space="preserve">Automatiniai durų atidarymo </w:t>
            </w:r>
            <w:r w:rsidR="00103D78" w:rsidRPr="0084120C">
              <w:t>/</w:t>
            </w:r>
            <w:r w:rsidRPr="0084120C">
              <w:t xml:space="preserve"> uždarymo įtaisai negyvenamuosiuose pastatuose </w:t>
            </w:r>
            <w:r w:rsidR="00103D78" w:rsidRPr="0084120C">
              <w:t xml:space="preserve">turi būti įrengti </w:t>
            </w:r>
            <w:r w:rsidRPr="0084120C">
              <w:t xml:space="preserve">taip, kad jais galėtų naudotis ir neįgalieji. </w:t>
            </w:r>
          </w:p>
        </w:tc>
      </w:tr>
    </w:tbl>
    <w:p w14:paraId="6C349FED" w14:textId="1D2A1B16" w:rsidR="00C25CA5" w:rsidRPr="0084120C" w:rsidRDefault="00C25CA5" w:rsidP="00004D0A">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C25CA5" w:rsidRPr="0084120C" w14:paraId="1E940BB1" w14:textId="77777777" w:rsidTr="00224F07">
        <w:tc>
          <w:tcPr>
            <w:tcW w:w="10196" w:type="dxa"/>
            <w:shd w:val="clear" w:color="auto" w:fill="E7EEF5" w:themeFill="accent5" w:themeFillTint="33"/>
          </w:tcPr>
          <w:p w14:paraId="39E84461" w14:textId="4B5D45D5" w:rsidR="00C25CA5"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C25CA5" w:rsidRPr="0084120C" w14:paraId="2145B02C" w14:textId="77777777" w:rsidTr="00224F07">
        <w:tc>
          <w:tcPr>
            <w:tcW w:w="10196" w:type="dxa"/>
          </w:tcPr>
          <w:p w14:paraId="30913F99" w14:textId="77777777" w:rsidR="00C25CA5" w:rsidRPr="0084120C" w:rsidRDefault="00C25CA5" w:rsidP="00224F07">
            <w:pPr>
              <w:spacing w:before="60" w:after="60"/>
              <w:rPr>
                <w:i/>
                <w:iCs/>
              </w:rPr>
            </w:pPr>
            <w:r w:rsidRPr="0084120C">
              <w:rPr>
                <w:i/>
                <w:iCs/>
              </w:rPr>
              <w:t>---</w:t>
            </w:r>
          </w:p>
          <w:p w14:paraId="4F419032" w14:textId="77777777" w:rsidR="00C25CA5" w:rsidRPr="0084120C" w:rsidRDefault="00C25CA5" w:rsidP="00224F07">
            <w:pPr>
              <w:spacing w:before="60" w:after="60"/>
              <w:rPr>
                <w:i/>
                <w:iCs/>
              </w:rPr>
            </w:pPr>
          </w:p>
        </w:tc>
      </w:tr>
      <w:tr w:rsidR="00C25CA5" w:rsidRPr="0084120C" w14:paraId="344848BE" w14:textId="77777777" w:rsidTr="00224F07">
        <w:tc>
          <w:tcPr>
            <w:tcW w:w="10196" w:type="dxa"/>
            <w:shd w:val="clear" w:color="auto" w:fill="E7EEF5" w:themeFill="accent5" w:themeFillTint="33"/>
          </w:tcPr>
          <w:p w14:paraId="098451F1" w14:textId="002BAB00" w:rsidR="00C25CA5"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C25CA5" w:rsidRPr="0084120C" w14:paraId="3BE691BC" w14:textId="77777777" w:rsidTr="00224F07">
        <w:trPr>
          <w:trHeight w:val="776"/>
        </w:trPr>
        <w:tc>
          <w:tcPr>
            <w:tcW w:w="10196" w:type="dxa"/>
          </w:tcPr>
          <w:p w14:paraId="541B71B8" w14:textId="77777777" w:rsidR="00C25CA5" w:rsidRPr="0084120C" w:rsidRDefault="00C25CA5" w:rsidP="00224F07">
            <w:pPr>
              <w:spacing w:before="60" w:after="60"/>
              <w:rPr>
                <w:color w:val="4B4B4D" w:themeColor="text1"/>
                <w:sz w:val="24"/>
                <w:szCs w:val="24"/>
              </w:rPr>
            </w:pPr>
            <w:r w:rsidRPr="0084120C">
              <w:rPr>
                <w:color w:val="4B4B4D" w:themeColor="text1"/>
                <w:sz w:val="24"/>
                <w:szCs w:val="24"/>
              </w:rPr>
              <w:t>Staliai, langų ir durų gamintojai</w:t>
            </w:r>
          </w:p>
        </w:tc>
      </w:tr>
      <w:tr w:rsidR="00C25CA5" w:rsidRPr="0084120C" w14:paraId="007C112F" w14:textId="77777777" w:rsidTr="00224F07">
        <w:tc>
          <w:tcPr>
            <w:tcW w:w="10196" w:type="dxa"/>
            <w:shd w:val="clear" w:color="auto" w:fill="E7EEF5" w:themeFill="accent5" w:themeFillTint="33"/>
          </w:tcPr>
          <w:p w14:paraId="1771B6BC" w14:textId="77777777" w:rsidR="00C25CA5" w:rsidRPr="0084120C" w:rsidRDefault="00C25CA5"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C25CA5" w:rsidRPr="0084120C" w14:paraId="07811D05" w14:textId="77777777" w:rsidTr="00224F07">
        <w:trPr>
          <w:trHeight w:val="625"/>
        </w:trPr>
        <w:tc>
          <w:tcPr>
            <w:tcW w:w="10196" w:type="dxa"/>
          </w:tcPr>
          <w:p w14:paraId="32ABE51B" w14:textId="77777777" w:rsidR="00C25CA5" w:rsidRPr="0084120C" w:rsidRDefault="00C25CA5" w:rsidP="00224F07">
            <w:pPr>
              <w:spacing w:before="60" w:after="60"/>
              <w:rPr>
                <w:i/>
                <w:iCs/>
              </w:rPr>
            </w:pPr>
            <w:r w:rsidRPr="0084120C">
              <w:rPr>
                <w:color w:val="4B4B4D" w:themeColor="text1"/>
                <w:sz w:val="24"/>
                <w:szCs w:val="24"/>
              </w:rPr>
              <w:t>Valytojas, techninės priežiūros personalas</w:t>
            </w:r>
          </w:p>
        </w:tc>
      </w:tr>
    </w:tbl>
    <w:p w14:paraId="7F43107B" w14:textId="77777777" w:rsidR="00C25CA5" w:rsidRPr="0084120C" w:rsidRDefault="00C25CA5" w:rsidP="00C25CA5">
      <w:pPr>
        <w:spacing w:before="0"/>
        <w:rPr>
          <w:rStyle w:val="Heading3Char"/>
          <w:sz w:val="28"/>
          <w:szCs w:val="28"/>
          <w:lang w:val="lt-LT"/>
        </w:rPr>
      </w:pPr>
      <w:r w:rsidRPr="0084120C">
        <w:rPr>
          <w:rStyle w:val="Heading3Char"/>
          <w:sz w:val="28"/>
          <w:szCs w:val="28"/>
          <w:lang w:val="lt-LT"/>
        </w:rPr>
        <w:br w:type="page"/>
      </w:r>
    </w:p>
    <w:p w14:paraId="4ADC4810" w14:textId="77777777" w:rsidR="00C25CA5" w:rsidRPr="0084120C" w:rsidRDefault="00C25CA5" w:rsidP="00C25CA5">
      <w:pPr>
        <w:spacing w:before="0"/>
        <w:rPr>
          <w:b/>
          <w:color w:val="007BB2" w:themeColor="background2"/>
          <w:sz w:val="24"/>
          <w:szCs w:val="24"/>
        </w:rPr>
      </w:pPr>
      <w:r w:rsidRPr="0084120C">
        <w:rPr>
          <w:rStyle w:val="Heading3Char"/>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C25CA5" w:rsidRPr="0084120C" w14:paraId="5EF3F191" w14:textId="77777777" w:rsidTr="00224F07">
        <w:tc>
          <w:tcPr>
            <w:tcW w:w="4957" w:type="dxa"/>
            <w:shd w:val="clear" w:color="auto" w:fill="E7EEF5" w:themeFill="accent5" w:themeFillTint="33"/>
          </w:tcPr>
          <w:p w14:paraId="563F9FA5" w14:textId="672BD40B" w:rsidR="00C25CA5"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61DC63F7" w14:textId="379C002A" w:rsidR="00C25CA5" w:rsidRPr="0084120C" w:rsidRDefault="00C25CA5" w:rsidP="00224F07">
            <w:pPr>
              <w:spacing w:after="120"/>
              <w:rPr>
                <w:b/>
                <w:bCs/>
              </w:rPr>
            </w:pPr>
            <w:r w:rsidRPr="0084120C">
              <w:rPr>
                <w:rStyle w:val="Heading3Char"/>
                <w:lang w:val="lt-LT"/>
              </w:rPr>
              <w:t>Diegimo instrukcijos ir gairės, atvirojo kodo iniciatyvos</w:t>
            </w:r>
          </w:p>
        </w:tc>
      </w:tr>
      <w:tr w:rsidR="00C25CA5" w:rsidRPr="0084120C" w14:paraId="49F00801" w14:textId="77777777" w:rsidTr="00224F07">
        <w:tc>
          <w:tcPr>
            <w:tcW w:w="4957" w:type="dxa"/>
          </w:tcPr>
          <w:p w14:paraId="4F8724A9" w14:textId="77CF5CEC" w:rsidR="00C25CA5" w:rsidRPr="0084120C" w:rsidRDefault="005777BC">
            <w:pPr>
              <w:pStyle w:val="ListParagraph"/>
              <w:numPr>
                <w:ilvl w:val="0"/>
                <w:numId w:val="70"/>
              </w:numPr>
              <w:spacing w:before="60" w:after="60"/>
              <w:rPr>
                <w:color w:val="4B4B4D" w:themeColor="text1"/>
                <w:sz w:val="24"/>
                <w:szCs w:val="24"/>
              </w:rPr>
            </w:pPr>
            <w:r w:rsidRPr="0084120C">
              <w:rPr>
                <w:color w:val="4B4B4D" w:themeColor="text1"/>
                <w:sz w:val="24"/>
                <w:szCs w:val="24"/>
              </w:rPr>
              <w:t>Tinkamumo gauti finansavimą patikrinimas</w:t>
            </w:r>
            <w:r w:rsidR="00AF454B" w:rsidRPr="0084120C">
              <w:rPr>
                <w:color w:val="4B4B4D" w:themeColor="text1"/>
                <w:sz w:val="24"/>
                <w:szCs w:val="24"/>
              </w:rPr>
              <w:t xml:space="preserve"> </w:t>
            </w:r>
            <w:r w:rsidR="00C25CA5" w:rsidRPr="0084120C">
              <w:rPr>
                <w:color w:val="4B4B4D" w:themeColor="text1"/>
                <w:sz w:val="24"/>
                <w:szCs w:val="24"/>
              </w:rPr>
              <w:t>(</w:t>
            </w:r>
            <w:r w:rsidR="00025B17" w:rsidRPr="0084120C">
              <w:rPr>
                <w:color w:val="4B4B4D" w:themeColor="text1"/>
                <w:sz w:val="24"/>
                <w:szCs w:val="24"/>
              </w:rPr>
              <w:t>gali būti svarbu</w:t>
            </w:r>
            <w:r w:rsidR="00AF454B" w:rsidRPr="0084120C">
              <w:rPr>
                <w:color w:val="4B4B4D" w:themeColor="text1"/>
                <w:sz w:val="24"/>
                <w:szCs w:val="24"/>
              </w:rPr>
              <w:t xml:space="preserve"> </w:t>
            </w:r>
            <w:r w:rsidR="00C25CA5" w:rsidRPr="0084120C">
              <w:rPr>
                <w:color w:val="4B4B4D" w:themeColor="text1"/>
                <w:sz w:val="24"/>
                <w:szCs w:val="24"/>
              </w:rPr>
              <w:t xml:space="preserve">prieš pasirašant sutartis). </w:t>
            </w:r>
          </w:p>
          <w:p w14:paraId="0E965132" w14:textId="77777777" w:rsidR="00C25CA5" w:rsidRPr="0084120C" w:rsidRDefault="00C25CA5">
            <w:pPr>
              <w:pStyle w:val="StandardText"/>
              <w:numPr>
                <w:ilvl w:val="0"/>
                <w:numId w:val="70"/>
              </w:numPr>
              <w:spacing w:before="60" w:after="60" w:line="280" w:lineRule="exact"/>
            </w:pPr>
            <w:r w:rsidRPr="0084120C">
              <w:t xml:space="preserve">Pagal reikalavimus (priešgaisrinės durys, išėjimo durys, prieinamumas) parinkti ir įsigyti tinkamus durų uždarymo įtaisus. </w:t>
            </w:r>
          </w:p>
          <w:p w14:paraId="37B5B0EC" w14:textId="6B2B93B4" w:rsidR="00C25CA5" w:rsidRPr="0084120C" w:rsidRDefault="00C25CA5">
            <w:pPr>
              <w:pStyle w:val="StandardText"/>
              <w:numPr>
                <w:ilvl w:val="0"/>
                <w:numId w:val="70"/>
              </w:numPr>
              <w:spacing w:before="60" w:after="60" w:line="280" w:lineRule="exact"/>
            </w:pPr>
            <w:r w:rsidRPr="0084120C">
              <w:t>Pasiruošimas montavimui pagal instrukcijas arba montavimo paslaugų užsakymas per įmonę</w:t>
            </w:r>
            <w:r w:rsidR="00550E7E" w:rsidRPr="0084120C">
              <w:t>.</w:t>
            </w:r>
          </w:p>
        </w:tc>
        <w:tc>
          <w:tcPr>
            <w:tcW w:w="5237" w:type="dxa"/>
          </w:tcPr>
          <w:p w14:paraId="4F09FC46" w14:textId="77777777" w:rsidR="00647CA3" w:rsidRPr="0084120C" w:rsidRDefault="00647CA3" w:rsidP="00647CA3">
            <w:pPr>
              <w:spacing w:before="60" w:after="60"/>
              <w:rPr>
                <w:i/>
                <w:iCs/>
                <w:color w:val="4B4B4D" w:themeColor="text1"/>
              </w:rPr>
            </w:pPr>
            <w:hyperlink r:id="rId86" w:anchor=":~:text=Svarb%C5%ABs%20kriterijai%20renkantis%20dur%C5%B3%20pritrauk%C4%97j%C4%85%201%20Pritrauk%C4%97jai%2C%20atsi%C5%BEvelgiant,staktos%2C%20tiek%20ant%20dur%C5%B3%20var%C4%8Dios.%20...%20Daugiau%20element%C5%B3" w:history="1">
              <w:r w:rsidRPr="0084120C">
                <w:rPr>
                  <w:rStyle w:val="Hyperlink"/>
                  <w:i/>
                  <w:iCs/>
                  <w:color w:val="4B4B4D" w:themeColor="text1"/>
                </w:rPr>
                <w:t>Svarbūs kriterijai renkantis durų pritraukėją - Vairema</w:t>
              </w:r>
            </w:hyperlink>
          </w:p>
          <w:p w14:paraId="4D1FF2DA" w14:textId="77777777" w:rsidR="00647CA3" w:rsidRPr="0084120C" w:rsidRDefault="00647CA3" w:rsidP="00647CA3">
            <w:pPr>
              <w:spacing w:before="60" w:after="60"/>
              <w:rPr>
                <w:i/>
                <w:iCs/>
                <w:color w:val="4B4B4D" w:themeColor="text1"/>
              </w:rPr>
            </w:pPr>
            <w:hyperlink r:id="rId87" w:history="1">
              <w:r w:rsidRPr="0084120C">
                <w:rPr>
                  <w:rStyle w:val="Hyperlink"/>
                  <w:i/>
                  <w:iCs/>
                  <w:color w:val="4B4B4D" w:themeColor="text1"/>
                </w:rPr>
                <w:t>https://www.doorshop.lt/duru-pritraukejai</w:t>
              </w:r>
            </w:hyperlink>
          </w:p>
          <w:p w14:paraId="063C14A1" w14:textId="122EC2F4" w:rsidR="00C25CA5" w:rsidRPr="0084120C" w:rsidRDefault="00C25CA5" w:rsidP="00224F07">
            <w:pPr>
              <w:spacing w:before="60" w:after="60"/>
              <w:rPr>
                <w:i/>
                <w:iCs/>
              </w:rPr>
            </w:pPr>
          </w:p>
        </w:tc>
      </w:tr>
      <w:tr w:rsidR="00C25CA5" w:rsidRPr="0084120C" w14:paraId="70ACF03C" w14:textId="77777777" w:rsidTr="00224F07">
        <w:tc>
          <w:tcPr>
            <w:tcW w:w="4957" w:type="dxa"/>
            <w:shd w:val="clear" w:color="auto" w:fill="E7EEF5" w:themeFill="accent5" w:themeFillTint="33"/>
          </w:tcPr>
          <w:p w14:paraId="186FEBF4" w14:textId="75E247EB" w:rsidR="00C25CA5" w:rsidRPr="0084120C" w:rsidRDefault="004658D9" w:rsidP="00224F07">
            <w:pPr>
              <w:spacing w:before="60" w:after="60"/>
              <w:rPr>
                <w:rStyle w:val="Heading3Char"/>
                <w:bCs/>
                <w:lang w:val="lt-LT"/>
              </w:rPr>
            </w:pPr>
            <w:r w:rsidRPr="0084120C">
              <w:rPr>
                <w:rStyle w:val="Heading3Char"/>
                <w:bCs/>
                <w:lang w:val="lt-LT"/>
              </w:rPr>
              <w:t>Į</w:t>
            </w:r>
            <w:r w:rsidR="00C25CA5" w:rsidRPr="0084120C">
              <w:rPr>
                <w:rStyle w:val="Heading3Char"/>
                <w:bCs/>
                <w:lang w:val="lt-LT"/>
              </w:rPr>
              <w:t>gyvendinimas</w:t>
            </w:r>
          </w:p>
        </w:tc>
        <w:tc>
          <w:tcPr>
            <w:tcW w:w="5237" w:type="dxa"/>
            <w:shd w:val="clear" w:color="auto" w:fill="E7EEF5" w:themeFill="accent5" w:themeFillTint="33"/>
          </w:tcPr>
          <w:p w14:paraId="18BB9E19" w14:textId="07C8E985" w:rsidR="00C25CA5" w:rsidRPr="0084120C" w:rsidRDefault="00E33038" w:rsidP="00224F07">
            <w:pPr>
              <w:spacing w:before="60" w:after="60"/>
              <w:rPr>
                <w:rStyle w:val="Heading3Char"/>
                <w:bCs/>
                <w:lang w:val="lt-LT"/>
              </w:rPr>
            </w:pPr>
            <w:r w:rsidRPr="0084120C">
              <w:rPr>
                <w:rStyle w:val="Heading3Char"/>
                <w:bCs/>
                <w:lang w:val="lt-LT"/>
              </w:rPr>
              <w:t>Susijusi komunikacija</w:t>
            </w:r>
          </w:p>
        </w:tc>
      </w:tr>
      <w:tr w:rsidR="00C25CA5" w:rsidRPr="0084120C" w14:paraId="750950D3" w14:textId="77777777" w:rsidTr="00224F07">
        <w:trPr>
          <w:trHeight w:val="865"/>
        </w:trPr>
        <w:tc>
          <w:tcPr>
            <w:tcW w:w="4957" w:type="dxa"/>
          </w:tcPr>
          <w:p w14:paraId="19724461" w14:textId="3C1ACFE5" w:rsidR="00DB157B" w:rsidRPr="0084120C" w:rsidRDefault="00C25CA5">
            <w:pPr>
              <w:pStyle w:val="StandardText"/>
              <w:numPr>
                <w:ilvl w:val="0"/>
                <w:numId w:val="23"/>
              </w:numPr>
              <w:spacing w:before="60" w:after="60" w:line="280" w:lineRule="exact"/>
              <w:jc w:val="both"/>
            </w:pPr>
            <w:r w:rsidRPr="0084120C">
              <w:t xml:space="preserve">Įrengimas </w:t>
            </w:r>
            <w:r w:rsidR="00103D78" w:rsidRPr="0084120C">
              <w:t>savo jėgomis</w:t>
            </w:r>
            <w:r w:rsidRPr="0084120C">
              <w:t xml:space="preserve"> arba </w:t>
            </w:r>
            <w:r w:rsidR="00103D78" w:rsidRPr="0084120C">
              <w:t>samdant</w:t>
            </w:r>
            <w:r w:rsidRPr="0084120C">
              <w:t xml:space="preserve"> įmonę</w:t>
            </w:r>
            <w:r w:rsidR="00103D78" w:rsidRPr="0084120C">
              <w:t>.</w:t>
            </w:r>
          </w:p>
          <w:p w14:paraId="6607DDC0" w14:textId="60311FAF" w:rsidR="00C25CA5" w:rsidRPr="0084120C" w:rsidRDefault="00C25CA5">
            <w:pPr>
              <w:pStyle w:val="StandardText"/>
              <w:numPr>
                <w:ilvl w:val="0"/>
                <w:numId w:val="23"/>
              </w:numPr>
              <w:spacing w:before="60" w:after="60" w:line="280" w:lineRule="exact"/>
              <w:jc w:val="both"/>
            </w:pPr>
            <w:r w:rsidRPr="0084120C">
              <w:t>Patikrin</w:t>
            </w:r>
            <w:r w:rsidR="00103D78" w:rsidRPr="0084120C">
              <w:t>imas</w:t>
            </w:r>
            <w:r w:rsidRPr="0084120C">
              <w:t xml:space="preserve"> ar durys sklandžiai atsidaro ir užsidaro</w:t>
            </w:r>
            <w:r w:rsidR="00103D78" w:rsidRPr="0084120C">
              <w:t>.</w:t>
            </w:r>
          </w:p>
        </w:tc>
        <w:tc>
          <w:tcPr>
            <w:tcW w:w="5237" w:type="dxa"/>
          </w:tcPr>
          <w:p w14:paraId="56D2EE35" w14:textId="77777777" w:rsidR="00C25CA5" w:rsidRPr="0084120C" w:rsidRDefault="00C25CA5" w:rsidP="00224F07">
            <w:pPr>
              <w:spacing w:before="60" w:after="60"/>
              <w:rPr>
                <w:i/>
                <w:iCs/>
              </w:rPr>
            </w:pPr>
          </w:p>
        </w:tc>
      </w:tr>
      <w:tr w:rsidR="00C25CA5" w:rsidRPr="0084120C" w14:paraId="55980BA6" w14:textId="77777777" w:rsidTr="00224F07">
        <w:tc>
          <w:tcPr>
            <w:tcW w:w="4957" w:type="dxa"/>
            <w:shd w:val="clear" w:color="auto" w:fill="E7EEF5" w:themeFill="accent5" w:themeFillTint="33"/>
          </w:tcPr>
          <w:p w14:paraId="016EAC3C" w14:textId="7AC34C77" w:rsidR="00C25CA5"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0DD23DC3" w14:textId="77777777" w:rsidR="00C25CA5" w:rsidRPr="0084120C" w:rsidRDefault="00C25CA5" w:rsidP="00224F07">
            <w:pPr>
              <w:spacing w:before="60" w:after="60"/>
              <w:rPr>
                <w:rStyle w:val="Heading3Char"/>
                <w:bCs/>
                <w:lang w:val="lt-LT"/>
              </w:rPr>
            </w:pPr>
            <w:r w:rsidRPr="0084120C">
              <w:rPr>
                <w:rStyle w:val="Heading3Char"/>
                <w:bCs/>
                <w:lang w:val="lt-LT"/>
              </w:rPr>
              <w:t>Kitos pastabos ir nuorodos</w:t>
            </w:r>
          </w:p>
        </w:tc>
      </w:tr>
      <w:tr w:rsidR="00C25CA5" w:rsidRPr="0084120C" w14:paraId="2655722E" w14:textId="77777777" w:rsidTr="00224F07">
        <w:tc>
          <w:tcPr>
            <w:tcW w:w="4957" w:type="dxa"/>
          </w:tcPr>
          <w:p w14:paraId="4503D248" w14:textId="77777777" w:rsidR="00C25CA5" w:rsidRPr="0084120C" w:rsidRDefault="00C25CA5">
            <w:pPr>
              <w:pStyle w:val="StandardText"/>
              <w:numPr>
                <w:ilvl w:val="0"/>
                <w:numId w:val="22"/>
              </w:numPr>
              <w:spacing w:before="60" w:after="60" w:line="280" w:lineRule="exact"/>
              <w:rPr>
                <w:i/>
                <w:iCs/>
              </w:rPr>
            </w:pPr>
            <w:r w:rsidRPr="0084120C">
              <w:t>Reguliari kontrolė ir priežiūra</w:t>
            </w:r>
          </w:p>
        </w:tc>
        <w:tc>
          <w:tcPr>
            <w:tcW w:w="5237" w:type="dxa"/>
          </w:tcPr>
          <w:p w14:paraId="3EA6F6C3" w14:textId="77777777" w:rsidR="00C25CA5" w:rsidRPr="0084120C" w:rsidRDefault="00C25CA5" w:rsidP="00224F07">
            <w:pPr>
              <w:spacing w:before="60" w:after="60"/>
              <w:rPr>
                <w:i/>
                <w:iCs/>
              </w:rPr>
            </w:pPr>
          </w:p>
        </w:tc>
      </w:tr>
    </w:tbl>
    <w:p w14:paraId="7DD3F1F6" w14:textId="2566A37D" w:rsidR="00F8343D" w:rsidRPr="0084120C" w:rsidRDefault="00F8343D" w:rsidP="00C25CA5">
      <w:pPr>
        <w:spacing w:before="0"/>
        <w:rPr>
          <w:b/>
          <w:bCs/>
        </w:rPr>
      </w:pPr>
    </w:p>
    <w:p w14:paraId="6D9AB279" w14:textId="77777777" w:rsidR="00F8343D" w:rsidRPr="0084120C" w:rsidRDefault="00F8343D">
      <w:pPr>
        <w:spacing w:before="0"/>
        <w:rPr>
          <w:b/>
          <w:bCs/>
        </w:rPr>
      </w:pPr>
      <w:r w:rsidRPr="0084120C">
        <w:rPr>
          <w:b/>
          <w:bCs/>
        </w:rPr>
        <w:br w:type="page"/>
      </w:r>
    </w:p>
    <w:p w14:paraId="30681E7E" w14:textId="77777777" w:rsidR="00F8343D" w:rsidRPr="0084120C" w:rsidRDefault="00F8343D" w:rsidP="00C25CA5">
      <w:pPr>
        <w:spacing w:before="0"/>
        <w:rPr>
          <w:b/>
          <w:bCs/>
        </w:rPr>
      </w:pPr>
    </w:p>
    <w:tbl>
      <w:tblPr>
        <w:tblStyle w:val="TableGrid"/>
        <w:tblW w:w="0" w:type="auto"/>
        <w:tblLook w:val="04A0" w:firstRow="1" w:lastRow="0" w:firstColumn="1" w:lastColumn="0" w:noHBand="0" w:noVBand="1"/>
      </w:tblPr>
      <w:tblGrid>
        <w:gridCol w:w="10194"/>
      </w:tblGrid>
      <w:tr w:rsidR="00F8343D" w:rsidRPr="0084120C" w14:paraId="736F36B9" w14:textId="77777777" w:rsidTr="00224F07">
        <w:trPr>
          <w:trHeight w:val="351"/>
        </w:trPr>
        <w:tc>
          <w:tcPr>
            <w:tcW w:w="10194" w:type="dxa"/>
            <w:shd w:val="clear" w:color="auto" w:fill="D4E2ED" w:themeFill="accent2" w:themeFillTint="33"/>
          </w:tcPr>
          <w:p w14:paraId="46F656DD" w14:textId="6E07DC90" w:rsidR="00F8343D" w:rsidRPr="0084120C" w:rsidRDefault="00F8343D" w:rsidP="00224F07">
            <w:pPr>
              <w:tabs>
                <w:tab w:val="left" w:pos="3830"/>
              </w:tabs>
              <w:rPr>
                <w:b/>
                <w:bCs/>
                <w:sz w:val="24"/>
                <w:szCs w:val="24"/>
              </w:rPr>
            </w:pPr>
            <w:r w:rsidRPr="0084120C">
              <w:rPr>
                <w:b/>
                <w:bCs/>
                <w:color w:val="007BB2" w:themeColor="background2"/>
                <w:sz w:val="24"/>
                <w:szCs w:val="24"/>
              </w:rPr>
              <w:t>Nuotraukos</w:t>
            </w:r>
          </w:p>
        </w:tc>
      </w:tr>
      <w:tr w:rsidR="00F8343D" w:rsidRPr="0084120C" w14:paraId="306A8B97" w14:textId="77777777" w:rsidTr="00224F07">
        <w:trPr>
          <w:trHeight w:val="3606"/>
        </w:trPr>
        <w:tc>
          <w:tcPr>
            <w:tcW w:w="10194" w:type="dxa"/>
            <w:vAlign w:val="center"/>
          </w:tcPr>
          <w:p w14:paraId="0C933A44" w14:textId="7C75EDED" w:rsidR="00F8343D" w:rsidRPr="0084120C" w:rsidRDefault="00AA0998" w:rsidP="005B76CD">
            <w:pPr>
              <w:keepNext/>
              <w:spacing w:before="60" w:after="60"/>
            </w:pPr>
            <w:r w:rsidRPr="0084120C">
              <w:rPr>
                <w:noProof/>
              </w:rPr>
              <w:drawing>
                <wp:inline distT="0" distB="0" distL="0" distR="0" wp14:anchorId="29393AA0" wp14:editId="6C56B9F6">
                  <wp:extent cx="3543830" cy="2697480"/>
                  <wp:effectExtent l="0" t="0" r="0" b="7620"/>
                  <wp:docPr id="3050261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49414" cy="2701730"/>
                          </a:xfrm>
                          <a:prstGeom prst="rect">
                            <a:avLst/>
                          </a:prstGeom>
                          <a:noFill/>
                          <a:ln>
                            <a:noFill/>
                          </a:ln>
                        </pic:spPr>
                      </pic:pic>
                    </a:graphicData>
                  </a:graphic>
                </wp:inline>
              </w:drawing>
            </w:r>
            <w:r w:rsidR="005B76CD">
              <w:t xml:space="preserve"> </w:t>
            </w:r>
            <w:r w:rsidR="005B76CD">
              <w:rPr>
                <w:noProof/>
              </w:rPr>
              <w:drawing>
                <wp:inline distT="0" distB="0" distL="0" distR="0" wp14:anchorId="53359CED" wp14:editId="4AD20571">
                  <wp:extent cx="2262202" cy="3019425"/>
                  <wp:effectExtent l="0" t="0" r="5080" b="0"/>
                  <wp:docPr id="10" name="Grafik 9">
                    <a:extLst xmlns:a="http://schemas.openxmlformats.org/drawingml/2006/main">
                      <a:ext uri="{FF2B5EF4-FFF2-40B4-BE49-F238E27FC236}">
                        <a16:creationId xmlns:a16="http://schemas.microsoft.com/office/drawing/2014/main" id="{2DEDEE7D-67C9-1BCB-C56B-5A259F8CA0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2DEDEE7D-67C9-1BCB-C56B-5A259F8CA020}"/>
                              </a:ext>
                            </a:extLst>
                          </pic:cNvPr>
                          <pic:cNvPicPr>
                            <a:picLocks noChangeAspect="1"/>
                          </pic:cNvPicPr>
                        </pic:nvPicPr>
                        <pic:blipFill>
                          <a:blip r:embed="rId89"/>
                          <a:stretch>
                            <a:fillRect/>
                          </a:stretch>
                        </pic:blipFill>
                        <pic:spPr>
                          <a:xfrm>
                            <a:off x="0" y="0"/>
                            <a:ext cx="2273366" cy="3034325"/>
                          </a:xfrm>
                          <a:prstGeom prst="rect">
                            <a:avLst/>
                          </a:prstGeom>
                        </pic:spPr>
                      </pic:pic>
                    </a:graphicData>
                  </a:graphic>
                </wp:inline>
              </w:drawing>
            </w:r>
          </w:p>
          <w:p w14:paraId="072EFB47" w14:textId="67FC8EEE" w:rsidR="00F8343D" w:rsidRPr="0084120C" w:rsidRDefault="00F8343D" w:rsidP="005B76CD">
            <w:pPr>
              <w:pStyle w:val="Caption"/>
              <w:spacing w:before="60" w:after="60"/>
              <w:rPr>
                <w:rFonts w:cs="Calibri"/>
                <w:sz w:val="20"/>
                <w:szCs w:val="20"/>
                <w:lang w:eastAsia="de-DE"/>
              </w:rPr>
            </w:pPr>
            <w:r w:rsidRPr="0084120C">
              <w:t>Elektrinis durų pritraukėjas</w:t>
            </w:r>
            <w:r w:rsidR="001E1625">
              <w:t xml:space="preserve"> </w:t>
            </w:r>
            <w:r w:rsidRPr="0084120C">
              <w:t>© Johanna Fink</w:t>
            </w:r>
            <w:r w:rsidR="005B76CD">
              <w:t xml:space="preserve">                                             </w:t>
            </w:r>
            <w:r w:rsidR="00BF0AD4">
              <w:t xml:space="preserve">               </w:t>
            </w:r>
            <w:r w:rsidR="001E1625" w:rsidRPr="001E1625">
              <w:t xml:space="preserve">Durų </w:t>
            </w:r>
            <w:r w:rsidR="001E1625" w:rsidRPr="0084120C">
              <w:t>pritraukėjas</w:t>
            </w:r>
            <w:r w:rsidR="001E1625" w:rsidRPr="001E1625">
              <w:t xml:space="preserve">  © Pa</w:t>
            </w:r>
            <w:r w:rsidR="001E1625">
              <w:t>įstrio</w:t>
            </w:r>
            <w:r w:rsidR="001E1625" w:rsidRPr="001E1625">
              <w:t xml:space="preserve"> Juoz</w:t>
            </w:r>
            <w:r w:rsidR="001E1625">
              <w:t>o</w:t>
            </w:r>
            <w:r w:rsidR="001E1625" w:rsidRPr="001E1625">
              <w:t xml:space="preserve"> Zikar</w:t>
            </w:r>
            <w:r w:rsidR="001E1625">
              <w:t>o</w:t>
            </w:r>
            <w:r w:rsidR="001E1625" w:rsidRPr="001E1625">
              <w:t xml:space="preserve"> gimnazija</w:t>
            </w:r>
          </w:p>
        </w:tc>
      </w:tr>
    </w:tbl>
    <w:p w14:paraId="370A124C" w14:textId="5542C6DD" w:rsidR="00C25CA5" w:rsidRPr="0084120C" w:rsidRDefault="00C25CA5" w:rsidP="00C25CA5">
      <w:pPr>
        <w:spacing w:before="0"/>
        <w:rPr>
          <w:b/>
          <w:bCs/>
        </w:rPr>
      </w:pPr>
      <w:r w:rsidRPr="0084120C">
        <w:rPr>
          <w:b/>
          <w:bCs/>
        </w:rPr>
        <w:br w:type="page"/>
      </w:r>
    </w:p>
    <w:p w14:paraId="0298655D" w14:textId="77777777" w:rsidR="00C22F2B" w:rsidRPr="0084120C" w:rsidRDefault="00C22F2B" w:rsidP="00070590">
      <w:pPr>
        <w:pStyle w:val="Heading2"/>
      </w:pPr>
      <w:bookmarkStart w:id="40" w:name="_Toc192794841"/>
      <w:r w:rsidRPr="0084120C">
        <w:lastRenderedPageBreak/>
        <w:t>Vamzdžių izoliacija</w:t>
      </w:r>
      <w:bookmarkEnd w:id="4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22F2B" w:rsidRPr="0084120C" w14:paraId="4E6808F0"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B754F18" w14:textId="77777777" w:rsidR="00C22F2B" w:rsidRPr="0084120C" w:rsidRDefault="00C22F2B" w:rsidP="00224F07">
            <w:pPr>
              <w:spacing w:before="60" w:after="60"/>
              <w:rPr>
                <w:i/>
                <w:iCs/>
                <w:color w:val="7B6A6B" w:themeColor="accent4"/>
              </w:rPr>
            </w:pPr>
            <w:r w:rsidRPr="0084120C">
              <w:rPr>
                <w:rStyle w:val="Heading3Char"/>
                <w:lang w:val="lt-LT"/>
              </w:rPr>
              <w:t>Trumpas aprašymas</w:t>
            </w:r>
          </w:p>
        </w:tc>
      </w:tr>
      <w:tr w:rsidR="00C22F2B" w:rsidRPr="0084120C" w14:paraId="7C5A50BC" w14:textId="77777777" w:rsidTr="00224F07">
        <w:trPr>
          <w:trHeight w:val="2672"/>
        </w:trPr>
        <w:tc>
          <w:tcPr>
            <w:tcW w:w="10292" w:type="dxa"/>
            <w:tcBorders>
              <w:top w:val="single" w:sz="4" w:space="0" w:color="auto"/>
            </w:tcBorders>
          </w:tcPr>
          <w:p w14:paraId="082BB908" w14:textId="2ED3DD81" w:rsidR="00C22F2B" w:rsidRPr="0084120C" w:rsidRDefault="00C22F2B" w:rsidP="00224F07">
            <w:pPr>
              <w:pStyle w:val="StandardText"/>
              <w:spacing w:before="60" w:after="60"/>
            </w:pPr>
            <w:r w:rsidRPr="0084120C">
              <w:t xml:space="preserve">Dėl neizoliuotų vamzdynų ir jungiamųjų detalių gali būti sunaudojama iki </w:t>
            </w:r>
            <w:r w:rsidR="005B157A">
              <w:t xml:space="preserve">10 – </w:t>
            </w:r>
            <w:r w:rsidRPr="0084120C">
              <w:t>2</w:t>
            </w:r>
            <w:r w:rsidR="005B157A">
              <w:t xml:space="preserve">0, </w:t>
            </w:r>
            <w:r w:rsidRPr="0084120C">
              <w:t xml:space="preserve"> proc. visos pastato šildymo energijos, nes </w:t>
            </w:r>
            <w:r w:rsidR="00ED48F3" w:rsidRPr="0084120C">
              <w:t xml:space="preserve">iki šildomos patalpos einantys </w:t>
            </w:r>
            <w:r w:rsidRPr="0084120C">
              <w:t>vamzdžiai p</w:t>
            </w:r>
            <w:r w:rsidR="00ED48F3" w:rsidRPr="0084120C">
              <w:t xml:space="preserve">akeliui </w:t>
            </w:r>
            <w:r w:rsidRPr="0084120C">
              <w:t>šilumą atiduoda į nešildomas patalpas ar sienas</w:t>
            </w:r>
            <w:r w:rsidR="005B157A">
              <w:t xml:space="preserve">, </w:t>
            </w:r>
            <w:r w:rsidR="005B157A" w:rsidRPr="005B157A">
              <w:t>prieš pasiekiant nurodytą radiatorių</w:t>
            </w:r>
            <w:r w:rsidRPr="0084120C">
              <w:t>. Naudinga priemonė yra vamzdžių, vamzdynų, jungiamųjų detalių ir flanšų (taip pat karšto vandens rezervuarų ir talpyklų) šiluminė izoliacija izoliacinėmis medžiagomis ir sandarinimo juostomis, kad šiluma nepatektų į išorę. Tai gali būti paprastas ir nebrangus būdas taupyti energiją ir sumažinti išlaidas.</w:t>
            </w:r>
          </w:p>
          <w:p w14:paraId="10661338" w14:textId="77777777" w:rsidR="00C22F2B" w:rsidRPr="0084120C" w:rsidRDefault="00C22F2B" w:rsidP="00224F07">
            <w:pPr>
              <w:pStyle w:val="StandardText"/>
              <w:spacing w:before="60" w:after="60"/>
            </w:pPr>
            <w:r w:rsidRPr="0084120C">
              <w:t xml:space="preserve">Svarbiausia apšiltinti rūsio patalpas, nes dėl nešildomų rūsių patiriami dideli energijos nuostoliai pačioje šilumos sistemos pradžioje. </w:t>
            </w:r>
          </w:p>
          <w:p w14:paraId="36FBFE5F" w14:textId="2A6EEB37" w:rsidR="00C22F2B" w:rsidRPr="0084120C" w:rsidRDefault="00C22F2B" w:rsidP="00224F07">
            <w:pPr>
              <w:pStyle w:val="StandardText"/>
              <w:spacing w:before="60" w:after="60"/>
            </w:pPr>
            <w:r w:rsidRPr="0084120C">
              <w:t xml:space="preserve">Pirmiausia reikia </w:t>
            </w:r>
            <w:r w:rsidR="00ED48F3" w:rsidRPr="0084120C">
              <w:t>apšiltinti</w:t>
            </w:r>
            <w:r w:rsidRPr="0084120C">
              <w:t xml:space="preserve"> lengvai prieinamus vamzdžius, ap</w:t>
            </w:r>
            <w:r w:rsidR="00336A81" w:rsidRPr="0084120C">
              <w:t>dengiant</w:t>
            </w:r>
            <w:r w:rsidRPr="0084120C">
              <w:t xml:space="preserve"> vamzdžius ir jungiamąsias detales putplasčio vamzdeliais</w:t>
            </w:r>
            <w:r w:rsidR="00336A81" w:rsidRPr="0084120C">
              <w:t xml:space="preserve"> (kevalais)</w:t>
            </w:r>
            <w:r w:rsidRPr="0084120C">
              <w:t xml:space="preserve">. </w:t>
            </w:r>
            <w:r w:rsidR="00ED48F3" w:rsidRPr="0084120C">
              <w:t>Tai</w:t>
            </w:r>
            <w:r w:rsidRPr="0084120C">
              <w:t xml:space="preserve"> galima atlikti </w:t>
            </w:r>
            <w:r w:rsidR="00ED48F3" w:rsidRPr="0084120C">
              <w:t>patiems</w:t>
            </w:r>
            <w:r w:rsidRPr="0084120C">
              <w:t>. Kiti šildymo prietaisai gali būti sunkiau pasiekiami, todėl jiems prireiks specializuotos įmonės arba techninės priežiūros darbuotojų.</w:t>
            </w:r>
          </w:p>
        </w:tc>
      </w:tr>
      <w:tr w:rsidR="00C22F2B" w:rsidRPr="0084120C" w14:paraId="13796490" w14:textId="77777777" w:rsidTr="00224F07">
        <w:trPr>
          <w:trHeight w:val="261"/>
        </w:trPr>
        <w:tc>
          <w:tcPr>
            <w:tcW w:w="10292" w:type="dxa"/>
          </w:tcPr>
          <w:p w14:paraId="2FD82E6A" w14:textId="3A6AB692" w:rsidR="00C22F2B" w:rsidRPr="0084120C" w:rsidRDefault="00C22F2B" w:rsidP="00224F07">
            <w:pPr>
              <w:spacing w:before="60" w:after="60"/>
              <w:rPr>
                <w:i/>
                <w:iCs/>
                <w:color w:val="4B4B4D" w:themeColor="text1"/>
              </w:rPr>
            </w:pPr>
            <w:r w:rsidRPr="0084120C">
              <w:rPr>
                <w:i/>
                <w:iCs/>
                <w:color w:val="4B4B4D" w:themeColor="text1"/>
              </w:rPr>
              <w:t>#i</w:t>
            </w:r>
            <w:r w:rsidR="00ED48F3" w:rsidRPr="0084120C">
              <w:rPr>
                <w:i/>
                <w:iCs/>
                <w:color w:val="4B4B4D" w:themeColor="text1"/>
              </w:rPr>
              <w:t>zoliacija</w:t>
            </w:r>
            <w:r w:rsidRPr="0084120C">
              <w:rPr>
                <w:i/>
                <w:iCs/>
                <w:color w:val="4B4B4D" w:themeColor="text1"/>
              </w:rPr>
              <w:t xml:space="preserve"> #</w:t>
            </w:r>
            <w:r w:rsidR="00ED48F3" w:rsidRPr="0084120C">
              <w:rPr>
                <w:i/>
                <w:iCs/>
                <w:color w:val="4B4B4D" w:themeColor="text1"/>
              </w:rPr>
              <w:t>vamzdžiųizoliacija</w:t>
            </w:r>
            <w:r w:rsidRPr="0084120C">
              <w:rPr>
                <w:i/>
                <w:iCs/>
                <w:color w:val="4B4B4D" w:themeColor="text1"/>
              </w:rPr>
              <w:t xml:space="preserve"> #</w:t>
            </w:r>
            <w:r w:rsidR="00ED48F3" w:rsidRPr="0084120C">
              <w:rPr>
                <w:i/>
                <w:iCs/>
                <w:color w:val="4B4B4D" w:themeColor="text1"/>
              </w:rPr>
              <w:t>vamzdžiai</w:t>
            </w:r>
            <w:r w:rsidR="00070590" w:rsidRPr="0084120C">
              <w:rPr>
                <w:i/>
                <w:iCs/>
                <w:color w:val="4B4B4D" w:themeColor="text1"/>
              </w:rPr>
              <w:t xml:space="preserve"> </w:t>
            </w:r>
            <w:r w:rsidRPr="0084120C">
              <w:rPr>
                <w:i/>
                <w:iCs/>
                <w:color w:val="4B4B4D" w:themeColor="text1"/>
              </w:rPr>
              <w:t>#</w:t>
            </w:r>
            <w:r w:rsidR="00ED48F3" w:rsidRPr="0084120C">
              <w:rPr>
                <w:i/>
                <w:iCs/>
                <w:color w:val="4B4B4D" w:themeColor="text1"/>
              </w:rPr>
              <w:t>karštasvanduo</w:t>
            </w:r>
            <w:r w:rsidRPr="0084120C">
              <w:rPr>
                <w:i/>
                <w:iCs/>
                <w:color w:val="4B4B4D" w:themeColor="text1"/>
              </w:rPr>
              <w:t xml:space="preserve"> #</w:t>
            </w:r>
            <w:r w:rsidR="00ED48F3" w:rsidRPr="0084120C">
              <w:rPr>
                <w:i/>
                <w:iCs/>
                <w:color w:val="4B4B4D" w:themeColor="text1"/>
              </w:rPr>
              <w:t>vandenstalpykla</w:t>
            </w:r>
            <w:r w:rsidRPr="0084120C">
              <w:rPr>
                <w:i/>
                <w:iCs/>
                <w:color w:val="4B4B4D" w:themeColor="text1"/>
              </w:rPr>
              <w:t xml:space="preserve"> #</w:t>
            </w:r>
            <w:r w:rsidR="00ED48F3" w:rsidRPr="0084120C">
              <w:rPr>
                <w:i/>
                <w:iCs/>
                <w:color w:val="4B4B4D" w:themeColor="text1"/>
              </w:rPr>
              <w:t>karšt</w:t>
            </w:r>
            <w:r w:rsidR="006C3068" w:rsidRPr="0084120C">
              <w:rPr>
                <w:i/>
                <w:iCs/>
                <w:color w:val="4B4B4D" w:themeColor="text1"/>
              </w:rPr>
              <w:t>ovandenstiekimas</w:t>
            </w:r>
            <w:r w:rsidRPr="0084120C">
              <w:rPr>
                <w:i/>
                <w:iCs/>
                <w:color w:val="4B4B4D" w:themeColor="text1"/>
              </w:rPr>
              <w:t xml:space="preserve"> #</w:t>
            </w:r>
            <w:r w:rsidR="00ED48F3" w:rsidRPr="0084120C">
              <w:rPr>
                <w:i/>
                <w:iCs/>
                <w:color w:val="4B4B4D" w:themeColor="text1"/>
              </w:rPr>
              <w:t>vandentiekis</w:t>
            </w:r>
          </w:p>
        </w:tc>
      </w:tr>
    </w:tbl>
    <w:p w14:paraId="3313A9CD" w14:textId="77777777" w:rsidR="00C22F2B" w:rsidRPr="0084120C" w:rsidRDefault="00C22F2B" w:rsidP="00C22F2B">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C22F2B" w:rsidRPr="0084120C" w14:paraId="6F81AC76"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465EDE0" w14:textId="720C23BA" w:rsidR="00C22F2B"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5635A08" w14:textId="3C526BAB" w:rsidR="00C22F2B" w:rsidRPr="0084120C" w:rsidRDefault="00C11CDA" w:rsidP="00224F07">
            <w:pPr>
              <w:pStyle w:val="Companyname"/>
              <w:rPr>
                <w:rStyle w:val="Heading3Char"/>
                <w:lang w:val="lt-LT"/>
              </w:rPr>
            </w:pPr>
            <w:r w:rsidRPr="0084120C">
              <w:rPr>
                <w:rStyle w:val="Heading3Char"/>
                <w:lang w:val="lt-LT"/>
              </w:rPr>
              <w:t>Pastato kategorija</w:t>
            </w:r>
          </w:p>
        </w:tc>
      </w:tr>
      <w:tr w:rsidR="00C22F2B" w:rsidRPr="0084120C" w14:paraId="0A80AB11" w14:textId="77777777" w:rsidTr="00224F07">
        <w:trPr>
          <w:trHeight w:val="593"/>
        </w:trPr>
        <w:tc>
          <w:tcPr>
            <w:tcW w:w="2551" w:type="dxa"/>
            <w:tcBorders>
              <w:top w:val="single" w:sz="4" w:space="0" w:color="auto"/>
            </w:tcBorders>
            <w:vAlign w:val="center"/>
          </w:tcPr>
          <w:p w14:paraId="5CC2169D" w14:textId="77777777" w:rsidR="00C22F2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93732169"/>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1CEA66AB" w14:textId="77777777" w:rsidR="00C22F2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404960961"/>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67717B98" w14:textId="77777777" w:rsidR="00C22F2B" w:rsidRPr="0084120C"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795877115"/>
                <w14:checkbox>
                  <w14:checked w14:val="0"/>
                  <w14:checkedState w14:val="2612" w14:font="MS Gothic"/>
                  <w14:uncheckedState w14:val="2610" w14:font="MS Gothic"/>
                </w14:checkbox>
              </w:sdtPr>
              <w:sdtContent>
                <w:r w:rsidR="00C22F2B" w:rsidRPr="0084120C">
                  <w:rPr>
                    <w:rFonts w:ascii="MS Gothic" w:eastAsia="MS Gothic" w:hAnsi="MS Gothic"/>
                    <w:bCs/>
                    <w:color w:val="4B4B4D" w:themeColor="text1"/>
                    <w:sz w:val="22"/>
                    <w:szCs w:val="22"/>
                  </w:rPr>
                  <w:t>☐</w:t>
                </w:r>
              </w:sdtContent>
            </w:sdt>
            <w:r w:rsidR="00C22F2B" w:rsidRPr="0084120C">
              <w:rPr>
                <w:sz w:val="22"/>
                <w:szCs w:val="22"/>
              </w:rPr>
              <w:t xml:space="preserve"> Administracinis </w:t>
            </w:r>
          </w:p>
        </w:tc>
        <w:tc>
          <w:tcPr>
            <w:tcW w:w="2519" w:type="dxa"/>
            <w:tcBorders>
              <w:top w:val="single" w:sz="4" w:space="0" w:color="auto"/>
            </w:tcBorders>
            <w:vAlign w:val="center"/>
          </w:tcPr>
          <w:p w14:paraId="079F6F62" w14:textId="77777777" w:rsidR="00C22F2B"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14906274"/>
                <w14:checkbox>
                  <w14:checked w14:val="0"/>
                  <w14:checkedState w14:val="2612" w14:font="MS Gothic"/>
                  <w14:uncheckedState w14:val="2610" w14:font="MS Gothic"/>
                </w14:checkbox>
              </w:sdtPr>
              <w:sdtContent>
                <w:r w:rsidR="00C22F2B" w:rsidRPr="0084120C">
                  <w:rPr>
                    <w:rFonts w:ascii="MS Gothic" w:eastAsia="MS Gothic" w:hAnsi="MS Gothic"/>
                    <w:bCs/>
                    <w:color w:val="4B4B4D" w:themeColor="text1"/>
                    <w:sz w:val="22"/>
                    <w:szCs w:val="22"/>
                  </w:rPr>
                  <w:t>☐</w:t>
                </w:r>
              </w:sdtContent>
            </w:sdt>
            <w:r w:rsidR="00C22F2B" w:rsidRPr="0084120C">
              <w:rPr>
                <w:rStyle w:val="Heading3Char"/>
                <w:b w:val="0"/>
                <w:color w:val="535353"/>
                <w:sz w:val="22"/>
                <w:szCs w:val="22"/>
                <w:lang w:val="lt-LT"/>
              </w:rPr>
              <w:t xml:space="preserve"> Švietimo ar socialinė</w:t>
            </w:r>
            <w:r w:rsidR="00C22F2B" w:rsidRPr="0084120C">
              <w:rPr>
                <w:rStyle w:val="Heading3Char"/>
                <w:color w:val="535353"/>
                <w:lang w:val="lt-LT"/>
              </w:rPr>
              <w:t xml:space="preserve">     </w:t>
            </w:r>
            <w:r w:rsidR="00C22F2B" w:rsidRPr="0084120C">
              <w:rPr>
                <w:rStyle w:val="Heading3Char"/>
                <w:b w:val="0"/>
                <w:color w:val="535353"/>
                <w:sz w:val="22"/>
                <w:szCs w:val="22"/>
                <w:lang w:val="lt-LT"/>
              </w:rPr>
              <w:t xml:space="preserve"> įstaiga</w:t>
            </w:r>
          </w:p>
        </w:tc>
      </w:tr>
      <w:tr w:rsidR="00C22F2B" w:rsidRPr="0084120C" w14:paraId="5F1ACA46" w14:textId="77777777" w:rsidTr="00224F07">
        <w:trPr>
          <w:trHeight w:val="593"/>
        </w:trPr>
        <w:tc>
          <w:tcPr>
            <w:tcW w:w="2551" w:type="dxa"/>
            <w:vAlign w:val="center"/>
          </w:tcPr>
          <w:p w14:paraId="052F61F4" w14:textId="77777777" w:rsidR="00C22F2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895126513"/>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05CD78A7" w14:textId="77777777" w:rsidR="00C22F2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272856975"/>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369A5C2F" w14:textId="77777777" w:rsidR="00C22F2B" w:rsidRPr="0084120C"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231267230"/>
                <w14:checkbox>
                  <w14:checked w14:val="0"/>
                  <w14:checkedState w14:val="2612" w14:font="MS Gothic"/>
                  <w14:uncheckedState w14:val="2610" w14:font="MS Gothic"/>
                </w14:checkbox>
              </w:sdtPr>
              <w:sdtContent>
                <w:r w:rsidR="00C22F2B" w:rsidRPr="0084120C">
                  <w:rPr>
                    <w:rFonts w:ascii="MS Gothic" w:eastAsia="MS Gothic" w:hAnsi="MS Gothic"/>
                    <w:bCs/>
                    <w:color w:val="4B4B4D" w:themeColor="text1"/>
                    <w:sz w:val="22"/>
                    <w:szCs w:val="22"/>
                  </w:rPr>
                  <w:t>☐</w:t>
                </w:r>
              </w:sdtContent>
            </w:sdt>
            <w:r w:rsidR="00C22F2B" w:rsidRPr="0084120C">
              <w:rPr>
                <w:rStyle w:val="Heading3Char"/>
                <w:b w:val="0"/>
                <w:color w:val="4B4B4D" w:themeColor="text1"/>
                <w:sz w:val="22"/>
                <w:szCs w:val="22"/>
                <w:lang w:val="lt-LT"/>
              </w:rPr>
              <w:t xml:space="preserve"> Komercinis</w:t>
            </w:r>
          </w:p>
        </w:tc>
        <w:tc>
          <w:tcPr>
            <w:tcW w:w="2519" w:type="dxa"/>
            <w:vAlign w:val="center"/>
          </w:tcPr>
          <w:p w14:paraId="5ACF55C8" w14:textId="77777777" w:rsidR="00C22F2B" w:rsidRPr="0084120C" w:rsidRDefault="00000000" w:rsidP="00224F07">
            <w:pPr>
              <w:rPr>
                <w:rStyle w:val="Heading3Char"/>
                <w:b w:val="0"/>
                <w:color w:val="auto"/>
                <w:sz w:val="22"/>
                <w:szCs w:val="22"/>
                <w:lang w:val="lt-LT"/>
              </w:rPr>
            </w:pPr>
            <w:sdt>
              <w:sdtPr>
                <w:rPr>
                  <w:b/>
                  <w:color w:val="4B4B4D" w:themeColor="text1"/>
                  <w:sz w:val="24"/>
                  <w:szCs w:val="24"/>
                  <w:lang w:val="en-GB"/>
                </w:rPr>
                <w:id w:val="-23640079"/>
                <w14:checkbox>
                  <w14:checked w14:val="0"/>
                  <w14:checkedState w14:val="2612" w14:font="MS Gothic"/>
                  <w14:uncheckedState w14:val="2610" w14:font="MS Gothic"/>
                </w14:checkbox>
              </w:sdtPr>
              <w:sdtContent>
                <w:r w:rsidR="00C22F2B" w:rsidRPr="0084120C">
                  <w:rPr>
                    <w:rFonts w:ascii="MS Gothic" w:eastAsia="MS Gothic" w:hAnsi="MS Gothic"/>
                    <w:color w:val="4B4B4D" w:themeColor="text1"/>
                    <w:sz w:val="24"/>
                    <w:szCs w:val="24"/>
                  </w:rPr>
                  <w:t>☐</w:t>
                </w:r>
              </w:sdtContent>
            </w:sdt>
            <w:r w:rsidR="00C22F2B" w:rsidRPr="0084120C">
              <w:rPr>
                <w:color w:val="4B4B4D" w:themeColor="text1"/>
              </w:rPr>
              <w:t xml:space="preserve"> Gyvenamasis būstas</w:t>
            </w:r>
          </w:p>
        </w:tc>
      </w:tr>
      <w:tr w:rsidR="00C22F2B" w:rsidRPr="0084120C" w14:paraId="3DA6D923" w14:textId="77777777" w:rsidTr="00224F07">
        <w:trPr>
          <w:trHeight w:val="593"/>
        </w:trPr>
        <w:tc>
          <w:tcPr>
            <w:tcW w:w="2551" w:type="dxa"/>
            <w:vAlign w:val="center"/>
          </w:tcPr>
          <w:p w14:paraId="21CEB97F" w14:textId="51AE0B70" w:rsidR="00C22F2B" w:rsidRPr="0084120C"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281534613"/>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12AEFD5A" w14:textId="77777777" w:rsidR="00C22F2B" w:rsidRPr="0084120C"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2025047284"/>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sz w:val="22"/>
                <w:szCs w:val="22"/>
                <w:u w:val="single"/>
              </w:rPr>
              <w:t xml:space="preserve">   </w:t>
            </w:r>
          </w:p>
        </w:tc>
        <w:tc>
          <w:tcPr>
            <w:tcW w:w="2816" w:type="dxa"/>
            <w:tcBorders>
              <w:left w:val="single" w:sz="4" w:space="0" w:color="auto"/>
            </w:tcBorders>
            <w:vAlign w:val="center"/>
          </w:tcPr>
          <w:p w14:paraId="5E3A32B8" w14:textId="09E4462E" w:rsidR="00C22F2B" w:rsidRPr="0084120C"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801969203"/>
                <w14:checkbox>
                  <w14:checked w14:val="0"/>
                  <w14:checkedState w14:val="2612" w14:font="MS Gothic"/>
                  <w14:uncheckedState w14:val="2610" w14:font="MS Gothic"/>
                </w14:checkbox>
              </w:sdtPr>
              <w:sdtContent>
                <w:r w:rsidR="00C22F2B" w:rsidRPr="0084120C">
                  <w:rPr>
                    <w:rFonts w:ascii="MS Gothic" w:eastAsia="MS Gothic" w:hAnsi="MS Gothic"/>
                    <w:bCs/>
                    <w:color w:val="4B4B4D" w:themeColor="text1"/>
                    <w:sz w:val="22"/>
                    <w:szCs w:val="22"/>
                  </w:rPr>
                  <w:t>☐</w:t>
                </w:r>
              </w:sdtContent>
            </w:sdt>
            <w:r w:rsidR="00C22F2B"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79B8B28E" w14:textId="77777777" w:rsidR="00C22F2B"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638379861"/>
                <w14:checkbox>
                  <w14:checked w14:val="1"/>
                  <w14:checkedState w14:val="2612" w14:font="MS Gothic"/>
                  <w14:uncheckedState w14:val="2610" w14:font="MS Gothic"/>
                </w14:checkbox>
              </w:sdtPr>
              <w:sdtContent>
                <w:r w:rsidR="00C22F2B" w:rsidRPr="0084120C">
                  <w:rPr>
                    <w:rFonts w:ascii="MS Gothic" w:eastAsia="MS Gothic" w:hAnsi="MS Gothic"/>
                    <w:b/>
                    <w:bCs/>
                    <w:color w:val="007BB2" w:themeColor="background2"/>
                  </w:rPr>
                  <w:t>☒</w:t>
                </w:r>
              </w:sdtContent>
            </w:sdt>
            <w:r w:rsidR="00C22F2B" w:rsidRPr="0084120C">
              <w:rPr>
                <w:color w:val="4B4B4D" w:themeColor="text1"/>
              </w:rPr>
              <w:t xml:space="preserve"> Visi pastatų tipai</w:t>
            </w:r>
          </w:p>
        </w:tc>
      </w:tr>
    </w:tbl>
    <w:p w14:paraId="44E4EEC1" w14:textId="77777777" w:rsidR="00C22F2B" w:rsidRPr="0084120C" w:rsidRDefault="00C22F2B" w:rsidP="00C22F2B">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C22F2B" w:rsidRPr="0084120C" w14:paraId="310BD29E" w14:textId="77777777" w:rsidTr="00224F07">
        <w:trPr>
          <w:trHeight w:val="438"/>
        </w:trPr>
        <w:tc>
          <w:tcPr>
            <w:tcW w:w="5003" w:type="dxa"/>
            <w:tcBorders>
              <w:bottom w:val="single" w:sz="4" w:space="0" w:color="auto"/>
            </w:tcBorders>
            <w:shd w:val="clear" w:color="auto" w:fill="E7EEF5" w:themeFill="accent5" w:themeFillTint="33"/>
            <w:vAlign w:val="center"/>
          </w:tcPr>
          <w:p w14:paraId="1DA83031" w14:textId="513477DF" w:rsidR="00C22F2B"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84D859E" w14:textId="5C3C1FEE" w:rsidR="00C22F2B" w:rsidRPr="0084120C" w:rsidRDefault="001213FE" w:rsidP="00224F07">
            <w:pPr>
              <w:pStyle w:val="Companyname"/>
              <w:rPr>
                <w:rStyle w:val="Heading3Char"/>
                <w:lang w:val="lt-LT"/>
              </w:rPr>
            </w:pPr>
            <w:r w:rsidRPr="0084120C">
              <w:rPr>
                <w:rStyle w:val="Heading3Char"/>
                <w:lang w:val="lt-LT"/>
              </w:rPr>
              <w:t>Sutaupymo potencialas</w:t>
            </w:r>
          </w:p>
        </w:tc>
      </w:tr>
      <w:tr w:rsidR="00C22F2B" w:rsidRPr="0084120C" w14:paraId="5C014AD3" w14:textId="77777777" w:rsidTr="00224F07">
        <w:trPr>
          <w:trHeight w:val="536"/>
        </w:trPr>
        <w:tc>
          <w:tcPr>
            <w:tcW w:w="5003" w:type="dxa"/>
            <w:tcBorders>
              <w:bottom w:val="nil"/>
            </w:tcBorders>
            <w:vAlign w:val="center"/>
          </w:tcPr>
          <w:p w14:paraId="2D9BD788" w14:textId="19BF0FC0"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3141818"/>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EA857F8" w14:textId="77777777"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17099701"/>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2B439D96" w14:textId="77777777"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12689108"/>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color w:val="4B4B4D" w:themeColor="text1"/>
                <w:sz w:val="22"/>
                <w:szCs w:val="22"/>
                <w:lang w:val="lt-LT"/>
              </w:rPr>
              <w:t xml:space="preserve">  Išlaidos</w:t>
            </w:r>
          </w:p>
        </w:tc>
      </w:tr>
      <w:tr w:rsidR="00C22F2B" w:rsidRPr="0084120C" w14:paraId="31EEE807" w14:textId="77777777" w:rsidTr="00224F07">
        <w:trPr>
          <w:trHeight w:val="536"/>
        </w:trPr>
        <w:tc>
          <w:tcPr>
            <w:tcW w:w="5003" w:type="dxa"/>
            <w:tcBorders>
              <w:top w:val="nil"/>
              <w:bottom w:val="nil"/>
            </w:tcBorders>
            <w:vAlign w:val="center"/>
          </w:tcPr>
          <w:p w14:paraId="38A0577F" w14:textId="72DC9FB7"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83883449"/>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7A496A9D" w14:textId="77777777"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324580590"/>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color w:val="4B4B4D" w:themeColor="text1"/>
                <w:sz w:val="22"/>
                <w:szCs w:val="22"/>
                <w:lang w:val="lt-LT"/>
              </w:rPr>
              <w:t xml:space="preserve">  CO</w:t>
            </w:r>
            <w:r w:rsidR="00C22F2B" w:rsidRPr="0084120C">
              <w:rPr>
                <w:b/>
                <w:bCs/>
                <w:sz w:val="22"/>
                <w:szCs w:val="22"/>
                <w:vertAlign w:val="subscript"/>
              </w:rPr>
              <w:t>2</w:t>
            </w:r>
          </w:p>
        </w:tc>
        <w:tc>
          <w:tcPr>
            <w:tcW w:w="2767" w:type="dxa"/>
            <w:tcBorders>
              <w:top w:val="nil"/>
              <w:left w:val="nil"/>
              <w:bottom w:val="nil"/>
            </w:tcBorders>
            <w:vAlign w:val="center"/>
          </w:tcPr>
          <w:p w14:paraId="6D8C142D" w14:textId="77777777" w:rsidR="00C22F2B" w:rsidRPr="0084120C" w:rsidRDefault="00C22F2B" w:rsidP="00224F07">
            <w:pPr>
              <w:pStyle w:val="StandardText"/>
              <w:rPr>
                <w:rStyle w:val="Heading3Char"/>
                <w:b w:val="0"/>
                <w:color w:val="4B4B4D" w:themeColor="text1"/>
                <w:sz w:val="22"/>
                <w:szCs w:val="22"/>
                <w:lang w:val="lt-LT"/>
              </w:rPr>
            </w:pPr>
          </w:p>
        </w:tc>
      </w:tr>
      <w:tr w:rsidR="00C22F2B" w:rsidRPr="0084120C" w14:paraId="377E9E64" w14:textId="77777777" w:rsidTr="00224F07">
        <w:trPr>
          <w:trHeight w:val="536"/>
        </w:trPr>
        <w:tc>
          <w:tcPr>
            <w:tcW w:w="5003" w:type="dxa"/>
            <w:tcBorders>
              <w:top w:val="nil"/>
              <w:bottom w:val="nil"/>
            </w:tcBorders>
            <w:vAlign w:val="center"/>
          </w:tcPr>
          <w:p w14:paraId="35481AC0" w14:textId="2F60863E"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362279331"/>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2A371929" w14:textId="77777777"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91753118"/>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sz w:val="22"/>
                <w:szCs w:val="22"/>
              </w:rPr>
              <w:t xml:space="preserve"> Kitas teigiamas poveikis</w:t>
            </w:r>
          </w:p>
        </w:tc>
        <w:tc>
          <w:tcPr>
            <w:tcW w:w="2767" w:type="dxa"/>
            <w:tcBorders>
              <w:top w:val="nil"/>
              <w:left w:val="nil"/>
              <w:bottom w:val="nil"/>
            </w:tcBorders>
            <w:vAlign w:val="center"/>
          </w:tcPr>
          <w:p w14:paraId="1ECCF278" w14:textId="77777777" w:rsidR="00C22F2B" w:rsidRPr="0084120C" w:rsidRDefault="00C22F2B" w:rsidP="00224F07">
            <w:pPr>
              <w:pStyle w:val="StandardText"/>
              <w:rPr>
                <w:rStyle w:val="Heading3Char"/>
                <w:b w:val="0"/>
                <w:color w:val="4B4B4D" w:themeColor="text1"/>
                <w:sz w:val="22"/>
                <w:szCs w:val="22"/>
                <w:lang w:val="lt-LT"/>
              </w:rPr>
            </w:pPr>
          </w:p>
        </w:tc>
      </w:tr>
      <w:tr w:rsidR="00C22F2B" w:rsidRPr="0084120C" w14:paraId="3F3C8759" w14:textId="77777777" w:rsidTr="00224F07">
        <w:trPr>
          <w:trHeight w:val="536"/>
        </w:trPr>
        <w:tc>
          <w:tcPr>
            <w:tcW w:w="5003" w:type="dxa"/>
            <w:tcBorders>
              <w:top w:val="nil"/>
            </w:tcBorders>
            <w:vAlign w:val="center"/>
          </w:tcPr>
          <w:p w14:paraId="0F8F3008" w14:textId="4A58CC88" w:rsidR="00C22F2B"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4364167"/>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0332643F" w14:textId="77777777" w:rsidR="00C22F2B" w:rsidRPr="0084120C" w:rsidRDefault="00C22F2B" w:rsidP="00224F07">
            <w:pPr>
              <w:pStyle w:val="StandardText"/>
              <w:rPr>
                <w:rStyle w:val="Heading3Char"/>
                <w:b w:val="0"/>
                <w:color w:val="4B4B4D" w:themeColor="text1"/>
                <w:sz w:val="22"/>
                <w:szCs w:val="22"/>
                <w:lang w:val="lt-LT"/>
              </w:rPr>
            </w:pPr>
            <w:r w:rsidRPr="0084120C">
              <w:rPr>
                <w:rStyle w:val="Heading3Char"/>
                <w:b w:val="0"/>
                <w:color w:val="4B4B4D" w:themeColor="text1"/>
                <w:sz w:val="22"/>
                <w:szCs w:val="22"/>
                <w:lang w:val="lt-LT"/>
              </w:rPr>
              <w:t xml:space="preserve">Geresnis šilumos paskirstymas </w:t>
            </w:r>
          </w:p>
        </w:tc>
      </w:tr>
    </w:tbl>
    <w:p w14:paraId="10213F99" w14:textId="77777777" w:rsidR="00C22F2B" w:rsidRPr="0084120C" w:rsidRDefault="00C22F2B" w:rsidP="00C22F2B">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C22F2B" w:rsidRPr="0084120C" w14:paraId="39F57E51" w14:textId="77777777" w:rsidTr="00224F07">
        <w:trPr>
          <w:trHeight w:val="313"/>
        </w:trPr>
        <w:tc>
          <w:tcPr>
            <w:tcW w:w="2576" w:type="dxa"/>
            <w:tcBorders>
              <w:bottom w:val="single" w:sz="4" w:space="0" w:color="auto"/>
            </w:tcBorders>
            <w:shd w:val="clear" w:color="auto" w:fill="E7EEF5" w:themeFill="accent5" w:themeFillTint="33"/>
            <w:vAlign w:val="center"/>
          </w:tcPr>
          <w:p w14:paraId="66918807" w14:textId="7053F453" w:rsidR="00C22F2B"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781C5E44" w14:textId="77777777" w:rsidR="00C22F2B" w:rsidRPr="0084120C" w:rsidRDefault="00C22F2B"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3593BDB" w14:textId="77777777" w:rsidR="00C22F2B" w:rsidRPr="0084120C" w:rsidRDefault="00C22F2B"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15A22CA" w14:textId="77777777" w:rsidR="00C22F2B" w:rsidRPr="0084120C" w:rsidRDefault="00C22F2B" w:rsidP="00224F07">
            <w:pPr>
              <w:pStyle w:val="Heading3"/>
              <w:rPr>
                <w:rStyle w:val="Heading3Char"/>
                <w:b/>
                <w:bCs/>
                <w:lang w:val="lt-LT"/>
              </w:rPr>
            </w:pPr>
            <w:r w:rsidRPr="0084120C">
              <w:rPr>
                <w:rStyle w:val="Heading3Char"/>
                <w:b/>
                <w:bCs/>
                <w:lang w:val="lt-LT"/>
              </w:rPr>
              <w:t>Speciali sauga</w:t>
            </w:r>
          </w:p>
        </w:tc>
      </w:tr>
      <w:tr w:rsidR="00C22F2B" w:rsidRPr="0084120C" w14:paraId="638AD069" w14:textId="77777777" w:rsidTr="00224F07">
        <w:trPr>
          <w:trHeight w:val="530"/>
        </w:trPr>
        <w:tc>
          <w:tcPr>
            <w:tcW w:w="2576" w:type="dxa"/>
            <w:tcBorders>
              <w:bottom w:val="nil"/>
            </w:tcBorders>
            <w:vAlign w:val="center"/>
          </w:tcPr>
          <w:p w14:paraId="19FBC896" w14:textId="017DA492" w:rsidR="00C22F2B" w:rsidRPr="0084120C" w:rsidRDefault="00000000" w:rsidP="00224F07">
            <w:pPr>
              <w:rPr>
                <w:rStyle w:val="Heading3Char"/>
                <w:b w:val="0"/>
                <w:color w:val="auto"/>
                <w:sz w:val="22"/>
                <w:szCs w:val="22"/>
                <w:lang w:val="lt-LT"/>
              </w:rPr>
            </w:pPr>
            <w:sdt>
              <w:sdtPr>
                <w:rPr>
                  <w:b/>
                  <w:color w:val="007BB2" w:themeColor="background2"/>
                  <w:sz w:val="24"/>
                  <w:szCs w:val="24"/>
                  <w:lang w:val="en-GB"/>
                </w:rPr>
                <w:id w:val="1525207286"/>
                <w14:checkbox>
                  <w14:checked w14:val="0"/>
                  <w14:checkedState w14:val="2612" w14:font="MS Gothic"/>
                  <w14:uncheckedState w14:val="2610" w14:font="MS Gothic"/>
                </w14:checkbox>
              </w:sdtPr>
              <w:sdtEndPr>
                <w:rPr>
                  <w:b w:val="0"/>
                  <w:color w:val="auto"/>
                  <w:sz w:val="22"/>
                  <w:szCs w:val="22"/>
                </w:rPr>
              </w:sdtEndPr>
              <w:sdtContent>
                <w:r w:rsidR="00C22F2B" w:rsidRPr="0084120C">
                  <w:rPr>
                    <w:rFonts w:ascii="MS Gothic" w:eastAsia="MS Gothic" w:hAnsi="MS Gothic"/>
                  </w:rPr>
                  <w:t>☐</w:t>
                </w:r>
              </w:sdtContent>
            </w:sdt>
            <w:r w:rsidR="00C22F2B"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C22F2B"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6B4AF031" w14:textId="77777777" w:rsidR="00C22F2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795987157"/>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34ED6F81" w14:textId="6599E065" w:rsidR="00C22F2B"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010105035"/>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sz w:val="22"/>
                <w:szCs w:val="22"/>
              </w:rPr>
              <w:t xml:space="preserve">  </w:t>
            </w:r>
            <w:r w:rsidR="006F1366" w:rsidRPr="0084120C">
              <w:rPr>
                <w:sz w:val="22"/>
                <w:szCs w:val="22"/>
              </w:rPr>
              <w:t>Galima atlikti pačiam</w:t>
            </w:r>
          </w:p>
        </w:tc>
        <w:tc>
          <w:tcPr>
            <w:tcW w:w="2780" w:type="dxa"/>
            <w:tcBorders>
              <w:bottom w:val="nil"/>
            </w:tcBorders>
            <w:vAlign w:val="center"/>
          </w:tcPr>
          <w:p w14:paraId="13DB6A54" w14:textId="77777777" w:rsidR="00C22F2B" w:rsidRPr="0084120C" w:rsidRDefault="00000000" w:rsidP="00224F07">
            <w:pPr>
              <w:pStyle w:val="Companyname"/>
              <w:rPr>
                <w:sz w:val="22"/>
                <w:szCs w:val="22"/>
              </w:rPr>
            </w:pPr>
            <w:sdt>
              <w:sdtPr>
                <w:rPr>
                  <w:b/>
                  <w:bCs/>
                  <w:color w:val="007BB2" w:themeColor="background2"/>
                  <w:sz w:val="22"/>
                  <w:szCs w:val="22"/>
                </w:rPr>
                <w:id w:val="-1382705571"/>
                <w14:checkbox>
                  <w14:checked w14:val="1"/>
                  <w14:checkedState w14:val="2612" w14:font="MS Gothic"/>
                  <w14:uncheckedState w14:val="2610" w14:font="MS Gothic"/>
                </w14:checkbox>
              </w:sdtPr>
              <w:sdtContent>
                <w:r w:rsidR="00C22F2B" w:rsidRPr="0084120C">
                  <w:rPr>
                    <w:rFonts w:ascii="MS Gothic" w:eastAsia="MS Gothic" w:hAnsi="MS Gothic"/>
                    <w:b/>
                    <w:bCs/>
                    <w:color w:val="007BB2" w:themeColor="background2"/>
                    <w:sz w:val="22"/>
                    <w:szCs w:val="22"/>
                  </w:rPr>
                  <w:t>☒</w:t>
                </w:r>
              </w:sdtContent>
            </w:sdt>
            <w:r w:rsidR="00C22F2B" w:rsidRPr="0084120C">
              <w:rPr>
                <w:sz w:val="22"/>
                <w:szCs w:val="22"/>
              </w:rPr>
              <w:t xml:space="preserve">  Nebūtina</w:t>
            </w:r>
          </w:p>
        </w:tc>
      </w:tr>
      <w:tr w:rsidR="00C22F2B" w:rsidRPr="0084120C" w14:paraId="46DEC2A2" w14:textId="77777777" w:rsidTr="00224F07">
        <w:trPr>
          <w:trHeight w:val="530"/>
        </w:trPr>
        <w:tc>
          <w:tcPr>
            <w:tcW w:w="2576" w:type="dxa"/>
            <w:tcBorders>
              <w:top w:val="nil"/>
              <w:bottom w:val="nil"/>
            </w:tcBorders>
            <w:vAlign w:val="center"/>
          </w:tcPr>
          <w:p w14:paraId="5F6A3950" w14:textId="4739C481" w:rsidR="00C22F2B"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924029706"/>
                <w14:checkbox>
                  <w14:checked w14:val="1"/>
                  <w14:checkedState w14:val="2612" w14:font="MS Gothic"/>
                  <w14:uncheckedState w14:val="2610" w14:font="MS Gothic"/>
                </w14:checkbox>
              </w:sdtPr>
              <w:sdtContent>
                <w:r w:rsidR="00C22F2B" w:rsidRPr="0084120C">
                  <w:rPr>
                    <w:rFonts w:ascii="MS Gothic" w:eastAsia="MS Gothic" w:hAnsi="MS Gothic"/>
                    <w:b/>
                    <w:bCs/>
                    <w:color w:val="007BB2" w:themeColor="background2"/>
                  </w:rPr>
                  <w:t>☒</w:t>
                </w:r>
              </w:sdtContent>
            </w:sdt>
            <w:r w:rsidR="00C22F2B"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0925A4DB" w14:textId="77777777" w:rsidR="00C22F2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43703718"/>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sz w:val="22"/>
                <w:szCs w:val="22"/>
              </w:rPr>
              <w:t xml:space="preserve">  </w:t>
            </w:r>
            <w:r w:rsidR="00C22F2B"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04322387" w14:textId="7701E149" w:rsidR="00C22F2B"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1219857438"/>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sz w:val="22"/>
                <w:szCs w:val="22"/>
              </w:rPr>
              <w:t xml:space="preserve">  </w:t>
            </w:r>
            <w:r w:rsidR="0076141A" w:rsidRPr="0084120C">
              <w:rPr>
                <w:sz w:val="22"/>
                <w:szCs w:val="22"/>
              </w:rPr>
              <w:t>Reikalinga s</w:t>
            </w:r>
            <w:r w:rsidR="00C22F2B" w:rsidRPr="0084120C">
              <w:rPr>
                <w:sz w:val="22"/>
                <w:szCs w:val="22"/>
              </w:rPr>
              <w:t>pecializuota įmonė</w:t>
            </w:r>
          </w:p>
        </w:tc>
        <w:tc>
          <w:tcPr>
            <w:tcW w:w="2780" w:type="dxa"/>
            <w:tcBorders>
              <w:top w:val="nil"/>
              <w:bottom w:val="nil"/>
            </w:tcBorders>
            <w:vAlign w:val="center"/>
          </w:tcPr>
          <w:p w14:paraId="1289ADD7" w14:textId="0364C884" w:rsidR="00C22F2B" w:rsidRPr="0084120C" w:rsidRDefault="00000000" w:rsidP="00224F07">
            <w:pPr>
              <w:pStyle w:val="Companyname"/>
              <w:rPr>
                <w:sz w:val="22"/>
                <w:szCs w:val="22"/>
              </w:rPr>
            </w:pPr>
            <w:sdt>
              <w:sdtPr>
                <w:rPr>
                  <w:sz w:val="22"/>
                  <w:szCs w:val="22"/>
                </w:rPr>
                <w:id w:val="-1022559579"/>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sz w:val="22"/>
                <w:szCs w:val="22"/>
              </w:rPr>
              <w:t xml:space="preserve">  </w:t>
            </w:r>
            <w:r w:rsidR="006F1366" w:rsidRPr="0084120C">
              <w:rPr>
                <w:sz w:val="22"/>
                <w:szCs w:val="22"/>
              </w:rPr>
              <w:t>Rekomenduojama</w:t>
            </w:r>
          </w:p>
        </w:tc>
      </w:tr>
      <w:tr w:rsidR="00C22F2B" w:rsidRPr="0084120C" w14:paraId="181EFD6C" w14:textId="77777777" w:rsidTr="00224F07">
        <w:trPr>
          <w:trHeight w:val="530"/>
        </w:trPr>
        <w:tc>
          <w:tcPr>
            <w:tcW w:w="2576" w:type="dxa"/>
            <w:tcBorders>
              <w:top w:val="nil"/>
            </w:tcBorders>
            <w:vAlign w:val="center"/>
          </w:tcPr>
          <w:p w14:paraId="6ADD9D29" w14:textId="0ECCCE3E" w:rsidR="00C22F2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376163404"/>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52E325B4" w14:textId="77777777" w:rsidR="00C22F2B" w:rsidRPr="0084120C"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749961062"/>
                <w14:checkbox>
                  <w14:checked w14:val="1"/>
                  <w14:checkedState w14:val="2612" w14:font="MS Gothic"/>
                  <w14:uncheckedState w14:val="2610" w14:font="MS Gothic"/>
                </w14:checkbox>
              </w:sdtPr>
              <w:sdtContent>
                <w:r w:rsidR="00C22F2B" w:rsidRPr="0084120C">
                  <w:rPr>
                    <w:rFonts w:ascii="MS Gothic" w:eastAsia="MS Gothic" w:hAnsi="MS Gothic"/>
                    <w:b/>
                    <w:color w:val="007BB2" w:themeColor="background2"/>
                    <w:sz w:val="22"/>
                    <w:szCs w:val="22"/>
                  </w:rPr>
                  <w:t>☒</w:t>
                </w:r>
              </w:sdtContent>
            </w:sdt>
            <w:r w:rsidR="00C22F2B" w:rsidRPr="0084120C">
              <w:rPr>
                <w:sz w:val="22"/>
                <w:szCs w:val="22"/>
              </w:rPr>
              <w:t xml:space="preserve">  </w:t>
            </w:r>
            <w:r w:rsidR="00C22F2B" w:rsidRPr="0084120C">
              <w:rPr>
                <w:rStyle w:val="Heading3Char"/>
                <w:b w:val="0"/>
                <w:bCs/>
                <w:color w:val="4B4B4D" w:themeColor="text1"/>
                <w:sz w:val="22"/>
                <w:szCs w:val="22"/>
                <w:lang w:val="lt-LT"/>
              </w:rPr>
              <w:t>Aukštas</w:t>
            </w:r>
          </w:p>
        </w:tc>
        <w:tc>
          <w:tcPr>
            <w:tcW w:w="2557" w:type="dxa"/>
            <w:tcBorders>
              <w:top w:val="nil"/>
            </w:tcBorders>
            <w:vAlign w:val="center"/>
          </w:tcPr>
          <w:p w14:paraId="6F2A5550" w14:textId="61F7E454" w:rsidR="00C22F2B" w:rsidRPr="0084120C" w:rsidRDefault="00000000" w:rsidP="00224F07">
            <w:pPr>
              <w:pStyle w:val="Companyname"/>
              <w:rPr>
                <w:rStyle w:val="Heading3Char"/>
                <w:color w:val="auto"/>
                <w:sz w:val="22"/>
                <w:szCs w:val="22"/>
                <w:lang w:val="lt-LT"/>
              </w:rPr>
            </w:pPr>
            <w:sdt>
              <w:sdtPr>
                <w:rPr>
                  <w:b/>
                  <w:color w:val="007BB2" w:themeColor="background2"/>
                  <w:sz w:val="22"/>
                  <w:szCs w:val="22"/>
                  <w:lang w:val="en-GB"/>
                </w:rPr>
                <w:id w:val="-350645783"/>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sz w:val="22"/>
                <w:szCs w:val="22"/>
              </w:rPr>
              <w:t xml:space="preserve">  </w:t>
            </w:r>
            <w:r w:rsidR="0076141A" w:rsidRPr="0084120C">
              <w:rPr>
                <w:sz w:val="22"/>
                <w:szCs w:val="22"/>
              </w:rPr>
              <w:t>Reikalingas e</w:t>
            </w:r>
            <w:r w:rsidR="00C22F2B" w:rsidRPr="0084120C">
              <w:rPr>
                <w:sz w:val="22"/>
                <w:szCs w:val="22"/>
              </w:rPr>
              <w:t>kspertas</w:t>
            </w:r>
          </w:p>
        </w:tc>
        <w:tc>
          <w:tcPr>
            <w:tcW w:w="2780" w:type="dxa"/>
            <w:tcBorders>
              <w:top w:val="nil"/>
            </w:tcBorders>
            <w:vAlign w:val="center"/>
          </w:tcPr>
          <w:p w14:paraId="4617BF9E" w14:textId="77777777" w:rsidR="00C22F2B" w:rsidRPr="0084120C" w:rsidRDefault="00000000" w:rsidP="00224F07">
            <w:pPr>
              <w:pStyle w:val="Companyname"/>
              <w:rPr>
                <w:sz w:val="22"/>
                <w:szCs w:val="22"/>
              </w:rPr>
            </w:pPr>
            <w:sdt>
              <w:sdtPr>
                <w:rPr>
                  <w:sz w:val="22"/>
                  <w:szCs w:val="22"/>
                </w:rPr>
                <w:id w:val="-5137695"/>
                <w14:checkbox>
                  <w14:checked w14:val="0"/>
                  <w14:checkedState w14:val="2612" w14:font="MS Gothic"/>
                  <w14:uncheckedState w14:val="2610" w14:font="MS Gothic"/>
                </w14:checkbox>
              </w:sdtPr>
              <w:sdtContent>
                <w:r w:rsidR="00C22F2B" w:rsidRPr="0084120C">
                  <w:rPr>
                    <w:rFonts w:ascii="MS Gothic" w:eastAsia="MS Gothic" w:hAnsi="MS Gothic"/>
                    <w:sz w:val="22"/>
                    <w:szCs w:val="22"/>
                  </w:rPr>
                  <w:t>☐</w:t>
                </w:r>
              </w:sdtContent>
            </w:sdt>
            <w:r w:rsidR="00C22F2B" w:rsidRPr="0084120C">
              <w:rPr>
                <w:sz w:val="22"/>
                <w:szCs w:val="22"/>
              </w:rPr>
              <w:t xml:space="preserve">  Privaloma</w:t>
            </w:r>
          </w:p>
        </w:tc>
      </w:tr>
    </w:tbl>
    <w:p w14:paraId="01A62FF3" w14:textId="77777777" w:rsidR="008D07DF" w:rsidRPr="0084120C" w:rsidRDefault="008D07DF" w:rsidP="00C22F2B">
      <w:pPr>
        <w:spacing w:before="0"/>
        <w:rPr>
          <w:rStyle w:val="Heading3Char"/>
          <w:sz w:val="28"/>
          <w:szCs w:val="28"/>
          <w:lang w:val="lt-LT"/>
        </w:rPr>
      </w:pPr>
    </w:p>
    <w:p w14:paraId="77ECD6B9" w14:textId="04531055" w:rsidR="00C22F2B" w:rsidRPr="0084120C" w:rsidRDefault="006F1366" w:rsidP="00C22F2B">
      <w:pPr>
        <w:spacing w:before="0"/>
        <w:rPr>
          <w:rStyle w:val="Heading3Char"/>
          <w:sz w:val="28"/>
          <w:szCs w:val="28"/>
          <w:lang w:val="lt-LT"/>
        </w:rPr>
      </w:pPr>
      <w:r w:rsidRPr="0084120C">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C22F2B" w:rsidRPr="0084120C" w14:paraId="00CA53D6" w14:textId="77777777">
        <w:trPr>
          <w:trHeight w:val="466"/>
        </w:trPr>
        <w:tc>
          <w:tcPr>
            <w:tcW w:w="5097" w:type="dxa"/>
            <w:shd w:val="clear" w:color="auto" w:fill="E7EEF5" w:themeFill="accent5" w:themeFillTint="33"/>
          </w:tcPr>
          <w:p w14:paraId="53F663C7" w14:textId="77777777" w:rsidR="00C22F2B" w:rsidRPr="0084120C" w:rsidRDefault="00C22F2B"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2E5EAAC7" w14:textId="77777777" w:rsidR="00C22F2B" w:rsidRPr="0084120C" w:rsidRDefault="00C22F2B" w:rsidP="00224F07">
            <w:pPr>
              <w:spacing w:before="60" w:after="60"/>
              <w:rPr>
                <w:i/>
                <w:iCs/>
                <w:color w:val="4B4B4D" w:themeColor="text1"/>
              </w:rPr>
            </w:pPr>
            <w:r w:rsidRPr="0084120C">
              <w:rPr>
                <w:rStyle w:val="Heading3Char"/>
                <w:lang w:val="lt-LT"/>
              </w:rPr>
              <w:t>Investicijų grąža</w:t>
            </w:r>
          </w:p>
        </w:tc>
      </w:tr>
      <w:tr w:rsidR="00C22F2B" w:rsidRPr="0084120C" w14:paraId="43323294" w14:textId="77777777">
        <w:trPr>
          <w:trHeight w:val="1359"/>
        </w:trPr>
        <w:tc>
          <w:tcPr>
            <w:tcW w:w="5097" w:type="dxa"/>
          </w:tcPr>
          <w:p w14:paraId="6CFEED6A" w14:textId="77777777" w:rsidR="00C22F2B" w:rsidRPr="0084120C" w:rsidRDefault="00C22F2B" w:rsidP="00224F07">
            <w:pPr>
              <w:spacing w:before="60" w:after="60"/>
              <w:rPr>
                <w:color w:val="4B4B4D" w:themeColor="text1"/>
                <w:sz w:val="24"/>
                <w:szCs w:val="24"/>
              </w:rPr>
            </w:pPr>
            <w:r w:rsidRPr="0084120C">
              <w:rPr>
                <w:color w:val="4B4B4D" w:themeColor="text1"/>
                <w:sz w:val="24"/>
                <w:szCs w:val="24"/>
              </w:rPr>
              <w:t xml:space="preserve">Šiluminės izoliacijos paruošimas ir įrengimas </w:t>
            </w:r>
          </w:p>
          <w:p w14:paraId="0AE6EFF3" w14:textId="77777777" w:rsidR="00C22F2B" w:rsidRPr="0084120C" w:rsidRDefault="00C22F2B">
            <w:pPr>
              <w:pStyle w:val="ListParagraph"/>
              <w:numPr>
                <w:ilvl w:val="0"/>
                <w:numId w:val="24"/>
              </w:numPr>
              <w:spacing w:before="60" w:after="60"/>
              <w:rPr>
                <w:color w:val="4B4B4D" w:themeColor="text1"/>
                <w:sz w:val="24"/>
                <w:szCs w:val="24"/>
              </w:rPr>
            </w:pPr>
            <w:r w:rsidRPr="0084120C">
              <w:rPr>
                <w:color w:val="4B4B4D" w:themeColor="text1"/>
                <w:sz w:val="24"/>
                <w:szCs w:val="24"/>
              </w:rPr>
              <w:t>putų izoliacija (pvz., polietilenas): 5-7 €/m</w:t>
            </w:r>
          </w:p>
          <w:p w14:paraId="589006A2" w14:textId="0878EDF8" w:rsidR="00C22F2B" w:rsidRPr="0084120C" w:rsidRDefault="00C22F2B">
            <w:pPr>
              <w:pStyle w:val="ListParagraph"/>
              <w:numPr>
                <w:ilvl w:val="0"/>
                <w:numId w:val="24"/>
              </w:numPr>
              <w:spacing w:before="60" w:after="60"/>
              <w:rPr>
                <w:color w:val="4B4B4D" w:themeColor="text1"/>
                <w:sz w:val="24"/>
                <w:szCs w:val="24"/>
              </w:rPr>
            </w:pPr>
            <w:r w:rsidRPr="0084120C">
              <w:rPr>
                <w:color w:val="4B4B4D" w:themeColor="text1"/>
                <w:sz w:val="24"/>
                <w:szCs w:val="24"/>
              </w:rPr>
              <w:t>gum</w:t>
            </w:r>
            <w:r w:rsidR="001239CB" w:rsidRPr="0084120C">
              <w:rPr>
                <w:color w:val="4B4B4D" w:themeColor="text1"/>
                <w:sz w:val="24"/>
                <w:szCs w:val="24"/>
              </w:rPr>
              <w:t>inė</w:t>
            </w:r>
            <w:r w:rsidRPr="0084120C">
              <w:rPr>
                <w:color w:val="4B4B4D" w:themeColor="text1"/>
                <w:sz w:val="24"/>
                <w:szCs w:val="24"/>
              </w:rPr>
              <w:t xml:space="preserve"> izoliacija: 1-5 €/m</w:t>
            </w:r>
          </w:p>
          <w:p w14:paraId="285B4806" w14:textId="77777777" w:rsidR="00C22F2B" w:rsidRPr="0084120C" w:rsidRDefault="00C22F2B">
            <w:pPr>
              <w:pStyle w:val="ListParagraph"/>
              <w:numPr>
                <w:ilvl w:val="0"/>
                <w:numId w:val="24"/>
              </w:numPr>
              <w:spacing w:before="60" w:after="60"/>
              <w:rPr>
                <w:rStyle w:val="Heading3Char"/>
                <w:b w:val="0"/>
                <w:i/>
                <w:color w:val="4B4B4D" w:themeColor="text1"/>
                <w:sz w:val="22"/>
                <w:szCs w:val="22"/>
                <w:lang w:val="lt-LT"/>
              </w:rPr>
            </w:pPr>
            <w:r w:rsidRPr="0084120C">
              <w:rPr>
                <w:color w:val="4B4B4D" w:themeColor="text1"/>
                <w:sz w:val="24"/>
                <w:szCs w:val="24"/>
              </w:rPr>
              <w:t>mineralinės vatos izoliacija: 4-9 €/m</w:t>
            </w:r>
          </w:p>
        </w:tc>
        <w:tc>
          <w:tcPr>
            <w:tcW w:w="5109" w:type="dxa"/>
          </w:tcPr>
          <w:p w14:paraId="50E6D97B" w14:textId="77777777" w:rsidR="00C22F2B" w:rsidRPr="0084120C" w:rsidRDefault="00C22F2B"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Dėl nedidelių investicijų ir didelio energijos taupymo potencialo investicijos atsiperka greičiau nei per vienerius metus.</w:t>
            </w:r>
          </w:p>
        </w:tc>
      </w:tr>
      <w:tr w:rsidR="00C22F2B" w:rsidRPr="0084120C" w14:paraId="096E8859" w14:textId="77777777">
        <w:trPr>
          <w:trHeight w:val="516"/>
        </w:trPr>
        <w:tc>
          <w:tcPr>
            <w:tcW w:w="5097" w:type="dxa"/>
            <w:shd w:val="clear" w:color="auto" w:fill="E7EEF5" w:themeFill="accent5" w:themeFillTint="33"/>
          </w:tcPr>
          <w:p w14:paraId="77CB2B02" w14:textId="77777777" w:rsidR="00C22F2B" w:rsidRPr="0084120C" w:rsidRDefault="00C22F2B"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483DE45C" w14:textId="77777777" w:rsidR="00C22F2B" w:rsidRPr="0084120C" w:rsidRDefault="00C22F2B" w:rsidP="00224F07">
            <w:pPr>
              <w:spacing w:before="60" w:after="60"/>
              <w:rPr>
                <w:rStyle w:val="Heading3Char"/>
                <w:lang w:val="lt-LT"/>
              </w:rPr>
            </w:pPr>
            <w:r w:rsidRPr="0084120C">
              <w:rPr>
                <w:rStyle w:val="Heading3Char"/>
                <w:lang w:val="lt-LT"/>
              </w:rPr>
              <w:t>Medžiagos ar technologijos prieinamumas</w:t>
            </w:r>
          </w:p>
        </w:tc>
      </w:tr>
      <w:tr w:rsidR="00C22F2B" w:rsidRPr="0084120C" w14:paraId="54199148" w14:textId="77777777">
        <w:trPr>
          <w:trHeight w:val="1239"/>
        </w:trPr>
        <w:tc>
          <w:tcPr>
            <w:tcW w:w="5097" w:type="dxa"/>
          </w:tcPr>
          <w:p w14:paraId="32B25637" w14:textId="5FC1B3A4" w:rsidR="00C22F2B" w:rsidRPr="0084120C" w:rsidRDefault="007B6FA5" w:rsidP="007B6FA5">
            <w:pPr>
              <w:spacing w:before="60" w:after="60"/>
              <w:rPr>
                <w:rStyle w:val="Heading3Char"/>
                <w:lang w:val="lt-LT"/>
              </w:rPr>
            </w:pPr>
            <w:r w:rsidRPr="0084120C">
              <w:rPr>
                <w:bCs/>
              </w:rPr>
              <w:t>Šiuo metu finansavimo programų šiai priemonei nėra.</w:t>
            </w:r>
          </w:p>
        </w:tc>
        <w:tc>
          <w:tcPr>
            <w:tcW w:w="5109" w:type="dxa"/>
          </w:tcPr>
          <w:p w14:paraId="4089FA3C" w14:textId="77777777" w:rsidR="001239CB" w:rsidRPr="0084120C" w:rsidRDefault="001239CB" w:rsidP="001239CB">
            <w:pPr>
              <w:pStyle w:val="StandardText"/>
              <w:spacing w:before="40" w:line="280" w:lineRule="exact"/>
            </w:pPr>
            <w:r w:rsidRPr="0084120C">
              <w:t xml:space="preserve">Galima įsigyti dideliais kiekiais ir įvairiose vietose, pvz. statybinių prekių ir internetinėse parduotuvėse. </w:t>
            </w:r>
          </w:p>
          <w:p w14:paraId="34199298" w14:textId="0851A91D" w:rsidR="00C22F2B" w:rsidRPr="0084120C" w:rsidRDefault="001239CB" w:rsidP="001239CB">
            <w:pPr>
              <w:pStyle w:val="StandardText"/>
              <w:spacing w:before="60" w:after="60"/>
              <w:rPr>
                <w:rStyle w:val="Heading3Char"/>
                <w:b w:val="0"/>
                <w:color w:val="4B4B4D" w:themeColor="text1"/>
                <w:lang w:val="lt-LT"/>
              </w:rPr>
            </w:pPr>
            <w:r w:rsidRPr="0084120C">
              <w:t>Yra daug variantų, kurių privalumai ir trūkumai susiję su ekologija, kaina ir tinkamumu naudoti.</w:t>
            </w:r>
          </w:p>
        </w:tc>
      </w:tr>
      <w:tr w:rsidR="00C22F2B" w:rsidRPr="0084120C" w14:paraId="0DD8A444"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3E75C9B" w14:textId="77777777" w:rsidR="00C22F2B" w:rsidRPr="0084120C" w:rsidRDefault="00C22F2B"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C22F2B" w:rsidRPr="0084120C" w14:paraId="4ACCD7F7" w14:textId="77777777">
        <w:trPr>
          <w:trHeight w:val="783"/>
        </w:trPr>
        <w:tc>
          <w:tcPr>
            <w:tcW w:w="10206" w:type="dxa"/>
            <w:gridSpan w:val="2"/>
            <w:tcBorders>
              <w:top w:val="single" w:sz="4" w:space="0" w:color="auto"/>
              <w:left w:val="single" w:sz="4" w:space="0" w:color="auto"/>
              <w:bottom w:val="single" w:sz="4" w:space="0" w:color="auto"/>
              <w:right w:val="single" w:sz="4" w:space="0" w:color="auto"/>
            </w:tcBorders>
          </w:tcPr>
          <w:p w14:paraId="4B228537" w14:textId="2A272919" w:rsidR="00C22F2B" w:rsidRPr="0084120C" w:rsidRDefault="00C22F2B" w:rsidP="00224F07">
            <w:pPr>
              <w:pStyle w:val="StandardText"/>
              <w:spacing w:before="60" w:after="60"/>
            </w:pPr>
            <w:r w:rsidRPr="0084120C">
              <w:t xml:space="preserve">Galimas </w:t>
            </w:r>
            <w:r w:rsidR="008D07DF" w:rsidRPr="0084120C">
              <w:t xml:space="preserve">pastato </w:t>
            </w:r>
            <w:r w:rsidRPr="0084120C">
              <w:t>nuomininkų p</w:t>
            </w:r>
            <w:r w:rsidR="008D07DF" w:rsidRPr="0084120C">
              <w:t>rieštaravimas</w:t>
            </w:r>
            <w:r w:rsidR="001239CB" w:rsidRPr="0084120C">
              <w:t xml:space="preserve">, nes </w:t>
            </w:r>
            <w:r w:rsidR="008D07DF" w:rsidRPr="0084120C">
              <w:t xml:space="preserve">bus </w:t>
            </w:r>
            <w:r w:rsidR="00F16928" w:rsidRPr="0084120C">
              <w:t>užimama</w:t>
            </w:r>
            <w:r w:rsidR="001239CB" w:rsidRPr="0084120C">
              <w:t xml:space="preserve"> daugiau</w:t>
            </w:r>
            <w:r w:rsidRPr="0084120C">
              <w:t xml:space="preserve"> rūsio erdvės.</w:t>
            </w:r>
          </w:p>
          <w:p w14:paraId="065D77E2" w14:textId="740FF5AE" w:rsidR="00C22F2B" w:rsidRPr="0084120C" w:rsidRDefault="00C22F2B" w:rsidP="00224F07">
            <w:pPr>
              <w:pStyle w:val="StandardText"/>
              <w:spacing w:before="60" w:after="60"/>
              <w:rPr>
                <w:i/>
                <w:iCs/>
                <w:color w:val="7B6A6B" w:themeColor="accent4"/>
                <w:sz w:val="22"/>
                <w:szCs w:val="22"/>
              </w:rPr>
            </w:pPr>
            <w:r w:rsidRPr="0084120C">
              <w:t>Didelis iš iškastinio kuro pagamintų izoliacinių medžiagų anglies dioksido pėdsakas. Taip pat galima įsigyti izoliacijos, pagamintos iš tvarių medžiagų (pvz., biopolietileno, natūralaus kaučiuko ir kt.).</w:t>
            </w:r>
          </w:p>
        </w:tc>
      </w:tr>
    </w:tbl>
    <w:p w14:paraId="2F8607C8" w14:textId="77777777" w:rsidR="00C22F2B" w:rsidRPr="0084120C" w:rsidRDefault="00C22F2B" w:rsidP="00B60248">
      <w:pPr>
        <w:pStyle w:val="StandardText"/>
        <w:spacing w:before="60" w:after="60"/>
        <w:rPr>
          <w:rStyle w:val="Heading3Char"/>
          <w:lang w:val="lt-LT"/>
        </w:rPr>
      </w:pPr>
    </w:p>
    <w:p w14:paraId="43E55075" w14:textId="1C1FFAD7" w:rsidR="00C22F2B" w:rsidRPr="0084120C" w:rsidRDefault="00C22F2B" w:rsidP="00004D0A">
      <w:pPr>
        <w:pStyle w:val="Heading3"/>
        <w:rPr>
          <w:rStyle w:val="Heading3Char"/>
          <w:lang w:val="lt-LT"/>
        </w:rPr>
      </w:pP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C22F2B" w:rsidRPr="0084120C" w14:paraId="43D6BF9D" w14:textId="77777777" w:rsidTr="00224F07">
        <w:tc>
          <w:tcPr>
            <w:tcW w:w="10194" w:type="dxa"/>
            <w:shd w:val="clear" w:color="auto" w:fill="E7EEF5" w:themeFill="accent5" w:themeFillTint="33"/>
          </w:tcPr>
          <w:p w14:paraId="4F4C7950" w14:textId="599D46A3" w:rsidR="00C22F2B"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C22F2B" w:rsidRPr="0084120C" w14:paraId="2D415A2D" w14:textId="77777777" w:rsidTr="00224F07">
        <w:tc>
          <w:tcPr>
            <w:tcW w:w="10194" w:type="dxa"/>
          </w:tcPr>
          <w:p w14:paraId="2081C3CD" w14:textId="4AF01879" w:rsidR="00C22F2B" w:rsidRPr="0084120C" w:rsidRDefault="00C22F2B" w:rsidP="00224F07">
            <w:pPr>
              <w:pStyle w:val="StandardText"/>
              <w:spacing w:before="60" w:after="60"/>
            </w:pPr>
            <w:r w:rsidRPr="0084120C">
              <w:t>Didelių pastatų sudėting</w:t>
            </w:r>
            <w:r w:rsidR="00F16928" w:rsidRPr="0084120C">
              <w:t>as</w:t>
            </w:r>
            <w:r w:rsidRPr="0084120C">
              <w:t xml:space="preserve"> sistem</w:t>
            </w:r>
            <w:r w:rsidR="00F16928" w:rsidRPr="0084120C">
              <w:t>as aptarnaujanti</w:t>
            </w:r>
            <w:r w:rsidRPr="0084120C">
              <w:t xml:space="preserve"> šildymo įmonė</w:t>
            </w:r>
          </w:p>
        </w:tc>
      </w:tr>
      <w:tr w:rsidR="00C22F2B" w:rsidRPr="0084120C" w14:paraId="4810BEC6" w14:textId="77777777" w:rsidTr="00224F07">
        <w:tc>
          <w:tcPr>
            <w:tcW w:w="10194" w:type="dxa"/>
            <w:shd w:val="clear" w:color="auto" w:fill="E7EEF5" w:themeFill="accent5" w:themeFillTint="33"/>
          </w:tcPr>
          <w:p w14:paraId="3F2D4DDC" w14:textId="7447D10F" w:rsidR="00C22F2B"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C22F2B" w:rsidRPr="0084120C" w14:paraId="7B308878" w14:textId="77777777" w:rsidTr="00224F07">
        <w:trPr>
          <w:trHeight w:val="231"/>
        </w:trPr>
        <w:tc>
          <w:tcPr>
            <w:tcW w:w="10194" w:type="dxa"/>
          </w:tcPr>
          <w:p w14:paraId="45738134" w14:textId="77777777" w:rsidR="00C22F2B" w:rsidRPr="0084120C" w:rsidRDefault="00C22F2B" w:rsidP="00224F07">
            <w:pPr>
              <w:spacing w:before="60" w:after="60"/>
            </w:pPr>
          </w:p>
        </w:tc>
      </w:tr>
      <w:tr w:rsidR="00C22F2B" w:rsidRPr="0084120C" w14:paraId="14F7B1DC" w14:textId="77777777" w:rsidTr="00224F07">
        <w:tc>
          <w:tcPr>
            <w:tcW w:w="10194" w:type="dxa"/>
            <w:shd w:val="clear" w:color="auto" w:fill="E7EEF5" w:themeFill="accent5" w:themeFillTint="33"/>
          </w:tcPr>
          <w:p w14:paraId="0FF068F8" w14:textId="77777777" w:rsidR="00C22F2B" w:rsidRPr="0084120C" w:rsidRDefault="00C22F2B"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C22F2B" w:rsidRPr="0084120C" w14:paraId="288C2C94" w14:textId="77777777" w:rsidTr="00224F07">
        <w:trPr>
          <w:trHeight w:val="488"/>
        </w:trPr>
        <w:tc>
          <w:tcPr>
            <w:tcW w:w="10194" w:type="dxa"/>
          </w:tcPr>
          <w:p w14:paraId="7D6F0E7F" w14:textId="77777777" w:rsidR="00C22F2B" w:rsidRPr="0084120C" w:rsidRDefault="00C22F2B" w:rsidP="00224F07">
            <w:pPr>
              <w:spacing w:before="60" w:after="60"/>
              <w:rPr>
                <w:i/>
                <w:iCs/>
              </w:rPr>
            </w:pPr>
            <w:r w:rsidRPr="0084120C">
              <w:rPr>
                <w:i/>
                <w:iCs/>
              </w:rPr>
              <w:t>---</w:t>
            </w:r>
          </w:p>
        </w:tc>
      </w:tr>
    </w:tbl>
    <w:p w14:paraId="2496E8C8" w14:textId="77777777" w:rsidR="00C22F2B" w:rsidRPr="0084120C" w:rsidRDefault="00C22F2B" w:rsidP="00C22F2B">
      <w:pPr>
        <w:spacing w:before="0"/>
        <w:rPr>
          <w:rStyle w:val="Heading3Char"/>
          <w:sz w:val="28"/>
          <w:szCs w:val="28"/>
          <w:lang w:val="lt-LT"/>
        </w:rPr>
      </w:pPr>
      <w:r w:rsidRPr="0084120C">
        <w:rPr>
          <w:rStyle w:val="Heading3Char"/>
          <w:sz w:val="28"/>
          <w:szCs w:val="28"/>
          <w:lang w:val="lt-LT"/>
        </w:rPr>
        <w:br w:type="page"/>
      </w:r>
    </w:p>
    <w:p w14:paraId="4C6D1147" w14:textId="77777777" w:rsidR="00C22F2B" w:rsidRPr="0084120C" w:rsidRDefault="00C22F2B" w:rsidP="00C22F2B">
      <w:pPr>
        <w:spacing w:before="0"/>
        <w:rPr>
          <w:b/>
          <w:color w:val="007BB2" w:themeColor="background2"/>
          <w:sz w:val="24"/>
          <w:szCs w:val="24"/>
        </w:rPr>
      </w:pPr>
      <w:r w:rsidRPr="0084120C">
        <w:rPr>
          <w:rStyle w:val="Heading3Char"/>
          <w:sz w:val="28"/>
          <w:szCs w:val="28"/>
          <w:lang w:val="lt-LT"/>
        </w:rPr>
        <w:lastRenderedPageBreak/>
        <w:t>Įgyvendinimo procesas</w:t>
      </w:r>
    </w:p>
    <w:tbl>
      <w:tblPr>
        <w:tblStyle w:val="TableGrid"/>
        <w:tblW w:w="0" w:type="auto"/>
        <w:tblLook w:val="04A0" w:firstRow="1" w:lastRow="0" w:firstColumn="1" w:lastColumn="0" w:noHBand="0" w:noVBand="1"/>
      </w:tblPr>
      <w:tblGrid>
        <w:gridCol w:w="4866"/>
        <w:gridCol w:w="5328"/>
      </w:tblGrid>
      <w:tr w:rsidR="00C22F2B" w:rsidRPr="0084120C" w14:paraId="33288EFF" w14:textId="77777777" w:rsidTr="00224F07">
        <w:tc>
          <w:tcPr>
            <w:tcW w:w="4957" w:type="dxa"/>
            <w:shd w:val="clear" w:color="auto" w:fill="E7EEF5" w:themeFill="accent5" w:themeFillTint="33"/>
          </w:tcPr>
          <w:p w14:paraId="27FA3D0A" w14:textId="36AB4153" w:rsidR="00C22F2B"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46046F24" w14:textId="5A0551E6" w:rsidR="00C22F2B" w:rsidRPr="0084120C" w:rsidRDefault="00C22F2B" w:rsidP="00224F07">
            <w:pPr>
              <w:spacing w:after="120"/>
              <w:rPr>
                <w:b/>
                <w:bCs/>
              </w:rPr>
            </w:pPr>
            <w:r w:rsidRPr="0084120C">
              <w:rPr>
                <w:rStyle w:val="Heading3Char"/>
                <w:lang w:val="lt-LT"/>
              </w:rPr>
              <w:t>Diegimo instrukcijos ir gairės, atvirojo kodo iniciatyvos</w:t>
            </w:r>
          </w:p>
        </w:tc>
      </w:tr>
      <w:tr w:rsidR="00C22F2B" w:rsidRPr="0084120C" w14:paraId="3D7F3925" w14:textId="77777777" w:rsidTr="00224F07">
        <w:tc>
          <w:tcPr>
            <w:tcW w:w="4957" w:type="dxa"/>
          </w:tcPr>
          <w:p w14:paraId="36029B16" w14:textId="519C8A5B" w:rsidR="00C22F2B" w:rsidRPr="0084120C" w:rsidRDefault="005777BC">
            <w:pPr>
              <w:pStyle w:val="StandardText"/>
              <w:numPr>
                <w:ilvl w:val="0"/>
                <w:numId w:val="27"/>
              </w:numPr>
              <w:spacing w:before="60" w:after="60" w:line="260" w:lineRule="exact"/>
            </w:pPr>
            <w:r w:rsidRPr="0084120C">
              <w:t>Tinkamumo gauti finansavimą patikrinimas</w:t>
            </w:r>
            <w:r w:rsidR="009C28B1" w:rsidRPr="0084120C">
              <w:t xml:space="preserve"> </w:t>
            </w:r>
            <w:r w:rsidR="00C22F2B" w:rsidRPr="0084120C">
              <w:t>(</w:t>
            </w:r>
            <w:r w:rsidR="00025B17" w:rsidRPr="0084120C">
              <w:t>gali būti svarbu</w:t>
            </w:r>
            <w:r w:rsidR="009C28B1" w:rsidRPr="0084120C">
              <w:t xml:space="preserve"> </w:t>
            </w:r>
            <w:r w:rsidR="00C22F2B" w:rsidRPr="0084120C">
              <w:t xml:space="preserve">prieš pasirašant sutartis). </w:t>
            </w:r>
          </w:p>
          <w:p w14:paraId="1D047BA7" w14:textId="2DF62EF7" w:rsidR="00C22F2B" w:rsidRPr="0084120C" w:rsidRDefault="00C22F2B">
            <w:pPr>
              <w:pStyle w:val="StandardText"/>
              <w:numPr>
                <w:ilvl w:val="0"/>
                <w:numId w:val="27"/>
              </w:numPr>
              <w:spacing w:before="60" w:after="60" w:line="260" w:lineRule="exact"/>
            </w:pPr>
            <w:r w:rsidRPr="0084120C">
              <w:t>Neizoliuotų vamzdžių ir jungiamųjų detalių inventorizacija</w:t>
            </w:r>
            <w:r w:rsidR="00F16928" w:rsidRPr="0084120C">
              <w:t>, po to -</w:t>
            </w:r>
            <w:r w:rsidRPr="0084120C">
              <w:t xml:space="preserve"> medžiagų poreikio apskaičiavimas</w:t>
            </w:r>
            <w:r w:rsidR="00F16928" w:rsidRPr="0084120C">
              <w:t>.</w:t>
            </w:r>
          </w:p>
          <w:p w14:paraId="50087548" w14:textId="587477EC" w:rsidR="00C22F2B" w:rsidRPr="0084120C" w:rsidRDefault="00C22F2B">
            <w:pPr>
              <w:pStyle w:val="StandardText"/>
              <w:numPr>
                <w:ilvl w:val="0"/>
                <w:numId w:val="27"/>
              </w:numPr>
              <w:spacing w:before="60" w:after="60" w:line="260" w:lineRule="exact"/>
            </w:pPr>
            <w:r w:rsidRPr="0084120C">
              <w:t>Medžiagų pirkimas ir įgyvendinimui reikalingų įrankių bei personalo surinkimas</w:t>
            </w:r>
            <w:r w:rsidR="00F16928" w:rsidRPr="0084120C">
              <w:t>.</w:t>
            </w:r>
          </w:p>
          <w:p w14:paraId="6F882D29" w14:textId="1B222644" w:rsidR="00C22F2B" w:rsidRPr="0084120C" w:rsidRDefault="00C22F2B">
            <w:pPr>
              <w:pStyle w:val="StandardText"/>
              <w:numPr>
                <w:ilvl w:val="0"/>
                <w:numId w:val="27"/>
              </w:numPr>
              <w:spacing w:before="60" w:after="60" w:line="260" w:lineRule="exact"/>
            </w:pPr>
            <w:r w:rsidRPr="0084120C">
              <w:t xml:space="preserve">Jei reikia, vamzdžių atidengimas ir </w:t>
            </w:r>
            <w:r w:rsidR="00F16928" w:rsidRPr="0084120C">
              <w:t xml:space="preserve">erdvės </w:t>
            </w:r>
            <w:r w:rsidRPr="0084120C">
              <w:t>darb</w:t>
            </w:r>
            <w:r w:rsidR="00F16928" w:rsidRPr="0084120C">
              <w:t>ui paruošimas.</w:t>
            </w:r>
          </w:p>
        </w:tc>
        <w:tc>
          <w:tcPr>
            <w:tcW w:w="5237" w:type="dxa"/>
          </w:tcPr>
          <w:p w14:paraId="1FEBB93E" w14:textId="77777777" w:rsidR="000377CD" w:rsidRPr="0084120C" w:rsidRDefault="000377CD" w:rsidP="000377CD">
            <w:pPr>
              <w:spacing w:before="60" w:after="60"/>
              <w:rPr>
                <w:color w:val="4B4B4D" w:themeColor="text1"/>
                <w:u w:val="single"/>
              </w:rPr>
            </w:pPr>
            <w:hyperlink r:id="rId90" w:history="1">
              <w:r w:rsidRPr="0084120C">
                <w:rPr>
                  <w:rStyle w:val="Hyperlink"/>
                  <w:color w:val="4B4B4D" w:themeColor="text1"/>
                </w:rPr>
                <w:t>https://e-seimas.lrs.lt/portal/legalAct/lt/TAD/TAIS.402279</w:t>
              </w:r>
            </w:hyperlink>
          </w:p>
          <w:p w14:paraId="312E3C24" w14:textId="77777777" w:rsidR="000377CD" w:rsidRPr="0084120C" w:rsidRDefault="000377CD" w:rsidP="000377CD">
            <w:pPr>
              <w:spacing w:before="60" w:after="60"/>
              <w:rPr>
                <w:color w:val="4B4B4D" w:themeColor="text1"/>
                <w:u w:val="single"/>
              </w:rPr>
            </w:pPr>
            <w:hyperlink r:id="rId91" w:history="1">
              <w:r w:rsidRPr="0084120C">
                <w:rPr>
                  <w:rStyle w:val="Hyperlink"/>
                  <w:color w:val="4B4B4D" w:themeColor="text1"/>
                </w:rPr>
                <w:t>https://pipes.techinfus.com/lt/uteplenie/teploizolyaciya-dlya-trub.html</w:t>
              </w:r>
            </w:hyperlink>
          </w:p>
          <w:p w14:paraId="55C608E5" w14:textId="77777777" w:rsidR="000377CD" w:rsidRPr="0084120C" w:rsidRDefault="000377CD" w:rsidP="000377CD">
            <w:pPr>
              <w:spacing w:before="60" w:after="60"/>
              <w:rPr>
                <w:color w:val="4B4B4D" w:themeColor="text1"/>
                <w:u w:val="single"/>
              </w:rPr>
            </w:pPr>
            <w:hyperlink r:id="rId92" w:history="1">
              <w:r w:rsidRPr="0084120C">
                <w:rPr>
                  <w:rStyle w:val="Hyperlink"/>
                  <w:color w:val="4B4B4D" w:themeColor="text1"/>
                </w:rPr>
                <w:t>https://www.rockwool.com/lt/gaminiai-ir-panaudojimas/svok-izoliacija/vamzdynu-izoliacija/</w:t>
              </w:r>
            </w:hyperlink>
          </w:p>
          <w:p w14:paraId="29500E89" w14:textId="77777777" w:rsidR="000377CD" w:rsidRPr="0084120C" w:rsidRDefault="000377CD" w:rsidP="000377CD">
            <w:pPr>
              <w:spacing w:before="60" w:after="60"/>
              <w:rPr>
                <w:color w:val="4B4B4D" w:themeColor="text1"/>
                <w:u w:val="single"/>
              </w:rPr>
            </w:pPr>
            <w:hyperlink r:id="rId93" w:history="1">
              <w:r w:rsidRPr="0084120C">
                <w:rPr>
                  <w:rStyle w:val="Hyperlink"/>
                  <w:color w:val="4B4B4D" w:themeColor="text1"/>
                </w:rPr>
                <w:t>https://ihousetop.decorexpro.com/lt/otoplenie/chem-uteplit-kanalizacionnuyu-trubu-svoimi-rukami/</w:t>
              </w:r>
            </w:hyperlink>
          </w:p>
          <w:p w14:paraId="3A6B328E" w14:textId="5977491F" w:rsidR="00C22F2B" w:rsidRPr="0084120C" w:rsidRDefault="000377CD" w:rsidP="000377CD">
            <w:pPr>
              <w:spacing w:before="60" w:after="60"/>
              <w:rPr>
                <w:i/>
                <w:iCs/>
              </w:rPr>
            </w:pPr>
            <w:hyperlink r:id="rId94" w:history="1">
              <w:r w:rsidRPr="0084120C">
                <w:rPr>
                  <w:rStyle w:val="Hyperlink"/>
                  <w:color w:val="4B4B4D" w:themeColor="text1"/>
                </w:rPr>
                <w:t>https://www.e-tar.lt/portal/lt/legalAct/TAR.1F3FB56815CB/asr</w:t>
              </w:r>
            </w:hyperlink>
          </w:p>
        </w:tc>
      </w:tr>
      <w:tr w:rsidR="00C22F2B" w:rsidRPr="0084120C" w14:paraId="1EB16B42" w14:textId="77777777" w:rsidTr="00224F07">
        <w:tc>
          <w:tcPr>
            <w:tcW w:w="4957" w:type="dxa"/>
            <w:shd w:val="clear" w:color="auto" w:fill="E7EEF5" w:themeFill="accent5" w:themeFillTint="33"/>
          </w:tcPr>
          <w:p w14:paraId="54C005D3" w14:textId="4935490B" w:rsidR="00C22F2B" w:rsidRPr="0084120C" w:rsidRDefault="004658D9" w:rsidP="00224F07">
            <w:pPr>
              <w:spacing w:before="60" w:after="60"/>
              <w:rPr>
                <w:rStyle w:val="Heading3Char"/>
                <w:bCs/>
                <w:lang w:val="lt-LT"/>
              </w:rPr>
            </w:pPr>
            <w:r w:rsidRPr="0084120C">
              <w:rPr>
                <w:rStyle w:val="Heading3Char"/>
                <w:bCs/>
                <w:lang w:val="lt-LT"/>
              </w:rPr>
              <w:t>Į</w:t>
            </w:r>
            <w:r w:rsidR="00C22F2B" w:rsidRPr="0084120C">
              <w:rPr>
                <w:rStyle w:val="Heading3Char"/>
                <w:bCs/>
                <w:lang w:val="lt-LT"/>
              </w:rPr>
              <w:t>gyvendinimas</w:t>
            </w:r>
          </w:p>
        </w:tc>
        <w:tc>
          <w:tcPr>
            <w:tcW w:w="5237" w:type="dxa"/>
            <w:shd w:val="clear" w:color="auto" w:fill="E7EEF5" w:themeFill="accent5" w:themeFillTint="33"/>
          </w:tcPr>
          <w:p w14:paraId="65AC5122" w14:textId="3C9CEA53" w:rsidR="00C22F2B" w:rsidRPr="0084120C" w:rsidRDefault="00E33038" w:rsidP="00224F07">
            <w:pPr>
              <w:spacing w:before="60" w:after="60"/>
              <w:rPr>
                <w:rStyle w:val="Heading3Char"/>
                <w:bCs/>
                <w:lang w:val="lt-LT"/>
              </w:rPr>
            </w:pPr>
            <w:r w:rsidRPr="0084120C">
              <w:rPr>
                <w:rStyle w:val="Heading3Char"/>
                <w:bCs/>
                <w:lang w:val="lt-LT"/>
              </w:rPr>
              <w:t>Susijusi komunikacija</w:t>
            </w:r>
          </w:p>
        </w:tc>
      </w:tr>
      <w:tr w:rsidR="00C22F2B" w:rsidRPr="0084120C" w14:paraId="30FEFCE6" w14:textId="77777777" w:rsidTr="00224F07">
        <w:trPr>
          <w:trHeight w:val="1755"/>
        </w:trPr>
        <w:tc>
          <w:tcPr>
            <w:tcW w:w="4957" w:type="dxa"/>
          </w:tcPr>
          <w:p w14:paraId="176C77A7" w14:textId="6242175D" w:rsidR="00C22F2B" w:rsidRPr="0084120C" w:rsidRDefault="00C22F2B">
            <w:pPr>
              <w:pStyle w:val="StandardText"/>
              <w:numPr>
                <w:ilvl w:val="0"/>
                <w:numId w:val="26"/>
              </w:numPr>
              <w:spacing w:before="60" w:after="60" w:line="260" w:lineRule="exact"/>
            </w:pPr>
            <w:r w:rsidRPr="0084120C">
              <w:t xml:space="preserve">Izoliacijos apvalkalų pjaustymas ir montavimas naudojant </w:t>
            </w:r>
            <w:r w:rsidR="00F16928" w:rsidRPr="0084120C">
              <w:t>specialias</w:t>
            </w:r>
            <w:r w:rsidRPr="0084120C">
              <w:t xml:space="preserve"> žirkles ar panašias priemones</w:t>
            </w:r>
            <w:r w:rsidR="00F16928" w:rsidRPr="0084120C">
              <w:t>.</w:t>
            </w:r>
            <w:r w:rsidRPr="0084120C">
              <w:t xml:space="preserve"> </w:t>
            </w:r>
          </w:p>
          <w:p w14:paraId="5663D034" w14:textId="122BA5BD" w:rsidR="00C22F2B" w:rsidRPr="0084120C" w:rsidRDefault="00C22F2B" w:rsidP="000377CD">
            <w:pPr>
              <w:pStyle w:val="StandardText"/>
              <w:spacing w:before="60" w:after="60" w:line="260" w:lineRule="exact"/>
              <w:ind w:left="360"/>
            </w:pPr>
          </w:p>
        </w:tc>
        <w:tc>
          <w:tcPr>
            <w:tcW w:w="5237" w:type="dxa"/>
          </w:tcPr>
          <w:p w14:paraId="3617254E" w14:textId="74E6543D" w:rsidR="00C22F2B" w:rsidRPr="0084120C" w:rsidRDefault="005B157A" w:rsidP="00F77E18">
            <w:pPr>
              <w:pStyle w:val="StandardText"/>
              <w:spacing w:before="60" w:after="60"/>
              <w:jc w:val="right"/>
            </w:pPr>
            <w:r w:rsidRPr="005B157A">
              <w:rPr>
                <w:i/>
                <w:iCs/>
                <w:sz w:val="18"/>
                <w:szCs w:val="18"/>
              </w:rPr>
              <w:t xml:space="preserve">© LEA Hessen, Nuotrauka: Rundel </w:t>
            </w:r>
            <w:r w:rsidR="00F77E18" w:rsidRPr="0084120C">
              <w:rPr>
                <w:noProof/>
              </w:rPr>
              <w:drawing>
                <wp:anchor distT="0" distB="0" distL="114300" distR="114300" simplePos="0" relativeHeight="251659264" behindDoc="0" locked="0" layoutInCell="1" allowOverlap="1" wp14:anchorId="0EE5F41A" wp14:editId="08585533">
                  <wp:simplePos x="0" y="0"/>
                  <wp:positionH relativeFrom="column">
                    <wp:posOffset>-635</wp:posOffset>
                  </wp:positionH>
                  <wp:positionV relativeFrom="paragraph">
                    <wp:posOffset>36830</wp:posOffset>
                  </wp:positionV>
                  <wp:extent cx="3124946" cy="2088000"/>
                  <wp:effectExtent l="0" t="0" r="0" b="7620"/>
                  <wp:wrapTopAndBottom/>
                  <wp:docPr id="505309655" name="Grafik 10" descr="Mann schneider Rohrdämmung auf die richtige Lä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n schneider Rohrdämmung auf die richtige Läng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24946" cy="2088000"/>
                          </a:xfrm>
                          <a:prstGeom prst="rect">
                            <a:avLst/>
                          </a:prstGeom>
                        </pic:spPr>
                      </pic:pic>
                    </a:graphicData>
                  </a:graphic>
                  <wp14:sizeRelH relativeFrom="page">
                    <wp14:pctWidth>0</wp14:pctWidth>
                  </wp14:sizeRelH>
                  <wp14:sizeRelV relativeFrom="page">
                    <wp14:pctHeight>0</wp14:pctHeight>
                  </wp14:sizeRelV>
                </wp:anchor>
              </w:drawing>
            </w:r>
          </w:p>
        </w:tc>
      </w:tr>
      <w:tr w:rsidR="000377CD" w:rsidRPr="0084120C" w14:paraId="34F3FBBD" w14:textId="77777777" w:rsidTr="00224F07">
        <w:trPr>
          <w:trHeight w:val="1755"/>
        </w:trPr>
        <w:tc>
          <w:tcPr>
            <w:tcW w:w="4957" w:type="dxa"/>
          </w:tcPr>
          <w:p w14:paraId="49FBF614" w14:textId="6E1ACC2E" w:rsidR="0041483C" w:rsidRPr="0084120C" w:rsidRDefault="0041483C" w:rsidP="000377CD">
            <w:pPr>
              <w:pStyle w:val="StandardText"/>
              <w:numPr>
                <w:ilvl w:val="0"/>
                <w:numId w:val="26"/>
              </w:numPr>
              <w:spacing w:before="60" w:after="60" w:line="260" w:lineRule="exact"/>
            </w:pPr>
            <w:r w:rsidRPr="0084120C">
              <w:t>Tiesių vamzdžių izoliavimas.</w:t>
            </w:r>
          </w:p>
          <w:p w14:paraId="6A0196CA" w14:textId="26BD8052" w:rsidR="000377CD" w:rsidRPr="0084120C" w:rsidRDefault="000377CD" w:rsidP="0041483C">
            <w:pPr>
              <w:pStyle w:val="StandardText"/>
              <w:spacing w:before="60" w:after="60" w:line="260" w:lineRule="exact"/>
            </w:pPr>
          </w:p>
        </w:tc>
        <w:tc>
          <w:tcPr>
            <w:tcW w:w="5237" w:type="dxa"/>
          </w:tcPr>
          <w:p w14:paraId="5A02B559" w14:textId="0ED90F6C" w:rsidR="000377CD" w:rsidRPr="0084120C" w:rsidRDefault="0041483C" w:rsidP="00DB3F13">
            <w:pPr>
              <w:pStyle w:val="StandardText"/>
              <w:spacing w:before="60" w:after="60"/>
              <w:jc w:val="right"/>
            </w:pPr>
            <w:r w:rsidRPr="0084120C">
              <w:rPr>
                <w:noProof/>
              </w:rPr>
              <w:drawing>
                <wp:anchor distT="0" distB="0" distL="114300" distR="114300" simplePos="0" relativeHeight="251661312" behindDoc="0" locked="0" layoutInCell="1" allowOverlap="1" wp14:anchorId="54118AD8" wp14:editId="0A611722">
                  <wp:simplePos x="0" y="0"/>
                  <wp:positionH relativeFrom="column">
                    <wp:posOffset>-635</wp:posOffset>
                  </wp:positionH>
                  <wp:positionV relativeFrom="paragraph">
                    <wp:posOffset>40640</wp:posOffset>
                  </wp:positionV>
                  <wp:extent cx="3127640" cy="2088000"/>
                  <wp:effectExtent l="0" t="0" r="0" b="7620"/>
                  <wp:wrapTopAndBottom/>
                  <wp:docPr id="1201017351" name="Grafik 12" descr="Heizungsrohr an der Decke des Heizungskellers wird mit Dämmung umman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izungsrohr an der Decke des Heizungskellers wird mit Dämmung ummantel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127640" cy="2088000"/>
                          </a:xfrm>
                          <a:prstGeom prst="rect">
                            <a:avLst/>
                          </a:prstGeom>
                        </pic:spPr>
                      </pic:pic>
                    </a:graphicData>
                  </a:graphic>
                  <wp14:sizeRelH relativeFrom="page">
                    <wp14:pctWidth>0</wp14:pctWidth>
                  </wp14:sizeRelH>
                  <wp14:sizeRelV relativeFrom="page">
                    <wp14:pctHeight>0</wp14:pctHeight>
                  </wp14:sizeRelV>
                </wp:anchor>
              </w:drawing>
            </w:r>
            <w:r w:rsidR="00F77E18" w:rsidRPr="0084120C">
              <w:rPr>
                <w:i/>
                <w:iCs/>
                <w:sz w:val="18"/>
                <w:szCs w:val="18"/>
              </w:rPr>
              <w:t xml:space="preserve">© </w:t>
            </w:r>
            <w:r w:rsidR="005B157A" w:rsidRPr="005B157A">
              <w:rPr>
                <w:i/>
                <w:iCs/>
                <w:sz w:val="18"/>
                <w:szCs w:val="18"/>
              </w:rPr>
              <w:t>LEA Hessen, Nuotrauka: Rundel</w:t>
            </w:r>
          </w:p>
        </w:tc>
      </w:tr>
      <w:tr w:rsidR="000377CD" w:rsidRPr="0084120C" w14:paraId="781F6699" w14:textId="77777777" w:rsidTr="00224F07">
        <w:trPr>
          <w:trHeight w:val="1755"/>
        </w:trPr>
        <w:tc>
          <w:tcPr>
            <w:tcW w:w="4957" w:type="dxa"/>
          </w:tcPr>
          <w:p w14:paraId="77EE607E" w14:textId="07EA5485" w:rsidR="000377CD" w:rsidRPr="0084120C" w:rsidRDefault="0041483C">
            <w:pPr>
              <w:pStyle w:val="StandardText"/>
              <w:numPr>
                <w:ilvl w:val="0"/>
                <w:numId w:val="26"/>
              </w:numPr>
              <w:spacing w:before="60" w:after="60" w:line="260" w:lineRule="exact"/>
            </w:pPr>
            <w:r w:rsidRPr="0084120C">
              <w:lastRenderedPageBreak/>
              <w:t>Lenktų vamzdžių (alkūnių) izoliavimas.</w:t>
            </w:r>
          </w:p>
        </w:tc>
        <w:tc>
          <w:tcPr>
            <w:tcW w:w="5237" w:type="dxa"/>
          </w:tcPr>
          <w:p w14:paraId="0EF8C161" w14:textId="58FF69C9" w:rsidR="000377CD" w:rsidRPr="0084120C" w:rsidRDefault="00DB3F13" w:rsidP="00DB3F13">
            <w:pPr>
              <w:pStyle w:val="StandardText"/>
              <w:spacing w:before="60" w:after="60"/>
              <w:jc w:val="right"/>
            </w:pPr>
            <w:r w:rsidRPr="0084120C">
              <w:rPr>
                <w:noProof/>
              </w:rPr>
              <w:drawing>
                <wp:anchor distT="0" distB="0" distL="114300" distR="114300" simplePos="0" relativeHeight="251663360" behindDoc="0" locked="0" layoutInCell="1" allowOverlap="1" wp14:anchorId="47049E08" wp14:editId="30F5E097">
                  <wp:simplePos x="0" y="0"/>
                  <wp:positionH relativeFrom="column">
                    <wp:posOffset>-635</wp:posOffset>
                  </wp:positionH>
                  <wp:positionV relativeFrom="paragraph">
                    <wp:posOffset>45720</wp:posOffset>
                  </wp:positionV>
                  <wp:extent cx="3127640" cy="2088000"/>
                  <wp:effectExtent l="0" t="0" r="0" b="7620"/>
                  <wp:wrapTopAndBottom/>
                  <wp:docPr id="1708648897" name="Grafik 13" descr="Mann dämmt Rohrabzweigung an einer Wand im 90-Grad-Win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nn dämmt Rohrabzweigung an einer Wand im 90-Grad-Winkel."/>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27640" cy="208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18" w:rsidRPr="0084120C">
              <w:rPr>
                <w:i/>
                <w:iCs/>
                <w:sz w:val="18"/>
                <w:szCs w:val="18"/>
              </w:rPr>
              <w:t xml:space="preserve">© </w:t>
            </w:r>
            <w:r w:rsidR="005B157A" w:rsidRPr="005B157A">
              <w:rPr>
                <w:i/>
                <w:iCs/>
                <w:sz w:val="18"/>
                <w:szCs w:val="18"/>
              </w:rPr>
              <w:t>LEA Hessen, Nuotrauka: Rundel</w:t>
            </w:r>
          </w:p>
        </w:tc>
      </w:tr>
      <w:tr w:rsidR="000377CD" w:rsidRPr="0084120C" w14:paraId="7E77CBDC" w14:textId="77777777" w:rsidTr="00224F07">
        <w:trPr>
          <w:trHeight w:val="1755"/>
        </w:trPr>
        <w:tc>
          <w:tcPr>
            <w:tcW w:w="4957" w:type="dxa"/>
          </w:tcPr>
          <w:p w14:paraId="57C0C2A5" w14:textId="6DA27C15" w:rsidR="000377CD" w:rsidRPr="0084120C" w:rsidRDefault="00DB3F13">
            <w:pPr>
              <w:pStyle w:val="StandardText"/>
              <w:numPr>
                <w:ilvl w:val="0"/>
                <w:numId w:val="26"/>
              </w:numPr>
              <w:spacing w:before="60" w:after="60" w:line="260" w:lineRule="exact"/>
            </w:pPr>
            <w:r w:rsidRPr="0084120C">
              <w:t>T-formos detalių izoliavimas.</w:t>
            </w:r>
          </w:p>
        </w:tc>
        <w:tc>
          <w:tcPr>
            <w:tcW w:w="5237" w:type="dxa"/>
          </w:tcPr>
          <w:p w14:paraId="18F808D6" w14:textId="25B06FAD" w:rsidR="000377CD" w:rsidRPr="0084120C" w:rsidRDefault="00DB3F13" w:rsidP="00DB3F13">
            <w:pPr>
              <w:pStyle w:val="StandardText"/>
              <w:spacing w:before="60" w:after="60"/>
              <w:jc w:val="right"/>
            </w:pPr>
            <w:r w:rsidRPr="0084120C">
              <w:rPr>
                <w:noProof/>
              </w:rPr>
              <w:drawing>
                <wp:anchor distT="0" distB="0" distL="114300" distR="114300" simplePos="0" relativeHeight="251665408" behindDoc="0" locked="0" layoutInCell="1" allowOverlap="1" wp14:anchorId="40698921" wp14:editId="4780FE86">
                  <wp:simplePos x="0" y="0"/>
                  <wp:positionH relativeFrom="column">
                    <wp:posOffset>-635</wp:posOffset>
                  </wp:positionH>
                  <wp:positionV relativeFrom="paragraph">
                    <wp:posOffset>66675</wp:posOffset>
                  </wp:positionV>
                  <wp:extent cx="3133032" cy="2091600"/>
                  <wp:effectExtent l="0" t="0" r="0" b="4445"/>
                  <wp:wrapTopAndBottom/>
                  <wp:docPr id="1431377908" name="Grafik 14" descr="Angeschrägte Dämmstücke, um ein T-Stück in der Rohrleitung zu dä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geschrägte Dämmstücke, um ein T-Stück in der Rohrleitung zu dämmen."/>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33032" cy="209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18" w:rsidRPr="0084120C">
              <w:rPr>
                <w:i/>
                <w:iCs/>
                <w:sz w:val="18"/>
                <w:szCs w:val="18"/>
              </w:rPr>
              <w:t xml:space="preserve">© </w:t>
            </w:r>
            <w:r w:rsidR="005B157A" w:rsidRPr="005B157A">
              <w:rPr>
                <w:i/>
                <w:iCs/>
                <w:sz w:val="18"/>
                <w:szCs w:val="18"/>
              </w:rPr>
              <w:t>LEA Hessen, Nuotrauka: Rundel</w:t>
            </w:r>
          </w:p>
        </w:tc>
      </w:tr>
      <w:tr w:rsidR="00F77E18" w:rsidRPr="0084120C" w14:paraId="08B22D55" w14:textId="77777777" w:rsidTr="00224F07">
        <w:trPr>
          <w:trHeight w:val="1755"/>
        </w:trPr>
        <w:tc>
          <w:tcPr>
            <w:tcW w:w="4957" w:type="dxa"/>
          </w:tcPr>
          <w:p w14:paraId="23ABEC4B" w14:textId="16CF18EF" w:rsidR="00F77E18" w:rsidRPr="0084120C" w:rsidRDefault="00DB3F13">
            <w:pPr>
              <w:pStyle w:val="StandardText"/>
              <w:numPr>
                <w:ilvl w:val="0"/>
                <w:numId w:val="26"/>
              </w:numPr>
              <w:spacing w:before="60" w:after="60" w:line="260" w:lineRule="exact"/>
            </w:pPr>
            <w:r w:rsidRPr="0084120C">
              <w:t>Vožtuvų ir jungiamųjų detalių izoliacija, kad vėliau jos būtų tinkamos naudoti.</w:t>
            </w:r>
          </w:p>
        </w:tc>
        <w:tc>
          <w:tcPr>
            <w:tcW w:w="5237" w:type="dxa"/>
          </w:tcPr>
          <w:p w14:paraId="1594CE11" w14:textId="640447A4" w:rsidR="00F77E18" w:rsidRPr="0084120C" w:rsidRDefault="00DB3F13" w:rsidP="00DB3F13">
            <w:pPr>
              <w:pStyle w:val="StandardText"/>
              <w:spacing w:before="60" w:after="60"/>
              <w:jc w:val="right"/>
              <w:rPr>
                <w:i/>
                <w:iCs/>
                <w:sz w:val="18"/>
                <w:szCs w:val="18"/>
              </w:rPr>
            </w:pPr>
            <w:r w:rsidRPr="0084120C">
              <w:rPr>
                <w:noProof/>
              </w:rPr>
              <w:drawing>
                <wp:anchor distT="0" distB="0" distL="114300" distR="114300" simplePos="0" relativeHeight="251667456" behindDoc="0" locked="0" layoutInCell="1" allowOverlap="1" wp14:anchorId="4AA6191D" wp14:editId="34610AC8">
                  <wp:simplePos x="0" y="0"/>
                  <wp:positionH relativeFrom="column">
                    <wp:posOffset>-635</wp:posOffset>
                  </wp:positionH>
                  <wp:positionV relativeFrom="paragraph">
                    <wp:posOffset>95250</wp:posOffset>
                  </wp:positionV>
                  <wp:extent cx="3127640" cy="2088000"/>
                  <wp:effectExtent l="0" t="0" r="0" b="7620"/>
                  <wp:wrapTopAndBottom/>
                  <wp:docPr id="531792885" name="Grafik 15" descr="Ventil an Heizungsrohr mit speziellem Klebeband gedäm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ntil an Heizungsrohr mit speziellem Klebeband gedämm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127640" cy="208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18" w:rsidRPr="0084120C">
              <w:rPr>
                <w:i/>
                <w:iCs/>
                <w:sz w:val="18"/>
                <w:szCs w:val="18"/>
              </w:rPr>
              <w:t xml:space="preserve">© </w:t>
            </w:r>
            <w:r w:rsidR="005B157A" w:rsidRPr="005B157A">
              <w:rPr>
                <w:i/>
                <w:iCs/>
                <w:sz w:val="18"/>
                <w:szCs w:val="18"/>
              </w:rPr>
              <w:t>LEA Hessen, Nuotrauka: Rundel</w:t>
            </w:r>
          </w:p>
        </w:tc>
      </w:tr>
      <w:tr w:rsidR="00C22F2B" w:rsidRPr="0084120C" w14:paraId="6D558024" w14:textId="77777777" w:rsidTr="00224F07">
        <w:tc>
          <w:tcPr>
            <w:tcW w:w="4957" w:type="dxa"/>
            <w:shd w:val="clear" w:color="auto" w:fill="E7EEF5" w:themeFill="accent5" w:themeFillTint="33"/>
          </w:tcPr>
          <w:p w14:paraId="4138DC0C" w14:textId="7D8A6F39" w:rsidR="00C22F2B"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3D5E7FB1" w14:textId="77777777" w:rsidR="00C22F2B" w:rsidRPr="0084120C" w:rsidRDefault="00C22F2B" w:rsidP="00224F07">
            <w:pPr>
              <w:spacing w:before="60" w:after="60"/>
              <w:rPr>
                <w:rStyle w:val="Heading3Char"/>
                <w:bCs/>
                <w:lang w:val="lt-LT"/>
              </w:rPr>
            </w:pPr>
            <w:r w:rsidRPr="0084120C">
              <w:rPr>
                <w:rStyle w:val="Heading3Char"/>
                <w:bCs/>
                <w:lang w:val="lt-LT"/>
              </w:rPr>
              <w:t>Kitos pastabos ir nuorodos</w:t>
            </w:r>
          </w:p>
        </w:tc>
      </w:tr>
      <w:tr w:rsidR="00C22F2B" w:rsidRPr="0084120C" w14:paraId="0A1222F0" w14:textId="77777777" w:rsidTr="00224F07">
        <w:tc>
          <w:tcPr>
            <w:tcW w:w="4957" w:type="dxa"/>
          </w:tcPr>
          <w:p w14:paraId="0421D2ED" w14:textId="77777777" w:rsidR="00C22F2B" w:rsidRPr="0084120C" w:rsidRDefault="00C22F2B">
            <w:pPr>
              <w:pStyle w:val="StandardText"/>
              <w:numPr>
                <w:ilvl w:val="0"/>
                <w:numId w:val="25"/>
              </w:numPr>
              <w:spacing w:before="60" w:after="60" w:line="260" w:lineRule="exact"/>
            </w:pPr>
            <w:r w:rsidRPr="0084120C">
              <w:t>Energijos taupymo stebėjimas ir vertinimas.</w:t>
            </w:r>
          </w:p>
        </w:tc>
        <w:tc>
          <w:tcPr>
            <w:tcW w:w="5237" w:type="dxa"/>
          </w:tcPr>
          <w:p w14:paraId="20A58CAA" w14:textId="77777777" w:rsidR="00C22F2B" w:rsidRPr="0084120C" w:rsidRDefault="00C22F2B" w:rsidP="00224F07">
            <w:pPr>
              <w:spacing w:before="60" w:after="60"/>
            </w:pPr>
          </w:p>
        </w:tc>
      </w:tr>
    </w:tbl>
    <w:p w14:paraId="74D3081B" w14:textId="09E766B6" w:rsidR="00C22F2B" w:rsidRPr="0084120C" w:rsidRDefault="00C22F2B" w:rsidP="00C22F2B">
      <w:pPr>
        <w:spacing w:before="0"/>
        <w:rPr>
          <w:b/>
          <w:bCs/>
        </w:rPr>
      </w:pPr>
    </w:p>
    <w:tbl>
      <w:tblPr>
        <w:tblStyle w:val="TableGrid"/>
        <w:tblW w:w="0" w:type="auto"/>
        <w:tblLook w:val="04A0" w:firstRow="1" w:lastRow="0" w:firstColumn="1" w:lastColumn="0" w:noHBand="0" w:noVBand="1"/>
      </w:tblPr>
      <w:tblGrid>
        <w:gridCol w:w="10194"/>
      </w:tblGrid>
      <w:tr w:rsidR="00C22F2B" w:rsidRPr="0084120C" w14:paraId="7771BF51" w14:textId="77777777" w:rsidTr="00224F07">
        <w:trPr>
          <w:trHeight w:val="351"/>
        </w:trPr>
        <w:tc>
          <w:tcPr>
            <w:tcW w:w="10194" w:type="dxa"/>
            <w:shd w:val="clear" w:color="auto" w:fill="D4E2ED" w:themeFill="accent2" w:themeFillTint="33"/>
          </w:tcPr>
          <w:p w14:paraId="5EEAF97B" w14:textId="06D8003A" w:rsidR="00C22F2B" w:rsidRPr="0084120C" w:rsidRDefault="00C22F2B" w:rsidP="00224F07">
            <w:pPr>
              <w:tabs>
                <w:tab w:val="left" w:pos="3830"/>
              </w:tabs>
              <w:rPr>
                <w:b/>
                <w:bCs/>
                <w:sz w:val="24"/>
                <w:szCs w:val="24"/>
              </w:rPr>
            </w:pPr>
            <w:r w:rsidRPr="0084120C">
              <w:rPr>
                <w:b/>
                <w:bCs/>
                <w:color w:val="007BB2" w:themeColor="background2"/>
                <w:sz w:val="24"/>
                <w:szCs w:val="24"/>
              </w:rPr>
              <w:t>Nuotraukos</w:t>
            </w:r>
          </w:p>
        </w:tc>
      </w:tr>
      <w:tr w:rsidR="00C22F2B" w:rsidRPr="0084120C" w14:paraId="5415E3D3" w14:textId="77777777" w:rsidTr="00224F07">
        <w:trPr>
          <w:trHeight w:val="4061"/>
        </w:trPr>
        <w:tc>
          <w:tcPr>
            <w:tcW w:w="10194" w:type="dxa"/>
            <w:vAlign w:val="center"/>
          </w:tcPr>
          <w:p w14:paraId="61C58C3F" w14:textId="46B2163C" w:rsidR="00C22F2B" w:rsidRPr="0084120C" w:rsidRDefault="00580167" w:rsidP="00224F07">
            <w:pPr>
              <w:keepNext/>
              <w:tabs>
                <w:tab w:val="left" w:pos="3830"/>
              </w:tabs>
            </w:pPr>
            <w:r w:rsidRPr="0084120C">
              <w:rPr>
                <w:noProof/>
              </w:rPr>
              <w:drawing>
                <wp:inline distT="0" distB="0" distL="0" distR="0" wp14:anchorId="51FEE90F" wp14:editId="6D88D222">
                  <wp:extent cx="3116580" cy="4156773"/>
                  <wp:effectExtent l="0" t="0" r="7620" b="0"/>
                  <wp:docPr id="11170052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123077" cy="4165438"/>
                          </a:xfrm>
                          <a:prstGeom prst="rect">
                            <a:avLst/>
                          </a:prstGeom>
                          <a:noFill/>
                          <a:ln>
                            <a:noFill/>
                          </a:ln>
                        </pic:spPr>
                      </pic:pic>
                    </a:graphicData>
                  </a:graphic>
                </wp:inline>
              </w:drawing>
            </w:r>
            <w:r w:rsidR="005B157A">
              <w:t xml:space="preserve"> </w:t>
            </w:r>
            <w:r w:rsidR="005B157A">
              <w:rPr>
                <w:noProof/>
              </w:rPr>
              <w:drawing>
                <wp:inline distT="0" distB="0" distL="0" distR="0" wp14:anchorId="390BD783" wp14:editId="7F41CB2F">
                  <wp:extent cx="3131421" cy="4167928"/>
                  <wp:effectExtent l="0" t="0" r="0" b="4445"/>
                  <wp:docPr id="178276013" name="Grafik 11">
                    <a:extLst xmlns:a="http://schemas.openxmlformats.org/drawingml/2006/main">
                      <a:ext uri="{FF2B5EF4-FFF2-40B4-BE49-F238E27FC236}">
                        <a16:creationId xmlns:a16="http://schemas.microsoft.com/office/drawing/2014/main" id="{F87A8F05-B6AC-4D8C-0066-396D907C79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1">
                            <a:extLst>
                              <a:ext uri="{FF2B5EF4-FFF2-40B4-BE49-F238E27FC236}">
                                <a16:creationId xmlns:a16="http://schemas.microsoft.com/office/drawing/2014/main" id="{F87A8F05-B6AC-4D8C-0066-396D907C79DB}"/>
                              </a:ext>
                            </a:extLst>
                          </pic:cNvPr>
                          <pic:cNvPicPr>
                            <a:picLocks noChangeAspect="1"/>
                          </pic:cNvPicPr>
                        </pic:nvPicPr>
                        <pic:blipFill>
                          <a:blip r:embed="rId101"/>
                          <a:stretch>
                            <a:fillRect/>
                          </a:stretch>
                        </pic:blipFill>
                        <pic:spPr>
                          <a:xfrm>
                            <a:off x="0" y="0"/>
                            <a:ext cx="3155928" cy="4200547"/>
                          </a:xfrm>
                          <a:prstGeom prst="rect">
                            <a:avLst/>
                          </a:prstGeom>
                        </pic:spPr>
                      </pic:pic>
                    </a:graphicData>
                  </a:graphic>
                </wp:inline>
              </w:drawing>
            </w:r>
          </w:p>
          <w:p w14:paraId="72A2369C" w14:textId="25CDF446" w:rsidR="00C22F2B" w:rsidRPr="0084120C" w:rsidRDefault="00A351AF" w:rsidP="005B157A">
            <w:pPr>
              <w:pStyle w:val="Caption"/>
              <w:jc w:val="both"/>
            </w:pPr>
            <w:r w:rsidRPr="0084120C">
              <w:t xml:space="preserve">     </w:t>
            </w:r>
            <w:r w:rsidR="00C22F2B" w:rsidRPr="0084120C">
              <w:t>Izoliuoti šildymo vamzdžiai © ZEBAU GmbH</w:t>
            </w:r>
            <w:r w:rsidR="0054683D">
              <w:t xml:space="preserve">                     </w:t>
            </w:r>
            <w:r w:rsidR="0054683D" w:rsidRPr="0084120C">
              <w:t xml:space="preserve">Izoliuoti vamzdžiai </w:t>
            </w:r>
            <w:r w:rsidR="0054683D" w:rsidRPr="0054683D">
              <w:t>© Krekenavos Mykolo Antanaičio gimnazija</w:t>
            </w:r>
          </w:p>
        </w:tc>
      </w:tr>
    </w:tbl>
    <w:p w14:paraId="66D1F7E2" w14:textId="77777777" w:rsidR="00C22F2B" w:rsidRPr="0084120C" w:rsidRDefault="00C22F2B" w:rsidP="00C22F2B">
      <w:pPr>
        <w:tabs>
          <w:tab w:val="left" w:pos="3830"/>
        </w:tabs>
        <w:rPr>
          <w:b/>
          <w:bCs/>
        </w:rPr>
      </w:pPr>
    </w:p>
    <w:p w14:paraId="79324EF4" w14:textId="77777777" w:rsidR="00693966" w:rsidRPr="0084120C" w:rsidRDefault="00693966">
      <w:pPr>
        <w:spacing w:before="0"/>
        <w:rPr>
          <w:b/>
          <w:bCs/>
        </w:rPr>
      </w:pPr>
      <w:r w:rsidRPr="0084120C">
        <w:rPr>
          <w:b/>
          <w:bCs/>
        </w:rPr>
        <w:br w:type="page"/>
      </w:r>
    </w:p>
    <w:p w14:paraId="7D4B66A2" w14:textId="20C81464" w:rsidR="004F57CB" w:rsidRPr="0084120C" w:rsidRDefault="004F57CB" w:rsidP="0045041D">
      <w:pPr>
        <w:pStyle w:val="Heading1"/>
        <w:rPr>
          <w:lang w:val="lt-LT"/>
        </w:rPr>
      </w:pPr>
      <w:bookmarkStart w:id="41" w:name="_Toc192794842"/>
      <w:r w:rsidRPr="0084120C">
        <w:rPr>
          <w:lang w:val="lt-LT"/>
        </w:rPr>
        <w:lastRenderedPageBreak/>
        <w:t>Šildymas, elektra ir vanduo</w:t>
      </w:r>
      <w:bookmarkEnd w:id="41"/>
    </w:p>
    <w:p w14:paraId="1216F3AA" w14:textId="3368FC6A"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1. Hidr</w:t>
      </w:r>
      <w:r w:rsidR="00716A26" w:rsidRPr="0084120C">
        <w:rPr>
          <w:bCs/>
          <w:color w:val="4B4B4D" w:themeColor="text1"/>
          <w:sz w:val="24"/>
          <w:szCs w:val="24"/>
        </w:rPr>
        <w:t>aulinis</w:t>
      </w:r>
      <w:r w:rsidRPr="0084120C">
        <w:rPr>
          <w:bCs/>
          <w:color w:val="4B4B4D" w:themeColor="text1"/>
          <w:sz w:val="24"/>
          <w:szCs w:val="24"/>
        </w:rPr>
        <w:t xml:space="preserve"> balansavimas </w:t>
      </w:r>
    </w:p>
    <w:p w14:paraId="158E731D" w14:textId="77777777"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2. Šilumos apkrovos valdymas / išmanusis temperatūros valdymas </w:t>
      </w:r>
    </w:p>
    <w:p w14:paraId="14E2D569" w14:textId="77777777"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3. Išmanieji termostatai</w:t>
      </w:r>
    </w:p>
    <w:p w14:paraId="5D21E79F" w14:textId="0F59487E"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4. Temperatūros valdymas </w:t>
      </w:r>
      <w:r w:rsidR="00063044" w:rsidRPr="0084120C">
        <w:rPr>
          <w:bCs/>
          <w:color w:val="4B4B4D" w:themeColor="text1"/>
          <w:sz w:val="24"/>
          <w:szCs w:val="24"/>
        </w:rPr>
        <w:t xml:space="preserve">naudojant </w:t>
      </w:r>
      <w:r w:rsidRPr="0084120C">
        <w:rPr>
          <w:bCs/>
          <w:color w:val="4B4B4D" w:themeColor="text1"/>
          <w:sz w:val="24"/>
          <w:szCs w:val="24"/>
        </w:rPr>
        <w:t>programėl</w:t>
      </w:r>
      <w:r w:rsidR="00063044" w:rsidRPr="0084120C">
        <w:rPr>
          <w:bCs/>
          <w:color w:val="4B4B4D" w:themeColor="text1"/>
          <w:sz w:val="24"/>
          <w:szCs w:val="24"/>
        </w:rPr>
        <w:t>ę</w:t>
      </w:r>
    </w:p>
    <w:p w14:paraId="78BFADBA" w14:textId="53F4FD2C"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5. Energijos suvartojimo vizualizavimas / </w:t>
      </w:r>
      <w:r w:rsidR="00063044" w:rsidRPr="0084120C">
        <w:rPr>
          <w:bCs/>
          <w:color w:val="4B4B4D" w:themeColor="text1"/>
          <w:sz w:val="24"/>
          <w:szCs w:val="24"/>
        </w:rPr>
        <w:t>E</w:t>
      </w:r>
      <w:r w:rsidRPr="0084120C">
        <w:rPr>
          <w:bCs/>
          <w:color w:val="4B4B4D" w:themeColor="text1"/>
          <w:sz w:val="24"/>
          <w:szCs w:val="24"/>
        </w:rPr>
        <w:t xml:space="preserve">nergijos stebėsena </w:t>
      </w:r>
    </w:p>
    <w:p w14:paraId="6C78B925" w14:textId="77777777"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6. Apšvietimo pritaikymas </w:t>
      </w:r>
    </w:p>
    <w:p w14:paraId="6E63B4F4" w14:textId="77777777"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7. Efektyvus apšvietimas / LED apšvietimas </w:t>
      </w:r>
    </w:p>
    <w:p w14:paraId="0221DFDE" w14:textId="07FA6978"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8. Apšvietimo valdymas </w:t>
      </w:r>
      <w:r w:rsidR="00063044" w:rsidRPr="0084120C">
        <w:rPr>
          <w:bCs/>
          <w:color w:val="4B4B4D" w:themeColor="text1"/>
          <w:sz w:val="24"/>
          <w:szCs w:val="24"/>
        </w:rPr>
        <w:t>(jutikliai)</w:t>
      </w:r>
    </w:p>
    <w:p w14:paraId="6895F86D" w14:textId="4344EFA3"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9. Kištukini</w:t>
      </w:r>
      <w:r w:rsidR="00063044" w:rsidRPr="0084120C">
        <w:rPr>
          <w:bCs/>
          <w:color w:val="4B4B4D" w:themeColor="text1"/>
          <w:sz w:val="24"/>
          <w:szCs w:val="24"/>
        </w:rPr>
        <w:t>s</w:t>
      </w:r>
      <w:r w:rsidRPr="0084120C">
        <w:rPr>
          <w:bCs/>
          <w:color w:val="4B4B4D" w:themeColor="text1"/>
          <w:sz w:val="24"/>
          <w:szCs w:val="24"/>
        </w:rPr>
        <w:t xml:space="preserve"> laikmatis / skaitmeninis kištukinis lizdas</w:t>
      </w:r>
    </w:p>
    <w:p w14:paraId="5C6850F4" w14:textId="77777777"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10. Vandens maišytuvo aeratorius </w:t>
      </w:r>
    </w:p>
    <w:p w14:paraId="28F68BF1" w14:textId="0BCD3CA9" w:rsidR="00762BDC" w:rsidRPr="0084120C" w:rsidRDefault="00762BDC" w:rsidP="00762BDC">
      <w:pPr>
        <w:pStyle w:val="Heading2"/>
        <w:spacing w:line="276" w:lineRule="auto"/>
        <w:ind w:left="567" w:hanging="283"/>
        <w:rPr>
          <w:bCs/>
          <w:color w:val="4B4B4D" w:themeColor="text1"/>
          <w:sz w:val="24"/>
          <w:szCs w:val="24"/>
        </w:rPr>
      </w:pPr>
      <w:r w:rsidRPr="0084120C">
        <w:rPr>
          <w:bCs/>
          <w:color w:val="4B4B4D" w:themeColor="text1"/>
          <w:sz w:val="24"/>
          <w:szCs w:val="24"/>
        </w:rPr>
        <w:t xml:space="preserve">11. </w:t>
      </w:r>
      <w:r w:rsidR="00063044" w:rsidRPr="0084120C">
        <w:rPr>
          <w:bCs/>
          <w:color w:val="4B4B4D" w:themeColor="text1"/>
          <w:sz w:val="24"/>
          <w:szCs w:val="24"/>
        </w:rPr>
        <w:t>Jutiklinis v</w:t>
      </w:r>
      <w:r w:rsidRPr="0084120C">
        <w:rPr>
          <w:bCs/>
          <w:color w:val="4B4B4D" w:themeColor="text1"/>
          <w:sz w:val="24"/>
          <w:szCs w:val="24"/>
        </w:rPr>
        <w:t>andens maišytuv</w:t>
      </w:r>
      <w:r w:rsidR="00063044" w:rsidRPr="0084120C">
        <w:rPr>
          <w:bCs/>
          <w:color w:val="4B4B4D" w:themeColor="text1"/>
          <w:sz w:val="24"/>
          <w:szCs w:val="24"/>
        </w:rPr>
        <w:t>as</w:t>
      </w:r>
      <w:r w:rsidRPr="0084120C">
        <w:rPr>
          <w:bCs/>
          <w:color w:val="4B4B4D" w:themeColor="text1"/>
          <w:sz w:val="24"/>
          <w:szCs w:val="24"/>
        </w:rPr>
        <w:t xml:space="preserve"> </w:t>
      </w:r>
    </w:p>
    <w:p w14:paraId="25E6EF23" w14:textId="1BF7C0E6" w:rsidR="009C02EC" w:rsidRPr="0084120C" w:rsidRDefault="00220E06" w:rsidP="00762BDC">
      <w:pPr>
        <w:pStyle w:val="Heading2"/>
        <w:ind w:left="709" w:hanging="567"/>
        <w:rPr>
          <w:color w:val="007BB2" w:themeColor="background2"/>
          <w:sz w:val="16"/>
          <w:szCs w:val="16"/>
        </w:rPr>
      </w:pPr>
      <w:r w:rsidRPr="0084120C">
        <w:rPr>
          <w:bCs/>
        </w:rPr>
        <w:br w:type="page"/>
      </w:r>
      <w:bookmarkStart w:id="42" w:name="_Toc192794843"/>
      <w:r w:rsidR="009C02EC" w:rsidRPr="0084120C">
        <w:lastRenderedPageBreak/>
        <w:t>Hidr</w:t>
      </w:r>
      <w:r w:rsidR="00E822BF" w:rsidRPr="0084120C">
        <w:t>aulinis</w:t>
      </w:r>
      <w:r w:rsidR="009C02EC" w:rsidRPr="0084120C">
        <w:t xml:space="preserve"> balansavimas</w:t>
      </w:r>
      <w:bookmarkEnd w:id="4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C02EC" w:rsidRPr="0084120C" w14:paraId="30490C6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770DFDE" w14:textId="77777777" w:rsidR="009C02EC" w:rsidRPr="0084120C" w:rsidRDefault="009C02EC" w:rsidP="00224F07">
            <w:pPr>
              <w:spacing w:before="60" w:after="60"/>
              <w:rPr>
                <w:i/>
                <w:iCs/>
                <w:color w:val="7B6A6B" w:themeColor="accent4"/>
              </w:rPr>
            </w:pPr>
            <w:r w:rsidRPr="0084120C">
              <w:rPr>
                <w:rStyle w:val="Heading3Char"/>
                <w:lang w:val="lt-LT"/>
              </w:rPr>
              <w:t>Trumpas aprašymas</w:t>
            </w:r>
          </w:p>
        </w:tc>
      </w:tr>
      <w:tr w:rsidR="009C02EC" w:rsidRPr="0084120C" w14:paraId="58158A0F" w14:textId="77777777" w:rsidTr="00224F07">
        <w:trPr>
          <w:trHeight w:val="2463"/>
        </w:trPr>
        <w:tc>
          <w:tcPr>
            <w:tcW w:w="10292" w:type="dxa"/>
            <w:tcBorders>
              <w:top w:val="single" w:sz="4" w:space="0" w:color="auto"/>
            </w:tcBorders>
          </w:tcPr>
          <w:p w14:paraId="7D6ECE6B" w14:textId="52D913DD" w:rsidR="009C02EC" w:rsidRPr="0084120C" w:rsidRDefault="009C02EC" w:rsidP="00224F07">
            <w:pPr>
              <w:pStyle w:val="StandardText"/>
              <w:spacing w:before="60" w:after="60"/>
            </w:pPr>
            <w:r w:rsidRPr="0084120C">
              <w:t xml:space="preserve">Senose šildymo sistemose ir po sistemų pakeitimų į patalpas dažnai tiekiamas skirtingas karšto vandens srautas, todėl toliau nuo šildymo sistemos esantys radiatoriai dažnai būna </w:t>
            </w:r>
            <w:r w:rsidR="00B93EC4" w:rsidRPr="0084120C">
              <w:t>vėsesni</w:t>
            </w:r>
            <w:r w:rsidRPr="0084120C">
              <w:t xml:space="preserve">. Dėl to padidėja kuro sąnaudos. </w:t>
            </w:r>
          </w:p>
          <w:p w14:paraId="1EF1E5BF" w14:textId="421C0C8B" w:rsidR="009C02EC" w:rsidRPr="0084120C" w:rsidRDefault="009C02EC" w:rsidP="00224F07">
            <w:pPr>
              <w:pStyle w:val="StandardText"/>
              <w:spacing w:before="60" w:after="60"/>
            </w:pPr>
            <w:r w:rsidRPr="0084120C">
              <w:t>Norint tolygiai ir efektyviai šildyti kiekvieną pastato patalpą, reikia reguliuoti vandens srautą kiekviename radiatoriuje ir šildymo kontūre. Tai atliekama hidraulini</w:t>
            </w:r>
            <w:r w:rsidR="00B93EC4" w:rsidRPr="0084120C">
              <w:t>o</w:t>
            </w:r>
            <w:r w:rsidRPr="0084120C">
              <w:t xml:space="preserve"> balansavim</w:t>
            </w:r>
            <w:r w:rsidR="00B93EC4" w:rsidRPr="0084120C">
              <w:t>o pagalba</w:t>
            </w:r>
            <w:r w:rsidRPr="0084120C">
              <w:t xml:space="preserve">. </w:t>
            </w:r>
          </w:p>
          <w:p w14:paraId="41078210" w14:textId="491A0457" w:rsidR="009C02EC" w:rsidRPr="0084120C" w:rsidRDefault="009C02EC" w:rsidP="00224F07">
            <w:pPr>
              <w:pStyle w:val="StandardText"/>
              <w:spacing w:before="60" w:after="60"/>
            </w:pPr>
            <w:r w:rsidRPr="0084120C">
              <w:t xml:space="preserve">Taip ne tik geriau paskirstoma šiluma, bet ir taupoma energija, nes pagerinus karšto vandens paskirstymą, galima sumažinti srauto temperatūrą. Tokiu būdu energijos sąnaudas ir išlaidas galima sumažinti iki 15 %, o iškastinį kurą naudojančių šildymo sistemų išmetamas </w:t>
            </w:r>
            <w:r w:rsidRPr="0084120C">
              <w:rPr>
                <w:rStyle w:val="Heading3Char"/>
                <w:b w:val="0"/>
                <w:color w:val="4B4B4D" w:themeColor="text1"/>
                <w:sz w:val="22"/>
                <w:szCs w:val="22"/>
                <w:lang w:val="lt-LT"/>
              </w:rPr>
              <w:t>CO</w:t>
            </w:r>
            <w:r w:rsidRPr="0084120C">
              <w:rPr>
                <w:b/>
                <w:bCs/>
                <w:vertAlign w:val="subscript"/>
              </w:rPr>
              <w:t xml:space="preserve">2 </w:t>
            </w:r>
            <w:r w:rsidRPr="0084120C">
              <w:t>kiekis sumažėja. Kartu galima pakeisti termostatus ir prireikus įrengti efektyvesnius siurblius.</w:t>
            </w:r>
          </w:p>
        </w:tc>
      </w:tr>
      <w:tr w:rsidR="009C02EC" w:rsidRPr="0084120C" w14:paraId="3656F20D" w14:textId="77777777" w:rsidTr="00224F07">
        <w:trPr>
          <w:trHeight w:val="261"/>
        </w:trPr>
        <w:tc>
          <w:tcPr>
            <w:tcW w:w="10292" w:type="dxa"/>
          </w:tcPr>
          <w:p w14:paraId="4D5E5104" w14:textId="11FF3B29" w:rsidR="009C02EC" w:rsidRPr="0084120C" w:rsidRDefault="009C02EC" w:rsidP="00224F07">
            <w:pPr>
              <w:spacing w:before="60" w:after="60"/>
              <w:rPr>
                <w:i/>
                <w:iCs/>
                <w:color w:val="7B6A6B" w:themeColor="accent4"/>
              </w:rPr>
            </w:pPr>
            <w:r w:rsidRPr="0084120C">
              <w:rPr>
                <w:i/>
                <w:iCs/>
                <w:color w:val="7B6A6B" w:themeColor="accent4"/>
              </w:rPr>
              <w:t>#hidroninisbalansavimas #hidraulinisbalansavimas #išlyginimas #reguliavimas #šildymas #</w:t>
            </w:r>
            <w:r w:rsidR="00B93EC4" w:rsidRPr="0084120C">
              <w:rPr>
                <w:i/>
                <w:iCs/>
                <w:color w:val="7B6A6B" w:themeColor="accent4"/>
              </w:rPr>
              <w:t>radiatorius</w:t>
            </w:r>
            <w:r w:rsidRPr="0084120C">
              <w:rPr>
                <w:i/>
                <w:iCs/>
                <w:color w:val="7B6A6B" w:themeColor="accent4"/>
              </w:rPr>
              <w:t xml:space="preserve"> #termostatovožtuvas #ventilis</w:t>
            </w:r>
          </w:p>
        </w:tc>
      </w:tr>
    </w:tbl>
    <w:p w14:paraId="4090B045" w14:textId="77777777" w:rsidR="009C02EC" w:rsidRPr="0084120C" w:rsidRDefault="009C02EC" w:rsidP="009C02EC">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C02EC" w:rsidRPr="0084120C" w14:paraId="4B46FB61"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9C70EDA" w14:textId="26489507" w:rsidR="009C02EC"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491751F" w14:textId="44BB9C91" w:rsidR="009C02EC" w:rsidRPr="0084120C" w:rsidRDefault="00C11CDA" w:rsidP="00224F07">
            <w:pPr>
              <w:pStyle w:val="Companyname"/>
              <w:rPr>
                <w:rStyle w:val="Heading3Char"/>
                <w:lang w:val="lt-LT"/>
              </w:rPr>
            </w:pPr>
            <w:r w:rsidRPr="0084120C">
              <w:rPr>
                <w:rStyle w:val="Heading3Char"/>
                <w:lang w:val="lt-LT"/>
              </w:rPr>
              <w:t>Pastato kategorija</w:t>
            </w:r>
          </w:p>
        </w:tc>
      </w:tr>
      <w:tr w:rsidR="009C02EC" w:rsidRPr="0084120C" w14:paraId="693881C0" w14:textId="77777777" w:rsidTr="00224F07">
        <w:trPr>
          <w:trHeight w:val="396"/>
        </w:trPr>
        <w:tc>
          <w:tcPr>
            <w:tcW w:w="2551" w:type="dxa"/>
            <w:tcBorders>
              <w:top w:val="single" w:sz="4" w:space="0" w:color="auto"/>
            </w:tcBorders>
            <w:vAlign w:val="center"/>
          </w:tcPr>
          <w:p w14:paraId="7D269F43"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656999406"/>
                <w14:checkbox>
                  <w14:checked w14:val="0"/>
                  <w14:checkedState w14:val="2612" w14:font="MS Gothic"/>
                  <w14:uncheckedState w14:val="2610" w14:font="MS Gothic"/>
                </w14:checkbox>
              </w:sdtPr>
              <w:sdtContent>
                <w:r w:rsidR="009C02EC" w:rsidRPr="0084120C">
                  <w:rPr>
                    <w:rFonts w:ascii="MS Gothic" w:eastAsia="MS Gothic" w:hAnsi="MS Gothic"/>
                  </w:rPr>
                  <w:t>☐</w:t>
                </w:r>
              </w:sdtContent>
            </w:sdt>
            <w:r w:rsidR="009C02EC"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DB8C42D"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083993042"/>
                <w14:checkbox>
                  <w14:checked w14:val="0"/>
                  <w14:checkedState w14:val="2612" w14:font="MS Gothic"/>
                  <w14:uncheckedState w14:val="2610" w14:font="MS Gothic"/>
                </w14:checkbox>
              </w:sdtPr>
              <w:sdtContent>
                <w:r w:rsidR="009C02EC" w:rsidRPr="0084120C">
                  <w:rPr>
                    <w:rFonts w:ascii="MS Gothic" w:eastAsia="MS Gothic" w:hAnsi="MS Gothic"/>
                  </w:rPr>
                  <w:t>☐</w:t>
                </w:r>
              </w:sdtContent>
            </w:sdt>
            <w:r w:rsidR="009C02EC"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444ACF7C"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4456317"/>
                <w14:checkbox>
                  <w14:checked w14:val="0"/>
                  <w14:checkedState w14:val="2612" w14:font="MS Gothic"/>
                  <w14:uncheckedState w14:val="2610" w14:font="MS Gothic"/>
                </w14:checkbox>
              </w:sdtPr>
              <w:sdtContent>
                <w:r w:rsidR="009C02EC" w:rsidRPr="0084120C">
                  <w:rPr>
                    <w:rFonts w:ascii="MS Gothic" w:eastAsia="MS Gothic" w:hAnsi="MS Gothic"/>
                    <w:sz w:val="22"/>
                    <w:szCs w:val="22"/>
                  </w:rPr>
                  <w:t>☐</w:t>
                </w:r>
              </w:sdtContent>
            </w:sdt>
            <w:r w:rsidR="009C02EC" w:rsidRPr="0084120C">
              <w:rPr>
                <w:sz w:val="22"/>
                <w:szCs w:val="22"/>
              </w:rPr>
              <w:t xml:space="preserve"> Administracinis </w:t>
            </w:r>
          </w:p>
        </w:tc>
        <w:tc>
          <w:tcPr>
            <w:tcW w:w="2519" w:type="dxa"/>
            <w:tcBorders>
              <w:top w:val="single" w:sz="4" w:space="0" w:color="auto"/>
            </w:tcBorders>
            <w:vAlign w:val="center"/>
          </w:tcPr>
          <w:p w14:paraId="0506996C"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75280370"/>
                <w14:checkbox>
                  <w14:checked w14:val="0"/>
                  <w14:checkedState w14:val="2612" w14:font="MS Gothic"/>
                  <w14:uncheckedState w14:val="2610" w14:font="MS Gothic"/>
                </w14:checkbox>
              </w:sdtPr>
              <w:sdtContent>
                <w:r w:rsidR="009C02EC" w:rsidRPr="0084120C">
                  <w:rPr>
                    <w:rFonts w:ascii="MS Gothic" w:eastAsia="MS Gothic" w:hAnsi="MS Gothic"/>
                    <w:sz w:val="22"/>
                    <w:szCs w:val="22"/>
                  </w:rPr>
                  <w:t>☐</w:t>
                </w:r>
              </w:sdtContent>
            </w:sdt>
            <w:r w:rsidR="009C02EC" w:rsidRPr="0084120C">
              <w:rPr>
                <w:rStyle w:val="Heading3Char"/>
                <w:b w:val="0"/>
                <w:color w:val="4B4B4D" w:themeColor="text1"/>
                <w:sz w:val="22"/>
                <w:szCs w:val="22"/>
                <w:lang w:val="lt-LT"/>
              </w:rPr>
              <w:t xml:space="preserve"> Švietimo ar socialinė</w:t>
            </w:r>
            <w:r w:rsidR="009C02EC" w:rsidRPr="0084120C">
              <w:rPr>
                <w:rStyle w:val="Heading3Char"/>
                <w:color w:val="4B4B4D" w:themeColor="text1"/>
                <w:sz w:val="22"/>
                <w:szCs w:val="22"/>
                <w:lang w:val="lt-LT"/>
              </w:rPr>
              <w:t xml:space="preserve">     </w:t>
            </w:r>
            <w:r w:rsidR="009C02EC" w:rsidRPr="0084120C">
              <w:rPr>
                <w:rStyle w:val="Heading3Char"/>
                <w:b w:val="0"/>
                <w:color w:val="4B4B4D" w:themeColor="text1"/>
                <w:sz w:val="22"/>
                <w:szCs w:val="22"/>
                <w:lang w:val="lt-LT"/>
              </w:rPr>
              <w:t xml:space="preserve"> įstaiga</w:t>
            </w:r>
          </w:p>
        </w:tc>
      </w:tr>
      <w:tr w:rsidR="009C02EC" w:rsidRPr="0084120C" w14:paraId="37C77609" w14:textId="77777777" w:rsidTr="00224F07">
        <w:trPr>
          <w:trHeight w:val="273"/>
        </w:trPr>
        <w:tc>
          <w:tcPr>
            <w:tcW w:w="2551" w:type="dxa"/>
            <w:vAlign w:val="center"/>
          </w:tcPr>
          <w:p w14:paraId="37D68176"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204471709"/>
                <w14:checkbox>
                  <w14:checked w14:val="1"/>
                  <w14:checkedState w14:val="2612" w14:font="MS Gothic"/>
                  <w14:uncheckedState w14:val="2610" w14:font="MS Gothic"/>
                </w14:checkbox>
              </w:sdtPr>
              <w:sdtContent>
                <w:r w:rsidR="009C02EC" w:rsidRPr="0084120C">
                  <w:rPr>
                    <w:rFonts w:ascii="MS Gothic" w:eastAsia="MS Gothic" w:hAnsi="MS Gothic"/>
                    <w:b/>
                    <w:color w:val="007BB2" w:themeColor="background2"/>
                  </w:rPr>
                  <w:t>☒</w:t>
                </w:r>
              </w:sdtContent>
            </w:sdt>
            <w:r w:rsidR="009C02EC"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3B31561F"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2004970196"/>
                <w14:checkbox>
                  <w14:checked w14:val="0"/>
                  <w14:checkedState w14:val="2612" w14:font="MS Gothic"/>
                  <w14:uncheckedState w14:val="2610" w14:font="MS Gothic"/>
                </w14:checkbox>
              </w:sdtPr>
              <w:sdtContent>
                <w:r w:rsidR="009C02EC" w:rsidRPr="0084120C">
                  <w:rPr>
                    <w:rFonts w:ascii="MS Gothic" w:eastAsia="MS Gothic" w:hAnsi="MS Gothic"/>
                  </w:rPr>
                  <w:t>☐</w:t>
                </w:r>
              </w:sdtContent>
            </w:sdt>
            <w:r w:rsidR="009C02EC"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6EC1BD53"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31396910"/>
                <w14:checkbox>
                  <w14:checked w14:val="0"/>
                  <w14:checkedState w14:val="2612" w14:font="MS Gothic"/>
                  <w14:uncheckedState w14:val="2610" w14:font="MS Gothic"/>
                </w14:checkbox>
              </w:sdtPr>
              <w:sdtContent>
                <w:r w:rsidR="009C02EC" w:rsidRPr="0084120C">
                  <w:rPr>
                    <w:rFonts w:ascii="MS Gothic" w:eastAsia="MS Gothic" w:hAnsi="MS Gothic"/>
                    <w:sz w:val="22"/>
                    <w:szCs w:val="22"/>
                  </w:rPr>
                  <w:t>☐</w:t>
                </w:r>
              </w:sdtContent>
            </w:sdt>
            <w:r w:rsidR="009C02EC" w:rsidRPr="0084120C">
              <w:rPr>
                <w:rStyle w:val="Heading3Char"/>
                <w:b w:val="0"/>
                <w:color w:val="4B4B4D" w:themeColor="text1"/>
                <w:sz w:val="22"/>
                <w:szCs w:val="22"/>
                <w:lang w:val="lt-LT"/>
              </w:rPr>
              <w:t xml:space="preserve"> Komercinis</w:t>
            </w:r>
          </w:p>
        </w:tc>
        <w:tc>
          <w:tcPr>
            <w:tcW w:w="2519" w:type="dxa"/>
            <w:vAlign w:val="center"/>
          </w:tcPr>
          <w:p w14:paraId="1988FFBB"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98288002"/>
                <w14:checkbox>
                  <w14:checked w14:val="0"/>
                  <w14:checkedState w14:val="2612" w14:font="MS Gothic"/>
                  <w14:uncheckedState w14:val="2610" w14:font="MS Gothic"/>
                </w14:checkbox>
              </w:sdtPr>
              <w:sdtEndPr>
                <w:rPr>
                  <w:b w:val="0"/>
                </w:rPr>
              </w:sdtEndPr>
              <w:sdtContent>
                <w:r w:rsidR="009C02EC" w:rsidRPr="0084120C">
                  <w:rPr>
                    <w:rFonts w:ascii="MS Gothic" w:eastAsia="MS Gothic" w:hAnsi="MS Gothic"/>
                    <w:sz w:val="22"/>
                    <w:szCs w:val="22"/>
                  </w:rPr>
                  <w:t>☐</w:t>
                </w:r>
              </w:sdtContent>
            </w:sdt>
            <w:r w:rsidR="009C02EC" w:rsidRPr="0084120C">
              <w:rPr>
                <w:sz w:val="22"/>
                <w:szCs w:val="22"/>
              </w:rPr>
              <w:t xml:space="preserve"> Gyvenamasis būstas</w:t>
            </w:r>
          </w:p>
        </w:tc>
      </w:tr>
      <w:tr w:rsidR="009C02EC" w:rsidRPr="0084120C" w14:paraId="080B6A1C" w14:textId="77777777" w:rsidTr="00224F07">
        <w:trPr>
          <w:trHeight w:val="593"/>
        </w:trPr>
        <w:tc>
          <w:tcPr>
            <w:tcW w:w="2551" w:type="dxa"/>
            <w:vAlign w:val="center"/>
          </w:tcPr>
          <w:p w14:paraId="7A080D95" w14:textId="3CB8B61A" w:rsidR="009C02EC"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lang w:val="en-GB"/>
                </w:rPr>
                <w:id w:val="-1206486923"/>
                <w14:checkbox>
                  <w14:checked w14:val="0"/>
                  <w14:checkedState w14:val="2612" w14:font="MS Gothic"/>
                  <w14:uncheckedState w14:val="2610" w14:font="MS Gothic"/>
                </w14:checkbox>
              </w:sdtPr>
              <w:sdtContent>
                <w:r w:rsidR="009C02EC" w:rsidRPr="0084120C">
                  <w:rPr>
                    <w:rFonts w:ascii="MS Gothic" w:eastAsia="MS Gothic" w:hAnsi="MS Gothic"/>
                  </w:rPr>
                  <w:t>☐</w:t>
                </w:r>
              </w:sdtContent>
            </w:sdt>
            <w:r w:rsidR="009C02EC"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1FE16ED" w14:textId="77777777" w:rsidR="009C02EC" w:rsidRPr="0084120C" w:rsidRDefault="00000000" w:rsidP="00224F07">
            <w:pPr>
              <w:pStyle w:val="StandardText"/>
              <w:spacing w:before="60" w:after="60"/>
              <w:rPr>
                <w:rStyle w:val="Heading3Char"/>
                <w:b w:val="0"/>
                <w:color w:val="4B4B4D" w:themeColor="text1"/>
                <w:sz w:val="22"/>
                <w:szCs w:val="22"/>
                <w:u w:val="single"/>
                <w:lang w:val="lt-LT"/>
              </w:rPr>
            </w:pPr>
            <w:sdt>
              <w:sdtPr>
                <w:rPr>
                  <w:b/>
                  <w:color w:val="007BB2" w:themeColor="background2"/>
                  <w:lang w:val="en-GB"/>
                </w:rPr>
                <w:id w:val="1864233814"/>
                <w14:checkbox>
                  <w14:checked w14:val="0"/>
                  <w14:checkedState w14:val="2612" w14:font="MS Gothic"/>
                  <w14:uncheckedState w14:val="2610" w14:font="MS Gothic"/>
                </w14:checkbox>
              </w:sdtPr>
              <w:sdtContent>
                <w:r w:rsidR="009C02EC" w:rsidRPr="0084120C">
                  <w:rPr>
                    <w:rFonts w:ascii="MS Gothic" w:eastAsia="MS Gothic" w:hAnsi="MS Gothic"/>
                  </w:rPr>
                  <w:t>☐</w:t>
                </w:r>
              </w:sdtContent>
            </w:sdt>
            <w:r w:rsidR="009C02EC" w:rsidRPr="0084120C">
              <w:rPr>
                <w:u w:val="single"/>
              </w:rPr>
              <w:t xml:space="preserve">   </w:t>
            </w:r>
          </w:p>
        </w:tc>
        <w:tc>
          <w:tcPr>
            <w:tcW w:w="2816" w:type="dxa"/>
            <w:tcBorders>
              <w:left w:val="single" w:sz="4" w:space="0" w:color="auto"/>
            </w:tcBorders>
            <w:vAlign w:val="center"/>
          </w:tcPr>
          <w:p w14:paraId="2BC23713" w14:textId="2B88513E"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51788976"/>
                <w14:checkbox>
                  <w14:checked w14:val="0"/>
                  <w14:checkedState w14:val="2612" w14:font="MS Gothic"/>
                  <w14:uncheckedState w14:val="2610" w14:font="MS Gothic"/>
                </w14:checkbox>
              </w:sdtPr>
              <w:sdtContent>
                <w:r w:rsidR="009C02EC" w:rsidRPr="0084120C">
                  <w:rPr>
                    <w:rFonts w:ascii="MS Gothic" w:eastAsia="MS Gothic" w:hAnsi="MS Gothic"/>
                    <w:sz w:val="22"/>
                    <w:szCs w:val="22"/>
                  </w:rPr>
                  <w:t>☐</w:t>
                </w:r>
              </w:sdtContent>
            </w:sdt>
            <w:r w:rsidR="009C02EC"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54C7977D"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59618333"/>
                <w14:checkbox>
                  <w14:checked w14:val="1"/>
                  <w14:checkedState w14:val="2612" w14:font="MS Gothic"/>
                  <w14:uncheckedState w14:val="2610" w14:font="MS Gothic"/>
                </w14:checkbox>
              </w:sdtPr>
              <w:sdtContent>
                <w:r w:rsidR="009C02EC" w:rsidRPr="0084120C">
                  <w:rPr>
                    <w:rFonts w:ascii="MS Gothic" w:eastAsia="MS Gothic" w:hAnsi="MS Gothic"/>
                    <w:b/>
                    <w:bCs/>
                    <w:color w:val="007BB2" w:themeColor="background2"/>
                    <w:sz w:val="22"/>
                    <w:szCs w:val="22"/>
                  </w:rPr>
                  <w:t>☒</w:t>
                </w:r>
              </w:sdtContent>
            </w:sdt>
            <w:r w:rsidR="009C02EC" w:rsidRPr="0084120C">
              <w:rPr>
                <w:sz w:val="22"/>
                <w:szCs w:val="22"/>
              </w:rPr>
              <w:t xml:space="preserve"> Visi pastatų tipai</w:t>
            </w:r>
          </w:p>
        </w:tc>
      </w:tr>
    </w:tbl>
    <w:p w14:paraId="38F26387" w14:textId="77777777" w:rsidR="009C02EC" w:rsidRPr="0084120C" w:rsidRDefault="009C02EC" w:rsidP="009C02EC">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9C02EC" w:rsidRPr="0084120C" w14:paraId="544FB6B0" w14:textId="77777777" w:rsidTr="00224F07">
        <w:trPr>
          <w:trHeight w:val="438"/>
        </w:trPr>
        <w:tc>
          <w:tcPr>
            <w:tcW w:w="5003" w:type="dxa"/>
            <w:tcBorders>
              <w:bottom w:val="single" w:sz="4" w:space="0" w:color="auto"/>
            </w:tcBorders>
            <w:shd w:val="clear" w:color="auto" w:fill="E7EEF5" w:themeFill="accent5" w:themeFillTint="33"/>
            <w:vAlign w:val="center"/>
          </w:tcPr>
          <w:p w14:paraId="45E10417" w14:textId="461FDDA2" w:rsidR="009C02EC"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466BC39" w14:textId="16354CFE" w:rsidR="009C02EC" w:rsidRPr="0084120C" w:rsidRDefault="001213FE" w:rsidP="00224F07">
            <w:pPr>
              <w:pStyle w:val="Companyname"/>
              <w:rPr>
                <w:rStyle w:val="Heading3Char"/>
                <w:lang w:val="lt-LT"/>
              </w:rPr>
            </w:pPr>
            <w:r w:rsidRPr="0084120C">
              <w:rPr>
                <w:rStyle w:val="Heading3Char"/>
                <w:lang w:val="lt-LT"/>
              </w:rPr>
              <w:t>Sutaupymo potencialas</w:t>
            </w:r>
          </w:p>
        </w:tc>
      </w:tr>
      <w:tr w:rsidR="009C02EC" w:rsidRPr="0084120C" w14:paraId="1C70C141" w14:textId="77777777" w:rsidTr="00224F07">
        <w:trPr>
          <w:trHeight w:val="250"/>
        </w:trPr>
        <w:tc>
          <w:tcPr>
            <w:tcW w:w="5003" w:type="dxa"/>
            <w:tcBorders>
              <w:bottom w:val="nil"/>
            </w:tcBorders>
            <w:vAlign w:val="center"/>
          </w:tcPr>
          <w:p w14:paraId="112071EE" w14:textId="6964BE1D"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8256924"/>
                <w14:checkbox>
                  <w14:checked w14:val="0"/>
                  <w14:checkedState w14:val="2612" w14:font="MS Gothic"/>
                  <w14:uncheckedState w14:val="2610" w14:font="MS Gothic"/>
                </w14:checkbox>
              </w:sdtPr>
              <w:sdtEndPr>
                <w:rPr>
                  <w:b w:val="0"/>
                </w:rPr>
              </w:sdtEndPr>
              <w:sdtContent>
                <w:r w:rsidR="009C02EC" w:rsidRPr="0084120C">
                  <w:rPr>
                    <w:rFonts w:ascii="Segoe UI Symbol" w:hAnsi="Segoe UI Symbol" w:cs="Segoe UI Symbol"/>
                    <w:sz w:val="22"/>
                    <w:szCs w:val="22"/>
                  </w:rPr>
                  <w:t>☐</w:t>
                </w:r>
              </w:sdtContent>
            </w:sdt>
            <w:r w:rsidR="009C02EC" w:rsidRPr="0084120C">
              <w:rPr>
                <w:sz w:val="22"/>
                <w:szCs w:val="22"/>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24BF71D5"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503389853"/>
                <w14:checkbox>
                  <w14:checked w14:val="1"/>
                  <w14:checkedState w14:val="2612" w14:font="MS Gothic"/>
                  <w14:uncheckedState w14:val="2610" w14:font="MS Gothic"/>
                </w14:checkbox>
              </w:sdtPr>
              <w:sdtContent>
                <w:r w:rsidR="009C02EC" w:rsidRPr="0084120C">
                  <w:rPr>
                    <w:rFonts w:ascii="MS Gothic" w:eastAsia="MS Gothic" w:hAnsi="MS Gothic"/>
                    <w:b/>
                    <w:color w:val="007BB2" w:themeColor="background2"/>
                  </w:rPr>
                  <w:t>☒</w:t>
                </w:r>
              </w:sdtContent>
            </w:sdt>
            <w:r w:rsidR="009C02EC"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5F7EBEF6"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lang w:val="en-GB"/>
                </w:rPr>
                <w:id w:val="1195508981"/>
                <w14:checkbox>
                  <w14:checked w14:val="1"/>
                  <w14:checkedState w14:val="2612" w14:font="MS Gothic"/>
                  <w14:uncheckedState w14:val="2610" w14:font="MS Gothic"/>
                </w14:checkbox>
              </w:sdtPr>
              <w:sdtContent>
                <w:r w:rsidR="009C02EC" w:rsidRPr="0084120C">
                  <w:rPr>
                    <w:rFonts w:ascii="MS Gothic" w:eastAsia="MS Gothic" w:hAnsi="MS Gothic"/>
                    <w:b/>
                    <w:bCs/>
                    <w:color w:val="007BB2" w:themeColor="background2"/>
                  </w:rPr>
                  <w:t>☒</w:t>
                </w:r>
              </w:sdtContent>
            </w:sdt>
            <w:r w:rsidR="009C02EC" w:rsidRPr="0084120C">
              <w:t xml:space="preserve">  </w:t>
            </w:r>
            <w:r w:rsidR="009C02EC" w:rsidRPr="0084120C">
              <w:rPr>
                <w:rStyle w:val="Heading3Char"/>
                <w:b w:val="0"/>
                <w:color w:val="4B4B4D" w:themeColor="text1"/>
                <w:sz w:val="22"/>
                <w:szCs w:val="22"/>
                <w:lang w:val="lt-LT"/>
              </w:rPr>
              <w:t>Išlaidos</w:t>
            </w:r>
          </w:p>
        </w:tc>
      </w:tr>
      <w:tr w:rsidR="009C02EC" w:rsidRPr="0084120C" w14:paraId="538C87E4" w14:textId="77777777" w:rsidTr="00224F07">
        <w:trPr>
          <w:trHeight w:val="280"/>
        </w:trPr>
        <w:tc>
          <w:tcPr>
            <w:tcW w:w="5003" w:type="dxa"/>
            <w:tcBorders>
              <w:top w:val="nil"/>
              <w:bottom w:val="nil"/>
            </w:tcBorders>
            <w:vAlign w:val="center"/>
          </w:tcPr>
          <w:p w14:paraId="2CB2A4F2" w14:textId="32BFB27D" w:rsidR="009C02EC"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866796994"/>
                <w14:checkbox>
                  <w14:checked w14:val="1"/>
                  <w14:checkedState w14:val="2612" w14:font="MS Gothic"/>
                  <w14:uncheckedState w14:val="2610" w14:font="MS Gothic"/>
                </w14:checkbox>
              </w:sdtPr>
              <w:sdtContent>
                <w:r w:rsidR="009C02EC" w:rsidRPr="0084120C">
                  <w:rPr>
                    <w:rFonts w:ascii="Segoe UI Symbol" w:hAnsi="Segoe UI Symbol" w:cs="Segoe UI Symbol"/>
                    <w:b/>
                    <w:bCs/>
                    <w:color w:val="007BB2" w:themeColor="background2"/>
                    <w:sz w:val="22"/>
                    <w:szCs w:val="22"/>
                  </w:rPr>
                  <w:t>☒</w:t>
                </w:r>
              </w:sdtContent>
            </w:sdt>
            <w:r w:rsidR="009C02EC" w:rsidRPr="0084120C">
              <w:rPr>
                <w:color w:val="007BB2" w:themeColor="background2"/>
                <w:sz w:val="22"/>
                <w:szCs w:val="22"/>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5C6E9295"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lang w:val="en-GB"/>
                </w:rPr>
                <w:id w:val="-906222763"/>
                <w14:checkbox>
                  <w14:checked w14:val="1"/>
                  <w14:checkedState w14:val="2612" w14:font="MS Gothic"/>
                  <w14:uncheckedState w14:val="2610" w14:font="MS Gothic"/>
                </w14:checkbox>
              </w:sdtPr>
              <w:sdtContent>
                <w:r w:rsidR="009C02EC" w:rsidRPr="0084120C">
                  <w:rPr>
                    <w:rFonts w:ascii="MS Gothic" w:eastAsia="MS Gothic" w:hAnsi="MS Gothic"/>
                    <w:b/>
                    <w:bCs/>
                    <w:color w:val="007BB2" w:themeColor="background2"/>
                  </w:rPr>
                  <w:t>☒</w:t>
                </w:r>
              </w:sdtContent>
            </w:sdt>
            <w:r w:rsidR="009C02EC" w:rsidRPr="0084120C">
              <w:t xml:space="preserve">  </w:t>
            </w:r>
            <w:r w:rsidR="009C02EC" w:rsidRPr="0084120C">
              <w:rPr>
                <w:rStyle w:val="Heading3Char"/>
                <w:b w:val="0"/>
                <w:color w:val="4B4B4D" w:themeColor="text1"/>
                <w:sz w:val="22"/>
                <w:szCs w:val="22"/>
                <w:lang w:val="lt-LT"/>
              </w:rPr>
              <w:t>CO</w:t>
            </w:r>
            <w:r w:rsidR="009C02EC" w:rsidRPr="0084120C">
              <w:rPr>
                <w:b/>
                <w:bCs/>
                <w:vertAlign w:val="subscript"/>
              </w:rPr>
              <w:t>2</w:t>
            </w:r>
          </w:p>
        </w:tc>
        <w:tc>
          <w:tcPr>
            <w:tcW w:w="2767" w:type="dxa"/>
            <w:tcBorders>
              <w:top w:val="nil"/>
              <w:left w:val="nil"/>
              <w:bottom w:val="nil"/>
            </w:tcBorders>
            <w:vAlign w:val="center"/>
          </w:tcPr>
          <w:p w14:paraId="18FA4096" w14:textId="77777777" w:rsidR="009C02EC" w:rsidRPr="0084120C" w:rsidRDefault="009C02EC" w:rsidP="00224F07">
            <w:pPr>
              <w:pStyle w:val="StandardText"/>
              <w:spacing w:before="60" w:after="60"/>
              <w:rPr>
                <w:rStyle w:val="Heading3Char"/>
                <w:b w:val="0"/>
                <w:color w:val="4B4B4D" w:themeColor="text1"/>
                <w:sz w:val="22"/>
                <w:szCs w:val="22"/>
                <w:lang w:val="lt-LT"/>
              </w:rPr>
            </w:pPr>
            <w:r w:rsidRPr="0084120C">
              <w:rPr>
                <w:rStyle w:val="Heading3Char"/>
                <w:b w:val="0"/>
                <w:color w:val="4B4B4D" w:themeColor="text1"/>
                <w:sz w:val="22"/>
                <w:szCs w:val="22"/>
                <w:lang w:val="lt-LT"/>
              </w:rPr>
              <w:t>Paprastai 5-7 % iki 15 %</w:t>
            </w:r>
          </w:p>
        </w:tc>
      </w:tr>
      <w:tr w:rsidR="009C02EC" w:rsidRPr="0084120C" w14:paraId="66618799" w14:textId="77777777" w:rsidTr="00224F07">
        <w:trPr>
          <w:trHeight w:val="314"/>
        </w:trPr>
        <w:tc>
          <w:tcPr>
            <w:tcW w:w="5003" w:type="dxa"/>
            <w:tcBorders>
              <w:top w:val="nil"/>
              <w:bottom w:val="nil"/>
            </w:tcBorders>
            <w:vAlign w:val="center"/>
          </w:tcPr>
          <w:p w14:paraId="51462805" w14:textId="5D0D501F" w:rsidR="009C02EC" w:rsidRPr="0084120C"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054085296"/>
                <w14:checkbox>
                  <w14:checked w14:val="1"/>
                  <w14:checkedState w14:val="2612" w14:font="MS Gothic"/>
                  <w14:uncheckedState w14:val="2610" w14:font="MS Gothic"/>
                </w14:checkbox>
              </w:sdtPr>
              <w:sdtContent>
                <w:r w:rsidR="009C02EC" w:rsidRPr="0084120C">
                  <w:rPr>
                    <w:rFonts w:ascii="MS Gothic" w:eastAsia="MS Gothic" w:hAnsi="MS Gothic"/>
                    <w:b/>
                    <w:bCs/>
                    <w:color w:val="007BB2" w:themeColor="background2"/>
                    <w:sz w:val="22"/>
                    <w:szCs w:val="22"/>
                  </w:rPr>
                  <w:t>☒</w:t>
                </w:r>
              </w:sdtContent>
            </w:sdt>
            <w:r w:rsidR="009C02EC" w:rsidRPr="0084120C">
              <w:rPr>
                <w:sz w:val="22"/>
                <w:szCs w:val="22"/>
              </w:rPr>
              <w:t xml:space="preserve">  </w:t>
            </w:r>
            <w:r w:rsidR="001213FE" w:rsidRPr="0084120C">
              <w:rPr>
                <w:rStyle w:val="Heading3Char"/>
                <w:b w:val="0"/>
                <w:color w:val="4B4B4D" w:themeColor="text1"/>
                <w:sz w:val="22"/>
                <w:szCs w:val="22"/>
                <w:lang w:val="lt-LT"/>
              </w:rPr>
              <w:t>Vidutinė (iki 6 mėnesių)</w:t>
            </w:r>
          </w:p>
        </w:tc>
        <w:tc>
          <w:tcPr>
            <w:tcW w:w="5341" w:type="dxa"/>
            <w:gridSpan w:val="2"/>
            <w:tcBorders>
              <w:top w:val="nil"/>
              <w:bottom w:val="nil"/>
            </w:tcBorders>
            <w:vAlign w:val="center"/>
          </w:tcPr>
          <w:p w14:paraId="0B7A1AC4" w14:textId="77777777"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262647630"/>
                <w14:checkbox>
                  <w14:checked w14:val="1"/>
                  <w14:checkedState w14:val="2612" w14:font="MS Gothic"/>
                  <w14:uncheckedState w14:val="2610" w14:font="MS Gothic"/>
                </w14:checkbox>
              </w:sdtPr>
              <w:sdtContent>
                <w:r w:rsidR="009C02EC" w:rsidRPr="0084120C">
                  <w:rPr>
                    <w:rFonts w:ascii="MS Gothic" w:eastAsia="MS Gothic" w:hAnsi="MS Gothic"/>
                    <w:b/>
                    <w:color w:val="007BB2" w:themeColor="background2"/>
                  </w:rPr>
                  <w:t>☒</w:t>
                </w:r>
              </w:sdtContent>
            </w:sdt>
            <w:r w:rsidR="009C02EC" w:rsidRPr="0084120C">
              <w:t xml:space="preserve">  </w:t>
            </w:r>
            <w:r w:rsidR="009C02EC" w:rsidRPr="0084120C">
              <w:rPr>
                <w:sz w:val="22"/>
                <w:szCs w:val="22"/>
              </w:rPr>
              <w:t>Mažesnė šildymo sistemos apkrova</w:t>
            </w:r>
          </w:p>
        </w:tc>
      </w:tr>
      <w:tr w:rsidR="009C02EC" w:rsidRPr="0084120C" w14:paraId="09C6FAE9" w14:textId="77777777" w:rsidTr="00224F07">
        <w:trPr>
          <w:trHeight w:val="80"/>
        </w:trPr>
        <w:tc>
          <w:tcPr>
            <w:tcW w:w="5003" w:type="dxa"/>
            <w:tcBorders>
              <w:top w:val="nil"/>
            </w:tcBorders>
            <w:vAlign w:val="center"/>
          </w:tcPr>
          <w:p w14:paraId="469BF3D7" w14:textId="73F978E8" w:rsidR="009C02EC"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2776744"/>
                <w14:checkbox>
                  <w14:checked w14:val="0"/>
                  <w14:checkedState w14:val="2612" w14:font="MS Gothic"/>
                  <w14:uncheckedState w14:val="2610" w14:font="MS Gothic"/>
                </w14:checkbox>
              </w:sdtPr>
              <w:sdtEndPr>
                <w:rPr>
                  <w:b w:val="0"/>
                </w:rPr>
              </w:sdtEndPr>
              <w:sdtContent>
                <w:r w:rsidR="009C02EC" w:rsidRPr="0084120C">
                  <w:rPr>
                    <w:rFonts w:ascii="Segoe UI Symbol" w:hAnsi="Segoe UI Symbol" w:cs="Segoe UI Symbol"/>
                    <w:sz w:val="22"/>
                    <w:szCs w:val="22"/>
                  </w:rPr>
                  <w:t>☐</w:t>
                </w:r>
              </w:sdtContent>
            </w:sdt>
            <w:r w:rsidR="009C02EC" w:rsidRPr="0084120C">
              <w:rPr>
                <w:sz w:val="22"/>
                <w:szCs w:val="22"/>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67E6513A" w14:textId="77777777" w:rsidR="009C02EC" w:rsidRPr="0084120C" w:rsidRDefault="009C02EC" w:rsidP="00224F07">
            <w:pPr>
              <w:pStyle w:val="StandardText"/>
              <w:spacing w:before="60" w:after="60"/>
              <w:rPr>
                <w:rStyle w:val="Heading3Char"/>
                <w:b w:val="0"/>
                <w:color w:val="4B4B4D" w:themeColor="text1"/>
                <w:sz w:val="22"/>
                <w:szCs w:val="22"/>
                <w:lang w:val="lt-LT"/>
              </w:rPr>
            </w:pPr>
            <w:r w:rsidRPr="0084120C">
              <w:rPr>
                <w:sz w:val="22"/>
                <w:szCs w:val="22"/>
              </w:rPr>
              <w:t>Ilgesnis tarnavimo laikas ir mažesnės remonto išlaidos</w:t>
            </w:r>
          </w:p>
        </w:tc>
      </w:tr>
    </w:tbl>
    <w:p w14:paraId="31947225" w14:textId="77777777" w:rsidR="009C02EC" w:rsidRPr="0084120C" w:rsidRDefault="009C02EC" w:rsidP="009C02EC">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9C02EC" w:rsidRPr="0084120C" w14:paraId="7CF99453" w14:textId="77777777" w:rsidTr="00224F07">
        <w:trPr>
          <w:trHeight w:val="313"/>
        </w:trPr>
        <w:tc>
          <w:tcPr>
            <w:tcW w:w="2576" w:type="dxa"/>
            <w:tcBorders>
              <w:bottom w:val="single" w:sz="4" w:space="0" w:color="auto"/>
            </w:tcBorders>
            <w:shd w:val="clear" w:color="auto" w:fill="E7EEF5" w:themeFill="accent5" w:themeFillTint="33"/>
            <w:vAlign w:val="center"/>
          </w:tcPr>
          <w:p w14:paraId="26EBC372" w14:textId="7C81449F" w:rsidR="009C02EC"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DB5A343" w14:textId="77777777" w:rsidR="009C02EC" w:rsidRPr="0084120C" w:rsidRDefault="009C02EC"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C4519AD" w14:textId="77777777" w:rsidR="009C02EC" w:rsidRPr="0084120C" w:rsidRDefault="009C02EC"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1F707F9" w14:textId="77777777" w:rsidR="009C02EC" w:rsidRPr="0084120C" w:rsidRDefault="009C02EC" w:rsidP="00224F07">
            <w:pPr>
              <w:pStyle w:val="Heading3"/>
              <w:rPr>
                <w:rStyle w:val="Heading3Char"/>
                <w:b/>
                <w:bCs/>
                <w:lang w:val="lt-LT"/>
              </w:rPr>
            </w:pPr>
            <w:r w:rsidRPr="0084120C">
              <w:rPr>
                <w:rStyle w:val="Heading3Char"/>
                <w:b/>
                <w:bCs/>
                <w:lang w:val="lt-LT"/>
              </w:rPr>
              <w:t>Speciali sauga</w:t>
            </w:r>
          </w:p>
        </w:tc>
      </w:tr>
      <w:tr w:rsidR="009C02EC" w:rsidRPr="0084120C" w14:paraId="7F621BFB" w14:textId="77777777" w:rsidTr="00224F07">
        <w:trPr>
          <w:trHeight w:val="354"/>
        </w:trPr>
        <w:tc>
          <w:tcPr>
            <w:tcW w:w="2576" w:type="dxa"/>
            <w:tcBorders>
              <w:bottom w:val="nil"/>
            </w:tcBorders>
            <w:vAlign w:val="center"/>
          </w:tcPr>
          <w:p w14:paraId="0DBC2F31" w14:textId="5F73E361" w:rsidR="009C02EC" w:rsidRPr="0084120C"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573499552"/>
                <w14:checkbox>
                  <w14:checked w14:val="0"/>
                  <w14:checkedState w14:val="2612" w14:font="MS Gothic"/>
                  <w14:uncheckedState w14:val="2610" w14:font="MS Gothic"/>
                </w14:checkbox>
              </w:sdtPr>
              <w:sdtEndPr>
                <w:rPr>
                  <w:b w:val="0"/>
                  <w:sz w:val="22"/>
                  <w:szCs w:val="22"/>
                </w:rPr>
              </w:sdtEndPr>
              <w:sdtContent>
                <w:r w:rsidR="009C02EC" w:rsidRPr="0084120C">
                  <w:rPr>
                    <w:rFonts w:ascii="MS Gothic" w:eastAsia="MS Gothic" w:hAnsi="MS Gothic"/>
                    <w:color w:val="4B4B4D" w:themeColor="text1"/>
                  </w:rPr>
                  <w:t>☐</w:t>
                </w:r>
              </w:sdtContent>
            </w:sdt>
            <w:r w:rsidR="009C02EC"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9C02EC"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076B18BC" w14:textId="77777777" w:rsidR="009C02EC"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1408846983"/>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32A0A509" w14:textId="13A9A21C" w:rsidR="009C02EC" w:rsidRPr="0084120C" w:rsidRDefault="00000000" w:rsidP="00224F07">
            <w:pPr>
              <w:pStyle w:val="Companyname"/>
              <w:spacing w:before="60" w:after="60"/>
              <w:rPr>
                <w:rStyle w:val="Heading3Char"/>
                <w:color w:val="4B4B4D" w:themeColor="text1"/>
                <w:sz w:val="22"/>
                <w:szCs w:val="22"/>
                <w:lang w:val="lt-LT"/>
              </w:rPr>
            </w:pPr>
            <w:sdt>
              <w:sdtPr>
                <w:rPr>
                  <w:b/>
                  <w:color w:val="4B4B4D" w:themeColor="text1"/>
                  <w:sz w:val="24"/>
                  <w:szCs w:val="22"/>
                  <w:lang w:val="en-GB"/>
                </w:rPr>
                <w:id w:val="-1692610797"/>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color w:val="4B4B4D" w:themeColor="text1"/>
                <w:szCs w:val="22"/>
              </w:rPr>
              <w:t xml:space="preserve">  </w:t>
            </w:r>
            <w:r w:rsidR="006F1366" w:rsidRPr="0084120C">
              <w:rPr>
                <w:color w:val="4B4B4D" w:themeColor="text1"/>
                <w:szCs w:val="22"/>
              </w:rPr>
              <w:t>Galima atlikti pačiam</w:t>
            </w:r>
          </w:p>
        </w:tc>
        <w:tc>
          <w:tcPr>
            <w:tcW w:w="2780" w:type="dxa"/>
            <w:tcBorders>
              <w:bottom w:val="nil"/>
            </w:tcBorders>
            <w:vAlign w:val="center"/>
          </w:tcPr>
          <w:p w14:paraId="57E821B6" w14:textId="77777777" w:rsidR="009C02EC" w:rsidRPr="0084120C" w:rsidRDefault="00000000" w:rsidP="00224F07">
            <w:pPr>
              <w:pStyle w:val="Companyname"/>
              <w:spacing w:before="60" w:after="60"/>
              <w:rPr>
                <w:color w:val="4B4B4D" w:themeColor="text1"/>
                <w:szCs w:val="22"/>
              </w:rPr>
            </w:pPr>
            <w:sdt>
              <w:sdtPr>
                <w:rPr>
                  <w:color w:val="4B4B4D" w:themeColor="text1"/>
                  <w:szCs w:val="22"/>
                </w:rPr>
                <w:id w:val="2026900896"/>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color w:val="4B4B4D" w:themeColor="text1"/>
                <w:szCs w:val="22"/>
              </w:rPr>
              <w:t xml:space="preserve">  Nebūtina</w:t>
            </w:r>
          </w:p>
        </w:tc>
      </w:tr>
      <w:tr w:rsidR="009C02EC" w:rsidRPr="0084120C" w14:paraId="005C0423" w14:textId="77777777" w:rsidTr="00224F07">
        <w:trPr>
          <w:trHeight w:val="400"/>
        </w:trPr>
        <w:tc>
          <w:tcPr>
            <w:tcW w:w="2576" w:type="dxa"/>
            <w:tcBorders>
              <w:top w:val="nil"/>
              <w:bottom w:val="nil"/>
            </w:tcBorders>
            <w:vAlign w:val="center"/>
          </w:tcPr>
          <w:p w14:paraId="71D8565B" w14:textId="65375BB6" w:rsidR="009C02EC" w:rsidRPr="0084120C"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132797398"/>
                <w14:checkbox>
                  <w14:checked w14:val="1"/>
                  <w14:checkedState w14:val="2612" w14:font="MS Gothic"/>
                  <w14:uncheckedState w14:val="2610" w14:font="MS Gothic"/>
                </w14:checkbox>
              </w:sdtPr>
              <w:sdtContent>
                <w:r w:rsidR="009C02EC" w:rsidRPr="0084120C">
                  <w:rPr>
                    <w:rFonts w:ascii="MS Gothic" w:eastAsia="MS Gothic" w:hAnsi="MS Gothic"/>
                    <w:b/>
                    <w:bCs/>
                    <w:color w:val="007BB2" w:themeColor="background2"/>
                  </w:rPr>
                  <w:t>☒</w:t>
                </w:r>
              </w:sdtContent>
            </w:sdt>
            <w:r w:rsidR="009C02EC"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1375C9BD" w14:textId="77777777" w:rsidR="009C02EC"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423238057"/>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28C901B2" w14:textId="0BBB7DFA" w:rsidR="009C02EC" w:rsidRPr="0084120C" w:rsidRDefault="00000000" w:rsidP="00224F07">
            <w:pPr>
              <w:pStyle w:val="Companyname"/>
              <w:spacing w:before="60" w:after="60"/>
              <w:rPr>
                <w:rStyle w:val="Heading3Char"/>
                <w:color w:val="4B4B4D" w:themeColor="text1"/>
                <w:sz w:val="22"/>
                <w:szCs w:val="22"/>
                <w:lang w:val="lt-LT"/>
              </w:rPr>
            </w:pPr>
            <w:sdt>
              <w:sdtPr>
                <w:rPr>
                  <w:b/>
                  <w:color w:val="007BB2" w:themeColor="background2"/>
                  <w:sz w:val="24"/>
                  <w:szCs w:val="22"/>
                  <w:lang w:val="en-GB"/>
                </w:rPr>
                <w:id w:val="-1218517343"/>
                <w14:checkbox>
                  <w14:checked w14:val="1"/>
                  <w14:checkedState w14:val="2612" w14:font="MS Gothic"/>
                  <w14:uncheckedState w14:val="2610" w14:font="MS Gothic"/>
                </w14:checkbox>
              </w:sdtPr>
              <w:sdtContent>
                <w:r w:rsidR="009C02EC" w:rsidRPr="0084120C">
                  <w:rPr>
                    <w:rFonts w:ascii="MS Gothic" w:eastAsia="MS Gothic" w:hAnsi="MS Gothic"/>
                    <w:b/>
                    <w:color w:val="007BB2" w:themeColor="background2"/>
                    <w:szCs w:val="22"/>
                  </w:rPr>
                  <w:t>☒</w:t>
                </w:r>
              </w:sdtContent>
            </w:sdt>
            <w:r w:rsidR="009C02EC" w:rsidRPr="0084120C">
              <w:rPr>
                <w:color w:val="4B4B4D" w:themeColor="text1"/>
                <w:szCs w:val="22"/>
              </w:rPr>
              <w:t xml:space="preserve">  </w:t>
            </w:r>
            <w:r w:rsidR="00577F28" w:rsidRPr="0084120C">
              <w:rPr>
                <w:sz w:val="22"/>
                <w:szCs w:val="22"/>
              </w:rPr>
              <w:t>Reikalinga s</w:t>
            </w:r>
            <w:r w:rsidR="009C02EC" w:rsidRPr="0084120C">
              <w:rPr>
                <w:color w:val="4B4B4D" w:themeColor="text1"/>
                <w:szCs w:val="22"/>
              </w:rPr>
              <w:t>pecializuota įmonė</w:t>
            </w:r>
          </w:p>
        </w:tc>
        <w:tc>
          <w:tcPr>
            <w:tcW w:w="2780" w:type="dxa"/>
            <w:tcBorders>
              <w:top w:val="nil"/>
              <w:bottom w:val="nil"/>
            </w:tcBorders>
            <w:vAlign w:val="center"/>
          </w:tcPr>
          <w:p w14:paraId="4252DFAF" w14:textId="15F6BF42" w:rsidR="009C02EC" w:rsidRPr="0084120C" w:rsidRDefault="00000000" w:rsidP="00224F07">
            <w:pPr>
              <w:pStyle w:val="Companyname"/>
              <w:spacing w:before="60" w:after="60"/>
              <w:rPr>
                <w:color w:val="4B4B4D" w:themeColor="text1"/>
                <w:szCs w:val="22"/>
              </w:rPr>
            </w:pPr>
            <w:sdt>
              <w:sdtPr>
                <w:rPr>
                  <w:b/>
                  <w:bCs/>
                  <w:color w:val="007BB2" w:themeColor="background2"/>
                  <w:szCs w:val="22"/>
                </w:rPr>
                <w:id w:val="120502516"/>
                <w14:checkbox>
                  <w14:checked w14:val="1"/>
                  <w14:checkedState w14:val="2612" w14:font="MS Gothic"/>
                  <w14:uncheckedState w14:val="2610" w14:font="MS Gothic"/>
                </w14:checkbox>
              </w:sdtPr>
              <w:sdtContent>
                <w:r w:rsidR="009C02EC" w:rsidRPr="0084120C">
                  <w:rPr>
                    <w:rFonts w:ascii="MS Gothic" w:eastAsia="MS Gothic" w:hAnsi="MS Gothic"/>
                    <w:b/>
                    <w:bCs/>
                    <w:color w:val="007BB2" w:themeColor="background2"/>
                    <w:szCs w:val="22"/>
                  </w:rPr>
                  <w:t>☒</w:t>
                </w:r>
              </w:sdtContent>
            </w:sdt>
            <w:r w:rsidR="009C02EC" w:rsidRPr="0084120C">
              <w:rPr>
                <w:color w:val="007BB2" w:themeColor="background2"/>
                <w:szCs w:val="22"/>
              </w:rPr>
              <w:t xml:space="preserve">  </w:t>
            </w:r>
            <w:r w:rsidR="006F1366" w:rsidRPr="0084120C">
              <w:rPr>
                <w:color w:val="4B4B4D" w:themeColor="text1"/>
                <w:szCs w:val="22"/>
              </w:rPr>
              <w:t>Rekomenduojama</w:t>
            </w:r>
          </w:p>
        </w:tc>
      </w:tr>
      <w:tr w:rsidR="009C02EC" w:rsidRPr="0084120C" w14:paraId="2C7632FA" w14:textId="77777777" w:rsidTr="00224F07">
        <w:trPr>
          <w:trHeight w:val="80"/>
        </w:trPr>
        <w:tc>
          <w:tcPr>
            <w:tcW w:w="2576" w:type="dxa"/>
            <w:tcBorders>
              <w:top w:val="nil"/>
            </w:tcBorders>
            <w:vAlign w:val="center"/>
          </w:tcPr>
          <w:p w14:paraId="651751BC" w14:textId="6ECEE81A" w:rsidR="009C02EC"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552775560"/>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4AA77AC8" w14:textId="77777777" w:rsidR="009C02EC" w:rsidRPr="0084120C"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4"/>
                  <w:szCs w:val="22"/>
                  <w:lang w:val="en-GB"/>
                </w:rPr>
                <w:id w:val="1595277063"/>
                <w14:checkbox>
                  <w14:checked w14:val="1"/>
                  <w14:checkedState w14:val="2612" w14:font="MS Gothic"/>
                  <w14:uncheckedState w14:val="2610" w14:font="MS Gothic"/>
                </w14:checkbox>
              </w:sdtPr>
              <w:sdtContent>
                <w:r w:rsidR="009C02EC" w:rsidRPr="0084120C">
                  <w:rPr>
                    <w:rFonts w:ascii="MS Gothic" w:eastAsia="MS Gothic" w:hAnsi="MS Gothic"/>
                    <w:b/>
                    <w:color w:val="007BB2" w:themeColor="background2"/>
                    <w:szCs w:val="22"/>
                  </w:rPr>
                  <w:t>☒</w:t>
                </w:r>
              </w:sdtContent>
            </w:sdt>
            <w:r w:rsidR="009C02EC" w:rsidRPr="0084120C">
              <w:rPr>
                <w:rStyle w:val="Heading3Char"/>
                <w:b w:val="0"/>
                <w:bCs/>
                <w:color w:val="4B4B4D" w:themeColor="text1"/>
                <w:sz w:val="22"/>
                <w:szCs w:val="22"/>
                <w:lang w:val="lt-LT"/>
              </w:rPr>
              <w:t xml:space="preserve">  Aukštas</w:t>
            </w:r>
          </w:p>
        </w:tc>
        <w:tc>
          <w:tcPr>
            <w:tcW w:w="2557" w:type="dxa"/>
            <w:tcBorders>
              <w:top w:val="nil"/>
            </w:tcBorders>
            <w:vAlign w:val="center"/>
          </w:tcPr>
          <w:p w14:paraId="161E1896" w14:textId="62DC1010" w:rsidR="009C02EC" w:rsidRPr="0084120C" w:rsidRDefault="00000000" w:rsidP="00224F07">
            <w:pPr>
              <w:pStyle w:val="Companyname"/>
              <w:spacing w:before="60" w:after="60"/>
              <w:rPr>
                <w:rStyle w:val="Heading3Char"/>
                <w:color w:val="4B4B4D" w:themeColor="text1"/>
                <w:sz w:val="22"/>
                <w:szCs w:val="22"/>
                <w:lang w:val="lt-LT"/>
              </w:rPr>
            </w:pPr>
            <w:sdt>
              <w:sdtPr>
                <w:rPr>
                  <w:b/>
                  <w:color w:val="4B4B4D" w:themeColor="text1"/>
                  <w:sz w:val="24"/>
                  <w:szCs w:val="22"/>
                  <w:lang w:val="en-GB"/>
                </w:rPr>
                <w:id w:val="593832301"/>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color w:val="4B4B4D" w:themeColor="text1"/>
                <w:szCs w:val="22"/>
              </w:rPr>
              <w:t xml:space="preserve">  </w:t>
            </w:r>
            <w:r w:rsidR="00577F28" w:rsidRPr="0084120C">
              <w:rPr>
                <w:sz w:val="22"/>
                <w:szCs w:val="22"/>
              </w:rPr>
              <w:t>Reikalingas e</w:t>
            </w:r>
            <w:r w:rsidR="009C02EC" w:rsidRPr="0084120C">
              <w:rPr>
                <w:color w:val="4B4B4D" w:themeColor="text1"/>
                <w:szCs w:val="22"/>
              </w:rPr>
              <w:t>kspertas</w:t>
            </w:r>
          </w:p>
        </w:tc>
        <w:tc>
          <w:tcPr>
            <w:tcW w:w="2780" w:type="dxa"/>
            <w:tcBorders>
              <w:top w:val="nil"/>
            </w:tcBorders>
            <w:vAlign w:val="center"/>
          </w:tcPr>
          <w:p w14:paraId="1BA1E260" w14:textId="77777777" w:rsidR="009C02EC" w:rsidRPr="0084120C" w:rsidRDefault="00000000" w:rsidP="00224F07">
            <w:pPr>
              <w:pStyle w:val="Companyname"/>
              <w:spacing w:before="60" w:after="60"/>
              <w:rPr>
                <w:color w:val="4B4B4D" w:themeColor="text1"/>
                <w:szCs w:val="22"/>
              </w:rPr>
            </w:pPr>
            <w:sdt>
              <w:sdtPr>
                <w:rPr>
                  <w:color w:val="4B4B4D" w:themeColor="text1"/>
                  <w:szCs w:val="22"/>
                </w:rPr>
                <w:id w:val="-2057298845"/>
                <w14:checkbox>
                  <w14:checked w14:val="0"/>
                  <w14:checkedState w14:val="2612" w14:font="MS Gothic"/>
                  <w14:uncheckedState w14:val="2610" w14:font="MS Gothic"/>
                </w14:checkbox>
              </w:sdtPr>
              <w:sdtContent>
                <w:r w:rsidR="009C02EC" w:rsidRPr="0084120C">
                  <w:rPr>
                    <w:rFonts w:ascii="MS Gothic" w:eastAsia="MS Gothic" w:hAnsi="MS Gothic"/>
                    <w:color w:val="4B4B4D" w:themeColor="text1"/>
                    <w:szCs w:val="22"/>
                  </w:rPr>
                  <w:t>☐</w:t>
                </w:r>
              </w:sdtContent>
            </w:sdt>
            <w:r w:rsidR="009C02EC" w:rsidRPr="0084120C">
              <w:rPr>
                <w:color w:val="4B4B4D" w:themeColor="text1"/>
                <w:szCs w:val="22"/>
              </w:rPr>
              <w:t xml:space="preserve">  Privaloma</w:t>
            </w:r>
          </w:p>
        </w:tc>
      </w:tr>
    </w:tbl>
    <w:p w14:paraId="69196FB5" w14:textId="75C67170" w:rsidR="009C02EC" w:rsidRPr="0084120C" w:rsidRDefault="009C02EC" w:rsidP="00197D9A">
      <w:pPr>
        <w:spacing w:before="0"/>
        <w:rPr>
          <w:rStyle w:val="Heading3Char"/>
          <w:b w:val="0"/>
          <w:bCs/>
          <w:sz w:val="28"/>
          <w:szCs w:val="28"/>
          <w:lang w:val="lt-LT"/>
        </w:rPr>
      </w:pPr>
      <w:r w:rsidRPr="0084120C">
        <w:rPr>
          <w:rStyle w:val="Heading3Char"/>
          <w:b w:val="0"/>
          <w:bCs/>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9C02EC" w:rsidRPr="0084120C" w14:paraId="6F6FF60C" w14:textId="77777777">
        <w:trPr>
          <w:trHeight w:val="466"/>
        </w:trPr>
        <w:tc>
          <w:tcPr>
            <w:tcW w:w="5097" w:type="dxa"/>
            <w:shd w:val="clear" w:color="auto" w:fill="E7EEF5" w:themeFill="accent5" w:themeFillTint="33"/>
          </w:tcPr>
          <w:p w14:paraId="0FDF7475" w14:textId="77777777" w:rsidR="009C02EC" w:rsidRPr="0084120C" w:rsidRDefault="009C02EC"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0A837018" w14:textId="77777777" w:rsidR="009C02EC" w:rsidRPr="0084120C" w:rsidRDefault="009C02EC" w:rsidP="00224F07">
            <w:pPr>
              <w:spacing w:before="60" w:after="60"/>
              <w:rPr>
                <w:i/>
                <w:iCs/>
                <w:color w:val="4B4B4D" w:themeColor="text1"/>
              </w:rPr>
            </w:pPr>
            <w:r w:rsidRPr="0084120C">
              <w:rPr>
                <w:rStyle w:val="Heading3Char"/>
                <w:lang w:val="lt-LT"/>
              </w:rPr>
              <w:t>Investicijų grąža</w:t>
            </w:r>
          </w:p>
        </w:tc>
      </w:tr>
      <w:tr w:rsidR="009C02EC" w:rsidRPr="0084120C" w14:paraId="7BFFBC76" w14:textId="77777777">
        <w:trPr>
          <w:trHeight w:val="1349"/>
        </w:trPr>
        <w:tc>
          <w:tcPr>
            <w:tcW w:w="5097" w:type="dxa"/>
          </w:tcPr>
          <w:p w14:paraId="353F2671" w14:textId="6160A87E" w:rsidR="009C02EC" w:rsidRPr="0084120C" w:rsidRDefault="0054683D" w:rsidP="00224F07">
            <w:pPr>
              <w:pStyle w:val="StandardText"/>
              <w:spacing w:before="60" w:after="60"/>
            </w:pPr>
            <w:r>
              <w:t>Nuo</w:t>
            </w:r>
            <w:r w:rsidR="009C02EC" w:rsidRPr="0084120C">
              <w:t xml:space="preserve"> 1</w:t>
            </w:r>
            <w:r>
              <w:t>0</w:t>
            </w:r>
            <w:r w:rsidR="009C02EC" w:rsidRPr="0084120C">
              <w:t>00 € (priklauso</w:t>
            </w:r>
            <w:r w:rsidR="00707D8C" w:rsidRPr="0084120C">
              <w:t>mai</w:t>
            </w:r>
            <w:r w:rsidR="009C02EC" w:rsidRPr="0084120C">
              <w:t xml:space="preserve"> nuo pastato dydžio)</w:t>
            </w:r>
            <w:r w:rsidR="00707D8C" w:rsidRPr="0084120C">
              <w:t>.</w:t>
            </w:r>
          </w:p>
          <w:p w14:paraId="4F320283" w14:textId="7C7B6E9F" w:rsidR="00707D8C" w:rsidRPr="0084120C" w:rsidRDefault="003603E7" w:rsidP="00224F07">
            <w:pPr>
              <w:pStyle w:val="StandardText"/>
              <w:spacing w:before="60" w:after="60"/>
            </w:pPr>
            <w:r w:rsidRPr="0084120C">
              <w:t>Iš anksto nustatomų</w:t>
            </w:r>
            <w:r w:rsidR="009C02EC" w:rsidRPr="0084120C">
              <w:t xml:space="preserve"> termostatini</w:t>
            </w:r>
            <w:r w:rsidR="00707D8C" w:rsidRPr="0084120C">
              <w:t>ų</w:t>
            </w:r>
            <w:r w:rsidR="009C02EC" w:rsidRPr="0084120C">
              <w:t xml:space="preserve"> vožtuv</w:t>
            </w:r>
            <w:r w:rsidR="00707D8C" w:rsidRPr="0084120C">
              <w:t>ų modernizavimas</w:t>
            </w:r>
            <w:r w:rsidR="009C02EC" w:rsidRPr="0084120C">
              <w:t xml:space="preserve"> kainuoja 30 € </w:t>
            </w:r>
            <w:r w:rsidR="00707D8C" w:rsidRPr="0084120C">
              <w:t xml:space="preserve">/ </w:t>
            </w:r>
            <w:r w:rsidR="009C02EC" w:rsidRPr="0084120C">
              <w:t>radiatori</w:t>
            </w:r>
            <w:r w:rsidR="00707D8C" w:rsidRPr="0084120C">
              <w:t>ui</w:t>
            </w:r>
            <w:r w:rsidR="009C02EC" w:rsidRPr="0084120C">
              <w:t xml:space="preserve">. </w:t>
            </w:r>
          </w:p>
          <w:p w14:paraId="52B28F19" w14:textId="169E3A5F" w:rsidR="009C02EC" w:rsidRPr="0084120C" w:rsidRDefault="009C02EC" w:rsidP="00224F07">
            <w:pPr>
              <w:pStyle w:val="StandardText"/>
              <w:spacing w:before="60" w:after="60"/>
            </w:pPr>
            <w:r w:rsidRPr="0084120C">
              <w:t>Šilumos cirkuliacinio siurblio pakeitimas kainuoja apie 300-400 €.</w:t>
            </w:r>
          </w:p>
        </w:tc>
        <w:tc>
          <w:tcPr>
            <w:tcW w:w="5109" w:type="dxa"/>
          </w:tcPr>
          <w:p w14:paraId="58F45542" w14:textId="504E8F8B" w:rsidR="009C02EC" w:rsidRPr="0084120C" w:rsidRDefault="00707D8C" w:rsidP="00224F07">
            <w:pPr>
              <w:pStyle w:val="StandardText"/>
              <w:spacing w:before="60" w:after="60"/>
            </w:pPr>
            <w:r w:rsidRPr="0084120C">
              <w:t>I</w:t>
            </w:r>
            <w:r w:rsidR="009C02EC" w:rsidRPr="0084120C">
              <w:t xml:space="preserve">nvesticijų grąža per </w:t>
            </w:r>
            <w:r w:rsidRPr="0084120C">
              <w:t>2</w:t>
            </w:r>
            <w:r w:rsidR="009C02EC" w:rsidRPr="0084120C">
              <w:t xml:space="preserve"> metus</w:t>
            </w:r>
            <w:r w:rsidRPr="0084120C">
              <w:t xml:space="preserve"> </w:t>
            </w:r>
            <w:r w:rsidR="009C02EC" w:rsidRPr="0084120C">
              <w:t>(sutaupoma 15 % energijos ir išlaidų)</w:t>
            </w:r>
            <w:r w:rsidRPr="0084120C">
              <w:t>; jei montuojami brangesni įrengimai ar energijos sutaupoma mažiau, atsiperka per 3,5 - 6 metų laikotarpį.</w:t>
            </w:r>
          </w:p>
          <w:p w14:paraId="3077B8F8" w14:textId="024F900E" w:rsidR="009C02EC" w:rsidRPr="0084120C" w:rsidRDefault="009C02EC" w:rsidP="00224F07">
            <w:pPr>
              <w:pStyle w:val="StandardText"/>
              <w:spacing w:before="60" w:after="60"/>
            </w:pPr>
          </w:p>
        </w:tc>
      </w:tr>
      <w:tr w:rsidR="009C02EC" w:rsidRPr="0084120C" w14:paraId="36CE69D9" w14:textId="77777777">
        <w:trPr>
          <w:trHeight w:val="516"/>
        </w:trPr>
        <w:tc>
          <w:tcPr>
            <w:tcW w:w="5097" w:type="dxa"/>
            <w:shd w:val="clear" w:color="auto" w:fill="E7EEF5" w:themeFill="accent5" w:themeFillTint="33"/>
          </w:tcPr>
          <w:p w14:paraId="1CEDE7D1" w14:textId="77777777" w:rsidR="009C02EC" w:rsidRPr="0084120C" w:rsidRDefault="009C02EC"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6DE2F498" w14:textId="77777777" w:rsidR="009C02EC" w:rsidRPr="0084120C" w:rsidRDefault="009C02EC" w:rsidP="00224F07">
            <w:pPr>
              <w:spacing w:before="60" w:after="60"/>
              <w:rPr>
                <w:rStyle w:val="Heading3Char"/>
                <w:lang w:val="lt-LT"/>
              </w:rPr>
            </w:pPr>
            <w:r w:rsidRPr="0084120C">
              <w:rPr>
                <w:rStyle w:val="Heading3Char"/>
                <w:lang w:val="lt-LT"/>
              </w:rPr>
              <w:t>Medžiagos ar technologijos prieinamumas</w:t>
            </w:r>
          </w:p>
        </w:tc>
      </w:tr>
      <w:tr w:rsidR="009C02EC" w:rsidRPr="0084120C" w14:paraId="2AF96B9A" w14:textId="77777777">
        <w:trPr>
          <w:trHeight w:val="1881"/>
        </w:trPr>
        <w:tc>
          <w:tcPr>
            <w:tcW w:w="5097" w:type="dxa"/>
          </w:tcPr>
          <w:p w14:paraId="7908B0B4" w14:textId="775382A5" w:rsidR="0074170A" w:rsidRPr="0084120C" w:rsidRDefault="0074170A" w:rsidP="0074170A">
            <w:pPr>
              <w:pStyle w:val="StandardText"/>
              <w:spacing w:before="60" w:after="60"/>
              <w:rPr>
                <w:bCs/>
              </w:rPr>
            </w:pPr>
            <w:r w:rsidRPr="0084120C">
              <w:t>Tiesioginių fiksavimo šaltinių hidrauliniam balansavimui nėra, tačiau k</w:t>
            </w:r>
            <w:r w:rsidRPr="0084120C">
              <w:rPr>
                <w:bCs/>
              </w:rPr>
              <w:t xml:space="preserve">ompensacijos </w:t>
            </w:r>
            <w:r w:rsidR="00F4122B" w:rsidRPr="0084120C">
              <w:rPr>
                <w:bCs/>
              </w:rPr>
              <w:t xml:space="preserve">teikiamos </w:t>
            </w:r>
            <w:r w:rsidRPr="0084120C">
              <w:rPr>
                <w:bCs/>
              </w:rPr>
              <w:t>gyventojams (namų ūkiams) nauj</w:t>
            </w:r>
            <w:r w:rsidR="00F4122B" w:rsidRPr="0084120C">
              <w:rPr>
                <w:bCs/>
              </w:rPr>
              <w:t>ų</w:t>
            </w:r>
            <w:r w:rsidRPr="0084120C">
              <w:rPr>
                <w:bCs/>
              </w:rPr>
              <w:t xml:space="preserve"> šilumos gamybos įrengini</w:t>
            </w:r>
            <w:r w:rsidR="00F4122B" w:rsidRPr="0084120C">
              <w:rPr>
                <w:bCs/>
              </w:rPr>
              <w:t>ų</w:t>
            </w:r>
            <w:r w:rsidRPr="0084120C">
              <w:rPr>
                <w:bCs/>
              </w:rPr>
              <w:t xml:space="preserve"> </w:t>
            </w:r>
            <w:r w:rsidR="00F4122B" w:rsidRPr="0084120C">
              <w:rPr>
                <w:bCs/>
              </w:rPr>
              <w:t>įsigijimui</w:t>
            </w:r>
            <w:r w:rsidRPr="0084120C">
              <w:rPr>
                <w:bCs/>
              </w:rPr>
              <w:t xml:space="preserve"> ir įreng</w:t>
            </w:r>
            <w:r w:rsidR="00F4122B" w:rsidRPr="0084120C">
              <w:rPr>
                <w:bCs/>
              </w:rPr>
              <w:t>imui</w:t>
            </w:r>
            <w:r w:rsidRPr="0084120C">
              <w:rPr>
                <w:bCs/>
              </w:rPr>
              <w:t>, keičiant neefektyvius biomasę ar iškastinį kurą naudojančius katilus individualiuose namuose</w:t>
            </w:r>
            <w:r w:rsidR="00F4122B" w:rsidRPr="0084120C">
              <w:rPr>
                <w:bCs/>
              </w:rPr>
              <w:t xml:space="preserve"> dalinai gali būti finansuojamas ir hidraulinio balansavimo sistemos įrengimas.</w:t>
            </w:r>
          </w:p>
        </w:tc>
        <w:tc>
          <w:tcPr>
            <w:tcW w:w="5109" w:type="dxa"/>
          </w:tcPr>
          <w:p w14:paraId="5D6FF43B" w14:textId="769252EB" w:rsidR="009C02EC" w:rsidRPr="0084120C" w:rsidRDefault="009C02EC" w:rsidP="00224F07">
            <w:pPr>
              <w:pStyle w:val="StandardText"/>
              <w:spacing w:before="60" w:after="60"/>
              <w:rPr>
                <w:b/>
              </w:rPr>
            </w:pPr>
            <w:r w:rsidRPr="0084120C">
              <w:t xml:space="preserve">Priemonė yra palyginti nesudėtinga, o medžiagų įsigyti nesunku, todėl </w:t>
            </w:r>
            <w:r w:rsidR="00FA4681" w:rsidRPr="0084120C">
              <w:t xml:space="preserve">įtikinti </w:t>
            </w:r>
            <w:r w:rsidRPr="0084120C">
              <w:t>sprendim</w:t>
            </w:r>
            <w:r w:rsidR="006C6734" w:rsidRPr="0084120C">
              <w:t>ą priimančius asmenis</w:t>
            </w:r>
            <w:r w:rsidR="00FA4681" w:rsidRPr="0084120C">
              <w:t xml:space="preserve"> nėra sunku.</w:t>
            </w:r>
          </w:p>
        </w:tc>
      </w:tr>
      <w:tr w:rsidR="009C02EC" w:rsidRPr="0084120C" w14:paraId="02BE7242"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DA1C990" w14:textId="77777777" w:rsidR="009C02EC" w:rsidRPr="0084120C" w:rsidRDefault="009C02EC"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9C02EC" w:rsidRPr="0084120C" w14:paraId="436D47EF" w14:textId="77777777">
        <w:trPr>
          <w:trHeight w:val="630"/>
        </w:trPr>
        <w:tc>
          <w:tcPr>
            <w:tcW w:w="10206" w:type="dxa"/>
            <w:gridSpan w:val="2"/>
            <w:tcBorders>
              <w:top w:val="single" w:sz="4" w:space="0" w:color="auto"/>
              <w:left w:val="single" w:sz="4" w:space="0" w:color="auto"/>
              <w:bottom w:val="single" w:sz="4" w:space="0" w:color="auto"/>
              <w:right w:val="single" w:sz="4" w:space="0" w:color="auto"/>
            </w:tcBorders>
          </w:tcPr>
          <w:p w14:paraId="5F31F264" w14:textId="1233CF79" w:rsidR="009C02EC" w:rsidRPr="0084120C" w:rsidRDefault="003603E7" w:rsidP="00224F07">
            <w:pPr>
              <w:pStyle w:val="StandardText"/>
              <w:spacing w:before="60" w:after="60"/>
            </w:pPr>
            <w:r w:rsidRPr="0084120C">
              <w:t>Priėjimas prie visos</w:t>
            </w:r>
            <w:r w:rsidR="009C02EC" w:rsidRPr="0084120C">
              <w:t xml:space="preserve"> šildymo įrang</w:t>
            </w:r>
            <w:r w:rsidRPr="0084120C">
              <w:t>os</w:t>
            </w:r>
            <w:r w:rsidR="009C02EC" w:rsidRPr="0084120C">
              <w:t xml:space="preserve"> ir radiatori</w:t>
            </w:r>
            <w:r w:rsidRPr="0084120C">
              <w:t>ų;</w:t>
            </w:r>
            <w:r w:rsidR="009C02EC" w:rsidRPr="0084120C">
              <w:t xml:space="preserve"> radiatoria</w:t>
            </w:r>
            <w:r w:rsidRPr="0084120C">
              <w:t>m</w:t>
            </w:r>
            <w:r w:rsidR="009C02EC" w:rsidRPr="0084120C">
              <w:t>s reik</w:t>
            </w:r>
            <w:r w:rsidR="006C6734" w:rsidRPr="0084120C">
              <w:t>alingi</w:t>
            </w:r>
            <w:r w:rsidR="009C02EC" w:rsidRPr="0084120C">
              <w:t xml:space="preserve"> iš anksto nustatom</w:t>
            </w:r>
            <w:r w:rsidR="006C6734" w:rsidRPr="0084120C">
              <w:t>i</w:t>
            </w:r>
            <w:r w:rsidR="009C02EC" w:rsidRPr="0084120C">
              <w:t xml:space="preserve"> vožtuv</w:t>
            </w:r>
            <w:r w:rsidR="006C6734" w:rsidRPr="0084120C">
              <w:t>ai</w:t>
            </w:r>
            <w:r w:rsidR="009C02EC" w:rsidRPr="0084120C">
              <w:t>.</w:t>
            </w:r>
          </w:p>
          <w:p w14:paraId="1A2CCAD0" w14:textId="77777777" w:rsidR="009C02EC" w:rsidRPr="0084120C" w:rsidRDefault="009C02EC" w:rsidP="00224F07">
            <w:pPr>
              <w:pStyle w:val="StandardText"/>
              <w:spacing w:before="60" w:after="60"/>
            </w:pPr>
            <w:r w:rsidRPr="0084120C">
              <w:t>Dėl duomenų trūkumo procesas gali užtrukti ilgiau.</w:t>
            </w:r>
          </w:p>
        </w:tc>
      </w:tr>
    </w:tbl>
    <w:p w14:paraId="526D6268" w14:textId="77777777" w:rsidR="009C02EC" w:rsidRPr="0084120C" w:rsidRDefault="009C02EC" w:rsidP="00B60248">
      <w:pPr>
        <w:pStyle w:val="StandardText"/>
        <w:spacing w:before="60" w:after="60"/>
        <w:rPr>
          <w:rStyle w:val="Heading3Char"/>
          <w:lang w:val="lt-LT"/>
        </w:rPr>
      </w:pPr>
    </w:p>
    <w:p w14:paraId="49650DAB" w14:textId="6814C9D0" w:rsidR="009C02EC" w:rsidRPr="0084120C" w:rsidRDefault="009C02EC" w:rsidP="009C02EC">
      <w:pPr>
        <w:pStyle w:val="Heading3"/>
        <w:rPr>
          <w:rStyle w:val="Heading3Char"/>
          <w:b/>
          <w:sz w:val="28"/>
          <w:szCs w:val="28"/>
          <w:lang w:val="lt-LT"/>
        </w:rPr>
      </w:pP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9C02EC" w:rsidRPr="0084120C" w14:paraId="19BED3D0" w14:textId="77777777" w:rsidTr="00224F07">
        <w:tc>
          <w:tcPr>
            <w:tcW w:w="10196" w:type="dxa"/>
            <w:shd w:val="clear" w:color="auto" w:fill="E7EEF5" w:themeFill="accent5" w:themeFillTint="33"/>
          </w:tcPr>
          <w:p w14:paraId="44CA2373" w14:textId="0A59DDD7" w:rsidR="009C02EC"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9C02EC" w:rsidRPr="0084120C" w14:paraId="03FD9070" w14:textId="77777777" w:rsidTr="00224F07">
        <w:trPr>
          <w:trHeight w:val="713"/>
        </w:trPr>
        <w:tc>
          <w:tcPr>
            <w:tcW w:w="10196" w:type="dxa"/>
          </w:tcPr>
          <w:p w14:paraId="48D08EA8" w14:textId="77777777" w:rsidR="009C02EC" w:rsidRPr="0084120C" w:rsidRDefault="009C02EC" w:rsidP="00B60248">
            <w:pPr>
              <w:pStyle w:val="StandardText"/>
              <w:spacing w:before="60" w:after="60"/>
            </w:pPr>
            <w:r w:rsidRPr="0084120C">
              <w:t>Energetikos konsultantas arba architektas, kuris apskaičiuoja šildymo apkrovas, ir šildymo sistemų montuotojas, kuris sumontuoja šildymo vožtuvus šildymo kontūre.</w:t>
            </w:r>
          </w:p>
        </w:tc>
      </w:tr>
      <w:tr w:rsidR="009C02EC" w:rsidRPr="0084120C" w14:paraId="187DB11E" w14:textId="77777777" w:rsidTr="00224F07">
        <w:tc>
          <w:tcPr>
            <w:tcW w:w="10196" w:type="dxa"/>
            <w:shd w:val="clear" w:color="auto" w:fill="E7EEF5" w:themeFill="accent5" w:themeFillTint="33"/>
          </w:tcPr>
          <w:p w14:paraId="319ABE27" w14:textId="07F51D45" w:rsidR="009C02EC"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9C02EC" w:rsidRPr="0084120C" w14:paraId="13937282" w14:textId="77777777" w:rsidTr="00224F07">
        <w:trPr>
          <w:trHeight w:val="432"/>
        </w:trPr>
        <w:tc>
          <w:tcPr>
            <w:tcW w:w="10196" w:type="dxa"/>
          </w:tcPr>
          <w:p w14:paraId="2900824C" w14:textId="77777777" w:rsidR="009C02EC" w:rsidRPr="0084120C" w:rsidRDefault="009C02EC" w:rsidP="00224F07">
            <w:pPr>
              <w:spacing w:before="60" w:after="60"/>
              <w:rPr>
                <w:i/>
                <w:iCs/>
              </w:rPr>
            </w:pPr>
          </w:p>
        </w:tc>
      </w:tr>
      <w:tr w:rsidR="009C02EC" w:rsidRPr="0084120C" w14:paraId="0372F063" w14:textId="77777777" w:rsidTr="00224F07">
        <w:tc>
          <w:tcPr>
            <w:tcW w:w="10196" w:type="dxa"/>
            <w:shd w:val="clear" w:color="auto" w:fill="E7EEF5" w:themeFill="accent5" w:themeFillTint="33"/>
          </w:tcPr>
          <w:p w14:paraId="1A9C90FD" w14:textId="77777777" w:rsidR="009C02EC" w:rsidRPr="0084120C" w:rsidRDefault="009C02EC"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9C02EC" w:rsidRPr="0084120C" w14:paraId="0166BEB9" w14:textId="77777777" w:rsidTr="00224F07">
        <w:trPr>
          <w:trHeight w:val="473"/>
        </w:trPr>
        <w:tc>
          <w:tcPr>
            <w:tcW w:w="10196" w:type="dxa"/>
          </w:tcPr>
          <w:p w14:paraId="2B30923C" w14:textId="77777777" w:rsidR="009C02EC" w:rsidRPr="0084120C" w:rsidRDefault="009C02EC" w:rsidP="00224F07">
            <w:pPr>
              <w:spacing w:before="60" w:after="60"/>
              <w:rPr>
                <w:i/>
                <w:iCs/>
              </w:rPr>
            </w:pPr>
          </w:p>
        </w:tc>
      </w:tr>
    </w:tbl>
    <w:p w14:paraId="10C5F95F" w14:textId="77777777" w:rsidR="009645F9" w:rsidRPr="0084120C" w:rsidRDefault="009645F9" w:rsidP="001E2353">
      <w:pPr>
        <w:pStyle w:val="Heading3"/>
        <w:rPr>
          <w:rStyle w:val="Heading3Char"/>
          <w:b/>
          <w:sz w:val="28"/>
          <w:szCs w:val="28"/>
          <w:lang w:val="lt-LT"/>
        </w:rPr>
      </w:pPr>
    </w:p>
    <w:p w14:paraId="2FA14BCF" w14:textId="261F106D" w:rsidR="009C02EC" w:rsidRPr="0084120C" w:rsidRDefault="009C02EC" w:rsidP="001E2353">
      <w:pPr>
        <w:pStyle w:val="Heading3"/>
      </w:pPr>
      <w:r w:rsidRPr="0084120C">
        <w:rPr>
          <w:rStyle w:val="Heading3Char"/>
          <w:b/>
          <w:sz w:val="28"/>
          <w:szCs w:val="28"/>
          <w:lang w:val="lt-LT"/>
        </w:rPr>
        <w:t>Įgyvendinimo procesas</w:t>
      </w:r>
    </w:p>
    <w:tbl>
      <w:tblPr>
        <w:tblStyle w:val="TableGrid"/>
        <w:tblW w:w="0" w:type="auto"/>
        <w:tblLayout w:type="fixed"/>
        <w:tblLook w:val="04A0" w:firstRow="1" w:lastRow="0" w:firstColumn="1" w:lastColumn="0" w:noHBand="0" w:noVBand="1"/>
      </w:tblPr>
      <w:tblGrid>
        <w:gridCol w:w="5098"/>
        <w:gridCol w:w="5096"/>
      </w:tblGrid>
      <w:tr w:rsidR="009C02EC" w:rsidRPr="0084120C" w14:paraId="70B8A835" w14:textId="77777777" w:rsidTr="00224F07">
        <w:tc>
          <w:tcPr>
            <w:tcW w:w="5098" w:type="dxa"/>
            <w:shd w:val="clear" w:color="auto" w:fill="E7EEF5" w:themeFill="accent5" w:themeFillTint="33"/>
          </w:tcPr>
          <w:p w14:paraId="68EADC08" w14:textId="4DC65097" w:rsidR="009C02EC" w:rsidRPr="0084120C" w:rsidRDefault="006F1366" w:rsidP="00224F07">
            <w:pPr>
              <w:spacing w:before="60" w:after="60"/>
              <w:rPr>
                <w:bCs/>
              </w:rPr>
            </w:pPr>
            <w:r w:rsidRPr="0084120C">
              <w:rPr>
                <w:rStyle w:val="Heading3Char"/>
                <w:bCs/>
                <w:lang w:val="lt-LT"/>
              </w:rPr>
              <w:t>Parengiamieji veiksmai prieš įgyvendinimą</w:t>
            </w:r>
          </w:p>
        </w:tc>
        <w:tc>
          <w:tcPr>
            <w:tcW w:w="5096" w:type="dxa"/>
            <w:shd w:val="clear" w:color="auto" w:fill="E7EEF5" w:themeFill="accent5" w:themeFillTint="33"/>
          </w:tcPr>
          <w:p w14:paraId="15080BC8" w14:textId="39346BED" w:rsidR="009C02EC" w:rsidRPr="0084120C" w:rsidRDefault="009C02EC" w:rsidP="00224F07">
            <w:pPr>
              <w:spacing w:after="120"/>
              <w:rPr>
                <w:b/>
                <w:bCs/>
              </w:rPr>
            </w:pPr>
            <w:r w:rsidRPr="0084120C">
              <w:rPr>
                <w:rStyle w:val="Heading3Char"/>
                <w:lang w:val="lt-LT"/>
              </w:rPr>
              <w:t>Diegimo instrukcijos ir gairės, atvirojo kodo iniciatyvos</w:t>
            </w:r>
          </w:p>
        </w:tc>
      </w:tr>
      <w:tr w:rsidR="009C02EC" w:rsidRPr="0084120C" w14:paraId="55164B40" w14:textId="77777777" w:rsidTr="00224F07">
        <w:tc>
          <w:tcPr>
            <w:tcW w:w="5098" w:type="dxa"/>
          </w:tcPr>
          <w:p w14:paraId="7719EE10" w14:textId="34F80534" w:rsidR="009C02EC" w:rsidRPr="0084120C" w:rsidRDefault="009C02EC">
            <w:pPr>
              <w:pStyle w:val="StandardText"/>
              <w:numPr>
                <w:ilvl w:val="0"/>
                <w:numId w:val="28"/>
              </w:numPr>
              <w:spacing w:before="60" w:after="60" w:line="280" w:lineRule="exact"/>
            </w:pPr>
            <w:r w:rsidRPr="0084120C">
              <w:lastRenderedPageBreak/>
              <w:t>Prieš atliekant hidraulinį balansavimą reikia apskaičiuoti šil</w:t>
            </w:r>
            <w:r w:rsidR="00E509C9" w:rsidRPr="0084120C">
              <w:t>umos</w:t>
            </w:r>
            <w:r w:rsidRPr="0084120C">
              <w:t xml:space="preserve"> apkrovą. Nustatomas šilumos poreikis, temperatūrų skirtumas </w:t>
            </w:r>
            <w:r w:rsidR="009645F9" w:rsidRPr="0084120C">
              <w:t>tarp</w:t>
            </w:r>
            <w:r w:rsidRPr="0084120C">
              <w:t xml:space="preserve"> minimalios lauko temperatūros ir šildymo sistemos eksploatavimo sąlyg</w:t>
            </w:r>
            <w:r w:rsidR="009645F9" w:rsidRPr="0084120C">
              <w:t>ų</w:t>
            </w:r>
            <w:r w:rsidRPr="0084120C">
              <w:t xml:space="preserve">, patikrinamas sistemos funkcionalumas. </w:t>
            </w:r>
          </w:p>
          <w:p w14:paraId="38CEE2E9" w14:textId="3C639149" w:rsidR="009C02EC" w:rsidRPr="0084120C" w:rsidRDefault="009645F9">
            <w:pPr>
              <w:pStyle w:val="StandardText"/>
              <w:numPr>
                <w:ilvl w:val="0"/>
                <w:numId w:val="28"/>
              </w:numPr>
              <w:spacing w:before="60" w:after="60" w:line="280" w:lineRule="exact"/>
            </w:pPr>
            <w:r w:rsidRPr="0084120C">
              <w:t>N</w:t>
            </w:r>
            <w:r w:rsidR="009C02EC" w:rsidRPr="0084120C">
              <w:t>ustatomi hidrauliniai duomenys</w:t>
            </w:r>
            <w:r w:rsidRPr="0084120C">
              <w:t>:</w:t>
            </w:r>
            <w:r w:rsidR="009C02EC" w:rsidRPr="0084120C">
              <w:t xml:space="preserve"> srauto greitis, srauto ir grįžtamojo srauto temperatūra, slėgio nuostoliai ir siurblio slėgis.</w:t>
            </w:r>
          </w:p>
        </w:tc>
        <w:tc>
          <w:tcPr>
            <w:tcW w:w="5096" w:type="dxa"/>
          </w:tcPr>
          <w:p w14:paraId="552DE0B8" w14:textId="77777777" w:rsidR="00B90118" w:rsidRPr="0084120C" w:rsidRDefault="00B90118" w:rsidP="00B90118">
            <w:pPr>
              <w:pStyle w:val="StandardText"/>
              <w:spacing w:before="60" w:after="60"/>
            </w:pPr>
            <w:hyperlink r:id="rId102" w:history="1">
              <w:r w:rsidRPr="0084120C">
                <w:rPr>
                  <w:rStyle w:val="Hyperlink"/>
                  <w:color w:val="4B4B4D" w:themeColor="text1"/>
                </w:rPr>
                <w:t>https://www.kermi.com/lt/lt/sildymas-vedinimas-vesinimas/gaminiai/pavirsinio-sildymo-ir-vesinimo-sistema/x-net-hidraulinis-balansavimas/</w:t>
              </w:r>
            </w:hyperlink>
          </w:p>
          <w:p w14:paraId="5C12E8DB" w14:textId="77777777" w:rsidR="00B90118" w:rsidRPr="0084120C" w:rsidRDefault="00B90118" w:rsidP="00B90118">
            <w:pPr>
              <w:pStyle w:val="StandardText"/>
              <w:spacing w:before="60" w:after="60"/>
            </w:pPr>
            <w:hyperlink r:id="rId103" w:history="1">
              <w:r w:rsidRPr="0084120C">
                <w:rPr>
                  <w:rStyle w:val="Hyperlink"/>
                  <w:color w:val="4B4B4D" w:themeColor="text1"/>
                </w:rPr>
                <w:t>https://idejasildymui.lt/Files/Dokumentai/str.dinam.sist.balans.2013.03.pdf</w:t>
              </w:r>
            </w:hyperlink>
          </w:p>
          <w:p w14:paraId="035AFFDC" w14:textId="2C35318D" w:rsidR="009C02EC" w:rsidRPr="0084120C" w:rsidRDefault="00B90118" w:rsidP="00B90118">
            <w:pPr>
              <w:pStyle w:val="StandardText"/>
              <w:spacing w:before="60" w:after="60"/>
            </w:pPr>
            <w:hyperlink r:id="rId104" w:history="1">
              <w:r w:rsidRPr="0084120C">
                <w:rPr>
                  <w:rStyle w:val="Hyperlink"/>
                  <w:color w:val="4B4B4D" w:themeColor="text1"/>
                </w:rPr>
                <w:t>https://www.e-tar.lt/portal/lt/legalAct/TAR.1F3FB56815CB/asr</w:t>
              </w:r>
            </w:hyperlink>
          </w:p>
        </w:tc>
      </w:tr>
      <w:tr w:rsidR="009C02EC" w:rsidRPr="0084120C" w14:paraId="48694B13" w14:textId="77777777" w:rsidTr="00224F07">
        <w:tc>
          <w:tcPr>
            <w:tcW w:w="5098" w:type="dxa"/>
            <w:shd w:val="clear" w:color="auto" w:fill="E7EEF5" w:themeFill="accent5" w:themeFillTint="33"/>
          </w:tcPr>
          <w:p w14:paraId="5351B628" w14:textId="48A8935E" w:rsidR="009C02EC" w:rsidRPr="0084120C" w:rsidRDefault="004658D9" w:rsidP="00224F07">
            <w:pPr>
              <w:spacing w:before="60" w:after="60"/>
              <w:rPr>
                <w:rStyle w:val="Heading3Char"/>
                <w:bCs/>
                <w:lang w:val="lt-LT"/>
              </w:rPr>
            </w:pPr>
            <w:r w:rsidRPr="0084120C">
              <w:rPr>
                <w:rStyle w:val="Heading3Char"/>
                <w:bCs/>
                <w:lang w:val="lt-LT"/>
              </w:rPr>
              <w:t>Į</w:t>
            </w:r>
            <w:r w:rsidR="009C02EC" w:rsidRPr="0084120C">
              <w:rPr>
                <w:rStyle w:val="Heading3Char"/>
                <w:bCs/>
                <w:lang w:val="lt-LT"/>
              </w:rPr>
              <w:t>gyvendinimas</w:t>
            </w:r>
          </w:p>
        </w:tc>
        <w:tc>
          <w:tcPr>
            <w:tcW w:w="5096" w:type="dxa"/>
            <w:shd w:val="clear" w:color="auto" w:fill="E7EEF5" w:themeFill="accent5" w:themeFillTint="33"/>
          </w:tcPr>
          <w:p w14:paraId="00C6098E" w14:textId="59F864D7" w:rsidR="009C02EC" w:rsidRPr="0084120C" w:rsidRDefault="00E33038" w:rsidP="00224F07">
            <w:pPr>
              <w:spacing w:before="60" w:after="60"/>
              <w:rPr>
                <w:rStyle w:val="Heading3Char"/>
                <w:bCs/>
                <w:lang w:val="lt-LT"/>
              </w:rPr>
            </w:pPr>
            <w:r w:rsidRPr="0084120C">
              <w:rPr>
                <w:rStyle w:val="Heading3Char"/>
                <w:bCs/>
                <w:lang w:val="lt-LT"/>
              </w:rPr>
              <w:t>Susijusi komunikacija</w:t>
            </w:r>
          </w:p>
        </w:tc>
      </w:tr>
      <w:tr w:rsidR="009C02EC" w:rsidRPr="0084120C" w14:paraId="580C5E29" w14:textId="77777777" w:rsidTr="00224F07">
        <w:trPr>
          <w:trHeight w:val="1755"/>
        </w:trPr>
        <w:tc>
          <w:tcPr>
            <w:tcW w:w="5098" w:type="dxa"/>
          </w:tcPr>
          <w:p w14:paraId="0A72047A" w14:textId="417E2446" w:rsidR="009C02EC" w:rsidRPr="0084120C" w:rsidRDefault="009C02EC">
            <w:pPr>
              <w:pStyle w:val="StandardText"/>
              <w:numPr>
                <w:ilvl w:val="0"/>
                <w:numId w:val="29"/>
              </w:numPr>
              <w:spacing w:before="60" w:after="60" w:line="280" w:lineRule="exact"/>
            </w:pPr>
            <w:r w:rsidRPr="0084120C">
              <w:t xml:space="preserve">Surinkus </w:t>
            </w:r>
            <w:r w:rsidR="009645F9" w:rsidRPr="0084120C">
              <w:t>aukščiau minėtus</w:t>
            </w:r>
            <w:r w:rsidRPr="0084120C">
              <w:t xml:space="preserve"> duomenis, galima atlikti hidraulinį balansavimą. </w:t>
            </w:r>
          </w:p>
          <w:p w14:paraId="532282D4" w14:textId="695C36DA" w:rsidR="009C02EC" w:rsidRPr="0084120C" w:rsidRDefault="009C02EC">
            <w:pPr>
              <w:pStyle w:val="StandardText"/>
              <w:numPr>
                <w:ilvl w:val="0"/>
                <w:numId w:val="29"/>
              </w:numPr>
              <w:spacing w:before="60" w:after="60" w:line="280" w:lineRule="exact"/>
            </w:pPr>
            <w:r w:rsidRPr="0084120C">
              <w:t xml:space="preserve">Kiekvienam radiatoriui nustatomas tam tikras </w:t>
            </w:r>
            <w:r w:rsidR="009645F9" w:rsidRPr="0084120C">
              <w:t xml:space="preserve">vandens </w:t>
            </w:r>
            <w:r w:rsidRPr="0084120C">
              <w:t>srautas. Esant tam tikrai srauto temperatūrai šildymo sistemos veikimo taške, į kiekvieną patalpą turi būti tiekiamas toks šilumos kiekis, kok</w:t>
            </w:r>
            <w:r w:rsidR="006C6734" w:rsidRPr="0084120C">
              <w:t>s</w:t>
            </w:r>
            <w:r w:rsidRPr="0084120C">
              <w:t xml:space="preserve"> reik</w:t>
            </w:r>
            <w:r w:rsidR="006C6734" w:rsidRPr="0084120C">
              <w:t xml:space="preserve">alingas </w:t>
            </w:r>
            <w:r w:rsidRPr="0084120C">
              <w:t>norimai patalpos temperatūrai pasiekti. Kiekvieno radiatoriaus grįžta</w:t>
            </w:r>
            <w:r w:rsidR="009645F9" w:rsidRPr="0084120C">
              <w:t>mojo</w:t>
            </w:r>
            <w:r w:rsidRPr="0084120C">
              <w:t xml:space="preserve"> srauto temperatūra turi būti beveik vienoda</w:t>
            </w:r>
            <w:r w:rsidR="009645F9" w:rsidRPr="0084120C">
              <w:t>.</w:t>
            </w:r>
          </w:p>
          <w:p w14:paraId="6E01D5EE" w14:textId="77777777" w:rsidR="009C02EC" w:rsidRPr="0084120C" w:rsidRDefault="009C02EC">
            <w:pPr>
              <w:pStyle w:val="StandardText"/>
              <w:numPr>
                <w:ilvl w:val="0"/>
                <w:numId w:val="29"/>
              </w:numPr>
              <w:spacing w:before="60" w:after="60" w:line="280" w:lineRule="exact"/>
            </w:pPr>
            <w:r w:rsidRPr="0084120C">
              <w:t>Prieš atliekant darbus reikia patikrinti visus nustatymus ir radiatorius, kad prireikus būtų galima juos sureguliuoti.</w:t>
            </w:r>
          </w:p>
        </w:tc>
        <w:tc>
          <w:tcPr>
            <w:tcW w:w="5096" w:type="dxa"/>
          </w:tcPr>
          <w:p w14:paraId="57790046" w14:textId="77777777" w:rsidR="009C02EC" w:rsidRPr="0084120C" w:rsidRDefault="009C02EC" w:rsidP="00224F07">
            <w:pPr>
              <w:pStyle w:val="StandardText"/>
              <w:spacing w:before="60" w:after="60"/>
            </w:pPr>
            <w:r w:rsidRPr="0084120C">
              <w:t>Įrengę informuokite pastato naudotojus, kaip termostatiniai vožtuvai turėtų būti nustatyti, kad būtų pasiektas optimalus efektyvumas.</w:t>
            </w:r>
          </w:p>
        </w:tc>
      </w:tr>
      <w:tr w:rsidR="009C02EC" w:rsidRPr="0084120C" w14:paraId="0BE4AAAE" w14:textId="77777777" w:rsidTr="00224F07">
        <w:tc>
          <w:tcPr>
            <w:tcW w:w="5098" w:type="dxa"/>
            <w:shd w:val="clear" w:color="auto" w:fill="E7EEF5" w:themeFill="accent5" w:themeFillTint="33"/>
          </w:tcPr>
          <w:p w14:paraId="6D8537D6" w14:textId="0101E3A6" w:rsidR="009C02EC"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096" w:type="dxa"/>
            <w:shd w:val="clear" w:color="auto" w:fill="E7EEF5" w:themeFill="accent5" w:themeFillTint="33"/>
          </w:tcPr>
          <w:p w14:paraId="2ABC10FE" w14:textId="77777777" w:rsidR="009C02EC" w:rsidRPr="0084120C" w:rsidRDefault="009C02EC" w:rsidP="00224F07">
            <w:pPr>
              <w:spacing w:before="60" w:after="60"/>
              <w:rPr>
                <w:rStyle w:val="Heading3Char"/>
                <w:bCs/>
                <w:lang w:val="lt-LT"/>
              </w:rPr>
            </w:pPr>
            <w:r w:rsidRPr="0084120C">
              <w:rPr>
                <w:rStyle w:val="Heading3Char"/>
                <w:bCs/>
                <w:lang w:val="lt-LT"/>
              </w:rPr>
              <w:t>Kitos pastabos ir nuorodos</w:t>
            </w:r>
          </w:p>
        </w:tc>
      </w:tr>
      <w:tr w:rsidR="009C02EC" w:rsidRPr="0084120C" w14:paraId="7335B71F" w14:textId="77777777" w:rsidTr="00224F07">
        <w:trPr>
          <w:trHeight w:val="1941"/>
        </w:trPr>
        <w:tc>
          <w:tcPr>
            <w:tcW w:w="5098" w:type="dxa"/>
          </w:tcPr>
          <w:p w14:paraId="5E7496D9" w14:textId="77777777" w:rsidR="009C02EC" w:rsidRPr="0084120C" w:rsidRDefault="009C02EC">
            <w:pPr>
              <w:pStyle w:val="StandardText"/>
              <w:numPr>
                <w:ilvl w:val="0"/>
                <w:numId w:val="30"/>
              </w:numPr>
              <w:spacing w:before="60" w:after="60" w:line="280" w:lineRule="exact"/>
            </w:pPr>
            <w:r w:rsidRPr="0084120C">
              <w:t>Optimaliai įgyvendinus priemonę, priežiūros nereikia.</w:t>
            </w:r>
          </w:p>
          <w:p w14:paraId="39CBE12B" w14:textId="7FC9C46A" w:rsidR="009C02EC" w:rsidRPr="0084120C" w:rsidRDefault="009C02EC">
            <w:pPr>
              <w:pStyle w:val="StandardText"/>
              <w:numPr>
                <w:ilvl w:val="0"/>
                <w:numId w:val="30"/>
              </w:numPr>
              <w:spacing w:before="60" w:after="60" w:line="280" w:lineRule="exact"/>
            </w:pPr>
            <w:r w:rsidRPr="0084120C">
              <w:t>Vėliau pakeitus konstrukciją, p</w:t>
            </w:r>
            <w:r w:rsidR="009645F9" w:rsidRPr="0084120C">
              <w:t>vz.</w:t>
            </w:r>
            <w:r w:rsidRPr="0084120C">
              <w:t xml:space="preserve">, pakeitus langus ar </w:t>
            </w:r>
            <w:r w:rsidR="009645F9" w:rsidRPr="0084120C">
              <w:t xml:space="preserve">apšiltinus </w:t>
            </w:r>
            <w:r w:rsidRPr="0084120C">
              <w:t>pastatą, galima atnaujinti šilumos skaičiavimus ir iš naujo sureguliuoti vožtuvus.</w:t>
            </w:r>
          </w:p>
        </w:tc>
        <w:tc>
          <w:tcPr>
            <w:tcW w:w="5096" w:type="dxa"/>
          </w:tcPr>
          <w:p w14:paraId="11A49D5D" w14:textId="65F87A53" w:rsidR="009C02EC" w:rsidRPr="0084120C" w:rsidRDefault="009C02EC" w:rsidP="00224F07">
            <w:pPr>
              <w:pStyle w:val="StandardText"/>
              <w:spacing w:before="60" w:after="60"/>
            </w:pPr>
            <w:r w:rsidRPr="0084120C">
              <w:t>Nuo 2014 m. Vokietijoje hidraulinis balansavimas yra privalomas naujoms arba keičiamoms karšto vandens šildymo sistemoms.</w:t>
            </w:r>
            <w:r w:rsidR="00AF34FE" w:rsidRPr="0084120C">
              <w:t xml:space="preserve"> Lietuvoje tai nėra privaloma.</w:t>
            </w:r>
          </w:p>
        </w:tc>
      </w:tr>
      <w:tr w:rsidR="009C02EC" w:rsidRPr="0084120C" w14:paraId="02433E42" w14:textId="77777777" w:rsidTr="00224F07">
        <w:trPr>
          <w:trHeight w:val="351"/>
        </w:trPr>
        <w:tc>
          <w:tcPr>
            <w:tcW w:w="10194" w:type="dxa"/>
            <w:gridSpan w:val="2"/>
            <w:shd w:val="clear" w:color="auto" w:fill="D4E2ED" w:themeFill="accent2" w:themeFillTint="33"/>
          </w:tcPr>
          <w:p w14:paraId="36053EB4" w14:textId="62DE65AD" w:rsidR="009C02EC" w:rsidRPr="0084120C" w:rsidRDefault="009C02EC" w:rsidP="00224F07">
            <w:pPr>
              <w:tabs>
                <w:tab w:val="left" w:pos="3830"/>
              </w:tabs>
              <w:rPr>
                <w:b/>
                <w:bCs/>
                <w:sz w:val="24"/>
                <w:szCs w:val="24"/>
              </w:rPr>
            </w:pPr>
            <w:r w:rsidRPr="0084120C">
              <w:br w:type="page"/>
            </w:r>
            <w:r w:rsidRPr="0084120C">
              <w:rPr>
                <w:b/>
                <w:bCs/>
                <w:color w:val="007BB2" w:themeColor="background2"/>
                <w:sz w:val="24"/>
                <w:szCs w:val="24"/>
              </w:rPr>
              <w:t>Nuotraukos</w:t>
            </w:r>
          </w:p>
        </w:tc>
      </w:tr>
      <w:tr w:rsidR="009C02EC" w:rsidRPr="0084120C" w14:paraId="2B845FC3" w14:textId="77777777" w:rsidTr="00224F07">
        <w:trPr>
          <w:trHeight w:val="4300"/>
        </w:trPr>
        <w:tc>
          <w:tcPr>
            <w:tcW w:w="10194" w:type="dxa"/>
            <w:gridSpan w:val="2"/>
            <w:vAlign w:val="center"/>
          </w:tcPr>
          <w:p w14:paraId="68B82CA9" w14:textId="22DDE341" w:rsidR="009C02EC" w:rsidRPr="0084120C" w:rsidRDefault="002E5D09" w:rsidP="00224F07">
            <w:pPr>
              <w:keepNext/>
              <w:tabs>
                <w:tab w:val="left" w:pos="3830"/>
              </w:tabs>
              <w:spacing w:before="60" w:after="60"/>
              <w:jc w:val="center"/>
            </w:pPr>
            <w:r w:rsidRPr="0084120C">
              <w:rPr>
                <w:noProof/>
              </w:rPr>
              <w:lastRenderedPageBreak/>
              <w:drawing>
                <wp:inline distT="0" distB="0" distL="0" distR="0" wp14:anchorId="3563EED5" wp14:editId="03940AD5">
                  <wp:extent cx="6065520" cy="4550052"/>
                  <wp:effectExtent l="0" t="0" r="0" b="3175"/>
                  <wp:docPr id="1282187169" name="Grafik 4" descr="Ein Bild, das Maschine, Flasche, Im Haus, Autotei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7169" name="Grafik 4" descr="Ein Bild, das Maschine, Flasche, Im Haus, Autoteile enthält.&#10;&#10;KI-generierte Inhalte können fehlerhaft sein."/>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68205" cy="4552066"/>
                          </a:xfrm>
                          <a:prstGeom prst="rect">
                            <a:avLst/>
                          </a:prstGeom>
                          <a:noFill/>
                          <a:ln>
                            <a:noFill/>
                          </a:ln>
                        </pic:spPr>
                      </pic:pic>
                    </a:graphicData>
                  </a:graphic>
                </wp:inline>
              </w:drawing>
            </w:r>
          </w:p>
          <w:p w14:paraId="7C96428F" w14:textId="6920F353" w:rsidR="009C02EC" w:rsidRPr="0084120C" w:rsidRDefault="009C02EC" w:rsidP="00224F07">
            <w:pPr>
              <w:pStyle w:val="Caption"/>
              <w:spacing w:before="60" w:after="60"/>
              <w:jc w:val="center"/>
              <w:rPr>
                <w:i w:val="0"/>
                <w:iCs w:val="0"/>
              </w:rPr>
            </w:pPr>
            <w:r w:rsidRPr="0084120C">
              <w:t>Grindų šildymo sistemos išankstinis reguliavimas© ZEBAU</w:t>
            </w:r>
          </w:p>
        </w:tc>
      </w:tr>
    </w:tbl>
    <w:p w14:paraId="105A8067" w14:textId="77777777" w:rsidR="009C02EC" w:rsidRPr="0084120C" w:rsidRDefault="009C02EC" w:rsidP="009C02EC">
      <w:pPr>
        <w:tabs>
          <w:tab w:val="left" w:pos="3830"/>
        </w:tabs>
        <w:rPr>
          <w:b/>
          <w:bCs/>
        </w:rPr>
      </w:pPr>
    </w:p>
    <w:p w14:paraId="717ED581" w14:textId="7AFCAA9C" w:rsidR="00B65072" w:rsidRPr="0084120C" w:rsidRDefault="00B65072">
      <w:pPr>
        <w:spacing w:before="0"/>
        <w:rPr>
          <w:b/>
          <w:bCs/>
        </w:rPr>
      </w:pPr>
      <w:r w:rsidRPr="0084120C">
        <w:rPr>
          <w:b/>
          <w:bCs/>
        </w:rPr>
        <w:br w:type="page"/>
      </w:r>
    </w:p>
    <w:p w14:paraId="0C5B4623" w14:textId="5A1451DC" w:rsidR="004B6EBA" w:rsidRPr="0084120C" w:rsidRDefault="007B6FA5" w:rsidP="004B6EBA">
      <w:pPr>
        <w:pStyle w:val="Heading2"/>
        <w:rPr>
          <w:sz w:val="16"/>
          <w:szCs w:val="16"/>
        </w:rPr>
      </w:pPr>
      <w:bookmarkStart w:id="43" w:name="_Toc192794844"/>
      <w:r w:rsidRPr="0084120C">
        <w:lastRenderedPageBreak/>
        <w:t>Š</w:t>
      </w:r>
      <w:r w:rsidR="004B6EBA" w:rsidRPr="0084120C">
        <w:t>ilumos apkrovos valdymas / išmanusis temperatūros valdymas</w:t>
      </w:r>
      <w:bookmarkEnd w:id="43"/>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B6EBA" w:rsidRPr="0084120C" w14:paraId="6CBFF3BE"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49E6CC8" w14:textId="77777777" w:rsidR="004B6EBA" w:rsidRPr="0084120C" w:rsidRDefault="004B6EBA" w:rsidP="00224F07">
            <w:pPr>
              <w:spacing w:before="60" w:after="60"/>
              <w:rPr>
                <w:i/>
                <w:iCs/>
                <w:color w:val="7B6A6B" w:themeColor="accent4"/>
              </w:rPr>
            </w:pPr>
            <w:r w:rsidRPr="0084120C">
              <w:rPr>
                <w:rStyle w:val="Heading3Char"/>
                <w:lang w:val="lt-LT"/>
              </w:rPr>
              <w:t>Trumpas aprašymas</w:t>
            </w:r>
          </w:p>
        </w:tc>
      </w:tr>
      <w:tr w:rsidR="004B6EBA" w:rsidRPr="0084120C" w14:paraId="4E84C390" w14:textId="77777777" w:rsidTr="00224F07">
        <w:trPr>
          <w:trHeight w:val="2605"/>
        </w:trPr>
        <w:tc>
          <w:tcPr>
            <w:tcW w:w="10292" w:type="dxa"/>
            <w:tcBorders>
              <w:top w:val="single" w:sz="4" w:space="0" w:color="auto"/>
            </w:tcBorders>
          </w:tcPr>
          <w:p w14:paraId="1AF6BDFB" w14:textId="62F17DF7" w:rsidR="004B6EBA" w:rsidRPr="0084120C" w:rsidRDefault="004B6EBA" w:rsidP="00224F07">
            <w:pPr>
              <w:pStyle w:val="StandardText"/>
              <w:spacing w:before="60" w:after="60"/>
            </w:pPr>
            <w:r w:rsidRPr="0084120C">
              <w:t>Šilumos apkrovos valdymas apima šilumos apkrovos apskaičiavimą ir patį temperatūros valdymą. Nustatant pastato šilumos apkrovą skirtingu metu, galima sumažinti energijos suvartojimą, pavyzdžiui, naktį arba nenaudojamose patalpose. Laikotarpiais, kai šilumos apkrova maža, išman</w:t>
            </w:r>
            <w:r w:rsidR="00785595" w:rsidRPr="0084120C">
              <w:t>aus</w:t>
            </w:r>
            <w:r w:rsidRPr="0084120C">
              <w:t xml:space="preserve"> temperatūros valdym</w:t>
            </w:r>
            <w:r w:rsidR="00785595" w:rsidRPr="0084120C">
              <w:t>o pagalba</w:t>
            </w:r>
            <w:r w:rsidRPr="0084120C">
              <w:t xml:space="preserve"> patalpų temperatūra </w:t>
            </w:r>
            <w:r w:rsidR="00785595" w:rsidRPr="0084120C">
              <w:t xml:space="preserve">gali būti </w:t>
            </w:r>
            <w:r w:rsidRPr="0084120C">
              <w:t>sumažin</w:t>
            </w:r>
            <w:r w:rsidR="00785595" w:rsidRPr="0084120C">
              <w:t>ama</w:t>
            </w:r>
            <w:r w:rsidRPr="0084120C">
              <w:t xml:space="preserve">. Tai gali būti daroma automatizuojant šildymo sistemą arba naudojant radiatorių vožtuvus </w:t>
            </w:r>
            <w:r w:rsidR="00785595" w:rsidRPr="0084120C">
              <w:t>su laikmačiais. Tai</w:t>
            </w:r>
            <w:r w:rsidRPr="0084120C">
              <w:t xml:space="preserve"> ypač veiksminga senesniuose, mažiau izoliuotuose pastatuose, kuriuose per naktį </w:t>
            </w:r>
            <w:r w:rsidR="00E509C9" w:rsidRPr="0084120C">
              <w:t>/</w:t>
            </w:r>
            <w:r w:rsidRPr="0084120C">
              <w:t xml:space="preserve"> </w:t>
            </w:r>
            <w:r w:rsidR="00785595" w:rsidRPr="0084120C">
              <w:t xml:space="preserve">patalpų </w:t>
            </w:r>
            <w:r w:rsidRPr="0084120C">
              <w:t>nenaudoj</w:t>
            </w:r>
            <w:r w:rsidR="00785595" w:rsidRPr="0084120C">
              <w:t>imo</w:t>
            </w:r>
            <w:r w:rsidRPr="0084120C">
              <w:t xml:space="preserve"> laikotarpiu </w:t>
            </w:r>
            <w:r w:rsidR="00785595" w:rsidRPr="0084120C">
              <w:t xml:space="preserve">susidarę šilumos nuostoliai </w:t>
            </w:r>
            <w:r w:rsidRPr="0084120C">
              <w:t>gerokai viršytų papildomą energiją, reikalingą šildymui ryte. Sumažinus naktinį šildymą sutaupoma nuo 5 iki 15 % energijos.</w:t>
            </w:r>
          </w:p>
          <w:p w14:paraId="06E306B3" w14:textId="3A5178D8" w:rsidR="004B6EBA" w:rsidRPr="0084120C" w:rsidRDefault="004B6EBA" w:rsidP="00224F07">
            <w:pPr>
              <w:pStyle w:val="StandardText"/>
              <w:spacing w:before="60" w:after="60"/>
            </w:pPr>
            <w:r w:rsidRPr="0084120C">
              <w:t>Be to, šildymo sistemas galima prijungti prie lauko temperatūros jutiklio, kad šildymo sistema veiktų tinkamai pagal patalpos ir lauko temperatūros skirtumą. Tai sumažina per</w:t>
            </w:r>
            <w:r w:rsidR="00785595" w:rsidRPr="0084120C">
              <w:t xml:space="preserve">teklinio šildymo </w:t>
            </w:r>
            <w:r w:rsidRPr="0084120C">
              <w:t>riziką šiltesnėmis dienomis ir 30 % sumažina energijos sąnaudas.</w:t>
            </w:r>
          </w:p>
        </w:tc>
      </w:tr>
      <w:tr w:rsidR="004B6EBA" w:rsidRPr="0084120C" w14:paraId="3BD1A72F" w14:textId="77777777" w:rsidTr="00224F07">
        <w:trPr>
          <w:trHeight w:val="261"/>
        </w:trPr>
        <w:tc>
          <w:tcPr>
            <w:tcW w:w="10292" w:type="dxa"/>
          </w:tcPr>
          <w:p w14:paraId="564F508A" w14:textId="5F140561" w:rsidR="004B6EBA" w:rsidRPr="0084120C" w:rsidRDefault="004B6EBA" w:rsidP="00224F07">
            <w:pPr>
              <w:spacing w:before="60" w:after="60"/>
              <w:rPr>
                <w:i/>
                <w:iCs/>
                <w:color w:val="7B6A6B" w:themeColor="accent4"/>
              </w:rPr>
            </w:pPr>
            <w:r w:rsidRPr="0084120C">
              <w:rPr>
                <w:i/>
                <w:iCs/>
                <w:color w:val="7B6A6B" w:themeColor="accent4"/>
              </w:rPr>
              <w:t>#šil</w:t>
            </w:r>
            <w:r w:rsidR="00E509C9" w:rsidRPr="0084120C">
              <w:rPr>
                <w:i/>
                <w:iCs/>
                <w:color w:val="7B6A6B" w:themeColor="accent4"/>
              </w:rPr>
              <w:t>umos</w:t>
            </w:r>
            <w:r w:rsidRPr="0084120C">
              <w:rPr>
                <w:i/>
                <w:iCs/>
                <w:color w:val="7B6A6B" w:themeColor="accent4"/>
              </w:rPr>
              <w:t>apkrova #šilumosapkrovosapskaičiavimas #išmanio</w:t>
            </w:r>
            <w:r w:rsidR="00E509C9" w:rsidRPr="0084120C">
              <w:rPr>
                <w:i/>
                <w:iCs/>
                <w:color w:val="7B6A6B" w:themeColor="accent4"/>
              </w:rPr>
              <w:t>ji</w:t>
            </w:r>
            <w:r w:rsidRPr="0084120C">
              <w:rPr>
                <w:i/>
                <w:iCs/>
                <w:color w:val="7B6A6B" w:themeColor="accent4"/>
              </w:rPr>
              <w:t>temperatūroskontrolė #išmaniejipastatai #sumažinimasnaktį #sumažinimasvasarą #patalpųtemperatūra</w:t>
            </w:r>
          </w:p>
        </w:tc>
      </w:tr>
    </w:tbl>
    <w:p w14:paraId="750782DF" w14:textId="77777777" w:rsidR="004B6EBA" w:rsidRPr="0084120C" w:rsidRDefault="004B6EBA" w:rsidP="004B6EB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B6EBA" w:rsidRPr="0084120C" w14:paraId="5FC157E3"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C34AC2F" w14:textId="4AD4DF9E" w:rsidR="004B6EBA"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BBE54A0" w14:textId="5DD469C0" w:rsidR="004B6EBA" w:rsidRPr="0084120C" w:rsidRDefault="00C11CDA" w:rsidP="00224F07">
            <w:pPr>
              <w:pStyle w:val="Companyname"/>
              <w:rPr>
                <w:rStyle w:val="Heading3Char"/>
                <w:lang w:val="lt-LT"/>
              </w:rPr>
            </w:pPr>
            <w:r w:rsidRPr="0084120C">
              <w:rPr>
                <w:rStyle w:val="Heading3Char"/>
                <w:lang w:val="lt-LT"/>
              </w:rPr>
              <w:t>Pastato kategorija</w:t>
            </w:r>
          </w:p>
        </w:tc>
      </w:tr>
      <w:tr w:rsidR="004B6EBA" w:rsidRPr="0084120C" w14:paraId="386F85C4" w14:textId="77777777" w:rsidTr="00224F07">
        <w:trPr>
          <w:trHeight w:val="523"/>
        </w:trPr>
        <w:tc>
          <w:tcPr>
            <w:tcW w:w="2551" w:type="dxa"/>
            <w:tcBorders>
              <w:top w:val="single" w:sz="4" w:space="0" w:color="auto"/>
            </w:tcBorders>
            <w:vAlign w:val="center"/>
          </w:tcPr>
          <w:p w14:paraId="17559089"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991281321"/>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8968EEB"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799764577"/>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2F59B39"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443662426"/>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color w:val="4B4B4D" w:themeColor="text1"/>
                <w:szCs w:val="22"/>
              </w:rPr>
              <w:t xml:space="preserve"> Administracinis </w:t>
            </w:r>
          </w:p>
        </w:tc>
        <w:tc>
          <w:tcPr>
            <w:tcW w:w="2519" w:type="dxa"/>
            <w:tcBorders>
              <w:top w:val="single" w:sz="4" w:space="0" w:color="auto"/>
            </w:tcBorders>
            <w:vAlign w:val="center"/>
          </w:tcPr>
          <w:p w14:paraId="3350A8FB"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799065275"/>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color w:val="4B4B4D" w:themeColor="text1"/>
                <w:sz w:val="22"/>
                <w:szCs w:val="22"/>
                <w:lang w:val="lt-LT"/>
              </w:rPr>
              <w:t xml:space="preserve"> Švietimo ar socialinė</w:t>
            </w:r>
            <w:r w:rsidR="004B6EBA" w:rsidRPr="0084120C">
              <w:rPr>
                <w:rStyle w:val="Heading3Char"/>
                <w:color w:val="4B4B4D" w:themeColor="text1"/>
                <w:lang w:val="lt-LT"/>
              </w:rPr>
              <w:t xml:space="preserve">     </w:t>
            </w:r>
            <w:r w:rsidR="004B6EBA" w:rsidRPr="0084120C">
              <w:rPr>
                <w:rStyle w:val="Heading3Char"/>
                <w:b w:val="0"/>
                <w:color w:val="4B4B4D" w:themeColor="text1"/>
                <w:sz w:val="22"/>
                <w:szCs w:val="22"/>
                <w:lang w:val="lt-LT"/>
              </w:rPr>
              <w:t xml:space="preserve"> įstaiga</w:t>
            </w:r>
          </w:p>
        </w:tc>
      </w:tr>
      <w:tr w:rsidR="004B6EBA" w:rsidRPr="0084120C" w14:paraId="4DE47B23" w14:textId="77777777" w:rsidTr="00224F07">
        <w:trPr>
          <w:trHeight w:val="429"/>
        </w:trPr>
        <w:tc>
          <w:tcPr>
            <w:tcW w:w="2551" w:type="dxa"/>
            <w:vAlign w:val="center"/>
          </w:tcPr>
          <w:p w14:paraId="296B8F37"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973438478"/>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Cs w:val="22"/>
                  </w:rPr>
                  <w:t>☒</w:t>
                </w:r>
              </w:sdtContent>
            </w:sdt>
            <w:r w:rsidR="004B6EBA"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1E61F0BF"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2024748748"/>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2E5D98F8" w14:textId="77777777"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935278469"/>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color w:val="4B4B4D" w:themeColor="text1"/>
                <w:sz w:val="22"/>
                <w:szCs w:val="22"/>
                <w:lang w:val="lt-LT"/>
              </w:rPr>
              <w:t xml:space="preserve"> Komercinis</w:t>
            </w:r>
          </w:p>
        </w:tc>
        <w:tc>
          <w:tcPr>
            <w:tcW w:w="2519" w:type="dxa"/>
            <w:vAlign w:val="center"/>
          </w:tcPr>
          <w:p w14:paraId="57C223CE" w14:textId="77777777" w:rsidR="004B6EBA" w:rsidRPr="0084120C"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698586523"/>
                <w14:checkbox>
                  <w14:checked w14:val="0"/>
                  <w14:checkedState w14:val="2612" w14:font="MS Gothic"/>
                  <w14:uncheckedState w14:val="2610" w14:font="MS Gothic"/>
                </w14:checkbox>
              </w:sdtPr>
              <w:sdtEndPr>
                <w:rPr>
                  <w:b w:val="0"/>
                  <w:sz w:val="22"/>
                  <w:szCs w:val="22"/>
                </w:rPr>
              </w:sdtEndPr>
              <w:sdtContent>
                <w:r w:rsidR="004B6EBA" w:rsidRPr="0084120C">
                  <w:rPr>
                    <w:rFonts w:ascii="MS Gothic" w:eastAsia="MS Gothic" w:hAnsi="MS Gothic"/>
                    <w:color w:val="4B4B4D" w:themeColor="text1"/>
                  </w:rPr>
                  <w:t>☐</w:t>
                </w:r>
              </w:sdtContent>
            </w:sdt>
            <w:r w:rsidR="004B6EBA" w:rsidRPr="0084120C">
              <w:rPr>
                <w:color w:val="4B4B4D" w:themeColor="text1"/>
              </w:rPr>
              <w:t xml:space="preserve"> Gyvenamasis būstas</w:t>
            </w:r>
          </w:p>
        </w:tc>
      </w:tr>
      <w:tr w:rsidR="004B6EBA" w:rsidRPr="0084120C" w14:paraId="558E60D9" w14:textId="77777777" w:rsidTr="00224F07">
        <w:trPr>
          <w:trHeight w:val="367"/>
        </w:trPr>
        <w:tc>
          <w:tcPr>
            <w:tcW w:w="2551" w:type="dxa"/>
            <w:vAlign w:val="center"/>
          </w:tcPr>
          <w:p w14:paraId="5154DDBB" w14:textId="09054480"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460026994"/>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3FCB3DFA" w14:textId="77777777" w:rsidR="004B6EBA" w:rsidRPr="0084120C" w:rsidRDefault="00000000" w:rsidP="00224F07">
            <w:pPr>
              <w:pStyle w:val="Companyname"/>
              <w:spacing w:before="60" w:after="60"/>
              <w:rPr>
                <w:rStyle w:val="Heading3Char"/>
                <w:b w:val="0"/>
                <w:color w:val="4B4B4D" w:themeColor="text1"/>
                <w:sz w:val="22"/>
                <w:szCs w:val="22"/>
                <w:u w:val="single"/>
                <w:lang w:val="lt-LT"/>
              </w:rPr>
            </w:pPr>
            <w:sdt>
              <w:sdtPr>
                <w:rPr>
                  <w:b/>
                  <w:color w:val="4B4B4D" w:themeColor="text1"/>
                  <w:sz w:val="24"/>
                  <w:szCs w:val="22"/>
                  <w:lang w:val="en-GB"/>
                </w:rPr>
                <w:id w:val="-1070649844"/>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color w:val="4B4B4D" w:themeColor="text1"/>
                <w:szCs w:val="22"/>
                <w:u w:val="single"/>
              </w:rPr>
              <w:t xml:space="preserve">   </w:t>
            </w:r>
          </w:p>
        </w:tc>
        <w:tc>
          <w:tcPr>
            <w:tcW w:w="2816" w:type="dxa"/>
            <w:tcBorders>
              <w:left w:val="single" w:sz="4" w:space="0" w:color="auto"/>
            </w:tcBorders>
            <w:vAlign w:val="center"/>
          </w:tcPr>
          <w:p w14:paraId="73158100" w14:textId="79E160C1" w:rsidR="004B6EB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474446877"/>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1B02CD65" w14:textId="77777777" w:rsidR="004B6EBA" w:rsidRPr="0084120C"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298389048"/>
                <w14:checkbox>
                  <w14:checked w14:val="1"/>
                  <w14:checkedState w14:val="2612" w14:font="MS Gothic"/>
                  <w14:uncheckedState w14:val="2610" w14:font="MS Gothic"/>
                </w14:checkbox>
              </w:sdtPr>
              <w:sdtEndPr>
                <w:rPr>
                  <w:sz w:val="22"/>
                  <w:szCs w:val="22"/>
                </w:rPr>
              </w:sdtEndPr>
              <w:sdtContent>
                <w:r w:rsidR="004B6EBA" w:rsidRPr="0084120C">
                  <w:rPr>
                    <w:rFonts w:ascii="MS Gothic" w:eastAsia="MS Gothic" w:hAnsi="MS Gothic"/>
                    <w:b/>
                    <w:bCs/>
                    <w:color w:val="007BB2" w:themeColor="background2"/>
                  </w:rPr>
                  <w:t>☒</w:t>
                </w:r>
              </w:sdtContent>
            </w:sdt>
            <w:r w:rsidR="004B6EBA" w:rsidRPr="0084120C">
              <w:rPr>
                <w:color w:val="4B4B4D" w:themeColor="text1"/>
              </w:rPr>
              <w:t xml:space="preserve"> Visi pastatų tipai</w:t>
            </w:r>
          </w:p>
        </w:tc>
      </w:tr>
    </w:tbl>
    <w:p w14:paraId="522657C5" w14:textId="77777777" w:rsidR="004B6EBA" w:rsidRPr="0084120C" w:rsidRDefault="004B6EBA" w:rsidP="004B6EBA">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B6EBA" w:rsidRPr="0084120C" w14:paraId="5A83C8E3" w14:textId="77777777" w:rsidTr="00224F07">
        <w:trPr>
          <w:trHeight w:val="438"/>
        </w:trPr>
        <w:tc>
          <w:tcPr>
            <w:tcW w:w="5003" w:type="dxa"/>
            <w:tcBorders>
              <w:bottom w:val="single" w:sz="4" w:space="0" w:color="auto"/>
            </w:tcBorders>
            <w:shd w:val="clear" w:color="auto" w:fill="E7EEF5" w:themeFill="accent5" w:themeFillTint="33"/>
            <w:vAlign w:val="center"/>
          </w:tcPr>
          <w:p w14:paraId="240212D6" w14:textId="37B8516A" w:rsidR="004B6EBA"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7E994F4A" w14:textId="7A04746A" w:rsidR="004B6EBA" w:rsidRPr="0084120C" w:rsidRDefault="001213FE" w:rsidP="00224F07">
            <w:pPr>
              <w:pStyle w:val="Companyname"/>
              <w:rPr>
                <w:rStyle w:val="Heading3Char"/>
                <w:lang w:val="lt-LT"/>
              </w:rPr>
            </w:pPr>
            <w:r w:rsidRPr="0084120C">
              <w:rPr>
                <w:rStyle w:val="Heading3Char"/>
                <w:lang w:val="lt-LT"/>
              </w:rPr>
              <w:t>Sutaupymo potencialas</w:t>
            </w:r>
          </w:p>
        </w:tc>
      </w:tr>
      <w:tr w:rsidR="004B6EBA" w:rsidRPr="0084120C" w14:paraId="0339FEF6" w14:textId="77777777" w:rsidTr="00224F07">
        <w:trPr>
          <w:trHeight w:val="373"/>
        </w:trPr>
        <w:tc>
          <w:tcPr>
            <w:tcW w:w="5003" w:type="dxa"/>
            <w:tcBorders>
              <w:bottom w:val="nil"/>
            </w:tcBorders>
            <w:vAlign w:val="center"/>
          </w:tcPr>
          <w:p w14:paraId="0CBE81D0" w14:textId="4F306B2A"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6915001"/>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2"/>
                    <w:szCs w:val="22"/>
                  </w:rPr>
                  <w:t>☒</w:t>
                </w:r>
              </w:sdtContent>
            </w:sdt>
            <w:r w:rsidR="004B6EB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386B7C5" w14:textId="77777777"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21898868"/>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2"/>
                    <w:szCs w:val="22"/>
                  </w:rPr>
                  <w:t>☒</w:t>
                </w:r>
              </w:sdtContent>
            </w:sdt>
            <w:r w:rsidR="004B6EBA"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6244C4AD" w14:textId="77777777"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79560166"/>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2"/>
                    <w:szCs w:val="22"/>
                  </w:rPr>
                  <w:t>☒</w:t>
                </w:r>
              </w:sdtContent>
            </w:sdt>
            <w:r w:rsidR="004B6EBA" w:rsidRPr="0084120C">
              <w:rPr>
                <w:rStyle w:val="Heading3Char"/>
                <w:b w:val="0"/>
                <w:color w:val="4B4B4D" w:themeColor="text1"/>
                <w:sz w:val="22"/>
                <w:szCs w:val="22"/>
                <w:lang w:val="lt-LT"/>
              </w:rPr>
              <w:t xml:space="preserve">  Išlaidos</w:t>
            </w:r>
          </w:p>
        </w:tc>
      </w:tr>
      <w:tr w:rsidR="004B6EBA" w:rsidRPr="0084120C" w14:paraId="41C934B7" w14:textId="77777777" w:rsidTr="00224F07">
        <w:trPr>
          <w:trHeight w:val="405"/>
        </w:trPr>
        <w:tc>
          <w:tcPr>
            <w:tcW w:w="5003" w:type="dxa"/>
            <w:tcBorders>
              <w:top w:val="nil"/>
              <w:bottom w:val="nil"/>
            </w:tcBorders>
            <w:vAlign w:val="center"/>
          </w:tcPr>
          <w:p w14:paraId="62F6DC3C" w14:textId="76675CB9"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03393227"/>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2"/>
                    <w:szCs w:val="22"/>
                  </w:rPr>
                  <w:t>☒</w:t>
                </w:r>
              </w:sdtContent>
            </w:sdt>
            <w:r w:rsidR="004B6EB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36BE4D5" w14:textId="77777777"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1360324"/>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2"/>
                    <w:szCs w:val="22"/>
                  </w:rPr>
                  <w:t>☒</w:t>
                </w:r>
              </w:sdtContent>
            </w:sdt>
            <w:r w:rsidR="004B6EBA" w:rsidRPr="0084120C">
              <w:rPr>
                <w:rStyle w:val="Heading3Char"/>
                <w:b w:val="0"/>
                <w:color w:val="4B4B4D" w:themeColor="text1"/>
                <w:sz w:val="22"/>
                <w:szCs w:val="22"/>
                <w:lang w:val="lt-LT"/>
              </w:rPr>
              <w:t xml:space="preserve">  CO</w:t>
            </w:r>
            <w:r w:rsidR="004B6EBA" w:rsidRPr="0084120C">
              <w:rPr>
                <w:b/>
                <w:bCs/>
                <w:sz w:val="22"/>
                <w:szCs w:val="22"/>
                <w:vertAlign w:val="subscript"/>
              </w:rPr>
              <w:t>2</w:t>
            </w:r>
          </w:p>
        </w:tc>
        <w:tc>
          <w:tcPr>
            <w:tcW w:w="2767" w:type="dxa"/>
            <w:tcBorders>
              <w:top w:val="nil"/>
              <w:left w:val="nil"/>
              <w:bottom w:val="nil"/>
            </w:tcBorders>
            <w:vAlign w:val="center"/>
          </w:tcPr>
          <w:p w14:paraId="4D369399" w14:textId="77777777" w:rsidR="004B6EBA" w:rsidRPr="0084120C" w:rsidRDefault="004B6EBA" w:rsidP="00224F07">
            <w:pPr>
              <w:pStyle w:val="Companyname"/>
              <w:spacing w:before="60" w:after="60"/>
              <w:rPr>
                <w:rStyle w:val="Heading3Char"/>
                <w:b w:val="0"/>
                <w:color w:val="535353"/>
                <w:sz w:val="22"/>
                <w:szCs w:val="20"/>
                <w:lang w:val="lt-LT"/>
              </w:rPr>
            </w:pPr>
            <w:r w:rsidRPr="0084120C">
              <w:rPr>
                <w:rStyle w:val="Heading3Char"/>
                <w:b w:val="0"/>
                <w:color w:val="535353"/>
                <w:sz w:val="22"/>
                <w:szCs w:val="20"/>
                <w:lang w:val="lt-LT"/>
              </w:rPr>
              <w:t xml:space="preserve">Iki 30 proc. energijos sumažinimas </w:t>
            </w:r>
          </w:p>
        </w:tc>
      </w:tr>
      <w:tr w:rsidR="004B6EBA" w:rsidRPr="0084120C" w14:paraId="178753DE" w14:textId="77777777" w:rsidTr="00224F07">
        <w:trPr>
          <w:trHeight w:val="329"/>
        </w:trPr>
        <w:tc>
          <w:tcPr>
            <w:tcW w:w="5003" w:type="dxa"/>
            <w:tcBorders>
              <w:top w:val="nil"/>
              <w:bottom w:val="nil"/>
            </w:tcBorders>
            <w:vAlign w:val="center"/>
          </w:tcPr>
          <w:p w14:paraId="5EF82C0B" w14:textId="3B8245D7"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59378713"/>
                <w14:checkbox>
                  <w14:checked w14:val="0"/>
                  <w14:checkedState w14:val="2612" w14:font="MS Gothic"/>
                  <w14:uncheckedState w14:val="2610" w14:font="MS Gothic"/>
                </w14:checkbox>
              </w:sdtPr>
              <w:sdtContent>
                <w:r w:rsidR="004B6EBA" w:rsidRPr="0084120C">
                  <w:rPr>
                    <w:rFonts w:ascii="MS Gothic" w:eastAsia="MS Gothic" w:hAnsi="MS Gothic"/>
                    <w:sz w:val="22"/>
                    <w:szCs w:val="22"/>
                  </w:rPr>
                  <w:t>☐</w:t>
                </w:r>
              </w:sdtContent>
            </w:sdt>
            <w:r w:rsidR="004B6EB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1BE7A7C" w14:textId="77777777"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48291000"/>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2"/>
                    <w:szCs w:val="22"/>
                  </w:rPr>
                  <w:t>☒</w:t>
                </w:r>
              </w:sdtContent>
            </w:sdt>
            <w:r w:rsidR="004B6EBA" w:rsidRPr="0084120C">
              <w:rPr>
                <w:sz w:val="22"/>
                <w:szCs w:val="22"/>
              </w:rPr>
              <w:t xml:space="preserve"> Kitas teigiamas poveikis</w:t>
            </w:r>
          </w:p>
        </w:tc>
        <w:tc>
          <w:tcPr>
            <w:tcW w:w="2767" w:type="dxa"/>
            <w:tcBorders>
              <w:top w:val="nil"/>
              <w:left w:val="nil"/>
              <w:bottom w:val="nil"/>
            </w:tcBorders>
            <w:vAlign w:val="center"/>
          </w:tcPr>
          <w:p w14:paraId="336DD4BE" w14:textId="77777777" w:rsidR="004B6EBA" w:rsidRPr="0084120C" w:rsidRDefault="004B6EBA" w:rsidP="00224F07">
            <w:pPr>
              <w:pStyle w:val="StandardText"/>
              <w:spacing w:before="60" w:after="60"/>
              <w:rPr>
                <w:rStyle w:val="Heading3Char"/>
                <w:b w:val="0"/>
                <w:color w:val="4B4B4D" w:themeColor="text1"/>
                <w:sz w:val="22"/>
                <w:szCs w:val="22"/>
                <w:lang w:val="lt-LT"/>
              </w:rPr>
            </w:pPr>
          </w:p>
        </w:tc>
      </w:tr>
      <w:tr w:rsidR="004B6EBA" w:rsidRPr="0084120C" w14:paraId="77E90DCE" w14:textId="77777777" w:rsidTr="00224F07">
        <w:trPr>
          <w:trHeight w:val="209"/>
        </w:trPr>
        <w:tc>
          <w:tcPr>
            <w:tcW w:w="5003" w:type="dxa"/>
            <w:tcBorders>
              <w:top w:val="nil"/>
            </w:tcBorders>
            <w:vAlign w:val="center"/>
          </w:tcPr>
          <w:p w14:paraId="3DA93321" w14:textId="492B847A" w:rsidR="004B6EB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03106383"/>
                <w14:checkbox>
                  <w14:checked w14:val="0"/>
                  <w14:checkedState w14:val="2612" w14:font="MS Gothic"/>
                  <w14:uncheckedState w14:val="2610" w14:font="MS Gothic"/>
                </w14:checkbox>
              </w:sdtPr>
              <w:sdtContent>
                <w:r w:rsidR="004B6EBA" w:rsidRPr="0084120C">
                  <w:rPr>
                    <w:rFonts w:ascii="MS Gothic" w:eastAsia="MS Gothic" w:hAnsi="MS Gothic"/>
                    <w:sz w:val="22"/>
                    <w:szCs w:val="22"/>
                  </w:rPr>
                  <w:t>☐</w:t>
                </w:r>
              </w:sdtContent>
            </w:sdt>
            <w:r w:rsidR="004B6EB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1F1B5DC5" w14:textId="10600866" w:rsidR="004B6EBA" w:rsidRPr="0084120C" w:rsidRDefault="004B6EBA" w:rsidP="00224F07">
            <w:pPr>
              <w:pStyle w:val="Companyname"/>
              <w:spacing w:before="60" w:after="60"/>
              <w:rPr>
                <w:rStyle w:val="Heading3Char"/>
                <w:b w:val="0"/>
                <w:color w:val="535353"/>
                <w:sz w:val="22"/>
                <w:szCs w:val="20"/>
                <w:lang w:val="lt-LT"/>
              </w:rPr>
            </w:pPr>
            <w:r w:rsidRPr="0084120C">
              <w:rPr>
                <w:sz w:val="22"/>
                <w:szCs w:val="22"/>
              </w:rPr>
              <w:t>Tiksl</w:t>
            </w:r>
            <w:r w:rsidR="00931965" w:rsidRPr="0084120C">
              <w:rPr>
                <w:sz w:val="22"/>
                <w:szCs w:val="22"/>
              </w:rPr>
              <w:t>ios</w:t>
            </w:r>
            <w:r w:rsidRPr="0084120C">
              <w:rPr>
                <w:sz w:val="22"/>
                <w:szCs w:val="22"/>
              </w:rPr>
              <w:t xml:space="preserve"> temperatūros komfortas, savarankiškumas </w:t>
            </w:r>
          </w:p>
        </w:tc>
      </w:tr>
    </w:tbl>
    <w:p w14:paraId="42C37D5D" w14:textId="77777777" w:rsidR="004B6EBA" w:rsidRPr="0084120C" w:rsidRDefault="004B6EBA" w:rsidP="004B6EB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B6EBA" w:rsidRPr="0084120C" w14:paraId="0951BAD0" w14:textId="77777777" w:rsidTr="00224F07">
        <w:trPr>
          <w:trHeight w:val="313"/>
        </w:trPr>
        <w:tc>
          <w:tcPr>
            <w:tcW w:w="2576" w:type="dxa"/>
            <w:tcBorders>
              <w:bottom w:val="single" w:sz="4" w:space="0" w:color="auto"/>
            </w:tcBorders>
            <w:shd w:val="clear" w:color="auto" w:fill="E7EEF5" w:themeFill="accent5" w:themeFillTint="33"/>
            <w:vAlign w:val="center"/>
          </w:tcPr>
          <w:p w14:paraId="60AD376B" w14:textId="7864626A" w:rsidR="004B6EBA"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7033ED84" w14:textId="77777777" w:rsidR="004B6EBA" w:rsidRPr="0084120C" w:rsidRDefault="004B6EBA"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132BE581" w14:textId="77777777" w:rsidR="004B6EBA" w:rsidRPr="0084120C" w:rsidRDefault="004B6EBA"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161045C8" w14:textId="77777777" w:rsidR="004B6EBA" w:rsidRPr="0084120C" w:rsidRDefault="004B6EBA" w:rsidP="00224F07">
            <w:pPr>
              <w:pStyle w:val="Heading3"/>
              <w:rPr>
                <w:rStyle w:val="Heading3Char"/>
                <w:b/>
                <w:bCs/>
                <w:lang w:val="lt-LT"/>
              </w:rPr>
            </w:pPr>
            <w:r w:rsidRPr="0084120C">
              <w:rPr>
                <w:rStyle w:val="Heading3Char"/>
                <w:b/>
                <w:bCs/>
                <w:lang w:val="lt-LT"/>
              </w:rPr>
              <w:t>Speciali sauga</w:t>
            </w:r>
          </w:p>
        </w:tc>
      </w:tr>
      <w:tr w:rsidR="004B6EBA" w:rsidRPr="0084120C" w14:paraId="6FA9CB53" w14:textId="77777777" w:rsidTr="00224F07">
        <w:trPr>
          <w:trHeight w:val="530"/>
        </w:trPr>
        <w:tc>
          <w:tcPr>
            <w:tcW w:w="2576" w:type="dxa"/>
            <w:tcBorders>
              <w:bottom w:val="nil"/>
            </w:tcBorders>
            <w:vAlign w:val="center"/>
          </w:tcPr>
          <w:p w14:paraId="1F787709" w14:textId="64262D78" w:rsidR="004B6EBA" w:rsidRPr="0084120C" w:rsidRDefault="00000000" w:rsidP="00224F07">
            <w:pPr>
              <w:rPr>
                <w:rStyle w:val="Heading3Char"/>
                <w:b w:val="0"/>
                <w:color w:val="4B4B4D" w:themeColor="text1"/>
                <w:sz w:val="22"/>
                <w:szCs w:val="22"/>
                <w:lang w:val="lt-LT"/>
              </w:rPr>
            </w:pPr>
            <w:sdt>
              <w:sdtPr>
                <w:rPr>
                  <w:b/>
                  <w:bCs/>
                  <w:color w:val="007BB2" w:themeColor="background2"/>
                  <w:sz w:val="24"/>
                  <w:szCs w:val="24"/>
                  <w:lang w:val="en-GB"/>
                </w:rPr>
                <w:id w:val="1234588409"/>
                <w14:checkbox>
                  <w14:checked w14:val="1"/>
                  <w14:checkedState w14:val="2612" w14:font="MS Gothic"/>
                  <w14:uncheckedState w14:val="2610" w14:font="MS Gothic"/>
                </w14:checkbox>
              </w:sdtPr>
              <w:sdtEndPr>
                <w:rPr>
                  <w:sz w:val="22"/>
                  <w:szCs w:val="22"/>
                </w:rPr>
              </w:sdtEndPr>
              <w:sdtContent>
                <w:r w:rsidR="004B6EBA" w:rsidRPr="0084120C">
                  <w:rPr>
                    <w:rFonts w:ascii="MS Gothic" w:eastAsia="MS Gothic" w:hAnsi="MS Gothic"/>
                    <w:b/>
                    <w:bCs/>
                    <w:color w:val="007BB2" w:themeColor="background2"/>
                  </w:rPr>
                  <w:t>☒</w:t>
                </w:r>
              </w:sdtContent>
            </w:sdt>
            <w:r w:rsidR="004B6EBA"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4B6EBA"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6B7B53F5" w14:textId="77777777" w:rsidR="004B6EBA" w:rsidRPr="0084120C" w:rsidRDefault="00000000" w:rsidP="00224F07">
            <w:pPr>
              <w:pStyle w:val="Companyname"/>
              <w:rPr>
                <w:rStyle w:val="Heading3Char"/>
                <w:b w:val="0"/>
                <w:bCs/>
                <w:color w:val="4B4B4D" w:themeColor="text1"/>
                <w:sz w:val="22"/>
                <w:szCs w:val="22"/>
                <w:lang w:val="lt-LT"/>
              </w:rPr>
            </w:pPr>
            <w:sdt>
              <w:sdtPr>
                <w:rPr>
                  <w:b/>
                  <w:color w:val="007BB2" w:themeColor="background2"/>
                  <w:sz w:val="24"/>
                  <w:szCs w:val="22"/>
                  <w:lang w:val="en-GB"/>
                </w:rPr>
                <w:id w:val="1925371910"/>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Cs w:val="22"/>
                  </w:rPr>
                  <w:t>☒</w:t>
                </w:r>
              </w:sdtContent>
            </w:sdt>
            <w:r w:rsidR="004B6EBA"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7550C6FA" w14:textId="07F21061" w:rsidR="004B6EBA"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1033657542"/>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Cs w:val="22"/>
                  </w:rPr>
                  <w:t>☒</w:t>
                </w:r>
              </w:sdtContent>
            </w:sdt>
            <w:r w:rsidR="004B6EBA" w:rsidRPr="0084120C">
              <w:rPr>
                <w:szCs w:val="22"/>
              </w:rPr>
              <w:t xml:space="preserve">  </w:t>
            </w:r>
            <w:r w:rsidR="006F1366" w:rsidRPr="0084120C">
              <w:rPr>
                <w:szCs w:val="22"/>
              </w:rPr>
              <w:t>Galima atlikti pačiam</w:t>
            </w:r>
          </w:p>
        </w:tc>
        <w:tc>
          <w:tcPr>
            <w:tcW w:w="2780" w:type="dxa"/>
            <w:tcBorders>
              <w:bottom w:val="nil"/>
            </w:tcBorders>
            <w:vAlign w:val="center"/>
          </w:tcPr>
          <w:p w14:paraId="36EE5118" w14:textId="77777777" w:rsidR="004B6EBA" w:rsidRPr="0084120C" w:rsidRDefault="00000000" w:rsidP="00224F07">
            <w:pPr>
              <w:pStyle w:val="Companyname"/>
              <w:rPr>
                <w:szCs w:val="22"/>
              </w:rPr>
            </w:pPr>
            <w:sdt>
              <w:sdtPr>
                <w:rPr>
                  <w:b/>
                  <w:bCs/>
                  <w:color w:val="007BB2" w:themeColor="background2"/>
                  <w:szCs w:val="22"/>
                </w:rPr>
                <w:id w:val="1305656218"/>
                <w14:checkbox>
                  <w14:checked w14:val="1"/>
                  <w14:checkedState w14:val="2612" w14:font="MS Gothic"/>
                  <w14:uncheckedState w14:val="2610" w14:font="MS Gothic"/>
                </w14:checkbox>
              </w:sdtPr>
              <w:sdtContent>
                <w:r w:rsidR="004B6EBA" w:rsidRPr="0084120C">
                  <w:rPr>
                    <w:rFonts w:ascii="MS Gothic" w:eastAsia="MS Gothic" w:hAnsi="MS Gothic"/>
                    <w:b/>
                    <w:bCs/>
                    <w:color w:val="007BB2" w:themeColor="background2"/>
                    <w:szCs w:val="22"/>
                  </w:rPr>
                  <w:t>☒</w:t>
                </w:r>
              </w:sdtContent>
            </w:sdt>
            <w:r w:rsidR="004B6EBA" w:rsidRPr="0084120C">
              <w:rPr>
                <w:color w:val="007BB2" w:themeColor="background2"/>
                <w:szCs w:val="22"/>
              </w:rPr>
              <w:t xml:space="preserve">  </w:t>
            </w:r>
            <w:r w:rsidR="004B6EBA" w:rsidRPr="0084120C">
              <w:rPr>
                <w:szCs w:val="22"/>
              </w:rPr>
              <w:t>Nebūtina</w:t>
            </w:r>
          </w:p>
        </w:tc>
      </w:tr>
      <w:tr w:rsidR="004B6EBA" w:rsidRPr="0084120C" w14:paraId="64245FA7" w14:textId="77777777" w:rsidTr="00224F07">
        <w:trPr>
          <w:trHeight w:val="530"/>
        </w:trPr>
        <w:tc>
          <w:tcPr>
            <w:tcW w:w="2576" w:type="dxa"/>
            <w:tcBorders>
              <w:top w:val="nil"/>
              <w:bottom w:val="nil"/>
            </w:tcBorders>
            <w:vAlign w:val="center"/>
          </w:tcPr>
          <w:p w14:paraId="5FEA258A" w14:textId="1E9F97A9" w:rsidR="004B6EBA" w:rsidRPr="0084120C" w:rsidRDefault="00000000" w:rsidP="00224F07">
            <w:pPr>
              <w:rPr>
                <w:rStyle w:val="Heading3Char"/>
                <w:b w:val="0"/>
                <w:color w:val="4B4B4D" w:themeColor="text1"/>
                <w:sz w:val="22"/>
                <w:szCs w:val="22"/>
                <w:lang w:val="lt-LT"/>
              </w:rPr>
            </w:pPr>
            <w:sdt>
              <w:sdtPr>
                <w:rPr>
                  <w:b/>
                  <w:bCs/>
                  <w:color w:val="007BB2" w:themeColor="background2"/>
                  <w:sz w:val="24"/>
                  <w:szCs w:val="24"/>
                  <w:lang w:val="en-GB"/>
                </w:rPr>
                <w:id w:val="1520511920"/>
                <w14:checkbox>
                  <w14:checked w14:val="1"/>
                  <w14:checkedState w14:val="2612" w14:font="MS Gothic"/>
                  <w14:uncheckedState w14:val="2610" w14:font="MS Gothic"/>
                </w14:checkbox>
              </w:sdtPr>
              <w:sdtEndPr>
                <w:rPr>
                  <w:sz w:val="22"/>
                  <w:szCs w:val="22"/>
                </w:rPr>
              </w:sdtEndPr>
              <w:sdtContent>
                <w:r w:rsidR="004B6EBA" w:rsidRPr="0084120C">
                  <w:rPr>
                    <w:rFonts w:ascii="MS Gothic" w:eastAsia="MS Gothic" w:hAnsi="MS Gothic"/>
                    <w:b/>
                    <w:bCs/>
                    <w:color w:val="007BB2" w:themeColor="background2"/>
                  </w:rPr>
                  <w:t>☒</w:t>
                </w:r>
              </w:sdtContent>
            </w:sdt>
            <w:r w:rsidR="004B6EBA"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34AEF8AC" w14:textId="77777777" w:rsidR="004B6EBA" w:rsidRPr="0084120C" w:rsidRDefault="00000000" w:rsidP="00224F07">
            <w:pPr>
              <w:pStyle w:val="Companyname"/>
              <w:rPr>
                <w:rStyle w:val="Heading3Char"/>
                <w:b w:val="0"/>
                <w:bCs/>
                <w:color w:val="4B4B4D" w:themeColor="text1"/>
                <w:sz w:val="22"/>
                <w:szCs w:val="22"/>
                <w:lang w:val="lt-LT"/>
              </w:rPr>
            </w:pPr>
            <w:sdt>
              <w:sdtPr>
                <w:rPr>
                  <w:b/>
                  <w:color w:val="4B4B4D" w:themeColor="text1"/>
                  <w:sz w:val="24"/>
                  <w:szCs w:val="22"/>
                  <w:lang w:val="en-GB"/>
                </w:rPr>
                <w:id w:val="1543012040"/>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color w:val="4B4B4D" w:themeColor="text1"/>
                <w:szCs w:val="22"/>
              </w:rPr>
              <w:t xml:space="preserve">  </w:t>
            </w:r>
            <w:r w:rsidR="004B6EBA"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3786BAA6" w14:textId="51BB2F57" w:rsidR="004B6EBA"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136536550"/>
                <w14:checkbox>
                  <w14:checked w14:val="1"/>
                  <w14:checkedState w14:val="2612" w14:font="MS Gothic"/>
                  <w14:uncheckedState w14:val="2610" w14:font="MS Gothic"/>
                </w14:checkbox>
              </w:sdtPr>
              <w:sdtContent>
                <w:r w:rsidR="004B6EBA" w:rsidRPr="0084120C">
                  <w:rPr>
                    <w:rFonts w:ascii="MS Gothic" w:eastAsia="MS Gothic" w:hAnsi="MS Gothic"/>
                    <w:b/>
                    <w:color w:val="007BB2" w:themeColor="background2"/>
                    <w:sz w:val="24"/>
                    <w:szCs w:val="22"/>
                  </w:rPr>
                  <w:t>☒</w:t>
                </w:r>
              </w:sdtContent>
            </w:sdt>
            <w:r w:rsidR="004B6EBA" w:rsidRPr="0084120C">
              <w:rPr>
                <w:szCs w:val="22"/>
              </w:rPr>
              <w:t xml:space="preserve">  </w:t>
            </w:r>
            <w:r w:rsidR="00577F28" w:rsidRPr="0084120C">
              <w:rPr>
                <w:sz w:val="22"/>
                <w:szCs w:val="22"/>
              </w:rPr>
              <w:t>Reikalinga s</w:t>
            </w:r>
            <w:r w:rsidR="004B6EBA" w:rsidRPr="0084120C">
              <w:rPr>
                <w:szCs w:val="22"/>
              </w:rPr>
              <w:t>pecializuota įmonė</w:t>
            </w:r>
          </w:p>
        </w:tc>
        <w:tc>
          <w:tcPr>
            <w:tcW w:w="2780" w:type="dxa"/>
            <w:tcBorders>
              <w:top w:val="nil"/>
              <w:bottom w:val="nil"/>
            </w:tcBorders>
            <w:vAlign w:val="center"/>
          </w:tcPr>
          <w:p w14:paraId="46B335D1" w14:textId="2BDB8B8C" w:rsidR="004B6EBA" w:rsidRPr="0084120C" w:rsidRDefault="00000000" w:rsidP="00224F07">
            <w:pPr>
              <w:pStyle w:val="Companyname"/>
              <w:rPr>
                <w:szCs w:val="22"/>
              </w:rPr>
            </w:pPr>
            <w:sdt>
              <w:sdtPr>
                <w:rPr>
                  <w:szCs w:val="22"/>
                </w:rPr>
                <w:id w:val="339675905"/>
                <w14:checkbox>
                  <w14:checked w14:val="0"/>
                  <w14:checkedState w14:val="2612" w14:font="MS Gothic"/>
                  <w14:uncheckedState w14:val="2610" w14:font="MS Gothic"/>
                </w14:checkbox>
              </w:sdtPr>
              <w:sdtContent>
                <w:r w:rsidR="004B6EBA" w:rsidRPr="0084120C">
                  <w:rPr>
                    <w:rFonts w:ascii="MS Gothic" w:eastAsia="MS Gothic" w:hAnsi="MS Gothic"/>
                    <w:szCs w:val="22"/>
                  </w:rPr>
                  <w:t>☐</w:t>
                </w:r>
              </w:sdtContent>
            </w:sdt>
            <w:r w:rsidR="004B6EBA" w:rsidRPr="0084120C">
              <w:rPr>
                <w:szCs w:val="22"/>
              </w:rPr>
              <w:t xml:space="preserve">  </w:t>
            </w:r>
            <w:r w:rsidR="006F1366" w:rsidRPr="0084120C">
              <w:rPr>
                <w:szCs w:val="22"/>
              </w:rPr>
              <w:t>Rekomenduojama</w:t>
            </w:r>
          </w:p>
        </w:tc>
      </w:tr>
      <w:tr w:rsidR="004B6EBA" w:rsidRPr="0084120C" w14:paraId="0647B9B5" w14:textId="77777777" w:rsidTr="00224F07">
        <w:trPr>
          <w:trHeight w:val="530"/>
        </w:trPr>
        <w:tc>
          <w:tcPr>
            <w:tcW w:w="2576" w:type="dxa"/>
            <w:tcBorders>
              <w:top w:val="nil"/>
            </w:tcBorders>
            <w:vAlign w:val="center"/>
          </w:tcPr>
          <w:p w14:paraId="62766381" w14:textId="371C49A2" w:rsidR="004B6EBA" w:rsidRPr="0084120C" w:rsidRDefault="00000000" w:rsidP="00224F07">
            <w:pPr>
              <w:pStyle w:val="Companyname"/>
              <w:rPr>
                <w:rStyle w:val="Heading3Char"/>
                <w:b w:val="0"/>
                <w:bCs/>
                <w:color w:val="4B4B4D" w:themeColor="text1"/>
                <w:sz w:val="22"/>
                <w:szCs w:val="22"/>
                <w:lang w:val="lt-LT"/>
              </w:rPr>
            </w:pPr>
            <w:sdt>
              <w:sdtPr>
                <w:rPr>
                  <w:b/>
                  <w:color w:val="4B4B4D" w:themeColor="text1"/>
                  <w:sz w:val="24"/>
                  <w:szCs w:val="22"/>
                  <w:lang w:val="en-GB"/>
                </w:rPr>
                <w:id w:val="1768267281"/>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72D443E5" w14:textId="77777777" w:rsidR="004B6EBA" w:rsidRPr="0084120C" w:rsidRDefault="00000000" w:rsidP="00224F07">
            <w:pPr>
              <w:pStyle w:val="Companyname"/>
              <w:rPr>
                <w:rStyle w:val="Heading3Char"/>
                <w:b w:val="0"/>
                <w:bCs/>
                <w:color w:val="4B4B4D" w:themeColor="text1"/>
                <w:sz w:val="22"/>
                <w:szCs w:val="22"/>
                <w:lang w:val="lt-LT"/>
              </w:rPr>
            </w:pPr>
            <w:sdt>
              <w:sdtPr>
                <w:rPr>
                  <w:b/>
                  <w:color w:val="4B4B4D" w:themeColor="text1"/>
                  <w:sz w:val="24"/>
                  <w:szCs w:val="22"/>
                  <w:lang w:val="en-GB"/>
                </w:rPr>
                <w:id w:val="1077562513"/>
                <w14:checkbox>
                  <w14:checked w14:val="0"/>
                  <w14:checkedState w14:val="2612" w14:font="MS Gothic"/>
                  <w14:uncheckedState w14:val="2610" w14:font="MS Gothic"/>
                </w14:checkbox>
              </w:sdtPr>
              <w:sdtContent>
                <w:r w:rsidR="004B6EBA" w:rsidRPr="0084120C">
                  <w:rPr>
                    <w:rFonts w:ascii="MS Gothic" w:eastAsia="MS Gothic" w:hAnsi="MS Gothic"/>
                    <w:color w:val="4B4B4D" w:themeColor="text1"/>
                    <w:szCs w:val="22"/>
                  </w:rPr>
                  <w:t>☐</w:t>
                </w:r>
              </w:sdtContent>
            </w:sdt>
            <w:r w:rsidR="004B6EBA" w:rsidRPr="0084120C">
              <w:rPr>
                <w:color w:val="4B4B4D" w:themeColor="text1"/>
                <w:szCs w:val="22"/>
              </w:rPr>
              <w:t xml:space="preserve">  </w:t>
            </w:r>
            <w:r w:rsidR="004B6EBA" w:rsidRPr="0084120C">
              <w:rPr>
                <w:rStyle w:val="Heading3Char"/>
                <w:b w:val="0"/>
                <w:bCs/>
                <w:color w:val="4B4B4D" w:themeColor="text1"/>
                <w:sz w:val="22"/>
                <w:szCs w:val="22"/>
                <w:lang w:val="lt-LT"/>
              </w:rPr>
              <w:t>Aukštas</w:t>
            </w:r>
          </w:p>
        </w:tc>
        <w:tc>
          <w:tcPr>
            <w:tcW w:w="2557" w:type="dxa"/>
            <w:tcBorders>
              <w:top w:val="nil"/>
            </w:tcBorders>
            <w:vAlign w:val="center"/>
          </w:tcPr>
          <w:p w14:paraId="543DA7F1" w14:textId="14E59BE1" w:rsidR="004B6EBA"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1472357065"/>
                <w14:checkbox>
                  <w14:checked w14:val="0"/>
                  <w14:checkedState w14:val="2612" w14:font="MS Gothic"/>
                  <w14:uncheckedState w14:val="2610" w14:font="MS Gothic"/>
                </w14:checkbox>
              </w:sdtPr>
              <w:sdtContent>
                <w:r w:rsidR="004B6EBA" w:rsidRPr="0084120C">
                  <w:rPr>
                    <w:rFonts w:ascii="MS Gothic" w:eastAsia="MS Gothic" w:hAnsi="MS Gothic"/>
                    <w:szCs w:val="22"/>
                  </w:rPr>
                  <w:t>☐</w:t>
                </w:r>
              </w:sdtContent>
            </w:sdt>
            <w:r w:rsidR="004B6EBA" w:rsidRPr="0084120C">
              <w:rPr>
                <w:szCs w:val="22"/>
              </w:rPr>
              <w:t xml:space="preserve">  </w:t>
            </w:r>
            <w:r w:rsidR="00577F28" w:rsidRPr="0084120C">
              <w:rPr>
                <w:sz w:val="22"/>
                <w:szCs w:val="22"/>
              </w:rPr>
              <w:t>Reikalingas e</w:t>
            </w:r>
            <w:r w:rsidR="004B6EBA" w:rsidRPr="0084120C">
              <w:rPr>
                <w:szCs w:val="22"/>
              </w:rPr>
              <w:t>kspertas</w:t>
            </w:r>
          </w:p>
        </w:tc>
        <w:tc>
          <w:tcPr>
            <w:tcW w:w="2780" w:type="dxa"/>
            <w:tcBorders>
              <w:top w:val="nil"/>
            </w:tcBorders>
            <w:vAlign w:val="center"/>
          </w:tcPr>
          <w:p w14:paraId="5C60BD36" w14:textId="77777777" w:rsidR="004B6EBA" w:rsidRPr="0084120C" w:rsidRDefault="00000000" w:rsidP="00224F07">
            <w:pPr>
              <w:pStyle w:val="Companyname"/>
              <w:rPr>
                <w:szCs w:val="22"/>
              </w:rPr>
            </w:pPr>
            <w:sdt>
              <w:sdtPr>
                <w:rPr>
                  <w:szCs w:val="22"/>
                </w:rPr>
                <w:id w:val="-1182048851"/>
                <w14:checkbox>
                  <w14:checked w14:val="0"/>
                  <w14:checkedState w14:val="2612" w14:font="MS Gothic"/>
                  <w14:uncheckedState w14:val="2610" w14:font="MS Gothic"/>
                </w14:checkbox>
              </w:sdtPr>
              <w:sdtContent>
                <w:r w:rsidR="004B6EBA" w:rsidRPr="0084120C">
                  <w:rPr>
                    <w:rFonts w:ascii="MS Gothic" w:eastAsia="MS Gothic" w:hAnsi="MS Gothic"/>
                    <w:szCs w:val="22"/>
                  </w:rPr>
                  <w:t>☐</w:t>
                </w:r>
              </w:sdtContent>
            </w:sdt>
            <w:r w:rsidR="004B6EBA" w:rsidRPr="0084120C">
              <w:rPr>
                <w:szCs w:val="22"/>
              </w:rPr>
              <w:t xml:space="preserve">  Privaloma</w:t>
            </w:r>
          </w:p>
        </w:tc>
      </w:tr>
    </w:tbl>
    <w:p w14:paraId="65CF6C9B" w14:textId="77777777" w:rsidR="004658D9" w:rsidRPr="0084120C" w:rsidRDefault="004658D9" w:rsidP="004B6EBA">
      <w:pPr>
        <w:pStyle w:val="Heading3"/>
        <w:rPr>
          <w:rStyle w:val="Heading3Char"/>
          <w:b/>
          <w:bCs/>
          <w:sz w:val="28"/>
          <w:szCs w:val="28"/>
          <w:lang w:val="lt-LT"/>
        </w:rPr>
      </w:pPr>
    </w:p>
    <w:p w14:paraId="4812B025" w14:textId="08EF77B1" w:rsidR="004B6EBA" w:rsidRPr="0084120C" w:rsidRDefault="006F1366" w:rsidP="004B6EBA">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B6EBA" w:rsidRPr="0084120C" w14:paraId="622CDB4E" w14:textId="77777777">
        <w:trPr>
          <w:trHeight w:val="466"/>
        </w:trPr>
        <w:tc>
          <w:tcPr>
            <w:tcW w:w="5097" w:type="dxa"/>
            <w:shd w:val="clear" w:color="auto" w:fill="E7EEF5" w:themeFill="accent5" w:themeFillTint="33"/>
          </w:tcPr>
          <w:p w14:paraId="0FFC4C71" w14:textId="77777777" w:rsidR="004B6EBA" w:rsidRPr="0084120C" w:rsidRDefault="004B6EBA"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5D0D4C16" w14:textId="77777777" w:rsidR="004B6EBA" w:rsidRPr="0084120C" w:rsidRDefault="004B6EBA" w:rsidP="00224F07">
            <w:pPr>
              <w:spacing w:before="60" w:after="60"/>
              <w:rPr>
                <w:i/>
                <w:iCs/>
                <w:color w:val="4B4B4D" w:themeColor="text1"/>
              </w:rPr>
            </w:pPr>
            <w:r w:rsidRPr="0084120C">
              <w:rPr>
                <w:rStyle w:val="Heading3Char"/>
                <w:lang w:val="lt-LT"/>
              </w:rPr>
              <w:t>Investicijų grąža</w:t>
            </w:r>
          </w:p>
        </w:tc>
      </w:tr>
      <w:tr w:rsidR="004B6EBA" w:rsidRPr="0084120C" w14:paraId="09011948" w14:textId="77777777">
        <w:trPr>
          <w:trHeight w:val="1071"/>
        </w:trPr>
        <w:tc>
          <w:tcPr>
            <w:tcW w:w="5097" w:type="dxa"/>
          </w:tcPr>
          <w:p w14:paraId="6DE62E14" w14:textId="22D0F99E" w:rsidR="004B6EBA" w:rsidRPr="0084120C" w:rsidRDefault="004B6EBA"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Lauko jutiklis ir termostatas 50-100 €</w:t>
            </w:r>
            <w:r w:rsidR="002F63D5" w:rsidRPr="0084120C">
              <w:rPr>
                <w:rStyle w:val="Heading3Char"/>
                <w:b w:val="0"/>
                <w:color w:val="4B4B4D" w:themeColor="text1"/>
                <w:lang w:val="lt-LT"/>
              </w:rPr>
              <w:t>.</w:t>
            </w:r>
          </w:p>
          <w:p w14:paraId="3282A0F0" w14:textId="1856AD34" w:rsidR="004B6EBA" w:rsidRPr="0084120C" w:rsidRDefault="004B6EBA"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Piln</w:t>
            </w:r>
            <w:r w:rsidR="002F63D5" w:rsidRPr="0084120C">
              <w:rPr>
                <w:rStyle w:val="Heading3Char"/>
                <w:b w:val="0"/>
                <w:color w:val="4B4B4D" w:themeColor="text1"/>
                <w:lang w:val="lt-LT"/>
              </w:rPr>
              <w:t>ai</w:t>
            </w:r>
            <w:r w:rsidRPr="0084120C">
              <w:rPr>
                <w:rStyle w:val="Heading3Char"/>
                <w:b w:val="0"/>
                <w:color w:val="4B4B4D" w:themeColor="text1"/>
                <w:lang w:val="lt-LT"/>
              </w:rPr>
              <w:t xml:space="preserve"> automatiz</w:t>
            </w:r>
            <w:r w:rsidR="002F63D5" w:rsidRPr="0084120C">
              <w:rPr>
                <w:rStyle w:val="Heading3Char"/>
                <w:b w:val="0"/>
                <w:color w:val="4B4B4D" w:themeColor="text1"/>
                <w:lang w:val="lt-LT"/>
              </w:rPr>
              <w:t>uotos</w:t>
            </w:r>
            <w:r w:rsidRPr="0084120C">
              <w:rPr>
                <w:rStyle w:val="Heading3Char"/>
                <w:b w:val="0"/>
                <w:color w:val="4B4B4D" w:themeColor="text1"/>
                <w:lang w:val="lt-LT"/>
              </w:rPr>
              <w:t xml:space="preserve"> sistemos su išmaniuoju valdikliu </w:t>
            </w:r>
            <w:r w:rsidR="002F63D5" w:rsidRPr="0084120C">
              <w:rPr>
                <w:rStyle w:val="Heading3Char"/>
                <w:b w:val="0"/>
                <w:color w:val="4B4B4D" w:themeColor="text1"/>
                <w:lang w:val="lt-LT"/>
              </w:rPr>
              <w:t>/</w:t>
            </w:r>
            <w:r w:rsidRPr="0084120C">
              <w:rPr>
                <w:rStyle w:val="Heading3Char"/>
                <w:b w:val="0"/>
                <w:color w:val="4B4B4D" w:themeColor="text1"/>
                <w:lang w:val="lt-LT"/>
              </w:rPr>
              <w:t xml:space="preserve"> programėle bei radiatorių termostatais iki 500 €</w:t>
            </w:r>
          </w:p>
        </w:tc>
        <w:tc>
          <w:tcPr>
            <w:tcW w:w="5109" w:type="dxa"/>
          </w:tcPr>
          <w:p w14:paraId="5864F1C6" w14:textId="77777777" w:rsidR="004B6EBA" w:rsidRPr="0084120C" w:rsidRDefault="004B6EBA" w:rsidP="00224F07">
            <w:pPr>
              <w:pStyle w:val="StandardText"/>
              <w:spacing w:before="60" w:after="60"/>
            </w:pPr>
            <w:r w:rsidRPr="0084120C">
              <w:t xml:space="preserve">Išmaniosios temperatūros kontrolės amortizacijos laikotarpis 1,2 metų  </w:t>
            </w:r>
          </w:p>
          <w:p w14:paraId="339C29EC" w14:textId="78C9E29A" w:rsidR="004B6EBA" w:rsidRPr="0084120C" w:rsidRDefault="002F63D5" w:rsidP="00224F07">
            <w:pPr>
              <w:pStyle w:val="StandardText"/>
              <w:spacing w:before="60" w:after="60"/>
              <w:rPr>
                <w:rStyle w:val="Heading3Char"/>
                <w:lang w:val="lt-LT"/>
              </w:rPr>
            </w:pPr>
            <w:r w:rsidRPr="0084120C">
              <w:t xml:space="preserve">Tarnavimo laikas </w:t>
            </w:r>
            <w:r w:rsidR="004B6EBA" w:rsidRPr="0084120C">
              <w:t>10 metų</w:t>
            </w:r>
          </w:p>
        </w:tc>
      </w:tr>
      <w:tr w:rsidR="004B6EBA" w:rsidRPr="0084120C" w14:paraId="4190D98D" w14:textId="77777777">
        <w:trPr>
          <w:trHeight w:val="516"/>
        </w:trPr>
        <w:tc>
          <w:tcPr>
            <w:tcW w:w="5097" w:type="dxa"/>
            <w:shd w:val="clear" w:color="auto" w:fill="E7EEF5" w:themeFill="accent5" w:themeFillTint="33"/>
          </w:tcPr>
          <w:p w14:paraId="0A338AC5" w14:textId="77777777" w:rsidR="004B6EBA" w:rsidRPr="0084120C" w:rsidRDefault="004B6EBA"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765F501A" w14:textId="77777777" w:rsidR="004B6EBA" w:rsidRPr="0084120C" w:rsidRDefault="004B6EBA" w:rsidP="00224F07">
            <w:pPr>
              <w:spacing w:before="60" w:after="60"/>
              <w:rPr>
                <w:rStyle w:val="Heading3Char"/>
                <w:lang w:val="lt-LT"/>
              </w:rPr>
            </w:pPr>
            <w:r w:rsidRPr="0084120C">
              <w:rPr>
                <w:rStyle w:val="Heading3Char"/>
                <w:lang w:val="lt-LT"/>
              </w:rPr>
              <w:t>Medžiagos ar technologijos prieinamumas</w:t>
            </w:r>
          </w:p>
        </w:tc>
      </w:tr>
      <w:tr w:rsidR="004B6EBA" w:rsidRPr="0084120C" w14:paraId="5CACE996" w14:textId="77777777">
        <w:trPr>
          <w:trHeight w:val="869"/>
        </w:trPr>
        <w:tc>
          <w:tcPr>
            <w:tcW w:w="5097" w:type="dxa"/>
          </w:tcPr>
          <w:p w14:paraId="51B5DD36" w14:textId="766D0D3E" w:rsidR="004B6EBA" w:rsidRPr="0084120C" w:rsidRDefault="004B6EBA" w:rsidP="00224F07">
            <w:pPr>
              <w:pStyle w:val="StandardText"/>
              <w:spacing w:before="60" w:after="60"/>
              <w:rPr>
                <w:rStyle w:val="Heading3Char"/>
                <w:b w:val="0"/>
                <w:bCs/>
                <w:lang w:val="lt-LT"/>
              </w:rPr>
            </w:pPr>
            <w:r w:rsidRPr="0084120C">
              <w:rPr>
                <w:rStyle w:val="Heading3Char"/>
                <w:b w:val="0"/>
                <w:bCs/>
                <w:color w:val="4B4B4D" w:themeColor="text1"/>
                <w:lang w:val="lt-LT"/>
              </w:rPr>
              <w:t>Šiuo metu finansavimo programų šiai priemonei nėra.</w:t>
            </w:r>
          </w:p>
        </w:tc>
        <w:tc>
          <w:tcPr>
            <w:tcW w:w="5109" w:type="dxa"/>
          </w:tcPr>
          <w:p w14:paraId="48F43BF4" w14:textId="5FB841E9" w:rsidR="004B6EBA" w:rsidRPr="0084120C" w:rsidRDefault="004B6EBA" w:rsidP="00224F07">
            <w:pPr>
              <w:pStyle w:val="StandardText"/>
              <w:spacing w:before="60" w:after="60"/>
              <w:rPr>
                <w:rStyle w:val="Heading3Char"/>
                <w:lang w:val="lt-LT"/>
              </w:rPr>
            </w:pPr>
            <w:r w:rsidRPr="0084120C">
              <w:t xml:space="preserve">Priemonė nesudėtinga, o medžiagas </w:t>
            </w:r>
            <w:r w:rsidR="002F63D5" w:rsidRPr="0084120C">
              <w:t xml:space="preserve">/ </w:t>
            </w:r>
            <w:r w:rsidRPr="0084120C">
              <w:t>įrankius lengva įsigyti.</w:t>
            </w:r>
          </w:p>
        </w:tc>
      </w:tr>
      <w:tr w:rsidR="004B6EBA" w:rsidRPr="0084120C" w14:paraId="7D030BF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08A198C" w14:textId="77777777" w:rsidR="004B6EBA" w:rsidRPr="0084120C" w:rsidRDefault="004B6EBA"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4B6EBA" w:rsidRPr="0084120C" w14:paraId="5AE73986" w14:textId="77777777">
        <w:trPr>
          <w:trHeight w:val="505"/>
        </w:trPr>
        <w:tc>
          <w:tcPr>
            <w:tcW w:w="10206" w:type="dxa"/>
            <w:gridSpan w:val="2"/>
            <w:tcBorders>
              <w:top w:val="single" w:sz="4" w:space="0" w:color="auto"/>
              <w:left w:val="single" w:sz="4" w:space="0" w:color="auto"/>
              <w:bottom w:val="single" w:sz="4" w:space="0" w:color="auto"/>
              <w:right w:val="single" w:sz="4" w:space="0" w:color="auto"/>
            </w:tcBorders>
          </w:tcPr>
          <w:p w14:paraId="78EDEE98" w14:textId="29B3DB37" w:rsidR="004B6EBA" w:rsidRPr="0084120C" w:rsidRDefault="002F63D5" w:rsidP="00224F07">
            <w:pPr>
              <w:pStyle w:val="StandardText"/>
              <w:spacing w:before="60" w:after="60"/>
            </w:pPr>
            <w:r w:rsidRPr="0084120C">
              <w:t>R</w:t>
            </w:r>
            <w:r w:rsidR="004B6EBA" w:rsidRPr="0084120C">
              <w:t>enkantis technologij</w:t>
            </w:r>
            <w:r w:rsidRPr="0084120C">
              <w:t>os</w:t>
            </w:r>
            <w:r w:rsidR="004B6EBA" w:rsidRPr="0084120C">
              <w:t xml:space="preserve"> tiekėją </w:t>
            </w:r>
            <w:r w:rsidRPr="0084120C">
              <w:t xml:space="preserve">naudingi kriterijai </w:t>
            </w:r>
            <w:r w:rsidR="004B6EBA" w:rsidRPr="0084120C">
              <w:t xml:space="preserve">yra galimybė atlikti vizualizacijas ir vertinimus </w:t>
            </w:r>
            <w:r w:rsidRPr="0084120C">
              <w:t>neperkant</w:t>
            </w:r>
            <w:r w:rsidR="004B6EBA" w:rsidRPr="0084120C">
              <w:t xml:space="preserve"> papildom</w:t>
            </w:r>
            <w:r w:rsidRPr="0084120C">
              <w:t>os</w:t>
            </w:r>
            <w:r w:rsidR="004B6EBA" w:rsidRPr="0084120C">
              <w:t xml:space="preserve"> techninės įrangos.</w:t>
            </w:r>
          </w:p>
        </w:tc>
      </w:tr>
    </w:tbl>
    <w:p w14:paraId="7396B0B4" w14:textId="1230F331" w:rsidR="004B6EBA" w:rsidRPr="0084120C" w:rsidRDefault="004B6EBA" w:rsidP="00520562">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B6EBA" w:rsidRPr="0084120C" w14:paraId="3777EE35" w14:textId="77777777" w:rsidTr="00224F07">
        <w:tc>
          <w:tcPr>
            <w:tcW w:w="10196" w:type="dxa"/>
            <w:shd w:val="clear" w:color="auto" w:fill="E7EEF5" w:themeFill="accent5" w:themeFillTint="33"/>
          </w:tcPr>
          <w:p w14:paraId="7705E039" w14:textId="151F727F" w:rsidR="004B6EBA"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4B6EBA" w:rsidRPr="0084120C" w14:paraId="247A0CF7" w14:textId="77777777" w:rsidTr="00224F07">
        <w:trPr>
          <w:trHeight w:val="306"/>
        </w:trPr>
        <w:tc>
          <w:tcPr>
            <w:tcW w:w="10196" w:type="dxa"/>
          </w:tcPr>
          <w:p w14:paraId="0EFA38B4" w14:textId="2C1C6710" w:rsidR="004B6EBA" w:rsidRPr="0084120C" w:rsidRDefault="004B6EBA" w:rsidP="00224F07">
            <w:pPr>
              <w:pStyle w:val="StandardText"/>
              <w:spacing w:before="60" w:after="60"/>
            </w:pPr>
            <w:r w:rsidRPr="0084120C">
              <w:t xml:space="preserve">Šildymo </w:t>
            </w:r>
            <w:r w:rsidR="002F63D5" w:rsidRPr="0084120C">
              <w:t xml:space="preserve">paslaugų </w:t>
            </w:r>
            <w:r w:rsidRPr="0084120C">
              <w:t>įmonė, montuojanti šildymo vožtuvus</w:t>
            </w:r>
            <w:r w:rsidR="002F63D5" w:rsidRPr="0084120C">
              <w:t>.</w:t>
            </w:r>
          </w:p>
          <w:p w14:paraId="305E15E0" w14:textId="77777777" w:rsidR="004B6EBA" w:rsidRPr="0084120C" w:rsidRDefault="004B6EBA" w:rsidP="00224F07">
            <w:pPr>
              <w:pStyle w:val="StandardText"/>
              <w:spacing w:before="60" w:after="60"/>
            </w:pPr>
          </w:p>
        </w:tc>
      </w:tr>
      <w:tr w:rsidR="004B6EBA" w:rsidRPr="0084120C" w14:paraId="1375E1F8" w14:textId="77777777" w:rsidTr="00224F07">
        <w:tc>
          <w:tcPr>
            <w:tcW w:w="10196" w:type="dxa"/>
            <w:shd w:val="clear" w:color="auto" w:fill="E7EEF5" w:themeFill="accent5" w:themeFillTint="33"/>
          </w:tcPr>
          <w:p w14:paraId="79502A5B" w14:textId="0A2E917E" w:rsidR="004B6EBA"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4B6EBA" w:rsidRPr="0084120C" w14:paraId="49F8AEE1" w14:textId="77777777" w:rsidTr="00224F07">
        <w:trPr>
          <w:trHeight w:val="393"/>
        </w:trPr>
        <w:tc>
          <w:tcPr>
            <w:tcW w:w="10196" w:type="dxa"/>
          </w:tcPr>
          <w:p w14:paraId="2C6A92C7" w14:textId="58AA8D81" w:rsidR="004B6EBA" w:rsidRPr="0084120C" w:rsidRDefault="004B6EBA" w:rsidP="00224F07">
            <w:pPr>
              <w:pStyle w:val="StandardText"/>
              <w:spacing w:before="60" w:after="60"/>
            </w:pPr>
            <w:r w:rsidRPr="0084120C">
              <w:t>Tinkamos sistemos technologijos tiekėjas, energetikos konsultantas</w:t>
            </w:r>
            <w:r w:rsidR="002F63D5" w:rsidRPr="0084120C">
              <w:t>.</w:t>
            </w:r>
          </w:p>
          <w:p w14:paraId="0F8DB22A" w14:textId="77777777" w:rsidR="004B6EBA" w:rsidRPr="0084120C" w:rsidRDefault="004B6EBA" w:rsidP="00224F07">
            <w:pPr>
              <w:pStyle w:val="StandardText"/>
              <w:spacing w:before="60" w:after="60"/>
            </w:pPr>
          </w:p>
        </w:tc>
      </w:tr>
      <w:tr w:rsidR="004B6EBA" w:rsidRPr="0084120C" w14:paraId="6175BF84" w14:textId="77777777" w:rsidTr="00224F07">
        <w:tc>
          <w:tcPr>
            <w:tcW w:w="10196" w:type="dxa"/>
            <w:shd w:val="clear" w:color="auto" w:fill="E7EEF5" w:themeFill="accent5" w:themeFillTint="33"/>
          </w:tcPr>
          <w:p w14:paraId="6459BB5D" w14:textId="77777777" w:rsidR="004B6EBA" w:rsidRPr="0084120C" w:rsidRDefault="004B6EBA"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4B6EBA" w:rsidRPr="0084120C" w14:paraId="1103A975" w14:textId="77777777" w:rsidTr="00224F07">
        <w:trPr>
          <w:trHeight w:val="311"/>
        </w:trPr>
        <w:tc>
          <w:tcPr>
            <w:tcW w:w="10196" w:type="dxa"/>
          </w:tcPr>
          <w:p w14:paraId="7D4117E5" w14:textId="77777777" w:rsidR="004B6EBA" w:rsidRPr="0084120C" w:rsidRDefault="004B6EBA" w:rsidP="00224F07">
            <w:pPr>
              <w:spacing w:before="60" w:after="60"/>
              <w:rPr>
                <w:i/>
                <w:iCs/>
              </w:rPr>
            </w:pPr>
          </w:p>
          <w:p w14:paraId="453EB071" w14:textId="77777777" w:rsidR="004B6EBA" w:rsidRPr="0084120C" w:rsidRDefault="004B6EBA" w:rsidP="00224F07">
            <w:pPr>
              <w:spacing w:before="60" w:after="60"/>
              <w:rPr>
                <w:i/>
                <w:iCs/>
              </w:rPr>
            </w:pPr>
          </w:p>
        </w:tc>
      </w:tr>
    </w:tbl>
    <w:p w14:paraId="5488AF24" w14:textId="77777777" w:rsidR="004B6EBA" w:rsidRPr="0084120C" w:rsidRDefault="004B6EBA" w:rsidP="004B6EBA">
      <w:pPr>
        <w:spacing w:before="0"/>
        <w:rPr>
          <w:rStyle w:val="Heading3Char"/>
          <w:sz w:val="28"/>
          <w:szCs w:val="28"/>
          <w:lang w:val="lt-LT"/>
        </w:rPr>
      </w:pPr>
      <w:r w:rsidRPr="0084120C">
        <w:rPr>
          <w:rStyle w:val="Heading3Char"/>
          <w:b w:val="0"/>
          <w:sz w:val="28"/>
          <w:szCs w:val="28"/>
          <w:lang w:val="lt-LT"/>
        </w:rPr>
        <w:br w:type="page"/>
      </w:r>
    </w:p>
    <w:p w14:paraId="1AB3D66A" w14:textId="77777777" w:rsidR="004B6EBA" w:rsidRPr="0084120C" w:rsidRDefault="004B6EBA" w:rsidP="004B6EBA">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B6EBA" w:rsidRPr="0084120C" w14:paraId="0F2AC515" w14:textId="77777777" w:rsidTr="00224F07">
        <w:tc>
          <w:tcPr>
            <w:tcW w:w="4957" w:type="dxa"/>
            <w:shd w:val="clear" w:color="auto" w:fill="E7EEF5" w:themeFill="accent5" w:themeFillTint="33"/>
          </w:tcPr>
          <w:p w14:paraId="1CD4AED4" w14:textId="76014378" w:rsidR="004B6EBA"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2643B95C" w14:textId="7AE37A4A" w:rsidR="004B6EBA" w:rsidRPr="0084120C" w:rsidRDefault="004B6EBA" w:rsidP="00224F07">
            <w:pPr>
              <w:spacing w:after="120"/>
              <w:rPr>
                <w:b/>
                <w:bCs/>
              </w:rPr>
            </w:pPr>
            <w:r w:rsidRPr="0084120C">
              <w:rPr>
                <w:rStyle w:val="Heading3Char"/>
                <w:lang w:val="lt-LT"/>
              </w:rPr>
              <w:t>Diegimo instrukcijos ir gairės, atvirojo kodo iniciatyvos</w:t>
            </w:r>
          </w:p>
        </w:tc>
      </w:tr>
      <w:tr w:rsidR="004B6EBA" w:rsidRPr="0084120C" w14:paraId="6764E0DF" w14:textId="77777777" w:rsidTr="00224F07">
        <w:tc>
          <w:tcPr>
            <w:tcW w:w="4957" w:type="dxa"/>
          </w:tcPr>
          <w:p w14:paraId="76D7751E" w14:textId="22036CA6" w:rsidR="004B6EBA" w:rsidRPr="0084120C" w:rsidRDefault="004B6EBA">
            <w:pPr>
              <w:pStyle w:val="StandardText"/>
              <w:numPr>
                <w:ilvl w:val="0"/>
                <w:numId w:val="31"/>
              </w:numPr>
              <w:spacing w:before="60" w:after="60" w:line="260" w:lineRule="exact"/>
            </w:pPr>
            <w:r w:rsidRPr="0084120C">
              <w:t>Šilumos apkrovos ir reikiamos temperatūros, pastato konstrukcijos ir šildymo sistemos suderinamumo analizė</w:t>
            </w:r>
            <w:r w:rsidR="002F63D5" w:rsidRPr="0084120C">
              <w:t>.</w:t>
            </w:r>
          </w:p>
          <w:p w14:paraId="42B4EC78" w14:textId="4171D4CE" w:rsidR="004B6EBA" w:rsidRPr="0084120C" w:rsidRDefault="006F1366">
            <w:pPr>
              <w:pStyle w:val="StandardText"/>
              <w:numPr>
                <w:ilvl w:val="0"/>
                <w:numId w:val="31"/>
              </w:numPr>
              <w:spacing w:before="60" w:after="60" w:line="260" w:lineRule="exact"/>
            </w:pPr>
            <w:r w:rsidRPr="0084120C">
              <w:t>Rekomenduojama</w:t>
            </w:r>
            <w:r w:rsidR="004B6EBA" w:rsidRPr="0084120C">
              <w:t xml:space="preserve">, kad ekspertai įvertintų galimą naktinį ar kitokį </w:t>
            </w:r>
            <w:r w:rsidR="002F63D5" w:rsidRPr="0084120C">
              <w:t>šildymo su</w:t>
            </w:r>
            <w:r w:rsidR="004B6EBA" w:rsidRPr="0084120C">
              <w:t>mažinimo laikotarpį.</w:t>
            </w:r>
          </w:p>
        </w:tc>
        <w:tc>
          <w:tcPr>
            <w:tcW w:w="5237" w:type="dxa"/>
          </w:tcPr>
          <w:p w14:paraId="163D39A2" w14:textId="77777777" w:rsidR="000B6E27" w:rsidRPr="0084120C" w:rsidRDefault="000B6E27" w:rsidP="000B6E27">
            <w:pPr>
              <w:pStyle w:val="StandardText"/>
              <w:spacing w:before="60" w:after="60"/>
            </w:pPr>
            <w:hyperlink r:id="rId106" w:history="1">
              <w:r w:rsidRPr="0084120C">
                <w:rPr>
                  <w:rStyle w:val="Hyperlink"/>
                  <w:color w:val="4B4B4D" w:themeColor="text1"/>
                </w:rPr>
                <w:t>https://lt.atomiyme.com/apskaiciavimas-silumos-apkrovos-pastatu-sildymui-kurio-formule-pavyzdziu/</w:t>
              </w:r>
            </w:hyperlink>
          </w:p>
          <w:p w14:paraId="105D53CF" w14:textId="45D8B805" w:rsidR="004B6EBA" w:rsidRPr="0084120C" w:rsidRDefault="000B6E27" w:rsidP="000B6E27">
            <w:pPr>
              <w:pStyle w:val="StandardText"/>
              <w:spacing w:before="60" w:after="60"/>
            </w:pPr>
            <w:hyperlink r:id="rId107" w:history="1">
              <w:r w:rsidRPr="0084120C">
                <w:rPr>
                  <w:rStyle w:val="Hyperlink"/>
                  <w:color w:val="4B4B4D" w:themeColor="text1"/>
                </w:rPr>
                <w:t>https://www.e-tar.lt/portal/lt/legalAct/TAR.1F3FB56815CB/asr</w:t>
              </w:r>
            </w:hyperlink>
          </w:p>
        </w:tc>
      </w:tr>
      <w:tr w:rsidR="004B6EBA" w:rsidRPr="0084120C" w14:paraId="5640C539" w14:textId="77777777" w:rsidTr="00224F07">
        <w:tc>
          <w:tcPr>
            <w:tcW w:w="4957" w:type="dxa"/>
            <w:shd w:val="clear" w:color="auto" w:fill="E7EEF5" w:themeFill="accent5" w:themeFillTint="33"/>
          </w:tcPr>
          <w:p w14:paraId="2413BF74" w14:textId="4EE8D33B" w:rsidR="004B6EBA" w:rsidRPr="0084120C" w:rsidRDefault="004658D9" w:rsidP="00224F07">
            <w:pPr>
              <w:spacing w:before="60" w:after="60"/>
              <w:rPr>
                <w:rStyle w:val="Heading3Char"/>
                <w:bCs/>
                <w:lang w:val="lt-LT"/>
              </w:rPr>
            </w:pPr>
            <w:r w:rsidRPr="0084120C">
              <w:rPr>
                <w:rStyle w:val="Heading3Char"/>
                <w:bCs/>
                <w:lang w:val="lt-LT"/>
              </w:rPr>
              <w:t>Į</w:t>
            </w:r>
            <w:r w:rsidR="004B6EBA" w:rsidRPr="0084120C">
              <w:rPr>
                <w:rStyle w:val="Heading3Char"/>
                <w:bCs/>
                <w:lang w:val="lt-LT"/>
              </w:rPr>
              <w:t>gyvendinimas</w:t>
            </w:r>
          </w:p>
        </w:tc>
        <w:tc>
          <w:tcPr>
            <w:tcW w:w="5237" w:type="dxa"/>
            <w:shd w:val="clear" w:color="auto" w:fill="E7EEF5" w:themeFill="accent5" w:themeFillTint="33"/>
          </w:tcPr>
          <w:p w14:paraId="24A482F5" w14:textId="13FD5213" w:rsidR="004B6EBA" w:rsidRPr="0084120C" w:rsidRDefault="00E33038" w:rsidP="00224F07">
            <w:pPr>
              <w:spacing w:before="60" w:after="60"/>
              <w:rPr>
                <w:rStyle w:val="Heading3Char"/>
                <w:bCs/>
                <w:lang w:val="lt-LT"/>
              </w:rPr>
            </w:pPr>
            <w:r w:rsidRPr="0084120C">
              <w:rPr>
                <w:rStyle w:val="Heading3Char"/>
                <w:bCs/>
                <w:lang w:val="lt-LT"/>
              </w:rPr>
              <w:t>Susijusi komunikacija</w:t>
            </w:r>
          </w:p>
        </w:tc>
      </w:tr>
      <w:tr w:rsidR="004B6EBA" w:rsidRPr="0084120C" w14:paraId="4D28C4FD" w14:textId="77777777" w:rsidTr="00224F07">
        <w:trPr>
          <w:trHeight w:val="1535"/>
        </w:trPr>
        <w:tc>
          <w:tcPr>
            <w:tcW w:w="4957" w:type="dxa"/>
          </w:tcPr>
          <w:p w14:paraId="0DDAFBD8" w14:textId="2286A04B" w:rsidR="004B6EBA" w:rsidRPr="0084120C" w:rsidRDefault="004B6EBA">
            <w:pPr>
              <w:pStyle w:val="StandardText"/>
              <w:numPr>
                <w:ilvl w:val="0"/>
                <w:numId w:val="32"/>
              </w:numPr>
              <w:spacing w:before="60" w:after="60" w:line="260" w:lineRule="exact"/>
              <w:rPr>
                <w:i/>
                <w:iCs/>
              </w:rPr>
            </w:pPr>
            <w:r w:rsidRPr="0084120C">
              <w:t xml:space="preserve">Įrangos įsigijimas arba paslaugų užsakymas iš šildymo </w:t>
            </w:r>
            <w:r w:rsidR="004F093C" w:rsidRPr="0084120C">
              <w:t>paslaugų įmonės.</w:t>
            </w:r>
          </w:p>
          <w:p w14:paraId="24FC42AB" w14:textId="77777777" w:rsidR="004B6EBA" w:rsidRPr="0084120C" w:rsidRDefault="004B6EBA">
            <w:pPr>
              <w:pStyle w:val="StandardText"/>
              <w:numPr>
                <w:ilvl w:val="0"/>
                <w:numId w:val="32"/>
              </w:numPr>
              <w:spacing w:before="60" w:after="60" w:line="260" w:lineRule="exact"/>
            </w:pPr>
            <w:r w:rsidRPr="0084120C">
              <w:t>Vožtuvų, jutiklių, automatikos įrangos ir laikmačių montavimas.</w:t>
            </w:r>
          </w:p>
          <w:p w14:paraId="7C96729C" w14:textId="21C01AFD" w:rsidR="004B6EBA" w:rsidRPr="0084120C" w:rsidRDefault="004B6EBA">
            <w:pPr>
              <w:pStyle w:val="StandardText"/>
              <w:numPr>
                <w:ilvl w:val="0"/>
                <w:numId w:val="32"/>
              </w:numPr>
              <w:spacing w:before="60" w:after="60" w:line="260" w:lineRule="exact"/>
            </w:pPr>
            <w:r w:rsidRPr="0084120C">
              <w:t>Laikmačių nustatymas, automatizavimo scenarijų programavimas</w:t>
            </w:r>
            <w:r w:rsidR="004F093C" w:rsidRPr="0084120C">
              <w:t>.</w:t>
            </w:r>
          </w:p>
        </w:tc>
        <w:tc>
          <w:tcPr>
            <w:tcW w:w="5237" w:type="dxa"/>
          </w:tcPr>
          <w:p w14:paraId="32B7B85E" w14:textId="77777777" w:rsidR="004B6EBA" w:rsidRPr="0084120C" w:rsidRDefault="004B6EBA" w:rsidP="00224F07">
            <w:pPr>
              <w:pStyle w:val="StandardText"/>
              <w:spacing w:before="60" w:after="60"/>
            </w:pPr>
            <w:r w:rsidRPr="0084120C">
              <w:t>Informacija nuomininkams, darbuotojams</w:t>
            </w:r>
          </w:p>
        </w:tc>
      </w:tr>
      <w:tr w:rsidR="004B6EBA" w:rsidRPr="0084120C" w14:paraId="61D1436E" w14:textId="77777777" w:rsidTr="00224F07">
        <w:tc>
          <w:tcPr>
            <w:tcW w:w="4957" w:type="dxa"/>
            <w:shd w:val="clear" w:color="auto" w:fill="E7EEF5" w:themeFill="accent5" w:themeFillTint="33"/>
          </w:tcPr>
          <w:p w14:paraId="301A0BC2" w14:textId="6B5CC2AE" w:rsidR="004B6EBA"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7241CFE4" w14:textId="77777777" w:rsidR="004B6EBA" w:rsidRPr="0084120C" w:rsidRDefault="004B6EBA" w:rsidP="00224F07">
            <w:pPr>
              <w:spacing w:before="60" w:after="60"/>
              <w:rPr>
                <w:rStyle w:val="Heading3Char"/>
                <w:bCs/>
                <w:lang w:val="lt-LT"/>
              </w:rPr>
            </w:pPr>
            <w:r w:rsidRPr="0084120C">
              <w:rPr>
                <w:rStyle w:val="Heading3Char"/>
                <w:bCs/>
                <w:lang w:val="lt-LT"/>
              </w:rPr>
              <w:t>Kitos pastabos ir nuorodos</w:t>
            </w:r>
          </w:p>
        </w:tc>
      </w:tr>
      <w:tr w:rsidR="004B6EBA" w:rsidRPr="0084120C" w14:paraId="38DF1AA0" w14:textId="77777777" w:rsidTr="00224F07">
        <w:trPr>
          <w:trHeight w:val="709"/>
        </w:trPr>
        <w:tc>
          <w:tcPr>
            <w:tcW w:w="4957" w:type="dxa"/>
          </w:tcPr>
          <w:p w14:paraId="3414B87D" w14:textId="7F8CCBD1" w:rsidR="004B6EBA" w:rsidRPr="0084120C" w:rsidRDefault="004F093C">
            <w:pPr>
              <w:pStyle w:val="StandardText"/>
              <w:numPr>
                <w:ilvl w:val="0"/>
                <w:numId w:val="33"/>
              </w:numPr>
              <w:spacing w:before="60" w:after="60" w:line="260" w:lineRule="exact"/>
            </w:pPr>
            <w:r w:rsidRPr="0084120C">
              <w:t xml:space="preserve">Mokymai kaip </w:t>
            </w:r>
            <w:r w:rsidR="004B6EBA" w:rsidRPr="0084120C">
              <w:t>tinkam</w:t>
            </w:r>
            <w:r w:rsidR="00931965" w:rsidRPr="0084120C">
              <w:t>ai</w:t>
            </w:r>
            <w:r w:rsidR="004B6EBA" w:rsidRPr="0084120C">
              <w:t xml:space="preserve"> naudo</w:t>
            </w:r>
            <w:r w:rsidRPr="0084120C">
              <w:t>ti.</w:t>
            </w:r>
          </w:p>
          <w:p w14:paraId="19F671F9" w14:textId="0DCD878E" w:rsidR="004B6EBA" w:rsidRPr="0084120C" w:rsidRDefault="004F093C">
            <w:pPr>
              <w:pStyle w:val="StandardText"/>
              <w:numPr>
                <w:ilvl w:val="0"/>
                <w:numId w:val="33"/>
              </w:numPr>
              <w:spacing w:before="60" w:after="60" w:line="260" w:lineRule="exact"/>
            </w:pPr>
            <w:r w:rsidRPr="0084120C">
              <w:t>S</w:t>
            </w:r>
            <w:r w:rsidR="004B6EBA" w:rsidRPr="0084120C">
              <w:t>tebėsena, siekiant užtikrinti</w:t>
            </w:r>
            <w:r w:rsidRPr="0084120C">
              <w:t xml:space="preserve"> tinkamą veikimą.</w:t>
            </w:r>
            <w:r w:rsidR="004B6EBA" w:rsidRPr="0084120C">
              <w:t xml:space="preserve"> </w:t>
            </w:r>
          </w:p>
        </w:tc>
        <w:tc>
          <w:tcPr>
            <w:tcW w:w="5237" w:type="dxa"/>
          </w:tcPr>
          <w:p w14:paraId="1E7F19C7" w14:textId="77777777" w:rsidR="004B6EBA" w:rsidRPr="0084120C" w:rsidRDefault="004B6EBA" w:rsidP="00224F07">
            <w:pPr>
              <w:spacing w:before="60" w:after="60"/>
              <w:rPr>
                <w:i/>
                <w:iCs/>
              </w:rPr>
            </w:pPr>
          </w:p>
          <w:p w14:paraId="0D0CA33D" w14:textId="77777777" w:rsidR="004B6EBA" w:rsidRPr="0084120C" w:rsidRDefault="004B6EBA" w:rsidP="00224F07">
            <w:pPr>
              <w:spacing w:before="60" w:after="60"/>
              <w:rPr>
                <w:i/>
                <w:iCs/>
              </w:rPr>
            </w:pPr>
          </w:p>
        </w:tc>
      </w:tr>
    </w:tbl>
    <w:p w14:paraId="620D4031" w14:textId="77777777" w:rsidR="004B6EBA" w:rsidRPr="0084120C" w:rsidRDefault="004B6EBA" w:rsidP="004B6EBA">
      <w:pPr>
        <w:spacing w:before="0"/>
        <w:rPr>
          <w:b/>
          <w:bCs/>
        </w:rPr>
      </w:pPr>
      <w:r w:rsidRPr="0084120C">
        <w:rPr>
          <w:b/>
          <w:bCs/>
        </w:rPr>
        <w:br w:type="page"/>
      </w:r>
    </w:p>
    <w:p w14:paraId="77B370CA" w14:textId="77777777" w:rsidR="004B6EBA" w:rsidRPr="0084120C" w:rsidRDefault="004B6EBA" w:rsidP="004B6EBA">
      <w:pPr>
        <w:tabs>
          <w:tab w:val="left" w:pos="3830"/>
        </w:tabs>
        <w:rPr>
          <w:b/>
          <w:bCs/>
        </w:rPr>
      </w:pPr>
    </w:p>
    <w:p w14:paraId="6A17EEC7" w14:textId="7E869420" w:rsidR="00B65072" w:rsidRPr="0084120C" w:rsidRDefault="00B65072">
      <w:pPr>
        <w:spacing w:before="0"/>
        <w:rPr>
          <w:b/>
          <w:bCs/>
        </w:rPr>
      </w:pPr>
      <w:r w:rsidRPr="0084120C">
        <w:rPr>
          <w:b/>
          <w:bCs/>
        </w:rPr>
        <w:br w:type="page"/>
      </w:r>
    </w:p>
    <w:p w14:paraId="442A6456" w14:textId="7E869420" w:rsidR="004463AA" w:rsidRPr="0084120C" w:rsidRDefault="004463AA" w:rsidP="004463AA">
      <w:pPr>
        <w:pStyle w:val="Heading2"/>
        <w:rPr>
          <w:color w:val="007BB2" w:themeColor="background2"/>
          <w:sz w:val="16"/>
          <w:szCs w:val="16"/>
        </w:rPr>
      </w:pPr>
      <w:bookmarkStart w:id="44" w:name="_Toc192794845"/>
      <w:r w:rsidRPr="0084120C">
        <w:lastRenderedPageBreak/>
        <w:t>Išmanieji termostatai</w:t>
      </w:r>
      <w:bookmarkEnd w:id="44"/>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463AA" w:rsidRPr="0084120C" w14:paraId="34998D06"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9581E92" w14:textId="77777777" w:rsidR="004463AA" w:rsidRPr="0084120C" w:rsidRDefault="004463AA" w:rsidP="00224F07">
            <w:pPr>
              <w:spacing w:before="60" w:after="60"/>
              <w:rPr>
                <w:i/>
                <w:iCs/>
                <w:color w:val="7B6A6B" w:themeColor="accent4"/>
              </w:rPr>
            </w:pPr>
            <w:r w:rsidRPr="0084120C">
              <w:rPr>
                <w:rStyle w:val="Heading3Char"/>
                <w:lang w:val="lt-LT"/>
              </w:rPr>
              <w:t>Trumpas aprašymas</w:t>
            </w:r>
          </w:p>
        </w:tc>
      </w:tr>
      <w:tr w:rsidR="004463AA" w:rsidRPr="0084120C" w14:paraId="299C539C" w14:textId="77777777" w:rsidTr="00224F07">
        <w:trPr>
          <w:trHeight w:val="2889"/>
        </w:trPr>
        <w:tc>
          <w:tcPr>
            <w:tcW w:w="10292" w:type="dxa"/>
            <w:tcBorders>
              <w:top w:val="single" w:sz="4" w:space="0" w:color="auto"/>
            </w:tcBorders>
          </w:tcPr>
          <w:p w14:paraId="01C3EBB0" w14:textId="1FB8A18B" w:rsidR="004463AA" w:rsidRPr="0084120C" w:rsidRDefault="00931965" w:rsidP="00224F07">
            <w:pPr>
              <w:pStyle w:val="StandardText"/>
              <w:spacing w:before="60" w:after="60"/>
            </w:pPr>
            <w:r w:rsidRPr="0084120C">
              <w:t>Apdirbamojoje pramonėje šildymo sistemoms reikia apie 3</w:t>
            </w:r>
            <w:r w:rsidR="004463AA" w:rsidRPr="0084120C">
              <w:t xml:space="preserve">0 proc. </w:t>
            </w:r>
            <w:r w:rsidRPr="0084120C">
              <w:t xml:space="preserve">visos </w:t>
            </w:r>
            <w:r w:rsidR="00B74C55" w:rsidRPr="0084120C">
              <w:t xml:space="preserve">naudojamos </w:t>
            </w:r>
            <w:r w:rsidRPr="0084120C">
              <w:t>energijos, o biuruose -</w:t>
            </w:r>
            <w:r w:rsidR="004463AA" w:rsidRPr="0084120C">
              <w:t xml:space="preserve"> iki 50 proc. </w:t>
            </w:r>
            <w:r w:rsidRPr="0084120C">
              <w:t>Nemažai energijos</w:t>
            </w:r>
            <w:r w:rsidR="004463AA" w:rsidRPr="0084120C">
              <w:t xml:space="preserve"> </w:t>
            </w:r>
            <w:r w:rsidRPr="0084120C">
              <w:t xml:space="preserve">galima sutaupyti </w:t>
            </w:r>
            <w:r w:rsidR="004463AA" w:rsidRPr="0084120C">
              <w:t>sumažinant patalpų temperatūrą</w:t>
            </w:r>
            <w:r w:rsidRPr="0084120C">
              <w:t>¸ kur tai įmanoma</w:t>
            </w:r>
            <w:r w:rsidR="004463AA" w:rsidRPr="0084120C">
              <w:t xml:space="preserve">. Tai galima padaryti naudojant išmaniuosius termostatus. </w:t>
            </w:r>
          </w:p>
          <w:p w14:paraId="54355D82" w14:textId="4D3C7B5D" w:rsidR="004463AA" w:rsidRPr="0084120C" w:rsidRDefault="004463AA" w:rsidP="00224F07">
            <w:pPr>
              <w:pStyle w:val="StandardText"/>
              <w:spacing w:before="60" w:after="60"/>
            </w:pPr>
            <w:r w:rsidRPr="0084120C">
              <w:t xml:space="preserve">Išmanusis termostatas automatiškai reguliuoja radiatorių temperatūrą, kad žiemą sumažėtų šildymo išlaidos. Kai patalpose ar pastatuose nėra žmonių, temperatūra sumažinama, pavyzdžiui, po darbo valandų arba naktį. Siekiant sumažinti pelėsio įsiveisimo galimybę, apšiltintose sienose svarbu palaikyti aukštesnę nei 16° temperatūrą. Sumažinimo </w:t>
            </w:r>
            <w:r w:rsidR="00931965" w:rsidRPr="0084120C">
              <w:t>lygis</w:t>
            </w:r>
            <w:r w:rsidRPr="0084120C">
              <w:t xml:space="preserve"> gali skirtis priklausomai nuo pastato konstrukcijos ir pastato tipo.</w:t>
            </w:r>
          </w:p>
          <w:p w14:paraId="1E512244" w14:textId="076B1928" w:rsidR="004463AA" w:rsidRPr="0084120C" w:rsidRDefault="004463AA" w:rsidP="00224F07">
            <w:pPr>
              <w:pStyle w:val="StandardText"/>
              <w:spacing w:before="60" w:after="60"/>
            </w:pPr>
            <w:r w:rsidRPr="0084120C">
              <w:t xml:space="preserve">Išmaniuosius termostatus galima užprogramuoti taip, kad jie veiktų automatiškai, o tai ypač naudinga pastatuose, kuriuose yra fiksuotos darbo </w:t>
            </w:r>
            <w:r w:rsidR="00CF13CE" w:rsidRPr="0084120C">
              <w:t>/</w:t>
            </w:r>
            <w:r w:rsidRPr="0084120C">
              <w:t xml:space="preserve"> užimtumo valandos, pavyzdžiui, biuruose ar mokyklose.</w:t>
            </w:r>
          </w:p>
        </w:tc>
      </w:tr>
      <w:tr w:rsidR="004463AA" w:rsidRPr="0084120C" w14:paraId="5865A1B8" w14:textId="77777777" w:rsidTr="00224F07">
        <w:trPr>
          <w:trHeight w:val="80"/>
        </w:trPr>
        <w:tc>
          <w:tcPr>
            <w:tcW w:w="10292" w:type="dxa"/>
          </w:tcPr>
          <w:p w14:paraId="6D405765" w14:textId="29942912" w:rsidR="004463AA" w:rsidRPr="0084120C" w:rsidRDefault="004463AA" w:rsidP="00224F07">
            <w:pPr>
              <w:spacing w:before="60" w:after="60"/>
              <w:rPr>
                <w:i/>
                <w:iCs/>
                <w:color w:val="7B6A6B" w:themeColor="accent4"/>
              </w:rPr>
            </w:pPr>
            <w:r w:rsidRPr="0084120C">
              <w:rPr>
                <w:i/>
                <w:iCs/>
                <w:color w:val="7B6A6B" w:themeColor="accent4"/>
              </w:rPr>
              <w:t>#šildymokontrolė #energijostaupymas #termostatas #</w:t>
            </w:r>
            <w:r w:rsidR="00CF13CE" w:rsidRPr="0084120C">
              <w:rPr>
                <w:i/>
                <w:iCs/>
                <w:color w:val="7B6A6B" w:themeColor="accent4"/>
              </w:rPr>
              <w:t>išmanusistermostatas</w:t>
            </w:r>
          </w:p>
        </w:tc>
      </w:tr>
    </w:tbl>
    <w:p w14:paraId="4DF9FC90" w14:textId="77777777" w:rsidR="004463AA" w:rsidRPr="0084120C" w:rsidRDefault="004463AA" w:rsidP="004463A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463AA" w:rsidRPr="0084120C" w14:paraId="28FB771E"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A5B0FA9" w14:textId="2C119004" w:rsidR="004463AA"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27476B9" w14:textId="1391A74E" w:rsidR="004463AA" w:rsidRPr="0084120C" w:rsidRDefault="00C11CDA" w:rsidP="00224F07">
            <w:pPr>
              <w:pStyle w:val="Companyname"/>
              <w:rPr>
                <w:rStyle w:val="Heading3Char"/>
                <w:lang w:val="lt-LT"/>
              </w:rPr>
            </w:pPr>
            <w:r w:rsidRPr="0084120C">
              <w:rPr>
                <w:rStyle w:val="Heading3Char"/>
                <w:lang w:val="lt-LT"/>
              </w:rPr>
              <w:t>Pastato kategorija</w:t>
            </w:r>
          </w:p>
        </w:tc>
      </w:tr>
      <w:tr w:rsidR="004463AA" w:rsidRPr="0084120C" w14:paraId="3FAB9889" w14:textId="77777777" w:rsidTr="00224F07">
        <w:trPr>
          <w:trHeight w:val="593"/>
        </w:trPr>
        <w:tc>
          <w:tcPr>
            <w:tcW w:w="2551" w:type="dxa"/>
            <w:tcBorders>
              <w:top w:val="single" w:sz="4" w:space="0" w:color="auto"/>
            </w:tcBorders>
            <w:vAlign w:val="center"/>
          </w:tcPr>
          <w:p w14:paraId="5215808E"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830736011"/>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1DF1AC71"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494418839"/>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B713142"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695497220"/>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color w:val="4B4B4D" w:themeColor="text1"/>
                <w:szCs w:val="22"/>
              </w:rPr>
              <w:t xml:space="preserve"> Administracinis </w:t>
            </w:r>
          </w:p>
        </w:tc>
        <w:tc>
          <w:tcPr>
            <w:tcW w:w="2519" w:type="dxa"/>
            <w:tcBorders>
              <w:top w:val="single" w:sz="4" w:space="0" w:color="auto"/>
            </w:tcBorders>
            <w:vAlign w:val="center"/>
          </w:tcPr>
          <w:p w14:paraId="207B9263"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520855058"/>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color w:val="4B4B4D" w:themeColor="text1"/>
                <w:sz w:val="22"/>
                <w:szCs w:val="22"/>
                <w:lang w:val="lt-LT"/>
              </w:rPr>
              <w:t xml:space="preserve"> Švietimo ar socialinė</w:t>
            </w:r>
            <w:r w:rsidR="004463AA" w:rsidRPr="0084120C">
              <w:rPr>
                <w:rStyle w:val="Heading3Char"/>
                <w:color w:val="4B4B4D" w:themeColor="text1"/>
                <w:lang w:val="lt-LT"/>
              </w:rPr>
              <w:t xml:space="preserve">     </w:t>
            </w:r>
            <w:r w:rsidR="004463AA" w:rsidRPr="0084120C">
              <w:rPr>
                <w:rStyle w:val="Heading3Char"/>
                <w:b w:val="0"/>
                <w:color w:val="4B4B4D" w:themeColor="text1"/>
                <w:sz w:val="22"/>
                <w:szCs w:val="22"/>
                <w:lang w:val="lt-LT"/>
              </w:rPr>
              <w:t xml:space="preserve"> įstaiga</w:t>
            </w:r>
          </w:p>
        </w:tc>
      </w:tr>
      <w:tr w:rsidR="004463AA" w:rsidRPr="0084120C" w14:paraId="727244A4" w14:textId="77777777" w:rsidTr="00224F07">
        <w:trPr>
          <w:trHeight w:val="593"/>
        </w:trPr>
        <w:tc>
          <w:tcPr>
            <w:tcW w:w="2551" w:type="dxa"/>
            <w:vAlign w:val="center"/>
          </w:tcPr>
          <w:p w14:paraId="35079EEE"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206493008"/>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Cs w:val="22"/>
                  </w:rPr>
                  <w:t>☒</w:t>
                </w:r>
              </w:sdtContent>
            </w:sdt>
            <w:r w:rsidR="004463AA"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0068DE2A"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264005428"/>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521FB298" w14:textId="7777777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977335980"/>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color w:val="4B4B4D" w:themeColor="text1"/>
                <w:sz w:val="22"/>
                <w:szCs w:val="22"/>
                <w:lang w:val="lt-LT"/>
              </w:rPr>
              <w:t xml:space="preserve"> Komercinis</w:t>
            </w:r>
          </w:p>
        </w:tc>
        <w:tc>
          <w:tcPr>
            <w:tcW w:w="2519" w:type="dxa"/>
            <w:vAlign w:val="center"/>
          </w:tcPr>
          <w:p w14:paraId="25135A0C" w14:textId="77777777" w:rsidR="004463AA" w:rsidRPr="0084120C"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914077408"/>
                <w14:checkbox>
                  <w14:checked w14:val="0"/>
                  <w14:checkedState w14:val="2612" w14:font="MS Gothic"/>
                  <w14:uncheckedState w14:val="2610" w14:font="MS Gothic"/>
                </w14:checkbox>
              </w:sdtPr>
              <w:sdtEndPr>
                <w:rPr>
                  <w:b w:val="0"/>
                  <w:sz w:val="22"/>
                  <w:szCs w:val="22"/>
                </w:rPr>
              </w:sdtEndPr>
              <w:sdtContent>
                <w:r w:rsidR="004463AA" w:rsidRPr="0084120C">
                  <w:rPr>
                    <w:rFonts w:ascii="MS Gothic" w:eastAsia="MS Gothic" w:hAnsi="MS Gothic"/>
                    <w:color w:val="4B4B4D" w:themeColor="text1"/>
                  </w:rPr>
                  <w:t>☐</w:t>
                </w:r>
              </w:sdtContent>
            </w:sdt>
            <w:r w:rsidR="004463AA" w:rsidRPr="0084120C">
              <w:rPr>
                <w:color w:val="4B4B4D" w:themeColor="text1"/>
              </w:rPr>
              <w:t xml:space="preserve"> Gyvenamasis būstas</w:t>
            </w:r>
          </w:p>
        </w:tc>
      </w:tr>
      <w:tr w:rsidR="004463AA" w:rsidRPr="0084120C" w14:paraId="62B129D7" w14:textId="77777777" w:rsidTr="00224F07">
        <w:trPr>
          <w:trHeight w:val="381"/>
        </w:trPr>
        <w:tc>
          <w:tcPr>
            <w:tcW w:w="2551" w:type="dxa"/>
            <w:vAlign w:val="center"/>
          </w:tcPr>
          <w:p w14:paraId="24C02FF5" w14:textId="4DE22FF7"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383365118"/>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7BFC7E86" w14:textId="77777777" w:rsidR="004463AA" w:rsidRPr="0084120C" w:rsidRDefault="00000000" w:rsidP="00224F07">
            <w:pPr>
              <w:pStyle w:val="Companyname"/>
              <w:spacing w:before="60" w:after="60"/>
              <w:rPr>
                <w:rStyle w:val="Heading3Char"/>
                <w:b w:val="0"/>
                <w:color w:val="4B4B4D" w:themeColor="text1"/>
                <w:sz w:val="22"/>
                <w:szCs w:val="22"/>
                <w:u w:val="single"/>
                <w:lang w:val="lt-LT"/>
              </w:rPr>
            </w:pPr>
            <w:sdt>
              <w:sdtPr>
                <w:rPr>
                  <w:b/>
                  <w:color w:val="4B4B4D" w:themeColor="text1"/>
                  <w:sz w:val="24"/>
                  <w:szCs w:val="22"/>
                  <w:lang w:val="en-GB"/>
                </w:rPr>
                <w:id w:val="1900941344"/>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color w:val="4B4B4D" w:themeColor="text1"/>
                <w:szCs w:val="22"/>
                <w:u w:val="single"/>
              </w:rPr>
              <w:t xml:space="preserve">   </w:t>
            </w:r>
          </w:p>
        </w:tc>
        <w:tc>
          <w:tcPr>
            <w:tcW w:w="2816" w:type="dxa"/>
            <w:tcBorders>
              <w:left w:val="single" w:sz="4" w:space="0" w:color="auto"/>
            </w:tcBorders>
            <w:vAlign w:val="center"/>
          </w:tcPr>
          <w:p w14:paraId="208EE78C" w14:textId="7D65CC09" w:rsidR="004463A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716045910"/>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2555ABEB" w14:textId="77777777" w:rsidR="004463AA" w:rsidRPr="0084120C" w:rsidRDefault="00000000" w:rsidP="00224F07">
            <w:pPr>
              <w:spacing w:before="60" w:after="60"/>
              <w:rPr>
                <w:rStyle w:val="Heading3Char"/>
                <w:b w:val="0"/>
                <w:color w:val="4B4B4D" w:themeColor="text1"/>
                <w:sz w:val="22"/>
                <w:szCs w:val="22"/>
                <w:lang w:val="lt-LT"/>
              </w:rPr>
            </w:pPr>
            <w:sdt>
              <w:sdtPr>
                <w:rPr>
                  <w:rStyle w:val="Heading3Char"/>
                  <w:lang w:val="lt-LT"/>
                </w:rPr>
                <w:id w:val="592526152"/>
                <w14:checkbox>
                  <w14:checked w14:val="1"/>
                  <w14:checkedState w14:val="2612" w14:font="MS Gothic"/>
                  <w14:uncheckedState w14:val="2610" w14:font="MS Gothic"/>
                </w14:checkbox>
              </w:sdtPr>
              <w:sdtContent>
                <w:r w:rsidR="004463AA" w:rsidRPr="0084120C">
                  <w:rPr>
                    <w:rStyle w:val="Heading3Char"/>
                    <w:rFonts w:ascii="MS Gothic" w:eastAsia="MS Gothic" w:hAnsi="MS Gothic"/>
                    <w:lang w:val="lt-LT"/>
                  </w:rPr>
                  <w:t>☒</w:t>
                </w:r>
              </w:sdtContent>
            </w:sdt>
            <w:r w:rsidR="004463AA" w:rsidRPr="0084120C">
              <w:rPr>
                <w:color w:val="4B4B4D" w:themeColor="text1"/>
              </w:rPr>
              <w:t xml:space="preserve"> Visi pastatų tipai</w:t>
            </w:r>
          </w:p>
        </w:tc>
      </w:tr>
    </w:tbl>
    <w:p w14:paraId="419F0448" w14:textId="77777777" w:rsidR="004463AA" w:rsidRPr="0084120C" w:rsidRDefault="004463AA" w:rsidP="004463AA">
      <w:pPr>
        <w:pStyle w:val="Companyname"/>
        <w:rPr>
          <w:rStyle w:val="Heading3Char"/>
          <w:color w:val="4B4B4D" w:themeColor="text1"/>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463AA" w:rsidRPr="0084120C" w14:paraId="7BBAE26A" w14:textId="77777777" w:rsidTr="00224F07">
        <w:trPr>
          <w:trHeight w:val="438"/>
        </w:trPr>
        <w:tc>
          <w:tcPr>
            <w:tcW w:w="5003" w:type="dxa"/>
            <w:tcBorders>
              <w:bottom w:val="single" w:sz="4" w:space="0" w:color="auto"/>
            </w:tcBorders>
            <w:shd w:val="clear" w:color="auto" w:fill="E7EEF5" w:themeFill="accent5" w:themeFillTint="33"/>
            <w:vAlign w:val="center"/>
          </w:tcPr>
          <w:p w14:paraId="0C741C92" w14:textId="65D07A55" w:rsidR="004463AA"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D78BB6B" w14:textId="0A1ACAE0" w:rsidR="004463AA" w:rsidRPr="0084120C" w:rsidRDefault="001213FE" w:rsidP="00224F07">
            <w:pPr>
              <w:pStyle w:val="Companyname"/>
              <w:rPr>
                <w:rStyle w:val="Heading3Char"/>
                <w:lang w:val="lt-LT"/>
              </w:rPr>
            </w:pPr>
            <w:r w:rsidRPr="0084120C">
              <w:rPr>
                <w:rStyle w:val="Heading3Char"/>
                <w:lang w:val="lt-LT"/>
              </w:rPr>
              <w:t>Sutaupymo potencialas</w:t>
            </w:r>
          </w:p>
        </w:tc>
      </w:tr>
      <w:tr w:rsidR="004463AA" w:rsidRPr="0084120C" w14:paraId="245BC376" w14:textId="77777777" w:rsidTr="00224F07">
        <w:trPr>
          <w:trHeight w:val="359"/>
        </w:trPr>
        <w:tc>
          <w:tcPr>
            <w:tcW w:w="5003" w:type="dxa"/>
            <w:tcBorders>
              <w:bottom w:val="nil"/>
            </w:tcBorders>
            <w:vAlign w:val="center"/>
          </w:tcPr>
          <w:p w14:paraId="4B8D07F3" w14:textId="5222901F"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10292274"/>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 w:val="22"/>
                    <w:szCs w:val="22"/>
                  </w:rPr>
                  <w:t>☒</w:t>
                </w:r>
              </w:sdtContent>
            </w:sdt>
            <w:r w:rsidR="004463A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7C76D076" w14:textId="77777777"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111417053"/>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 w:val="22"/>
                    <w:szCs w:val="22"/>
                  </w:rPr>
                  <w:t>☒</w:t>
                </w:r>
              </w:sdtContent>
            </w:sdt>
            <w:r w:rsidR="004463AA"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7528413D" w14:textId="77777777"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83947200"/>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 w:val="22"/>
                    <w:szCs w:val="22"/>
                  </w:rPr>
                  <w:t>☒</w:t>
                </w:r>
              </w:sdtContent>
            </w:sdt>
            <w:r w:rsidR="004463AA" w:rsidRPr="0084120C">
              <w:rPr>
                <w:rStyle w:val="Heading3Char"/>
                <w:b w:val="0"/>
                <w:color w:val="4B4B4D" w:themeColor="text1"/>
                <w:sz w:val="22"/>
                <w:szCs w:val="22"/>
                <w:lang w:val="lt-LT"/>
              </w:rPr>
              <w:t xml:space="preserve">  Išlaidos</w:t>
            </w:r>
          </w:p>
        </w:tc>
      </w:tr>
      <w:tr w:rsidR="004463AA" w:rsidRPr="0084120C" w14:paraId="091334E7" w14:textId="77777777" w:rsidTr="00224F07">
        <w:trPr>
          <w:trHeight w:val="531"/>
        </w:trPr>
        <w:tc>
          <w:tcPr>
            <w:tcW w:w="5003" w:type="dxa"/>
            <w:tcBorders>
              <w:top w:val="nil"/>
              <w:bottom w:val="nil"/>
            </w:tcBorders>
            <w:vAlign w:val="center"/>
          </w:tcPr>
          <w:p w14:paraId="6F665AE9" w14:textId="083490A9"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432315131"/>
                <w14:checkbox>
                  <w14:checked w14:val="0"/>
                  <w14:checkedState w14:val="2612" w14:font="MS Gothic"/>
                  <w14:uncheckedState w14:val="2610" w14:font="MS Gothic"/>
                </w14:checkbox>
              </w:sdtPr>
              <w:sdtContent>
                <w:r w:rsidR="004463AA" w:rsidRPr="0084120C">
                  <w:rPr>
                    <w:rFonts w:ascii="MS Gothic" w:eastAsia="MS Gothic" w:hAnsi="MS Gothic"/>
                    <w:sz w:val="22"/>
                    <w:szCs w:val="22"/>
                  </w:rPr>
                  <w:t>☐</w:t>
                </w:r>
              </w:sdtContent>
            </w:sdt>
            <w:r w:rsidR="004463A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44BA7CB4" w14:textId="77777777"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91538255"/>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 w:val="22"/>
                    <w:szCs w:val="22"/>
                  </w:rPr>
                  <w:t>☒</w:t>
                </w:r>
              </w:sdtContent>
            </w:sdt>
            <w:r w:rsidR="004463AA" w:rsidRPr="0084120C">
              <w:rPr>
                <w:b/>
                <w:sz w:val="22"/>
                <w:szCs w:val="22"/>
              </w:rPr>
              <w:t xml:space="preserve">  </w:t>
            </w:r>
            <w:r w:rsidR="004463AA" w:rsidRPr="0084120C">
              <w:rPr>
                <w:rStyle w:val="Heading3Char"/>
                <w:b w:val="0"/>
                <w:color w:val="4B4B4D" w:themeColor="text1"/>
                <w:sz w:val="22"/>
                <w:szCs w:val="22"/>
                <w:lang w:val="lt-LT"/>
              </w:rPr>
              <w:t>CO</w:t>
            </w:r>
            <w:r w:rsidR="004463AA" w:rsidRPr="0084120C">
              <w:rPr>
                <w:b/>
                <w:sz w:val="22"/>
                <w:szCs w:val="22"/>
                <w:vertAlign w:val="subscript"/>
              </w:rPr>
              <w:t>2</w:t>
            </w:r>
          </w:p>
        </w:tc>
        <w:tc>
          <w:tcPr>
            <w:tcW w:w="2767" w:type="dxa"/>
            <w:tcBorders>
              <w:top w:val="nil"/>
              <w:left w:val="nil"/>
              <w:bottom w:val="nil"/>
            </w:tcBorders>
            <w:vAlign w:val="center"/>
          </w:tcPr>
          <w:p w14:paraId="414EDA23" w14:textId="77777777" w:rsidR="004463AA" w:rsidRPr="0084120C" w:rsidRDefault="004463AA" w:rsidP="00224F07">
            <w:pPr>
              <w:pStyle w:val="StandardText"/>
              <w:spacing w:before="60" w:after="60"/>
              <w:rPr>
                <w:rStyle w:val="Heading3Char"/>
                <w:b w:val="0"/>
                <w:bCs/>
                <w:color w:val="4B4B4D" w:themeColor="text1"/>
                <w:sz w:val="22"/>
                <w:szCs w:val="22"/>
                <w:lang w:val="lt-LT"/>
              </w:rPr>
            </w:pPr>
            <w:r w:rsidRPr="0084120C">
              <w:rPr>
                <w:rStyle w:val="Heading3Char"/>
                <w:b w:val="0"/>
                <w:bCs/>
                <w:color w:val="4B4B4D" w:themeColor="text1"/>
                <w:sz w:val="22"/>
                <w:szCs w:val="22"/>
                <w:lang w:val="lt-LT"/>
              </w:rPr>
              <w:t>Sutaupoma 10-20 % šildymo energijos ir išlaidų.</w:t>
            </w:r>
          </w:p>
        </w:tc>
      </w:tr>
      <w:tr w:rsidR="004463AA" w:rsidRPr="0084120C" w14:paraId="39402CFD" w14:textId="77777777" w:rsidTr="00224F07">
        <w:trPr>
          <w:trHeight w:val="536"/>
        </w:trPr>
        <w:tc>
          <w:tcPr>
            <w:tcW w:w="5003" w:type="dxa"/>
            <w:tcBorders>
              <w:top w:val="nil"/>
              <w:bottom w:val="nil"/>
            </w:tcBorders>
            <w:vAlign w:val="center"/>
          </w:tcPr>
          <w:p w14:paraId="40E140A2" w14:textId="6126CDEC"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613816608"/>
                <w14:checkbox>
                  <w14:checked w14:val="0"/>
                  <w14:checkedState w14:val="2612" w14:font="MS Gothic"/>
                  <w14:uncheckedState w14:val="2610" w14:font="MS Gothic"/>
                </w14:checkbox>
              </w:sdtPr>
              <w:sdtContent>
                <w:r w:rsidR="004463AA" w:rsidRPr="0084120C">
                  <w:rPr>
                    <w:rFonts w:ascii="MS Gothic" w:eastAsia="MS Gothic" w:hAnsi="MS Gothic"/>
                    <w:sz w:val="22"/>
                    <w:szCs w:val="22"/>
                  </w:rPr>
                  <w:t>☐</w:t>
                </w:r>
              </w:sdtContent>
            </w:sdt>
            <w:r w:rsidR="004463A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1C7961F8" w14:textId="77777777"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2028748"/>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 w:val="22"/>
                    <w:szCs w:val="22"/>
                  </w:rPr>
                  <w:t>☒</w:t>
                </w:r>
              </w:sdtContent>
            </w:sdt>
            <w:r w:rsidR="004463AA" w:rsidRPr="0084120C">
              <w:rPr>
                <w:sz w:val="22"/>
                <w:szCs w:val="22"/>
              </w:rPr>
              <w:t xml:space="preserve"> Kitas teigiamas poveikis</w:t>
            </w:r>
          </w:p>
        </w:tc>
        <w:tc>
          <w:tcPr>
            <w:tcW w:w="2767" w:type="dxa"/>
            <w:tcBorders>
              <w:top w:val="nil"/>
              <w:left w:val="nil"/>
              <w:bottom w:val="nil"/>
            </w:tcBorders>
            <w:vAlign w:val="center"/>
          </w:tcPr>
          <w:p w14:paraId="77B015C5" w14:textId="77777777" w:rsidR="004463AA" w:rsidRPr="0084120C" w:rsidRDefault="004463AA" w:rsidP="00224F07">
            <w:pPr>
              <w:pStyle w:val="StandardText"/>
              <w:spacing w:before="60" w:after="60"/>
              <w:rPr>
                <w:rStyle w:val="Heading3Char"/>
                <w:b w:val="0"/>
                <w:color w:val="4B4B4D" w:themeColor="text1"/>
                <w:sz w:val="22"/>
                <w:szCs w:val="22"/>
                <w:lang w:val="lt-LT"/>
              </w:rPr>
            </w:pPr>
          </w:p>
        </w:tc>
      </w:tr>
      <w:tr w:rsidR="004463AA" w:rsidRPr="0084120C" w14:paraId="3161BA36" w14:textId="77777777" w:rsidTr="00224F07">
        <w:trPr>
          <w:trHeight w:val="80"/>
        </w:trPr>
        <w:tc>
          <w:tcPr>
            <w:tcW w:w="5003" w:type="dxa"/>
            <w:tcBorders>
              <w:top w:val="nil"/>
            </w:tcBorders>
            <w:vAlign w:val="center"/>
          </w:tcPr>
          <w:p w14:paraId="6E0ABAA7" w14:textId="34C893D7" w:rsidR="004463A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11900627"/>
                <w14:checkbox>
                  <w14:checked w14:val="0"/>
                  <w14:checkedState w14:val="2612" w14:font="MS Gothic"/>
                  <w14:uncheckedState w14:val="2610" w14:font="MS Gothic"/>
                </w14:checkbox>
              </w:sdtPr>
              <w:sdtContent>
                <w:r w:rsidR="004463AA" w:rsidRPr="0084120C">
                  <w:rPr>
                    <w:rFonts w:ascii="MS Gothic" w:eastAsia="MS Gothic" w:hAnsi="MS Gothic"/>
                    <w:sz w:val="22"/>
                    <w:szCs w:val="22"/>
                  </w:rPr>
                  <w:t>☐</w:t>
                </w:r>
              </w:sdtContent>
            </w:sdt>
            <w:r w:rsidR="004463A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2CA78338" w14:textId="77777777" w:rsidR="004463AA" w:rsidRPr="0084120C" w:rsidRDefault="004463AA" w:rsidP="00224F07">
            <w:pPr>
              <w:pStyle w:val="Companyname"/>
              <w:spacing w:before="60" w:after="60"/>
              <w:rPr>
                <w:rStyle w:val="Heading3Char"/>
                <w:b w:val="0"/>
                <w:color w:val="4B4B4D" w:themeColor="text1"/>
                <w:sz w:val="22"/>
                <w:szCs w:val="22"/>
                <w:lang w:val="lt-LT"/>
              </w:rPr>
            </w:pPr>
            <w:r w:rsidRPr="0084120C">
              <w:rPr>
                <w:color w:val="4B4B4D" w:themeColor="text1"/>
              </w:rPr>
              <w:t xml:space="preserve">Taupo energiją nesukeldamas diskomforto </w:t>
            </w:r>
          </w:p>
        </w:tc>
      </w:tr>
    </w:tbl>
    <w:p w14:paraId="0D316C4F" w14:textId="77777777" w:rsidR="004463AA" w:rsidRPr="0084120C" w:rsidRDefault="004463AA" w:rsidP="004463A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463AA" w:rsidRPr="0084120C" w14:paraId="1BD3E93D" w14:textId="77777777" w:rsidTr="00224F07">
        <w:trPr>
          <w:trHeight w:val="313"/>
        </w:trPr>
        <w:tc>
          <w:tcPr>
            <w:tcW w:w="2576" w:type="dxa"/>
            <w:tcBorders>
              <w:bottom w:val="single" w:sz="4" w:space="0" w:color="auto"/>
            </w:tcBorders>
            <w:shd w:val="clear" w:color="auto" w:fill="E7EEF5" w:themeFill="accent5" w:themeFillTint="33"/>
            <w:vAlign w:val="center"/>
          </w:tcPr>
          <w:p w14:paraId="3C14B923" w14:textId="473AB537" w:rsidR="004463AA"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20F5487" w14:textId="77777777" w:rsidR="004463AA" w:rsidRPr="0084120C" w:rsidRDefault="004463AA"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212A663C" w14:textId="77777777" w:rsidR="004463AA" w:rsidRPr="0084120C" w:rsidRDefault="004463AA"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72A0BF32" w14:textId="77777777" w:rsidR="004463AA" w:rsidRPr="0084120C" w:rsidRDefault="004463AA" w:rsidP="00224F07">
            <w:pPr>
              <w:pStyle w:val="Heading3"/>
              <w:rPr>
                <w:rStyle w:val="Heading3Char"/>
                <w:b/>
                <w:bCs/>
                <w:lang w:val="lt-LT"/>
              </w:rPr>
            </w:pPr>
            <w:r w:rsidRPr="0084120C">
              <w:rPr>
                <w:rStyle w:val="Heading3Char"/>
                <w:b/>
                <w:bCs/>
                <w:lang w:val="lt-LT"/>
              </w:rPr>
              <w:t>Speciali sauga</w:t>
            </w:r>
          </w:p>
        </w:tc>
      </w:tr>
      <w:tr w:rsidR="004463AA" w:rsidRPr="0084120C" w14:paraId="77DA1234" w14:textId="77777777" w:rsidTr="00224F07">
        <w:trPr>
          <w:trHeight w:val="455"/>
        </w:trPr>
        <w:tc>
          <w:tcPr>
            <w:tcW w:w="2576" w:type="dxa"/>
            <w:tcBorders>
              <w:bottom w:val="nil"/>
            </w:tcBorders>
            <w:vAlign w:val="center"/>
          </w:tcPr>
          <w:p w14:paraId="2BA7773E" w14:textId="6E071FA6" w:rsidR="004463AA" w:rsidRPr="0084120C" w:rsidRDefault="00000000" w:rsidP="00224F07">
            <w:pPr>
              <w:spacing w:before="60" w:after="60"/>
              <w:rPr>
                <w:rStyle w:val="Heading3Char"/>
                <w:b w:val="0"/>
                <w:color w:val="auto"/>
                <w:sz w:val="22"/>
                <w:szCs w:val="22"/>
                <w:lang w:val="lt-LT"/>
              </w:rPr>
            </w:pPr>
            <w:sdt>
              <w:sdtPr>
                <w:rPr>
                  <w:rStyle w:val="Heading3Char"/>
                  <w:lang w:val="lt-LT"/>
                </w:rPr>
                <w:id w:val="1491443482"/>
                <w14:checkbox>
                  <w14:checked w14:val="1"/>
                  <w14:checkedState w14:val="2612" w14:font="MS Gothic"/>
                  <w14:uncheckedState w14:val="2610" w14:font="MS Gothic"/>
                </w14:checkbox>
              </w:sdtPr>
              <w:sdtContent>
                <w:r w:rsidR="004463AA" w:rsidRPr="0084120C">
                  <w:rPr>
                    <w:rStyle w:val="Heading3Char"/>
                    <w:rFonts w:ascii="MS Gothic" w:eastAsia="MS Gothic" w:hAnsi="MS Gothic"/>
                    <w:lang w:val="lt-LT"/>
                  </w:rPr>
                  <w:t>☒</w:t>
                </w:r>
              </w:sdtContent>
            </w:sdt>
            <w:r w:rsidR="004463AA"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4463AA"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52965433" w14:textId="77777777" w:rsidR="004463AA"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257571067"/>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Cs w:val="22"/>
                  </w:rPr>
                  <w:t>☒</w:t>
                </w:r>
              </w:sdtContent>
            </w:sdt>
            <w:r w:rsidR="004463AA"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6C28F7B9" w14:textId="1C1FE5B2" w:rsidR="004463AA"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904573856"/>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Cs w:val="22"/>
                  </w:rPr>
                  <w:t>☒</w:t>
                </w:r>
              </w:sdtContent>
            </w:sdt>
            <w:r w:rsidR="004463AA" w:rsidRPr="0084120C">
              <w:rPr>
                <w:szCs w:val="22"/>
              </w:rPr>
              <w:t xml:space="preserve">  </w:t>
            </w:r>
            <w:r w:rsidR="006F1366" w:rsidRPr="0084120C">
              <w:rPr>
                <w:szCs w:val="22"/>
              </w:rPr>
              <w:t>Galima atlikti pačiam</w:t>
            </w:r>
          </w:p>
        </w:tc>
        <w:tc>
          <w:tcPr>
            <w:tcW w:w="2780" w:type="dxa"/>
            <w:tcBorders>
              <w:bottom w:val="nil"/>
            </w:tcBorders>
            <w:vAlign w:val="center"/>
          </w:tcPr>
          <w:p w14:paraId="7AB4742E" w14:textId="77777777" w:rsidR="004463AA" w:rsidRPr="0084120C" w:rsidRDefault="00000000" w:rsidP="00224F07">
            <w:pPr>
              <w:pStyle w:val="Companyname"/>
              <w:spacing w:before="60" w:after="60"/>
              <w:rPr>
                <w:szCs w:val="22"/>
              </w:rPr>
            </w:pPr>
            <w:sdt>
              <w:sdtPr>
                <w:rPr>
                  <w:rStyle w:val="Heading3Char"/>
                  <w:lang w:val="lt-LT"/>
                </w:rPr>
                <w:id w:val="1463692490"/>
                <w14:checkbox>
                  <w14:checked w14:val="1"/>
                  <w14:checkedState w14:val="2612" w14:font="MS Gothic"/>
                  <w14:uncheckedState w14:val="2610" w14:font="MS Gothic"/>
                </w14:checkbox>
              </w:sdtPr>
              <w:sdtContent>
                <w:r w:rsidR="004463AA" w:rsidRPr="0084120C">
                  <w:rPr>
                    <w:rStyle w:val="Heading3Char"/>
                    <w:rFonts w:ascii="MS Gothic" w:eastAsia="MS Gothic" w:hAnsi="MS Gothic"/>
                    <w:lang w:val="lt-LT"/>
                  </w:rPr>
                  <w:t>☒</w:t>
                </w:r>
              </w:sdtContent>
            </w:sdt>
            <w:r w:rsidR="004463AA" w:rsidRPr="0084120C">
              <w:rPr>
                <w:szCs w:val="22"/>
              </w:rPr>
              <w:t xml:space="preserve">  Nebūtina</w:t>
            </w:r>
          </w:p>
        </w:tc>
      </w:tr>
      <w:tr w:rsidR="004463AA" w:rsidRPr="0084120C" w14:paraId="05439D9D" w14:textId="77777777" w:rsidTr="00224F07">
        <w:trPr>
          <w:trHeight w:val="360"/>
        </w:trPr>
        <w:tc>
          <w:tcPr>
            <w:tcW w:w="2576" w:type="dxa"/>
            <w:tcBorders>
              <w:top w:val="nil"/>
              <w:bottom w:val="nil"/>
            </w:tcBorders>
            <w:vAlign w:val="center"/>
          </w:tcPr>
          <w:p w14:paraId="03F93AB9" w14:textId="790A1FF9" w:rsidR="004463AA" w:rsidRPr="0084120C" w:rsidRDefault="00000000" w:rsidP="00224F07">
            <w:pPr>
              <w:spacing w:before="60" w:after="60"/>
              <w:rPr>
                <w:rStyle w:val="Heading3Char"/>
                <w:b w:val="0"/>
                <w:color w:val="auto"/>
                <w:sz w:val="22"/>
                <w:szCs w:val="22"/>
                <w:lang w:val="lt-LT"/>
              </w:rPr>
            </w:pPr>
            <w:sdt>
              <w:sdtPr>
                <w:rPr>
                  <w:rStyle w:val="Heading3Char"/>
                  <w:lang w:val="lt-LT"/>
                </w:rPr>
                <w:id w:val="-1842537658"/>
                <w14:checkbox>
                  <w14:checked w14:val="1"/>
                  <w14:checkedState w14:val="2612" w14:font="MS Gothic"/>
                  <w14:uncheckedState w14:val="2610" w14:font="MS Gothic"/>
                </w14:checkbox>
              </w:sdtPr>
              <w:sdtContent>
                <w:r w:rsidR="004463AA" w:rsidRPr="0084120C">
                  <w:rPr>
                    <w:rStyle w:val="Heading3Char"/>
                    <w:rFonts w:ascii="Segoe UI Symbol" w:hAnsi="Segoe UI Symbol" w:cs="Segoe UI Symbol"/>
                    <w:lang w:val="lt-LT"/>
                  </w:rPr>
                  <w:t>☒</w:t>
                </w:r>
              </w:sdtContent>
            </w:sdt>
            <w:r w:rsidR="004463AA"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0B4E78FE" w14:textId="77777777" w:rsidR="004463AA"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1974436926"/>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color w:val="4B4B4D" w:themeColor="text1"/>
                <w:szCs w:val="22"/>
              </w:rPr>
              <w:t xml:space="preserve">  </w:t>
            </w:r>
            <w:r w:rsidR="004463AA"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5C845B13" w14:textId="50F76CEC" w:rsidR="004463AA"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77831215"/>
                <w14:checkbox>
                  <w14:checked w14:val="1"/>
                  <w14:checkedState w14:val="2612" w14:font="MS Gothic"/>
                  <w14:uncheckedState w14:val="2610" w14:font="MS Gothic"/>
                </w14:checkbox>
              </w:sdtPr>
              <w:sdtContent>
                <w:r w:rsidR="004463AA" w:rsidRPr="0084120C">
                  <w:rPr>
                    <w:rFonts w:ascii="MS Gothic" w:eastAsia="MS Gothic" w:hAnsi="MS Gothic"/>
                    <w:b/>
                    <w:color w:val="007BB2" w:themeColor="background2"/>
                    <w:szCs w:val="22"/>
                  </w:rPr>
                  <w:t>☒</w:t>
                </w:r>
              </w:sdtContent>
            </w:sdt>
            <w:r w:rsidR="004463AA" w:rsidRPr="0084120C">
              <w:rPr>
                <w:szCs w:val="22"/>
              </w:rPr>
              <w:t xml:space="preserve">  </w:t>
            </w:r>
            <w:r w:rsidR="00577F28" w:rsidRPr="0084120C">
              <w:rPr>
                <w:sz w:val="22"/>
                <w:szCs w:val="22"/>
              </w:rPr>
              <w:t>Reikalinga s</w:t>
            </w:r>
            <w:r w:rsidR="004463AA" w:rsidRPr="0084120C">
              <w:rPr>
                <w:szCs w:val="22"/>
              </w:rPr>
              <w:t>pecializuota įmonė</w:t>
            </w:r>
          </w:p>
        </w:tc>
        <w:tc>
          <w:tcPr>
            <w:tcW w:w="2780" w:type="dxa"/>
            <w:tcBorders>
              <w:top w:val="nil"/>
              <w:bottom w:val="nil"/>
            </w:tcBorders>
            <w:vAlign w:val="center"/>
          </w:tcPr>
          <w:p w14:paraId="5CA6C796" w14:textId="774E9F25" w:rsidR="004463AA" w:rsidRPr="0084120C" w:rsidRDefault="00000000" w:rsidP="00224F07">
            <w:pPr>
              <w:pStyle w:val="Companyname"/>
              <w:spacing w:before="60" w:after="60"/>
              <w:rPr>
                <w:szCs w:val="22"/>
              </w:rPr>
            </w:pPr>
            <w:sdt>
              <w:sdtPr>
                <w:rPr>
                  <w:szCs w:val="22"/>
                </w:rPr>
                <w:id w:val="814604740"/>
                <w14:checkbox>
                  <w14:checked w14:val="0"/>
                  <w14:checkedState w14:val="2612" w14:font="MS Gothic"/>
                  <w14:uncheckedState w14:val="2610" w14:font="MS Gothic"/>
                </w14:checkbox>
              </w:sdtPr>
              <w:sdtContent>
                <w:r w:rsidR="004463AA" w:rsidRPr="0084120C">
                  <w:rPr>
                    <w:rFonts w:ascii="MS Gothic" w:eastAsia="MS Gothic" w:hAnsi="MS Gothic"/>
                    <w:szCs w:val="22"/>
                  </w:rPr>
                  <w:t>☐</w:t>
                </w:r>
              </w:sdtContent>
            </w:sdt>
            <w:r w:rsidR="004463AA" w:rsidRPr="0084120C">
              <w:rPr>
                <w:szCs w:val="22"/>
              </w:rPr>
              <w:t xml:space="preserve">  </w:t>
            </w:r>
            <w:r w:rsidR="006F1366" w:rsidRPr="0084120C">
              <w:rPr>
                <w:szCs w:val="22"/>
              </w:rPr>
              <w:t>Rekomenduojama</w:t>
            </w:r>
          </w:p>
        </w:tc>
      </w:tr>
      <w:tr w:rsidR="004463AA" w:rsidRPr="0084120C" w14:paraId="458EDFD9" w14:textId="77777777" w:rsidTr="00224F07">
        <w:trPr>
          <w:trHeight w:val="254"/>
        </w:trPr>
        <w:tc>
          <w:tcPr>
            <w:tcW w:w="2576" w:type="dxa"/>
            <w:tcBorders>
              <w:top w:val="nil"/>
            </w:tcBorders>
            <w:vAlign w:val="center"/>
          </w:tcPr>
          <w:p w14:paraId="0E023487" w14:textId="5F29A23B" w:rsidR="004463AA"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895493996"/>
                <w14:checkbox>
                  <w14:checked w14:val="0"/>
                  <w14:checkedState w14:val="2612" w14:font="MS Gothic"/>
                  <w14:uncheckedState w14:val="2610" w14:font="MS Gothic"/>
                </w14:checkbox>
              </w:sdtPr>
              <w:sdtContent>
                <w:r w:rsidR="004463AA" w:rsidRPr="0084120C">
                  <w:rPr>
                    <w:rFonts w:ascii="MS Gothic" w:eastAsia="MS Gothic" w:hAnsi="MS Gothic"/>
                    <w:szCs w:val="22"/>
                  </w:rPr>
                  <w:t>☐</w:t>
                </w:r>
              </w:sdtContent>
            </w:sdt>
            <w:r w:rsidR="004463AA" w:rsidRPr="0084120C">
              <w:rPr>
                <w:rStyle w:val="Heading3Char"/>
                <w:b w:val="0"/>
                <w:bCs/>
                <w:color w:val="auto"/>
                <w:sz w:val="22"/>
                <w:szCs w:val="22"/>
                <w:lang w:val="lt-LT"/>
              </w:rPr>
              <w:t xml:space="preserve"> </w:t>
            </w:r>
            <w:r w:rsidR="00854535" w:rsidRPr="0084120C">
              <w:rPr>
                <w:rStyle w:val="Heading3Char"/>
                <w:b w:val="0"/>
                <w:bCs/>
                <w:color w:val="auto"/>
                <w:sz w:val="22"/>
                <w:szCs w:val="22"/>
                <w:lang w:val="lt-LT"/>
              </w:rPr>
              <w:t>Pastato konstrukciją</w:t>
            </w:r>
          </w:p>
        </w:tc>
        <w:tc>
          <w:tcPr>
            <w:tcW w:w="2392" w:type="dxa"/>
            <w:tcBorders>
              <w:top w:val="nil"/>
            </w:tcBorders>
            <w:vAlign w:val="center"/>
          </w:tcPr>
          <w:p w14:paraId="05A5E421" w14:textId="77777777" w:rsidR="004463AA"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2001493863"/>
                <w14:checkbox>
                  <w14:checked w14:val="0"/>
                  <w14:checkedState w14:val="2612" w14:font="MS Gothic"/>
                  <w14:uncheckedState w14:val="2610" w14:font="MS Gothic"/>
                </w14:checkbox>
              </w:sdtPr>
              <w:sdtContent>
                <w:r w:rsidR="004463AA" w:rsidRPr="0084120C">
                  <w:rPr>
                    <w:rFonts w:ascii="MS Gothic" w:eastAsia="MS Gothic" w:hAnsi="MS Gothic"/>
                    <w:color w:val="4B4B4D" w:themeColor="text1"/>
                    <w:szCs w:val="22"/>
                  </w:rPr>
                  <w:t>☐</w:t>
                </w:r>
              </w:sdtContent>
            </w:sdt>
            <w:r w:rsidR="004463AA" w:rsidRPr="0084120C">
              <w:rPr>
                <w:color w:val="4B4B4D" w:themeColor="text1"/>
                <w:szCs w:val="22"/>
              </w:rPr>
              <w:t xml:space="preserve">  </w:t>
            </w:r>
            <w:r w:rsidR="004463AA" w:rsidRPr="0084120C">
              <w:rPr>
                <w:rStyle w:val="Heading3Char"/>
                <w:b w:val="0"/>
                <w:bCs/>
                <w:color w:val="4B4B4D" w:themeColor="text1"/>
                <w:sz w:val="22"/>
                <w:szCs w:val="22"/>
                <w:lang w:val="lt-LT"/>
              </w:rPr>
              <w:t>Aukštas</w:t>
            </w:r>
          </w:p>
        </w:tc>
        <w:tc>
          <w:tcPr>
            <w:tcW w:w="2557" w:type="dxa"/>
            <w:tcBorders>
              <w:top w:val="nil"/>
            </w:tcBorders>
            <w:vAlign w:val="center"/>
          </w:tcPr>
          <w:p w14:paraId="482D8B99" w14:textId="0731B93F" w:rsidR="004463AA"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609083368"/>
                <w14:checkbox>
                  <w14:checked w14:val="0"/>
                  <w14:checkedState w14:val="2612" w14:font="MS Gothic"/>
                  <w14:uncheckedState w14:val="2610" w14:font="MS Gothic"/>
                </w14:checkbox>
              </w:sdtPr>
              <w:sdtContent>
                <w:r w:rsidR="004463AA" w:rsidRPr="0084120C">
                  <w:rPr>
                    <w:rFonts w:ascii="MS Gothic" w:eastAsia="MS Gothic" w:hAnsi="MS Gothic"/>
                    <w:szCs w:val="22"/>
                  </w:rPr>
                  <w:t>☐</w:t>
                </w:r>
              </w:sdtContent>
            </w:sdt>
            <w:r w:rsidR="004463AA" w:rsidRPr="0084120C">
              <w:rPr>
                <w:szCs w:val="22"/>
              </w:rPr>
              <w:t xml:space="preserve">  </w:t>
            </w:r>
            <w:r w:rsidR="00577F28" w:rsidRPr="0084120C">
              <w:rPr>
                <w:sz w:val="22"/>
                <w:szCs w:val="22"/>
              </w:rPr>
              <w:t>Reikalingas e</w:t>
            </w:r>
            <w:r w:rsidR="004463AA" w:rsidRPr="0084120C">
              <w:rPr>
                <w:szCs w:val="22"/>
              </w:rPr>
              <w:t>kspertas</w:t>
            </w:r>
          </w:p>
        </w:tc>
        <w:tc>
          <w:tcPr>
            <w:tcW w:w="2780" w:type="dxa"/>
            <w:tcBorders>
              <w:top w:val="nil"/>
            </w:tcBorders>
            <w:vAlign w:val="center"/>
          </w:tcPr>
          <w:p w14:paraId="16513C9C" w14:textId="77777777" w:rsidR="004463AA" w:rsidRPr="0084120C" w:rsidRDefault="00000000" w:rsidP="00224F07">
            <w:pPr>
              <w:pStyle w:val="Companyname"/>
              <w:spacing w:before="60" w:after="60"/>
              <w:rPr>
                <w:szCs w:val="22"/>
              </w:rPr>
            </w:pPr>
            <w:sdt>
              <w:sdtPr>
                <w:rPr>
                  <w:szCs w:val="22"/>
                </w:rPr>
                <w:id w:val="-1628772967"/>
                <w14:checkbox>
                  <w14:checked w14:val="0"/>
                  <w14:checkedState w14:val="2612" w14:font="MS Gothic"/>
                  <w14:uncheckedState w14:val="2610" w14:font="MS Gothic"/>
                </w14:checkbox>
              </w:sdtPr>
              <w:sdtContent>
                <w:r w:rsidR="004463AA" w:rsidRPr="0084120C">
                  <w:rPr>
                    <w:rFonts w:ascii="MS Gothic" w:eastAsia="MS Gothic" w:hAnsi="MS Gothic"/>
                    <w:szCs w:val="22"/>
                  </w:rPr>
                  <w:t>☐</w:t>
                </w:r>
              </w:sdtContent>
            </w:sdt>
            <w:r w:rsidR="004463AA" w:rsidRPr="0084120C">
              <w:rPr>
                <w:szCs w:val="22"/>
              </w:rPr>
              <w:t xml:space="preserve">  Privaloma</w:t>
            </w:r>
          </w:p>
        </w:tc>
      </w:tr>
    </w:tbl>
    <w:p w14:paraId="5F4EAB20" w14:textId="77777777" w:rsidR="00B74C55" w:rsidRPr="0084120C" w:rsidRDefault="00B74C55" w:rsidP="00197D9A">
      <w:pPr>
        <w:spacing w:before="0"/>
        <w:rPr>
          <w:rStyle w:val="Heading3Char"/>
          <w:b w:val="0"/>
          <w:bCs/>
          <w:sz w:val="28"/>
          <w:szCs w:val="28"/>
          <w:lang w:val="lt-LT"/>
        </w:rPr>
      </w:pPr>
    </w:p>
    <w:p w14:paraId="2FBEF126" w14:textId="460F9833" w:rsidR="004463AA" w:rsidRPr="0084120C" w:rsidRDefault="006F1366" w:rsidP="00197D9A">
      <w:pPr>
        <w:spacing w:before="0"/>
        <w:rPr>
          <w:rStyle w:val="Heading3Char"/>
          <w:b w:val="0"/>
          <w:bCs/>
          <w:sz w:val="28"/>
          <w:szCs w:val="28"/>
          <w:lang w:val="lt-LT"/>
        </w:rPr>
      </w:pPr>
      <w:r w:rsidRPr="0084120C">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463AA" w:rsidRPr="0084120C" w14:paraId="0D785490" w14:textId="77777777">
        <w:trPr>
          <w:trHeight w:val="466"/>
        </w:trPr>
        <w:tc>
          <w:tcPr>
            <w:tcW w:w="5097" w:type="dxa"/>
            <w:shd w:val="clear" w:color="auto" w:fill="E7EEF5" w:themeFill="accent5" w:themeFillTint="33"/>
          </w:tcPr>
          <w:p w14:paraId="4B360B88" w14:textId="77777777" w:rsidR="004463AA" w:rsidRPr="0084120C" w:rsidRDefault="004463AA"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73653A3E" w14:textId="77777777" w:rsidR="004463AA" w:rsidRPr="0084120C" w:rsidRDefault="004463AA" w:rsidP="00224F07">
            <w:pPr>
              <w:spacing w:before="60" w:after="60"/>
              <w:rPr>
                <w:i/>
                <w:iCs/>
                <w:color w:val="4B4B4D" w:themeColor="text1"/>
              </w:rPr>
            </w:pPr>
            <w:r w:rsidRPr="0084120C">
              <w:rPr>
                <w:rStyle w:val="Heading3Char"/>
                <w:lang w:val="lt-LT"/>
              </w:rPr>
              <w:t>Investicijų grąža</w:t>
            </w:r>
          </w:p>
        </w:tc>
      </w:tr>
      <w:tr w:rsidR="004463AA" w:rsidRPr="0084120C" w14:paraId="3C5508EA" w14:textId="77777777">
        <w:trPr>
          <w:trHeight w:val="787"/>
        </w:trPr>
        <w:tc>
          <w:tcPr>
            <w:tcW w:w="5097" w:type="dxa"/>
          </w:tcPr>
          <w:p w14:paraId="5C50CB7D" w14:textId="77777777" w:rsidR="004463AA" w:rsidRPr="0084120C" w:rsidRDefault="004463AA"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50-100€ automatiniams programuojamiems termostatams</w:t>
            </w:r>
          </w:p>
        </w:tc>
        <w:tc>
          <w:tcPr>
            <w:tcW w:w="5109" w:type="dxa"/>
          </w:tcPr>
          <w:p w14:paraId="229B5693" w14:textId="77777777" w:rsidR="004463AA" w:rsidRPr="0084120C" w:rsidRDefault="004463AA" w:rsidP="00224F07">
            <w:pPr>
              <w:pStyle w:val="StandardText"/>
              <w:spacing w:before="60" w:after="60"/>
              <w:rPr>
                <w:rStyle w:val="Heading3Char"/>
                <w:b w:val="0"/>
                <w:color w:val="4B4B4D" w:themeColor="text1"/>
                <w:lang w:val="lt-LT"/>
              </w:rPr>
            </w:pPr>
            <w:r w:rsidRPr="0084120C">
              <w:t>Priklausomai nuo energijos kainų ir šildymo įpročių, investicijos atsiperka per 2-6 mėnesius.</w:t>
            </w:r>
          </w:p>
        </w:tc>
      </w:tr>
      <w:tr w:rsidR="004463AA" w:rsidRPr="0084120C" w14:paraId="5583EB63" w14:textId="77777777">
        <w:trPr>
          <w:trHeight w:val="516"/>
        </w:trPr>
        <w:tc>
          <w:tcPr>
            <w:tcW w:w="5097" w:type="dxa"/>
            <w:shd w:val="clear" w:color="auto" w:fill="E7EEF5" w:themeFill="accent5" w:themeFillTint="33"/>
          </w:tcPr>
          <w:p w14:paraId="2543C5BD" w14:textId="77777777" w:rsidR="004463AA" w:rsidRPr="0084120C" w:rsidRDefault="004463AA"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34059723" w14:textId="77777777" w:rsidR="004463AA" w:rsidRPr="0084120C" w:rsidRDefault="004463AA" w:rsidP="00224F07">
            <w:pPr>
              <w:spacing w:before="60" w:after="60"/>
              <w:rPr>
                <w:rStyle w:val="Heading3Char"/>
                <w:lang w:val="lt-LT"/>
              </w:rPr>
            </w:pPr>
            <w:r w:rsidRPr="0084120C">
              <w:rPr>
                <w:rStyle w:val="Heading3Char"/>
                <w:lang w:val="lt-LT"/>
              </w:rPr>
              <w:t>Medžiagos ar technologijos prieinamumas</w:t>
            </w:r>
          </w:p>
        </w:tc>
      </w:tr>
      <w:tr w:rsidR="004463AA" w:rsidRPr="0084120C" w14:paraId="3E50947B" w14:textId="77777777">
        <w:trPr>
          <w:trHeight w:val="866"/>
        </w:trPr>
        <w:tc>
          <w:tcPr>
            <w:tcW w:w="5097" w:type="dxa"/>
          </w:tcPr>
          <w:p w14:paraId="6E358748" w14:textId="71C98D10" w:rsidR="004463AA" w:rsidRPr="0084120C" w:rsidRDefault="0087150D" w:rsidP="00224F07">
            <w:pPr>
              <w:pStyle w:val="StandardText"/>
              <w:spacing w:before="60" w:after="60"/>
              <w:rPr>
                <w:rStyle w:val="Heading3Char"/>
                <w:b w:val="0"/>
                <w:color w:val="4B4B4D" w:themeColor="text1"/>
                <w:lang w:val="lt-LT"/>
              </w:rPr>
            </w:pPr>
            <w:r w:rsidRPr="0084120C">
              <w:rPr>
                <w:rStyle w:val="Heading3Char"/>
                <w:b w:val="0"/>
                <w:bCs/>
                <w:color w:val="4B4B4D" w:themeColor="text1"/>
                <w:lang w:val="lt-LT"/>
              </w:rPr>
              <w:t>Šiuo metu finansavimo programų šiai priemonei nėra.</w:t>
            </w:r>
          </w:p>
        </w:tc>
        <w:tc>
          <w:tcPr>
            <w:tcW w:w="5109" w:type="dxa"/>
          </w:tcPr>
          <w:p w14:paraId="1693C746" w14:textId="77777777" w:rsidR="004463AA" w:rsidRPr="0084120C" w:rsidRDefault="004463AA" w:rsidP="00224F07">
            <w:pPr>
              <w:pStyle w:val="StandardText"/>
              <w:spacing w:before="60" w:after="60"/>
              <w:rPr>
                <w:rStyle w:val="Heading3Char"/>
                <w:b w:val="0"/>
                <w:color w:val="4B4B4D" w:themeColor="text1"/>
                <w:lang w:val="lt-LT"/>
              </w:rPr>
            </w:pPr>
            <w:r w:rsidRPr="0084120C">
              <w:t xml:space="preserve">Termostatus paprastai galima įsigyti techninės įrangos ar specializuotose parduotuvėse, platus </w:t>
            </w:r>
            <w:r w:rsidRPr="0084120C">
              <w:rPr>
                <w:rStyle w:val="CompanynameZchn"/>
                <w:color w:val="4B4B4D" w:themeColor="text1"/>
                <w:sz w:val="24"/>
              </w:rPr>
              <w:t xml:space="preserve">prietaisų </w:t>
            </w:r>
            <w:r w:rsidRPr="0084120C">
              <w:t xml:space="preserve">pasirinkimas, kuriuos </w:t>
            </w:r>
            <w:r w:rsidRPr="0084120C">
              <w:rPr>
                <w:rStyle w:val="CompanynameZchn"/>
                <w:color w:val="4B4B4D" w:themeColor="text1"/>
                <w:sz w:val="24"/>
              </w:rPr>
              <w:t>galima įsigyti iš karto</w:t>
            </w:r>
            <w:r w:rsidRPr="0084120C">
              <w:t>.</w:t>
            </w:r>
          </w:p>
        </w:tc>
      </w:tr>
      <w:tr w:rsidR="004463AA" w:rsidRPr="0084120C" w14:paraId="72CFCA2A"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45D1A89" w14:textId="77777777" w:rsidR="004463AA" w:rsidRPr="0084120C" w:rsidRDefault="004463AA"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4463AA" w:rsidRPr="0084120C" w14:paraId="10F7C023" w14:textId="77777777">
        <w:trPr>
          <w:trHeight w:val="432"/>
        </w:trPr>
        <w:tc>
          <w:tcPr>
            <w:tcW w:w="10206" w:type="dxa"/>
            <w:gridSpan w:val="2"/>
            <w:tcBorders>
              <w:top w:val="single" w:sz="4" w:space="0" w:color="auto"/>
              <w:left w:val="single" w:sz="4" w:space="0" w:color="auto"/>
              <w:bottom w:val="single" w:sz="4" w:space="0" w:color="auto"/>
              <w:right w:val="single" w:sz="4" w:space="0" w:color="auto"/>
            </w:tcBorders>
          </w:tcPr>
          <w:p w14:paraId="288BA9A4" w14:textId="77777777" w:rsidR="004463AA" w:rsidRPr="0084120C" w:rsidRDefault="004463AA" w:rsidP="00224F07">
            <w:pPr>
              <w:pStyle w:val="StandardText"/>
              <w:rPr>
                <w:i/>
                <w:iCs/>
                <w:color w:val="7B6A6B" w:themeColor="accent4"/>
                <w:sz w:val="22"/>
                <w:szCs w:val="22"/>
              </w:rPr>
            </w:pPr>
          </w:p>
        </w:tc>
      </w:tr>
    </w:tbl>
    <w:p w14:paraId="0B92C41A" w14:textId="1B891F78" w:rsidR="004463AA" w:rsidRPr="0084120C" w:rsidRDefault="004463AA" w:rsidP="00520562">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463AA" w:rsidRPr="0084120C" w14:paraId="14DC7E38" w14:textId="77777777" w:rsidTr="00224F07">
        <w:tc>
          <w:tcPr>
            <w:tcW w:w="10196" w:type="dxa"/>
            <w:shd w:val="clear" w:color="auto" w:fill="E7EEF5" w:themeFill="accent5" w:themeFillTint="33"/>
          </w:tcPr>
          <w:p w14:paraId="1879D491" w14:textId="43042245" w:rsidR="004463AA"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4463AA" w:rsidRPr="0084120C" w14:paraId="74CD5F01" w14:textId="77777777" w:rsidTr="00224F07">
        <w:trPr>
          <w:trHeight w:val="304"/>
        </w:trPr>
        <w:tc>
          <w:tcPr>
            <w:tcW w:w="10196" w:type="dxa"/>
          </w:tcPr>
          <w:p w14:paraId="69E2DF04" w14:textId="77777777" w:rsidR="004463AA" w:rsidRPr="0084120C" w:rsidRDefault="004463AA" w:rsidP="00224F07">
            <w:pPr>
              <w:pStyle w:val="StandardText"/>
            </w:pPr>
          </w:p>
          <w:p w14:paraId="3F9290E4" w14:textId="77777777" w:rsidR="004463AA" w:rsidRPr="0084120C" w:rsidRDefault="004463AA" w:rsidP="00224F07">
            <w:pPr>
              <w:pStyle w:val="StandardText"/>
            </w:pPr>
          </w:p>
        </w:tc>
      </w:tr>
      <w:tr w:rsidR="004463AA" w:rsidRPr="0084120C" w14:paraId="17185B0D" w14:textId="77777777" w:rsidTr="00224F07">
        <w:tc>
          <w:tcPr>
            <w:tcW w:w="10196" w:type="dxa"/>
            <w:shd w:val="clear" w:color="auto" w:fill="E7EEF5" w:themeFill="accent5" w:themeFillTint="33"/>
          </w:tcPr>
          <w:p w14:paraId="05C2A3F3" w14:textId="48A24161" w:rsidR="004463AA"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4463AA" w:rsidRPr="0084120C" w14:paraId="47FAFC67" w14:textId="77777777" w:rsidTr="00224F07">
        <w:trPr>
          <w:trHeight w:val="402"/>
        </w:trPr>
        <w:tc>
          <w:tcPr>
            <w:tcW w:w="10196" w:type="dxa"/>
          </w:tcPr>
          <w:p w14:paraId="1C69B6ED" w14:textId="33F865FD" w:rsidR="004463AA" w:rsidRPr="0084120C" w:rsidRDefault="004463AA" w:rsidP="00224F07">
            <w:pPr>
              <w:pStyle w:val="StandardText"/>
              <w:spacing w:before="60" w:after="60"/>
            </w:pPr>
            <w:r w:rsidRPr="0084120C">
              <w:t>Specializuota montavimo įmonė, ypač didelėms komercinėms patalpoms ar biurams</w:t>
            </w:r>
            <w:r w:rsidR="00CF13CE" w:rsidRPr="0084120C">
              <w:t>.</w:t>
            </w:r>
          </w:p>
          <w:p w14:paraId="1E9B543A" w14:textId="77777777" w:rsidR="004463AA" w:rsidRPr="0084120C" w:rsidRDefault="004463AA" w:rsidP="00224F07">
            <w:pPr>
              <w:pStyle w:val="StandardText"/>
              <w:spacing w:before="60" w:after="60"/>
            </w:pPr>
          </w:p>
        </w:tc>
      </w:tr>
      <w:tr w:rsidR="004463AA" w:rsidRPr="0084120C" w14:paraId="7ADC1BD1" w14:textId="77777777" w:rsidTr="00224F07">
        <w:tc>
          <w:tcPr>
            <w:tcW w:w="10196" w:type="dxa"/>
            <w:shd w:val="clear" w:color="auto" w:fill="E7EEF5" w:themeFill="accent5" w:themeFillTint="33"/>
          </w:tcPr>
          <w:p w14:paraId="02B1D244" w14:textId="77777777" w:rsidR="004463AA" w:rsidRPr="0084120C" w:rsidRDefault="004463AA"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4463AA" w:rsidRPr="0084120C" w14:paraId="53E1C91E" w14:textId="77777777" w:rsidTr="00224F07">
        <w:trPr>
          <w:trHeight w:val="913"/>
        </w:trPr>
        <w:tc>
          <w:tcPr>
            <w:tcW w:w="10196" w:type="dxa"/>
          </w:tcPr>
          <w:p w14:paraId="69242C11" w14:textId="77777777" w:rsidR="004463AA" w:rsidRPr="0084120C" w:rsidRDefault="004463AA" w:rsidP="00224F07">
            <w:pPr>
              <w:pStyle w:val="StandardText"/>
              <w:spacing w:before="60" w:after="60"/>
            </w:pPr>
            <w:r w:rsidRPr="0084120C">
              <w:t>Valytojas, techninės priežiūros personalas</w:t>
            </w:r>
          </w:p>
          <w:p w14:paraId="2BBB84C8" w14:textId="77777777" w:rsidR="004463AA" w:rsidRPr="0084120C" w:rsidRDefault="004463AA" w:rsidP="00224F07">
            <w:pPr>
              <w:spacing w:before="60" w:after="60"/>
              <w:rPr>
                <w:i/>
                <w:iCs/>
              </w:rPr>
            </w:pPr>
          </w:p>
        </w:tc>
      </w:tr>
    </w:tbl>
    <w:p w14:paraId="17ED6349" w14:textId="77777777" w:rsidR="004463AA" w:rsidRPr="0084120C" w:rsidRDefault="004463AA" w:rsidP="004463AA">
      <w:pPr>
        <w:spacing w:before="0"/>
        <w:rPr>
          <w:rStyle w:val="Heading3Char"/>
          <w:lang w:val="lt-LT"/>
        </w:rPr>
      </w:pPr>
      <w:r w:rsidRPr="0084120C">
        <w:rPr>
          <w:rStyle w:val="Heading3Char"/>
          <w:lang w:val="lt-LT"/>
        </w:rPr>
        <w:br w:type="page"/>
      </w:r>
    </w:p>
    <w:p w14:paraId="0906A3C4" w14:textId="77777777" w:rsidR="004463AA" w:rsidRPr="0084120C" w:rsidRDefault="004463AA" w:rsidP="004463AA">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2846"/>
        <w:gridCol w:w="7348"/>
      </w:tblGrid>
      <w:tr w:rsidR="004463AA" w:rsidRPr="0084120C" w14:paraId="75F7E00D" w14:textId="77777777" w:rsidTr="00815515">
        <w:tc>
          <w:tcPr>
            <w:tcW w:w="4248" w:type="dxa"/>
            <w:shd w:val="clear" w:color="auto" w:fill="E7EEF5" w:themeFill="accent5" w:themeFillTint="33"/>
          </w:tcPr>
          <w:p w14:paraId="51E1E74C" w14:textId="0E444721" w:rsidR="004463AA" w:rsidRPr="0084120C" w:rsidRDefault="006F1366" w:rsidP="00224F07">
            <w:pPr>
              <w:spacing w:before="60" w:after="60"/>
              <w:rPr>
                <w:bCs/>
              </w:rPr>
            </w:pPr>
            <w:r w:rsidRPr="0084120C">
              <w:rPr>
                <w:rStyle w:val="Heading3Char"/>
                <w:bCs/>
                <w:lang w:val="lt-LT"/>
              </w:rPr>
              <w:t>Parengiamieji veiksmai prieš įgyvendinimą</w:t>
            </w:r>
          </w:p>
        </w:tc>
        <w:tc>
          <w:tcPr>
            <w:tcW w:w="5946" w:type="dxa"/>
            <w:shd w:val="clear" w:color="auto" w:fill="E7EEF5" w:themeFill="accent5" w:themeFillTint="33"/>
          </w:tcPr>
          <w:p w14:paraId="6273224D" w14:textId="799F9D38" w:rsidR="004463AA" w:rsidRPr="0084120C" w:rsidRDefault="004463AA" w:rsidP="00224F07">
            <w:pPr>
              <w:spacing w:after="120"/>
              <w:rPr>
                <w:b/>
                <w:bCs/>
              </w:rPr>
            </w:pPr>
            <w:r w:rsidRPr="0084120C">
              <w:rPr>
                <w:rStyle w:val="Heading3Char"/>
                <w:lang w:val="lt-LT"/>
              </w:rPr>
              <w:t>Diegimo instrukcijos ir gairės, atvirojo kodo iniciatyvos</w:t>
            </w:r>
          </w:p>
        </w:tc>
      </w:tr>
      <w:tr w:rsidR="004463AA" w:rsidRPr="0084120C" w14:paraId="7A37FB3C" w14:textId="77777777" w:rsidTr="00815515">
        <w:trPr>
          <w:trHeight w:val="2157"/>
        </w:trPr>
        <w:tc>
          <w:tcPr>
            <w:tcW w:w="4248" w:type="dxa"/>
          </w:tcPr>
          <w:p w14:paraId="415B4B22" w14:textId="5B6D7B91" w:rsidR="004463AA" w:rsidRPr="0084120C" w:rsidRDefault="004463AA">
            <w:pPr>
              <w:pStyle w:val="StandardText"/>
              <w:numPr>
                <w:ilvl w:val="0"/>
                <w:numId w:val="34"/>
              </w:numPr>
              <w:spacing w:before="60" w:after="60" w:line="280" w:lineRule="exact"/>
            </w:pPr>
            <w:r w:rsidRPr="0084120C">
              <w:t>Patalpų temperatūros ir šilumos apkrovos apskaičiavimas</w:t>
            </w:r>
            <w:r w:rsidR="00CF13CE" w:rsidRPr="0084120C">
              <w:t>.</w:t>
            </w:r>
          </w:p>
          <w:p w14:paraId="665E2D4B" w14:textId="77777777" w:rsidR="004463AA" w:rsidRPr="0084120C" w:rsidRDefault="004463AA">
            <w:pPr>
              <w:pStyle w:val="StandardText"/>
              <w:numPr>
                <w:ilvl w:val="0"/>
                <w:numId w:val="34"/>
              </w:numPr>
              <w:spacing w:before="60" w:after="60" w:line="280" w:lineRule="exact"/>
            </w:pPr>
            <w:r w:rsidRPr="0084120C">
              <w:t>Sprendimas dėl termostato tipo (nuotoliniu būdu valdomas ar programuojamas).</w:t>
            </w:r>
          </w:p>
          <w:p w14:paraId="45FC7D33" w14:textId="05007FFB" w:rsidR="004463AA" w:rsidRPr="0084120C" w:rsidRDefault="004463AA">
            <w:pPr>
              <w:pStyle w:val="StandardText"/>
              <w:numPr>
                <w:ilvl w:val="0"/>
                <w:numId w:val="34"/>
              </w:numPr>
              <w:spacing w:before="60" w:after="60" w:line="280" w:lineRule="exact"/>
            </w:pPr>
            <w:r w:rsidRPr="0084120C">
              <w:t>Jei reikia, specializuot</w:t>
            </w:r>
            <w:r w:rsidR="00CF13CE" w:rsidRPr="0084120C">
              <w:t>os</w:t>
            </w:r>
            <w:r w:rsidRPr="0084120C">
              <w:t xml:space="preserve"> įmon</w:t>
            </w:r>
            <w:r w:rsidR="00CF13CE" w:rsidRPr="0084120C">
              <w:t>ės samdymas.</w:t>
            </w:r>
          </w:p>
        </w:tc>
        <w:tc>
          <w:tcPr>
            <w:tcW w:w="5946" w:type="dxa"/>
          </w:tcPr>
          <w:p w14:paraId="45548D2A" w14:textId="5D642C80" w:rsidR="00815515" w:rsidRPr="0084120C" w:rsidRDefault="00815515" w:rsidP="00815515">
            <w:pPr>
              <w:pStyle w:val="StandardText"/>
              <w:spacing w:before="60" w:after="60"/>
            </w:pPr>
            <w:hyperlink r:id="rId108" w:history="1">
              <w:r w:rsidRPr="0084120C">
                <w:rPr>
                  <w:rStyle w:val="Hyperlink"/>
                </w:rPr>
                <w:t>https://www.lemona.lt/ismanus-wi-fi-termostatai-tavo-ismanus-sildymo-valdymo-pasirinkimas</w:t>
              </w:r>
            </w:hyperlink>
            <w:r w:rsidRPr="0084120C">
              <w:t xml:space="preserve"> </w:t>
            </w:r>
          </w:p>
          <w:p w14:paraId="57B8546E" w14:textId="3C6D5D84" w:rsidR="00815515" w:rsidRPr="0084120C" w:rsidRDefault="00815515" w:rsidP="00815515">
            <w:pPr>
              <w:pStyle w:val="StandardText"/>
              <w:spacing w:before="60" w:after="60"/>
            </w:pPr>
            <w:hyperlink r:id="rId109" w:history="1">
              <w:r w:rsidRPr="0084120C">
                <w:rPr>
                  <w:rStyle w:val="Hyperlink"/>
                </w:rPr>
                <w:t>https://assets.danfoss.com/documents/latest/80252/AI173886403059lt-000201.pdf</w:t>
              </w:r>
            </w:hyperlink>
            <w:r w:rsidRPr="0084120C">
              <w:t xml:space="preserve"> </w:t>
            </w:r>
          </w:p>
          <w:p w14:paraId="16F96F85" w14:textId="21772FBB" w:rsidR="004463AA" w:rsidRPr="0084120C" w:rsidRDefault="00815515" w:rsidP="00815515">
            <w:pPr>
              <w:pStyle w:val="StandardText"/>
              <w:spacing w:before="60" w:after="60"/>
            </w:pPr>
            <w:hyperlink r:id="rId110" w:history="1">
              <w:r w:rsidRPr="0084120C">
                <w:rPr>
                  <w:rStyle w:val="Hyperlink"/>
                </w:rPr>
                <w:t>https://taupykimesiluma.lt/ismanusis-termostatas-kaip-jis-veikia-kam-jis-reikalingas-ir-kuo-naudingas/</w:t>
              </w:r>
            </w:hyperlink>
            <w:r w:rsidRPr="0084120C">
              <w:t xml:space="preserve"> </w:t>
            </w:r>
          </w:p>
        </w:tc>
      </w:tr>
      <w:tr w:rsidR="004463AA" w:rsidRPr="0084120C" w14:paraId="53778D01" w14:textId="77777777" w:rsidTr="00815515">
        <w:tc>
          <w:tcPr>
            <w:tcW w:w="4248" w:type="dxa"/>
            <w:shd w:val="clear" w:color="auto" w:fill="E7EEF5" w:themeFill="accent5" w:themeFillTint="33"/>
          </w:tcPr>
          <w:p w14:paraId="50AE164C" w14:textId="1F3CEA8D" w:rsidR="004463AA" w:rsidRPr="0084120C" w:rsidRDefault="004658D9" w:rsidP="00224F07">
            <w:pPr>
              <w:spacing w:before="60" w:after="60"/>
              <w:rPr>
                <w:rStyle w:val="Heading3Char"/>
                <w:bCs/>
                <w:lang w:val="lt-LT"/>
              </w:rPr>
            </w:pPr>
            <w:r w:rsidRPr="0084120C">
              <w:rPr>
                <w:rStyle w:val="Heading3Char"/>
                <w:bCs/>
                <w:lang w:val="lt-LT"/>
              </w:rPr>
              <w:t>Į</w:t>
            </w:r>
            <w:r w:rsidR="004463AA" w:rsidRPr="0084120C">
              <w:rPr>
                <w:rStyle w:val="Heading3Char"/>
                <w:bCs/>
                <w:lang w:val="lt-LT"/>
              </w:rPr>
              <w:t>gyvendinimas</w:t>
            </w:r>
          </w:p>
        </w:tc>
        <w:tc>
          <w:tcPr>
            <w:tcW w:w="5946" w:type="dxa"/>
            <w:shd w:val="clear" w:color="auto" w:fill="E7EEF5" w:themeFill="accent5" w:themeFillTint="33"/>
          </w:tcPr>
          <w:p w14:paraId="419A31DC" w14:textId="34C84FB0" w:rsidR="004463AA" w:rsidRPr="0084120C" w:rsidRDefault="00E33038" w:rsidP="00224F07">
            <w:pPr>
              <w:spacing w:before="60" w:after="60"/>
              <w:rPr>
                <w:rStyle w:val="Heading3Char"/>
                <w:bCs/>
                <w:lang w:val="lt-LT"/>
              </w:rPr>
            </w:pPr>
            <w:r w:rsidRPr="0084120C">
              <w:rPr>
                <w:rStyle w:val="Heading3Char"/>
                <w:bCs/>
                <w:lang w:val="lt-LT"/>
              </w:rPr>
              <w:t>Susijusi komunikacija</w:t>
            </w:r>
          </w:p>
        </w:tc>
      </w:tr>
      <w:tr w:rsidR="004463AA" w:rsidRPr="0084120C" w14:paraId="5C9E6D5A" w14:textId="77777777" w:rsidTr="00815515">
        <w:trPr>
          <w:trHeight w:val="1085"/>
        </w:trPr>
        <w:tc>
          <w:tcPr>
            <w:tcW w:w="4248" w:type="dxa"/>
          </w:tcPr>
          <w:p w14:paraId="2C692F2A" w14:textId="541BF10A" w:rsidR="004463AA" w:rsidRPr="0084120C" w:rsidRDefault="004463AA">
            <w:pPr>
              <w:pStyle w:val="StandardText"/>
              <w:numPr>
                <w:ilvl w:val="0"/>
                <w:numId w:val="35"/>
              </w:numPr>
              <w:spacing w:before="60" w:after="60" w:line="280" w:lineRule="exact"/>
            </w:pPr>
            <w:r w:rsidRPr="0084120C">
              <w:t>Termostat</w:t>
            </w:r>
            <w:r w:rsidR="00B74C55" w:rsidRPr="0084120C">
              <w:t>ų</w:t>
            </w:r>
            <w:r w:rsidRPr="0084120C">
              <w:t xml:space="preserve"> prie radiatoriaus mont</w:t>
            </w:r>
            <w:r w:rsidR="00B74C55" w:rsidRPr="0084120C">
              <w:t>avimas</w:t>
            </w:r>
            <w:r w:rsidRPr="0084120C">
              <w:t xml:space="preserve"> pagal pridedamas gamintojo instrukcijas arba juos montuoja specializuota įmonė. </w:t>
            </w:r>
          </w:p>
        </w:tc>
        <w:tc>
          <w:tcPr>
            <w:tcW w:w="5946" w:type="dxa"/>
          </w:tcPr>
          <w:p w14:paraId="5A4322E4" w14:textId="59ECA502" w:rsidR="004463AA" w:rsidRPr="0084120C" w:rsidRDefault="004463AA" w:rsidP="00224F07">
            <w:pPr>
              <w:pStyle w:val="StandardText"/>
              <w:spacing w:before="60" w:after="60"/>
            </w:pPr>
            <w:r w:rsidRPr="0084120C">
              <w:t>Informacija apie biurų darbuotojų</w:t>
            </w:r>
            <w:r w:rsidR="00271347" w:rsidRPr="0084120C">
              <w:t xml:space="preserve"> ar</w:t>
            </w:r>
            <w:r w:rsidRPr="0084120C">
              <w:t xml:space="preserve"> nuomininkų veiklą</w:t>
            </w:r>
            <w:r w:rsidR="00CF13CE" w:rsidRPr="0084120C">
              <w:t>.</w:t>
            </w:r>
          </w:p>
        </w:tc>
      </w:tr>
      <w:tr w:rsidR="004463AA" w:rsidRPr="0084120C" w14:paraId="709914AE" w14:textId="77777777" w:rsidTr="00815515">
        <w:tc>
          <w:tcPr>
            <w:tcW w:w="4248" w:type="dxa"/>
            <w:shd w:val="clear" w:color="auto" w:fill="E7EEF5" w:themeFill="accent5" w:themeFillTint="33"/>
          </w:tcPr>
          <w:p w14:paraId="44D5FE72" w14:textId="5072E841" w:rsidR="004463AA"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946" w:type="dxa"/>
            <w:shd w:val="clear" w:color="auto" w:fill="E7EEF5" w:themeFill="accent5" w:themeFillTint="33"/>
          </w:tcPr>
          <w:p w14:paraId="608F32B4" w14:textId="77777777" w:rsidR="004463AA" w:rsidRPr="0084120C" w:rsidRDefault="004463AA" w:rsidP="00224F07">
            <w:pPr>
              <w:spacing w:before="60" w:after="60"/>
              <w:rPr>
                <w:rStyle w:val="Heading3Char"/>
                <w:bCs/>
                <w:lang w:val="lt-LT"/>
              </w:rPr>
            </w:pPr>
            <w:r w:rsidRPr="0084120C">
              <w:rPr>
                <w:rStyle w:val="Heading3Char"/>
                <w:bCs/>
                <w:lang w:val="lt-LT"/>
              </w:rPr>
              <w:t>Kitos pastabos ir nuorodos</w:t>
            </w:r>
          </w:p>
        </w:tc>
      </w:tr>
      <w:tr w:rsidR="004463AA" w:rsidRPr="0084120C" w14:paraId="70EB8540" w14:textId="77777777" w:rsidTr="00815515">
        <w:tc>
          <w:tcPr>
            <w:tcW w:w="4248" w:type="dxa"/>
          </w:tcPr>
          <w:p w14:paraId="3BBB49A1" w14:textId="044ECCBE" w:rsidR="004463AA" w:rsidRPr="0084120C" w:rsidRDefault="004463AA">
            <w:pPr>
              <w:pStyle w:val="StandardText"/>
              <w:numPr>
                <w:ilvl w:val="0"/>
                <w:numId w:val="36"/>
              </w:numPr>
              <w:spacing w:before="60" w:after="60" w:line="280" w:lineRule="exact"/>
            </w:pPr>
            <w:r w:rsidRPr="0084120C">
              <w:t>Jei termostat</w:t>
            </w:r>
            <w:r w:rsidR="00CF13CE" w:rsidRPr="0084120C">
              <w:t>as užprogramuojamas, po to</w:t>
            </w:r>
            <w:r w:rsidRPr="0084120C">
              <w:t xml:space="preserve"> jokių veiksmų atlikti ne</w:t>
            </w:r>
            <w:r w:rsidR="00CF13CE" w:rsidRPr="0084120C">
              <w:t>be</w:t>
            </w:r>
            <w:r w:rsidRPr="0084120C">
              <w:t xml:space="preserve">reikia. </w:t>
            </w:r>
          </w:p>
          <w:p w14:paraId="1B04670E" w14:textId="655D7DF5" w:rsidR="004463AA" w:rsidRPr="0084120C" w:rsidRDefault="004463AA">
            <w:pPr>
              <w:pStyle w:val="StandardText"/>
              <w:numPr>
                <w:ilvl w:val="0"/>
                <w:numId w:val="36"/>
              </w:numPr>
              <w:spacing w:before="60" w:after="60" w:line="280" w:lineRule="exact"/>
            </w:pPr>
            <w:r w:rsidRPr="0084120C">
              <w:t>Reguliar</w:t>
            </w:r>
            <w:r w:rsidR="00CF13CE" w:rsidRPr="0084120C">
              <w:t xml:space="preserve">us </w:t>
            </w:r>
            <w:r w:rsidRPr="0084120C">
              <w:t>tikrin</w:t>
            </w:r>
            <w:r w:rsidR="00CF13CE" w:rsidRPr="0084120C">
              <w:t>imas</w:t>
            </w:r>
            <w:r w:rsidRPr="0084120C">
              <w:t xml:space="preserve"> ar </w:t>
            </w:r>
            <w:r w:rsidR="00476692" w:rsidRPr="0084120C">
              <w:t xml:space="preserve">prietaisų </w:t>
            </w:r>
            <w:r w:rsidR="00CF13CE" w:rsidRPr="0084120C">
              <w:t xml:space="preserve">baterijos </w:t>
            </w:r>
            <w:r w:rsidRPr="0084120C">
              <w:t>nėra išsikrovusios</w:t>
            </w:r>
            <w:r w:rsidR="00CF13CE" w:rsidRPr="0084120C">
              <w:t>.</w:t>
            </w:r>
          </w:p>
        </w:tc>
        <w:tc>
          <w:tcPr>
            <w:tcW w:w="5946" w:type="dxa"/>
          </w:tcPr>
          <w:p w14:paraId="12F23518" w14:textId="5E3D32B5" w:rsidR="004463AA" w:rsidRPr="0084120C" w:rsidRDefault="004463AA" w:rsidP="00224F07">
            <w:pPr>
              <w:pStyle w:val="StandardText"/>
              <w:spacing w:before="60" w:after="60"/>
            </w:pPr>
            <w:r w:rsidRPr="0084120C">
              <w:t>Izoliuotose patalpose sumažinus patalpų temperatūrą iki maž</w:t>
            </w:r>
            <w:r w:rsidR="00B74C55" w:rsidRPr="0084120C">
              <w:t>esnės</w:t>
            </w:r>
            <w:r w:rsidRPr="0084120C">
              <w:t xml:space="preserve"> </w:t>
            </w:r>
            <w:r w:rsidR="00B74C55" w:rsidRPr="0084120C">
              <w:t xml:space="preserve">nei </w:t>
            </w:r>
            <w:r w:rsidRPr="0084120C">
              <w:t>16 laipsnių, gali įsiveisti pelėsis.</w:t>
            </w:r>
          </w:p>
        </w:tc>
      </w:tr>
    </w:tbl>
    <w:p w14:paraId="1663D68C" w14:textId="77777777" w:rsidR="004463AA" w:rsidRPr="0084120C" w:rsidRDefault="004463AA" w:rsidP="004463AA">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4463AA" w:rsidRPr="0084120C" w14:paraId="47188568" w14:textId="77777777" w:rsidTr="00224F07">
        <w:trPr>
          <w:trHeight w:val="351"/>
        </w:trPr>
        <w:tc>
          <w:tcPr>
            <w:tcW w:w="10194" w:type="dxa"/>
            <w:shd w:val="clear" w:color="auto" w:fill="D4E2ED" w:themeFill="accent2" w:themeFillTint="33"/>
          </w:tcPr>
          <w:p w14:paraId="6BB2D815" w14:textId="714BD5F8" w:rsidR="004463AA" w:rsidRPr="0084120C" w:rsidRDefault="004463AA" w:rsidP="00224F07">
            <w:pPr>
              <w:tabs>
                <w:tab w:val="left" w:pos="3830"/>
              </w:tabs>
              <w:rPr>
                <w:b/>
                <w:bCs/>
                <w:sz w:val="24"/>
                <w:szCs w:val="24"/>
              </w:rPr>
            </w:pPr>
            <w:r w:rsidRPr="0084120C">
              <w:rPr>
                <w:b/>
                <w:bCs/>
                <w:color w:val="007BB2" w:themeColor="background2"/>
                <w:sz w:val="24"/>
                <w:szCs w:val="24"/>
              </w:rPr>
              <w:lastRenderedPageBreak/>
              <w:t>Nuotraukos</w:t>
            </w:r>
          </w:p>
        </w:tc>
      </w:tr>
      <w:tr w:rsidR="004463AA" w:rsidRPr="0084120C" w14:paraId="429E008D" w14:textId="77777777" w:rsidTr="00224F07">
        <w:trPr>
          <w:trHeight w:val="4300"/>
        </w:trPr>
        <w:tc>
          <w:tcPr>
            <w:tcW w:w="10194" w:type="dxa"/>
            <w:vAlign w:val="center"/>
          </w:tcPr>
          <w:p w14:paraId="12C2B04A" w14:textId="2A6774AE" w:rsidR="004463AA" w:rsidRPr="0084120C" w:rsidRDefault="0054683D" w:rsidP="00224F07">
            <w:pPr>
              <w:keepNext/>
              <w:spacing w:before="60" w:after="60"/>
              <w:jc w:val="center"/>
            </w:pPr>
            <w:r w:rsidRPr="00571138">
              <w:rPr>
                <w:noProof/>
              </w:rPr>
              <w:drawing>
                <wp:inline distT="0" distB="0" distL="0" distR="0" wp14:anchorId="5DF403B6" wp14:editId="753F4869">
                  <wp:extent cx="4395349" cy="3295650"/>
                  <wp:effectExtent l="0" t="0" r="5715" b="0"/>
                  <wp:docPr id="155492027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408637" cy="3305613"/>
                          </a:xfrm>
                          <a:prstGeom prst="rect">
                            <a:avLst/>
                          </a:prstGeom>
                          <a:noFill/>
                          <a:ln>
                            <a:noFill/>
                          </a:ln>
                        </pic:spPr>
                      </pic:pic>
                    </a:graphicData>
                  </a:graphic>
                </wp:inline>
              </w:drawing>
            </w:r>
          </w:p>
          <w:p w14:paraId="51F1C1A0" w14:textId="2A876B74" w:rsidR="004463AA" w:rsidRPr="0084120C" w:rsidRDefault="004463AA" w:rsidP="00224F07">
            <w:pPr>
              <w:pStyle w:val="Caption"/>
              <w:spacing w:before="60" w:after="60"/>
              <w:jc w:val="center"/>
              <w:rPr>
                <w:i w:val="0"/>
                <w:iCs w:val="0"/>
              </w:rPr>
            </w:pPr>
            <w:r w:rsidRPr="0084120C">
              <w:t xml:space="preserve"> </w:t>
            </w:r>
            <w:r w:rsidR="0054683D" w:rsidRPr="0054683D">
              <w:t>„SmartHome“ termostatas © ZEBAU GmbH</w:t>
            </w:r>
          </w:p>
        </w:tc>
      </w:tr>
    </w:tbl>
    <w:p w14:paraId="4287EA81" w14:textId="77777777" w:rsidR="004463AA" w:rsidRPr="0084120C" w:rsidRDefault="004463AA" w:rsidP="004463AA">
      <w:pPr>
        <w:tabs>
          <w:tab w:val="left" w:pos="3830"/>
        </w:tabs>
        <w:rPr>
          <w:b/>
          <w:bCs/>
        </w:rPr>
      </w:pPr>
    </w:p>
    <w:p w14:paraId="5A8B8DA6" w14:textId="77777777" w:rsidR="00B65072" w:rsidRPr="0084120C" w:rsidRDefault="00B65072">
      <w:pPr>
        <w:spacing w:before="0"/>
        <w:rPr>
          <w:b/>
          <w:bCs/>
        </w:rPr>
      </w:pPr>
      <w:r w:rsidRPr="0084120C">
        <w:rPr>
          <w:b/>
          <w:bCs/>
        </w:rPr>
        <w:br w:type="page"/>
      </w:r>
    </w:p>
    <w:p w14:paraId="30CCA82F" w14:textId="77777777" w:rsidR="00701F5B" w:rsidRPr="0084120C" w:rsidRDefault="00701F5B" w:rsidP="00701F5B">
      <w:pPr>
        <w:pStyle w:val="Heading2"/>
        <w:rPr>
          <w:color w:val="007BB2" w:themeColor="background2"/>
          <w:sz w:val="16"/>
          <w:szCs w:val="16"/>
        </w:rPr>
      </w:pPr>
      <w:bookmarkStart w:id="45" w:name="_Toc192794846"/>
      <w:r w:rsidRPr="0084120C">
        <w:lastRenderedPageBreak/>
        <w:t>Temperatūros valdymas naudojant programėlę</w:t>
      </w:r>
      <w:bookmarkEnd w:id="4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701F5B" w:rsidRPr="0084120C" w14:paraId="23533D34"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65CDB3B" w14:textId="77777777" w:rsidR="00701F5B" w:rsidRPr="0084120C" w:rsidRDefault="00701F5B" w:rsidP="00224F07">
            <w:pPr>
              <w:spacing w:before="60" w:after="60"/>
              <w:rPr>
                <w:i/>
                <w:iCs/>
                <w:color w:val="7B6A6B" w:themeColor="accent4"/>
              </w:rPr>
            </w:pPr>
            <w:r w:rsidRPr="0084120C">
              <w:rPr>
                <w:rStyle w:val="Heading3Char"/>
                <w:lang w:val="lt-LT"/>
              </w:rPr>
              <w:t>Trumpas aprašymas</w:t>
            </w:r>
          </w:p>
        </w:tc>
      </w:tr>
      <w:tr w:rsidR="00701F5B" w:rsidRPr="0084120C" w14:paraId="222573B8" w14:textId="77777777" w:rsidTr="00224F07">
        <w:trPr>
          <w:trHeight w:val="2038"/>
        </w:trPr>
        <w:tc>
          <w:tcPr>
            <w:tcW w:w="10292" w:type="dxa"/>
            <w:tcBorders>
              <w:top w:val="single" w:sz="4" w:space="0" w:color="auto"/>
            </w:tcBorders>
          </w:tcPr>
          <w:p w14:paraId="4B5FB467" w14:textId="434C632D" w:rsidR="00701F5B" w:rsidRPr="0084120C" w:rsidRDefault="00701F5B" w:rsidP="00224F07">
            <w:pPr>
              <w:pStyle w:val="StandardText"/>
              <w:spacing w:before="60" w:after="60"/>
            </w:pPr>
            <w:r w:rsidRPr="0084120C">
              <w:t>Energijos poreikis patalp</w:t>
            </w:r>
            <w:r w:rsidR="00D12F2B" w:rsidRPr="0084120C">
              <w:t xml:space="preserve">ų </w:t>
            </w:r>
            <w:r w:rsidRPr="0084120C">
              <w:t>ir pasta</w:t>
            </w:r>
            <w:r w:rsidR="009B3FEA" w:rsidRPr="0084120C">
              <w:t>t</w:t>
            </w:r>
            <w:r w:rsidR="00D12F2B" w:rsidRPr="0084120C">
              <w:t>ų</w:t>
            </w:r>
            <w:r w:rsidRPr="0084120C">
              <w:t xml:space="preserve"> šildy</w:t>
            </w:r>
            <w:r w:rsidR="00D12F2B" w:rsidRPr="0084120C">
              <w:t>mui</w:t>
            </w:r>
            <w:r w:rsidRPr="0084120C">
              <w:t xml:space="preserve"> yra labai didelis ir </w:t>
            </w:r>
            <w:r w:rsidR="00F26FDE" w:rsidRPr="0084120C">
              <w:t>jos galima nemažai</w:t>
            </w:r>
            <w:r w:rsidRPr="0084120C">
              <w:t xml:space="preserve"> sutaupyti, ypač pastatuose ar patalpose, kuri</w:t>
            </w:r>
            <w:r w:rsidR="00382C16" w:rsidRPr="0084120C">
              <w:t xml:space="preserve">os yra nuolat šildomos, nors jose </w:t>
            </w:r>
            <w:r w:rsidR="00D12F2B" w:rsidRPr="0084120C">
              <w:t>per naktį</w:t>
            </w:r>
            <w:r w:rsidR="00382C16" w:rsidRPr="0084120C">
              <w:t xml:space="preserve"> nebūna žmonių</w:t>
            </w:r>
            <w:r w:rsidR="00D12F2B" w:rsidRPr="0084120C">
              <w:t xml:space="preserve"> </w:t>
            </w:r>
            <w:r w:rsidRPr="0084120C">
              <w:t xml:space="preserve">arba kurios </w:t>
            </w:r>
            <w:r w:rsidR="009B3FEA" w:rsidRPr="0084120C">
              <w:t>būna</w:t>
            </w:r>
            <w:r w:rsidRPr="0084120C">
              <w:t xml:space="preserve"> </w:t>
            </w:r>
            <w:r w:rsidR="00D12F2B" w:rsidRPr="0084120C">
              <w:t>nedažnai užimtos</w:t>
            </w:r>
            <w:r w:rsidRPr="0084120C">
              <w:t>, pavyzdžiui, viešbučių kambari</w:t>
            </w:r>
            <w:r w:rsidR="00382C16" w:rsidRPr="0084120C">
              <w:t>uose</w:t>
            </w:r>
            <w:r w:rsidRPr="0084120C">
              <w:t xml:space="preserve"> ar svečių nam</w:t>
            </w:r>
            <w:r w:rsidR="00382C16" w:rsidRPr="0084120C">
              <w:t>uose</w:t>
            </w:r>
            <w:r w:rsidR="00D12F2B" w:rsidRPr="0084120C">
              <w:t>.</w:t>
            </w:r>
          </w:p>
          <w:p w14:paraId="3198BC52" w14:textId="28270513" w:rsidR="00701F5B" w:rsidRPr="0084120C" w:rsidRDefault="00701F5B" w:rsidP="00224F07">
            <w:pPr>
              <w:pStyle w:val="StandardText"/>
              <w:spacing w:before="60" w:after="60"/>
            </w:pPr>
            <w:r w:rsidRPr="0084120C">
              <w:t xml:space="preserve">Daugiausia energijos šildymui sunaudoja elektriniai šildytuvai, kuriuose galima įrengti valdomus prietaisus, kurie </w:t>
            </w:r>
            <w:r w:rsidR="009B3FEA" w:rsidRPr="0084120C">
              <w:t>nuotoliniu būdu naudojant atitinkamą programėlę sumažina</w:t>
            </w:r>
            <w:r w:rsidRPr="0084120C">
              <w:t xml:space="preserve"> radiatori</w:t>
            </w:r>
            <w:r w:rsidR="009B3FEA" w:rsidRPr="0084120C">
              <w:t>ų</w:t>
            </w:r>
            <w:r w:rsidRPr="0084120C">
              <w:t xml:space="preserve"> temperatūrą arba </w:t>
            </w:r>
            <w:r w:rsidR="009B3FEA" w:rsidRPr="0084120C">
              <w:t xml:space="preserve">juos </w:t>
            </w:r>
            <w:r w:rsidRPr="0084120C">
              <w:t>išjungia, kai patalpose nėra žmonių.</w:t>
            </w:r>
          </w:p>
          <w:p w14:paraId="4B7D54A7" w14:textId="43AF4142" w:rsidR="00701F5B" w:rsidRPr="0084120C" w:rsidRDefault="00701F5B" w:rsidP="00224F07">
            <w:pPr>
              <w:pStyle w:val="StandardText"/>
              <w:spacing w:before="60" w:after="60"/>
            </w:pPr>
            <w:r w:rsidRPr="0084120C">
              <w:t xml:space="preserve">Užuot nuolat </w:t>
            </w:r>
            <w:r w:rsidR="00D76670" w:rsidRPr="0084120C">
              <w:t xml:space="preserve">laikant </w:t>
            </w:r>
            <w:r w:rsidRPr="0084120C">
              <w:t xml:space="preserve">šiuos prietaisus ar įprastą šildytuvą </w:t>
            </w:r>
            <w:r w:rsidR="00D76670" w:rsidRPr="0084120C">
              <w:t xml:space="preserve">įjungtus </w:t>
            </w:r>
            <w:r w:rsidRPr="0084120C">
              <w:t>arba kasdien juos įjung</w:t>
            </w:r>
            <w:r w:rsidR="00D76670" w:rsidRPr="0084120C">
              <w:t>iant</w:t>
            </w:r>
            <w:r w:rsidRPr="0084120C">
              <w:t xml:space="preserve"> po nakties </w:t>
            </w:r>
            <w:r w:rsidR="00D76670" w:rsidRPr="0084120C">
              <w:t xml:space="preserve">temperatūros </w:t>
            </w:r>
            <w:r w:rsidRPr="0084120C">
              <w:t>sumažinimo,</w:t>
            </w:r>
            <w:r w:rsidR="00D76670" w:rsidRPr="0084120C">
              <w:t xml:space="preserve"> naudojant programėlę, </w:t>
            </w:r>
            <w:r w:rsidRPr="0084120C">
              <w:t>juos galima įjungti</w:t>
            </w:r>
            <w:r w:rsidR="00D76670" w:rsidRPr="0084120C">
              <w:t xml:space="preserve"> pagal poreikį</w:t>
            </w:r>
            <w:r w:rsidRPr="0084120C">
              <w:t xml:space="preserve">, </w:t>
            </w:r>
            <w:r w:rsidR="00D82171" w:rsidRPr="0084120C">
              <w:t xml:space="preserve">prieš atvykstant </w:t>
            </w:r>
            <w:r w:rsidR="00D76670" w:rsidRPr="0084120C">
              <w:t>patalpas naudojantiems asmenims</w:t>
            </w:r>
            <w:r w:rsidRPr="0084120C">
              <w:t>.</w:t>
            </w:r>
          </w:p>
        </w:tc>
      </w:tr>
      <w:tr w:rsidR="00701F5B" w:rsidRPr="0084120C" w14:paraId="393868C0" w14:textId="77777777" w:rsidTr="00224F07">
        <w:trPr>
          <w:trHeight w:val="261"/>
        </w:trPr>
        <w:tc>
          <w:tcPr>
            <w:tcW w:w="10292" w:type="dxa"/>
          </w:tcPr>
          <w:p w14:paraId="11D526A6" w14:textId="4E8924F1" w:rsidR="00701F5B" w:rsidRPr="0084120C" w:rsidRDefault="00701F5B" w:rsidP="00224F07">
            <w:pPr>
              <w:spacing w:before="60" w:after="60"/>
              <w:rPr>
                <w:i/>
                <w:iCs/>
                <w:color w:val="7B6A6B" w:themeColor="accent4"/>
              </w:rPr>
            </w:pPr>
            <w:r w:rsidRPr="0084120C">
              <w:rPr>
                <w:i/>
                <w:iCs/>
                <w:color w:val="7B6A6B" w:themeColor="accent4"/>
              </w:rPr>
              <w:t>#ele</w:t>
            </w:r>
            <w:r w:rsidR="00D93A59" w:rsidRPr="0084120C">
              <w:rPr>
                <w:i/>
                <w:iCs/>
                <w:color w:val="7B6A6B" w:themeColor="accent4"/>
              </w:rPr>
              <w:t>ktros</w:t>
            </w:r>
            <w:r w:rsidR="0062510B" w:rsidRPr="0084120C">
              <w:rPr>
                <w:i/>
                <w:iCs/>
                <w:color w:val="7B6A6B" w:themeColor="accent4"/>
              </w:rPr>
              <w:t>s</w:t>
            </w:r>
            <w:r w:rsidR="00D93A59" w:rsidRPr="0084120C">
              <w:rPr>
                <w:i/>
                <w:iCs/>
                <w:color w:val="7B6A6B" w:themeColor="accent4"/>
              </w:rPr>
              <w:t>unaudojimovaldy</w:t>
            </w:r>
            <w:r w:rsidR="0062510B" w:rsidRPr="0084120C">
              <w:rPr>
                <w:i/>
                <w:iCs/>
                <w:color w:val="7B6A6B" w:themeColor="accent4"/>
              </w:rPr>
              <w:t>m</w:t>
            </w:r>
            <w:r w:rsidR="00D93A59" w:rsidRPr="0084120C">
              <w:rPr>
                <w:i/>
                <w:iCs/>
                <w:color w:val="7B6A6B" w:themeColor="accent4"/>
              </w:rPr>
              <w:t>as</w:t>
            </w:r>
            <w:r w:rsidRPr="0084120C">
              <w:rPr>
                <w:i/>
                <w:iCs/>
                <w:color w:val="7B6A6B" w:themeColor="accent4"/>
              </w:rPr>
              <w:t>, #</w:t>
            </w:r>
            <w:r w:rsidR="00D93A59" w:rsidRPr="0084120C">
              <w:rPr>
                <w:i/>
                <w:iCs/>
                <w:color w:val="7B6A6B" w:themeColor="accent4"/>
              </w:rPr>
              <w:t>išmanūssprendimai</w:t>
            </w:r>
            <w:r w:rsidRPr="0084120C">
              <w:rPr>
                <w:i/>
                <w:iCs/>
                <w:color w:val="7B6A6B" w:themeColor="accent4"/>
              </w:rPr>
              <w:t xml:space="preserve"> #</w:t>
            </w:r>
            <w:r w:rsidR="00D93A59" w:rsidRPr="0084120C">
              <w:rPr>
                <w:i/>
                <w:iCs/>
                <w:color w:val="7B6A6B" w:themeColor="accent4"/>
              </w:rPr>
              <w:t>išmanusnamas</w:t>
            </w:r>
            <w:r w:rsidRPr="0084120C">
              <w:rPr>
                <w:i/>
                <w:iCs/>
                <w:color w:val="7B6A6B" w:themeColor="accent4"/>
              </w:rPr>
              <w:t xml:space="preserve"> </w:t>
            </w:r>
          </w:p>
        </w:tc>
      </w:tr>
    </w:tbl>
    <w:p w14:paraId="44175B4D" w14:textId="77777777" w:rsidR="00701F5B" w:rsidRPr="0084120C" w:rsidRDefault="00701F5B" w:rsidP="00701F5B">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701F5B" w:rsidRPr="0084120C" w14:paraId="4C21D84C"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F1672BC" w14:textId="6F9700DF" w:rsidR="00701F5B"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B3C875E" w14:textId="359B2688" w:rsidR="00701F5B" w:rsidRPr="0084120C" w:rsidRDefault="00C11CDA" w:rsidP="00224F07">
            <w:pPr>
              <w:pStyle w:val="Companyname"/>
              <w:rPr>
                <w:rStyle w:val="Heading3Char"/>
                <w:lang w:val="lt-LT"/>
              </w:rPr>
            </w:pPr>
            <w:r w:rsidRPr="0084120C">
              <w:rPr>
                <w:rStyle w:val="Heading3Char"/>
                <w:lang w:val="lt-LT"/>
              </w:rPr>
              <w:t>Pastato kategorija</w:t>
            </w:r>
          </w:p>
        </w:tc>
      </w:tr>
      <w:tr w:rsidR="00701F5B" w:rsidRPr="0084120C" w14:paraId="3128FB6B" w14:textId="77777777" w:rsidTr="00224F07">
        <w:trPr>
          <w:trHeight w:val="325"/>
        </w:trPr>
        <w:tc>
          <w:tcPr>
            <w:tcW w:w="2551" w:type="dxa"/>
            <w:tcBorders>
              <w:top w:val="single" w:sz="4" w:space="0" w:color="auto"/>
            </w:tcBorders>
            <w:vAlign w:val="center"/>
          </w:tcPr>
          <w:p w14:paraId="4973A976" w14:textId="77777777"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299803515"/>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7538E323" w14:textId="77777777"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74893458"/>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226EBCAA" w14:textId="77777777"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66419244"/>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szCs w:val="22"/>
              </w:rPr>
              <w:t xml:space="preserve"> Administracinis </w:t>
            </w:r>
          </w:p>
        </w:tc>
        <w:tc>
          <w:tcPr>
            <w:tcW w:w="2519" w:type="dxa"/>
            <w:tcBorders>
              <w:top w:val="single" w:sz="4" w:space="0" w:color="auto"/>
            </w:tcBorders>
            <w:vAlign w:val="center"/>
          </w:tcPr>
          <w:p w14:paraId="0D487E7B" w14:textId="77777777" w:rsidR="00701F5B"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4"/>
                  <w:lang w:val="en-GB"/>
                </w:rPr>
                <w:id w:val="-969439307"/>
                <w14:checkbox>
                  <w14:checked w14:val="0"/>
                  <w14:checkedState w14:val="2612" w14:font="MS Gothic"/>
                  <w14:uncheckedState w14:val="2610" w14:font="MS Gothic"/>
                </w14:checkbox>
              </w:sdtPr>
              <w:sdtContent>
                <w:r w:rsidR="00701F5B" w:rsidRPr="0084120C">
                  <w:rPr>
                    <w:rFonts w:ascii="MS Gothic" w:eastAsia="MS Gothic" w:hAnsi="MS Gothic"/>
                  </w:rPr>
                  <w:t>☐</w:t>
                </w:r>
              </w:sdtContent>
            </w:sdt>
            <w:r w:rsidR="00701F5B" w:rsidRPr="0084120C">
              <w:rPr>
                <w:rStyle w:val="Heading3Char"/>
                <w:b w:val="0"/>
                <w:color w:val="535353"/>
                <w:sz w:val="22"/>
                <w:szCs w:val="22"/>
                <w:lang w:val="lt-LT"/>
              </w:rPr>
              <w:t xml:space="preserve"> Švietimo ar socialinė</w:t>
            </w:r>
            <w:r w:rsidR="00701F5B" w:rsidRPr="0084120C">
              <w:rPr>
                <w:rStyle w:val="Heading3Char"/>
                <w:color w:val="535353"/>
                <w:lang w:val="lt-LT"/>
              </w:rPr>
              <w:t xml:space="preserve">    </w:t>
            </w:r>
            <w:r w:rsidR="00701F5B" w:rsidRPr="0084120C">
              <w:rPr>
                <w:rStyle w:val="Heading3Char"/>
                <w:b w:val="0"/>
                <w:color w:val="4B4B4D" w:themeColor="text1"/>
                <w:sz w:val="22"/>
                <w:szCs w:val="20"/>
                <w:lang w:val="lt-LT"/>
              </w:rPr>
              <w:t xml:space="preserve"> įstaiga</w:t>
            </w:r>
          </w:p>
        </w:tc>
      </w:tr>
      <w:tr w:rsidR="00701F5B" w:rsidRPr="0084120C" w14:paraId="4E4029EB" w14:textId="77777777" w:rsidTr="00224F07">
        <w:trPr>
          <w:trHeight w:val="246"/>
        </w:trPr>
        <w:tc>
          <w:tcPr>
            <w:tcW w:w="2551" w:type="dxa"/>
            <w:vAlign w:val="center"/>
          </w:tcPr>
          <w:p w14:paraId="0C41FD55" w14:textId="77777777"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894498372"/>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Cs w:val="22"/>
                  </w:rPr>
                  <w:t>☒</w:t>
                </w:r>
              </w:sdtContent>
            </w:sdt>
            <w:r w:rsidR="00701F5B"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5AA067F7" w14:textId="77777777"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89703189"/>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56C15083" w14:textId="77777777"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95626283"/>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Cs w:val="22"/>
                  </w:rPr>
                  <w:t>☒</w:t>
                </w:r>
              </w:sdtContent>
            </w:sdt>
            <w:r w:rsidR="00701F5B" w:rsidRPr="0084120C">
              <w:rPr>
                <w:rStyle w:val="Heading3Char"/>
                <w:b w:val="0"/>
                <w:color w:val="4B4B4D" w:themeColor="text1"/>
                <w:sz w:val="22"/>
                <w:szCs w:val="22"/>
                <w:lang w:val="lt-LT"/>
              </w:rPr>
              <w:t xml:space="preserve"> Komercinis</w:t>
            </w:r>
          </w:p>
        </w:tc>
        <w:tc>
          <w:tcPr>
            <w:tcW w:w="2519" w:type="dxa"/>
            <w:vAlign w:val="center"/>
          </w:tcPr>
          <w:p w14:paraId="513A8D00" w14:textId="77777777" w:rsidR="00701F5B"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420914716"/>
                <w14:checkbox>
                  <w14:checked w14:val="1"/>
                  <w14:checkedState w14:val="2612" w14:font="MS Gothic"/>
                  <w14:uncheckedState w14:val="2610" w14:font="MS Gothic"/>
                </w14:checkbox>
              </w:sdtPr>
              <w:sdtContent>
                <w:r w:rsidR="00701F5B" w:rsidRPr="0084120C">
                  <w:rPr>
                    <w:rFonts w:ascii="MS Gothic" w:eastAsia="MS Gothic" w:hAnsi="MS Gothic"/>
                    <w:b/>
                    <w:bCs/>
                    <w:color w:val="007BB2" w:themeColor="background2"/>
                  </w:rPr>
                  <w:t>☒</w:t>
                </w:r>
              </w:sdtContent>
            </w:sdt>
            <w:r w:rsidR="00701F5B" w:rsidRPr="0084120C">
              <w:rPr>
                <w:color w:val="4B4B4D" w:themeColor="text1"/>
              </w:rPr>
              <w:t xml:space="preserve"> Gyvenamasis būstas</w:t>
            </w:r>
          </w:p>
        </w:tc>
      </w:tr>
      <w:tr w:rsidR="00701F5B" w:rsidRPr="0084120C" w14:paraId="5CADE03C" w14:textId="77777777" w:rsidTr="00224F07">
        <w:trPr>
          <w:trHeight w:val="326"/>
        </w:trPr>
        <w:tc>
          <w:tcPr>
            <w:tcW w:w="2551" w:type="dxa"/>
            <w:vAlign w:val="center"/>
          </w:tcPr>
          <w:p w14:paraId="0E94EBF3" w14:textId="3FE14E2A" w:rsidR="00701F5B"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339940512"/>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022C7903" w14:textId="77777777" w:rsidR="00701F5B"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904877825"/>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szCs w:val="22"/>
                <w:u w:val="single"/>
              </w:rPr>
              <w:t xml:space="preserve">   </w:t>
            </w:r>
          </w:p>
        </w:tc>
        <w:tc>
          <w:tcPr>
            <w:tcW w:w="2816" w:type="dxa"/>
            <w:tcBorders>
              <w:left w:val="single" w:sz="4" w:space="0" w:color="auto"/>
            </w:tcBorders>
            <w:vAlign w:val="center"/>
          </w:tcPr>
          <w:p w14:paraId="7F2B103F" w14:textId="3550583A" w:rsidR="00701F5B"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523675536"/>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321B4EE1" w14:textId="77777777" w:rsidR="00701F5B"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716573694"/>
                <w14:checkbox>
                  <w14:checked w14:val="1"/>
                  <w14:checkedState w14:val="2612" w14:font="MS Gothic"/>
                  <w14:uncheckedState w14:val="2610" w14:font="MS Gothic"/>
                </w14:checkbox>
              </w:sdtPr>
              <w:sdtContent>
                <w:r w:rsidR="00701F5B" w:rsidRPr="0084120C">
                  <w:rPr>
                    <w:rFonts w:ascii="MS Gothic" w:eastAsia="MS Gothic" w:hAnsi="MS Gothic"/>
                    <w:b/>
                    <w:bCs/>
                    <w:color w:val="007BB2" w:themeColor="background2"/>
                  </w:rPr>
                  <w:t>☒</w:t>
                </w:r>
              </w:sdtContent>
            </w:sdt>
            <w:r w:rsidR="00701F5B" w:rsidRPr="0084120C">
              <w:rPr>
                <w:rStyle w:val="CompanynameZchn"/>
              </w:rPr>
              <w:t xml:space="preserve"> Apgyvendinimas</w:t>
            </w:r>
          </w:p>
        </w:tc>
      </w:tr>
    </w:tbl>
    <w:p w14:paraId="1580371D" w14:textId="77777777" w:rsidR="00701F5B" w:rsidRPr="0084120C" w:rsidRDefault="00701F5B" w:rsidP="00701F5B">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701F5B" w:rsidRPr="0084120C" w14:paraId="55687883" w14:textId="77777777" w:rsidTr="00224F07">
        <w:trPr>
          <w:trHeight w:val="438"/>
        </w:trPr>
        <w:tc>
          <w:tcPr>
            <w:tcW w:w="5003" w:type="dxa"/>
            <w:tcBorders>
              <w:bottom w:val="single" w:sz="4" w:space="0" w:color="auto"/>
            </w:tcBorders>
            <w:shd w:val="clear" w:color="auto" w:fill="E7EEF5" w:themeFill="accent5" w:themeFillTint="33"/>
            <w:vAlign w:val="center"/>
          </w:tcPr>
          <w:p w14:paraId="72CF1ACA" w14:textId="5B807199" w:rsidR="00701F5B"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0E43AD9F" w14:textId="667DC5B9" w:rsidR="00701F5B" w:rsidRPr="0084120C" w:rsidRDefault="001213FE" w:rsidP="00224F07">
            <w:pPr>
              <w:pStyle w:val="Companyname"/>
              <w:rPr>
                <w:rStyle w:val="Heading3Char"/>
                <w:lang w:val="lt-LT"/>
              </w:rPr>
            </w:pPr>
            <w:r w:rsidRPr="0084120C">
              <w:rPr>
                <w:rStyle w:val="Heading3Char"/>
                <w:lang w:val="lt-LT"/>
              </w:rPr>
              <w:t>Sutaupymo potencialas</w:t>
            </w:r>
          </w:p>
        </w:tc>
      </w:tr>
      <w:tr w:rsidR="00701F5B" w:rsidRPr="0084120C" w14:paraId="1AF3FF0E" w14:textId="77777777" w:rsidTr="00224F07">
        <w:trPr>
          <w:trHeight w:val="460"/>
        </w:trPr>
        <w:tc>
          <w:tcPr>
            <w:tcW w:w="5003" w:type="dxa"/>
            <w:tcBorders>
              <w:bottom w:val="nil"/>
            </w:tcBorders>
            <w:vAlign w:val="center"/>
          </w:tcPr>
          <w:p w14:paraId="23E42BEF" w14:textId="30221B41"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394579653"/>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 w:val="22"/>
                    <w:szCs w:val="22"/>
                  </w:rPr>
                  <w:t>☒</w:t>
                </w:r>
              </w:sdtContent>
            </w:sdt>
            <w:r w:rsidR="00701F5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3762A59" w14:textId="77777777"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4231868"/>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 w:val="22"/>
                    <w:szCs w:val="22"/>
                  </w:rPr>
                  <w:t>☒</w:t>
                </w:r>
              </w:sdtContent>
            </w:sdt>
            <w:r w:rsidR="00701F5B" w:rsidRPr="0084120C">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6743467C" w14:textId="77777777"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10983829"/>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 w:val="22"/>
                    <w:szCs w:val="22"/>
                  </w:rPr>
                  <w:t>☒</w:t>
                </w:r>
              </w:sdtContent>
            </w:sdt>
            <w:r w:rsidR="00701F5B" w:rsidRPr="0084120C">
              <w:rPr>
                <w:rStyle w:val="Heading3Char"/>
                <w:b w:val="0"/>
                <w:color w:val="4B4B4D" w:themeColor="text1"/>
                <w:sz w:val="22"/>
                <w:szCs w:val="22"/>
                <w:lang w:val="lt-LT"/>
              </w:rPr>
              <w:t xml:space="preserve">  Išlaidos</w:t>
            </w:r>
          </w:p>
        </w:tc>
      </w:tr>
      <w:tr w:rsidR="00701F5B" w:rsidRPr="0084120C" w14:paraId="63AA9948" w14:textId="77777777" w:rsidTr="00224F07">
        <w:trPr>
          <w:trHeight w:val="292"/>
        </w:trPr>
        <w:tc>
          <w:tcPr>
            <w:tcW w:w="5003" w:type="dxa"/>
            <w:tcBorders>
              <w:top w:val="nil"/>
              <w:bottom w:val="nil"/>
            </w:tcBorders>
            <w:vAlign w:val="center"/>
          </w:tcPr>
          <w:p w14:paraId="1D8C872B" w14:textId="210C2E27"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00769964"/>
                <w14:checkbox>
                  <w14:checked w14:val="0"/>
                  <w14:checkedState w14:val="2612" w14:font="MS Gothic"/>
                  <w14:uncheckedState w14:val="2610" w14:font="MS Gothic"/>
                </w14:checkbox>
              </w:sdtPr>
              <w:sdtContent>
                <w:r w:rsidR="00701F5B" w:rsidRPr="0084120C">
                  <w:rPr>
                    <w:rFonts w:ascii="MS Gothic" w:eastAsia="MS Gothic" w:hAnsi="MS Gothic"/>
                    <w:sz w:val="22"/>
                    <w:szCs w:val="22"/>
                  </w:rPr>
                  <w:t>☐</w:t>
                </w:r>
              </w:sdtContent>
            </w:sdt>
            <w:r w:rsidR="00701F5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32A303F" w14:textId="77777777"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376008876"/>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 w:val="22"/>
                    <w:szCs w:val="22"/>
                  </w:rPr>
                  <w:t>☒</w:t>
                </w:r>
              </w:sdtContent>
            </w:sdt>
            <w:r w:rsidR="00701F5B" w:rsidRPr="0084120C">
              <w:rPr>
                <w:rStyle w:val="Heading3Char"/>
                <w:b w:val="0"/>
                <w:color w:val="4B4B4D" w:themeColor="text1"/>
                <w:sz w:val="22"/>
                <w:szCs w:val="22"/>
                <w:lang w:val="lt-LT"/>
              </w:rPr>
              <w:t xml:space="preserve">  CO</w:t>
            </w:r>
            <w:r w:rsidR="00701F5B" w:rsidRPr="0084120C">
              <w:rPr>
                <w:b/>
                <w:bCs/>
                <w:sz w:val="22"/>
                <w:szCs w:val="22"/>
                <w:vertAlign w:val="subscript"/>
              </w:rPr>
              <w:t>2</w:t>
            </w:r>
          </w:p>
        </w:tc>
        <w:tc>
          <w:tcPr>
            <w:tcW w:w="2766" w:type="dxa"/>
            <w:tcBorders>
              <w:top w:val="nil"/>
              <w:left w:val="nil"/>
              <w:bottom w:val="nil"/>
            </w:tcBorders>
            <w:vAlign w:val="center"/>
          </w:tcPr>
          <w:p w14:paraId="7489C07E" w14:textId="77777777" w:rsidR="00701F5B" w:rsidRPr="0084120C" w:rsidRDefault="00701F5B" w:rsidP="00224F07">
            <w:pPr>
              <w:pStyle w:val="StandardText"/>
              <w:spacing w:before="60" w:after="60"/>
              <w:rPr>
                <w:rStyle w:val="Heading3Char"/>
                <w:b w:val="0"/>
                <w:color w:val="4B4B4D" w:themeColor="text1"/>
                <w:sz w:val="22"/>
                <w:szCs w:val="22"/>
                <w:lang w:val="lt-LT"/>
              </w:rPr>
            </w:pPr>
            <w:r w:rsidRPr="0084120C">
              <w:rPr>
                <w:rStyle w:val="Heading3Char"/>
                <w:b w:val="0"/>
                <w:color w:val="4B4B4D" w:themeColor="text1"/>
                <w:sz w:val="22"/>
                <w:szCs w:val="22"/>
                <w:lang w:val="lt-LT"/>
              </w:rPr>
              <w:t>10-15 proc. elektros energijos taupymas</w:t>
            </w:r>
          </w:p>
        </w:tc>
      </w:tr>
      <w:tr w:rsidR="00701F5B" w:rsidRPr="0084120C" w14:paraId="5478DB33" w14:textId="77777777" w:rsidTr="00224F07">
        <w:trPr>
          <w:trHeight w:val="411"/>
        </w:trPr>
        <w:tc>
          <w:tcPr>
            <w:tcW w:w="5003" w:type="dxa"/>
            <w:tcBorders>
              <w:top w:val="nil"/>
              <w:bottom w:val="nil"/>
            </w:tcBorders>
            <w:vAlign w:val="center"/>
          </w:tcPr>
          <w:p w14:paraId="22C75492" w14:textId="74153127"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33714421"/>
                <w14:checkbox>
                  <w14:checked w14:val="0"/>
                  <w14:checkedState w14:val="2612" w14:font="MS Gothic"/>
                  <w14:uncheckedState w14:val="2610" w14:font="MS Gothic"/>
                </w14:checkbox>
              </w:sdtPr>
              <w:sdtContent>
                <w:r w:rsidR="00701F5B" w:rsidRPr="0084120C">
                  <w:rPr>
                    <w:rFonts w:ascii="MS Gothic" w:eastAsia="MS Gothic" w:hAnsi="MS Gothic"/>
                    <w:sz w:val="22"/>
                    <w:szCs w:val="22"/>
                  </w:rPr>
                  <w:t>☐</w:t>
                </w:r>
              </w:sdtContent>
            </w:sdt>
            <w:r w:rsidR="00701F5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540430B7" w14:textId="77777777"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63264511"/>
                <w14:checkbox>
                  <w14:checked w14:val="0"/>
                  <w14:checkedState w14:val="2612" w14:font="MS Gothic"/>
                  <w14:uncheckedState w14:val="2610" w14:font="MS Gothic"/>
                </w14:checkbox>
              </w:sdtPr>
              <w:sdtContent>
                <w:r w:rsidR="00701F5B" w:rsidRPr="0084120C">
                  <w:rPr>
                    <w:rFonts w:ascii="MS Gothic" w:eastAsia="MS Gothic" w:hAnsi="MS Gothic"/>
                    <w:sz w:val="22"/>
                    <w:szCs w:val="22"/>
                  </w:rPr>
                  <w:t>☐</w:t>
                </w:r>
              </w:sdtContent>
            </w:sdt>
            <w:r w:rsidR="00701F5B" w:rsidRPr="0084120C">
              <w:rPr>
                <w:sz w:val="22"/>
                <w:szCs w:val="22"/>
              </w:rPr>
              <w:t xml:space="preserve"> Kitas teigiamas poveikis</w:t>
            </w:r>
          </w:p>
        </w:tc>
        <w:tc>
          <w:tcPr>
            <w:tcW w:w="2766" w:type="dxa"/>
            <w:tcBorders>
              <w:top w:val="nil"/>
              <w:left w:val="nil"/>
              <w:bottom w:val="nil"/>
            </w:tcBorders>
            <w:vAlign w:val="center"/>
          </w:tcPr>
          <w:p w14:paraId="3FCDC7DA" w14:textId="77777777" w:rsidR="00701F5B" w:rsidRPr="0084120C" w:rsidRDefault="00701F5B" w:rsidP="00224F07">
            <w:pPr>
              <w:pStyle w:val="StandardText"/>
              <w:spacing w:before="60" w:after="60"/>
              <w:rPr>
                <w:rStyle w:val="Heading3Char"/>
                <w:b w:val="0"/>
                <w:color w:val="4B4B4D" w:themeColor="text1"/>
                <w:sz w:val="22"/>
                <w:szCs w:val="22"/>
                <w:lang w:val="lt-LT"/>
              </w:rPr>
            </w:pPr>
          </w:p>
        </w:tc>
      </w:tr>
      <w:tr w:rsidR="00701F5B" w:rsidRPr="0084120C" w14:paraId="6BE71F19" w14:textId="77777777" w:rsidTr="00224F07">
        <w:trPr>
          <w:trHeight w:val="536"/>
        </w:trPr>
        <w:tc>
          <w:tcPr>
            <w:tcW w:w="5003" w:type="dxa"/>
            <w:tcBorders>
              <w:top w:val="nil"/>
            </w:tcBorders>
            <w:vAlign w:val="center"/>
          </w:tcPr>
          <w:p w14:paraId="3B7E07AC" w14:textId="477B4D93" w:rsidR="00701F5B"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76999732"/>
                <w14:checkbox>
                  <w14:checked w14:val="0"/>
                  <w14:checkedState w14:val="2612" w14:font="MS Gothic"/>
                  <w14:uncheckedState w14:val="2610" w14:font="MS Gothic"/>
                </w14:checkbox>
              </w:sdtPr>
              <w:sdtContent>
                <w:r w:rsidR="00701F5B" w:rsidRPr="0084120C">
                  <w:rPr>
                    <w:rFonts w:ascii="MS Gothic" w:eastAsia="MS Gothic" w:hAnsi="MS Gothic"/>
                    <w:sz w:val="22"/>
                    <w:szCs w:val="22"/>
                  </w:rPr>
                  <w:t>☐</w:t>
                </w:r>
              </w:sdtContent>
            </w:sdt>
            <w:r w:rsidR="00701F5B"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574" w:type="dxa"/>
            <w:tcBorders>
              <w:top w:val="nil"/>
              <w:right w:val="nil"/>
            </w:tcBorders>
          </w:tcPr>
          <w:p w14:paraId="6CF92AA6" w14:textId="77777777" w:rsidR="00701F5B" w:rsidRPr="0084120C" w:rsidRDefault="00701F5B" w:rsidP="00224F07">
            <w:pPr>
              <w:pStyle w:val="StandardText"/>
              <w:spacing w:before="60" w:after="60"/>
              <w:rPr>
                <w:rStyle w:val="Heading3Char"/>
                <w:b w:val="0"/>
                <w:color w:val="4B4B4D" w:themeColor="text1"/>
                <w:sz w:val="22"/>
                <w:szCs w:val="22"/>
                <w:lang w:val="lt-LT"/>
              </w:rPr>
            </w:pPr>
          </w:p>
        </w:tc>
        <w:tc>
          <w:tcPr>
            <w:tcW w:w="2766" w:type="dxa"/>
            <w:tcBorders>
              <w:top w:val="nil"/>
              <w:left w:val="nil"/>
            </w:tcBorders>
            <w:vAlign w:val="center"/>
          </w:tcPr>
          <w:p w14:paraId="2DE601FD" w14:textId="77777777" w:rsidR="00701F5B" w:rsidRPr="0084120C" w:rsidRDefault="00701F5B" w:rsidP="00224F07">
            <w:pPr>
              <w:pStyle w:val="StandardText"/>
              <w:spacing w:before="60" w:after="60"/>
              <w:rPr>
                <w:rStyle w:val="Heading3Char"/>
                <w:b w:val="0"/>
                <w:color w:val="4B4B4D" w:themeColor="text1"/>
                <w:sz w:val="22"/>
                <w:szCs w:val="22"/>
                <w:lang w:val="lt-LT"/>
              </w:rPr>
            </w:pPr>
          </w:p>
        </w:tc>
      </w:tr>
    </w:tbl>
    <w:p w14:paraId="1CA0FA45" w14:textId="77777777" w:rsidR="00701F5B" w:rsidRPr="0084120C" w:rsidRDefault="00701F5B" w:rsidP="00701F5B">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701F5B" w:rsidRPr="0084120C" w14:paraId="6FF8B798" w14:textId="77777777" w:rsidTr="00224F07">
        <w:trPr>
          <w:trHeight w:val="313"/>
        </w:trPr>
        <w:tc>
          <w:tcPr>
            <w:tcW w:w="2576" w:type="dxa"/>
            <w:tcBorders>
              <w:bottom w:val="single" w:sz="4" w:space="0" w:color="auto"/>
            </w:tcBorders>
            <w:shd w:val="clear" w:color="auto" w:fill="E7EEF5" w:themeFill="accent5" w:themeFillTint="33"/>
            <w:vAlign w:val="center"/>
          </w:tcPr>
          <w:p w14:paraId="66ADEA07" w14:textId="20E3F61D" w:rsidR="00701F5B"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8F7FAE4" w14:textId="77777777" w:rsidR="00701F5B" w:rsidRPr="0084120C" w:rsidRDefault="00701F5B"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1C60C955" w14:textId="77777777" w:rsidR="00701F5B" w:rsidRPr="0084120C" w:rsidRDefault="00701F5B"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81886D0" w14:textId="77777777" w:rsidR="00701F5B" w:rsidRPr="0084120C" w:rsidRDefault="00701F5B" w:rsidP="00224F07">
            <w:pPr>
              <w:pStyle w:val="Heading3"/>
              <w:rPr>
                <w:rStyle w:val="Heading3Char"/>
                <w:b/>
                <w:bCs/>
                <w:lang w:val="lt-LT"/>
              </w:rPr>
            </w:pPr>
            <w:r w:rsidRPr="0084120C">
              <w:rPr>
                <w:rStyle w:val="Heading3Char"/>
                <w:b/>
                <w:bCs/>
                <w:lang w:val="lt-LT"/>
              </w:rPr>
              <w:t>Speciali sauga</w:t>
            </w:r>
          </w:p>
        </w:tc>
      </w:tr>
      <w:tr w:rsidR="00701F5B" w:rsidRPr="0084120C" w14:paraId="1E52F287" w14:textId="77777777" w:rsidTr="00224F07">
        <w:trPr>
          <w:trHeight w:val="284"/>
        </w:trPr>
        <w:tc>
          <w:tcPr>
            <w:tcW w:w="2576" w:type="dxa"/>
            <w:tcBorders>
              <w:bottom w:val="nil"/>
            </w:tcBorders>
            <w:vAlign w:val="center"/>
          </w:tcPr>
          <w:p w14:paraId="33A840D9" w14:textId="5A21EC10" w:rsidR="00701F5B"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508601937"/>
                <w14:checkbox>
                  <w14:checked w14:val="0"/>
                  <w14:checkedState w14:val="2612" w14:font="MS Gothic"/>
                  <w14:uncheckedState w14:val="2610" w14:font="MS Gothic"/>
                </w14:checkbox>
              </w:sdtPr>
              <w:sdtEndPr>
                <w:rPr>
                  <w:b w:val="0"/>
                  <w:color w:val="auto"/>
                  <w:sz w:val="22"/>
                  <w:szCs w:val="22"/>
                </w:rPr>
              </w:sdtEndPr>
              <w:sdtContent>
                <w:r w:rsidR="00701F5B" w:rsidRPr="0084120C">
                  <w:rPr>
                    <w:rFonts w:ascii="MS Gothic" w:eastAsia="MS Gothic" w:hAnsi="MS Gothic"/>
                  </w:rPr>
                  <w:t>☐</w:t>
                </w:r>
              </w:sdtContent>
            </w:sdt>
            <w:r w:rsidR="00701F5B"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701F5B"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58CC9DC5" w14:textId="77777777" w:rsidR="00701F5B"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755356373"/>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Cs w:val="22"/>
                  </w:rPr>
                  <w:t>☒</w:t>
                </w:r>
              </w:sdtContent>
            </w:sdt>
            <w:r w:rsidR="00701F5B"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3CCD7FB5" w14:textId="36CB5592" w:rsidR="00701F5B"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601774083"/>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Cs w:val="22"/>
                  </w:rPr>
                  <w:t>☒</w:t>
                </w:r>
              </w:sdtContent>
            </w:sdt>
            <w:r w:rsidR="00701F5B" w:rsidRPr="0084120C">
              <w:rPr>
                <w:szCs w:val="22"/>
              </w:rPr>
              <w:t xml:space="preserve">  </w:t>
            </w:r>
            <w:r w:rsidR="006F1366" w:rsidRPr="0084120C">
              <w:rPr>
                <w:szCs w:val="22"/>
              </w:rPr>
              <w:t>Galima atlikti pačiam</w:t>
            </w:r>
          </w:p>
        </w:tc>
        <w:tc>
          <w:tcPr>
            <w:tcW w:w="2780" w:type="dxa"/>
            <w:tcBorders>
              <w:bottom w:val="nil"/>
            </w:tcBorders>
            <w:vAlign w:val="center"/>
          </w:tcPr>
          <w:p w14:paraId="32A9273C" w14:textId="77777777" w:rsidR="00701F5B" w:rsidRPr="0084120C" w:rsidRDefault="00000000" w:rsidP="00224F07">
            <w:pPr>
              <w:pStyle w:val="Companyname"/>
              <w:spacing w:before="60" w:after="60"/>
              <w:rPr>
                <w:szCs w:val="22"/>
              </w:rPr>
            </w:pPr>
            <w:sdt>
              <w:sdtPr>
                <w:rPr>
                  <w:b/>
                  <w:bCs/>
                  <w:color w:val="007BB2" w:themeColor="background2"/>
                  <w:szCs w:val="22"/>
                </w:rPr>
                <w:id w:val="-802692874"/>
                <w14:checkbox>
                  <w14:checked w14:val="1"/>
                  <w14:checkedState w14:val="2612" w14:font="MS Gothic"/>
                  <w14:uncheckedState w14:val="2610" w14:font="MS Gothic"/>
                </w14:checkbox>
              </w:sdtPr>
              <w:sdtContent>
                <w:r w:rsidR="00701F5B" w:rsidRPr="0084120C">
                  <w:rPr>
                    <w:rFonts w:ascii="MS Gothic" w:eastAsia="MS Gothic" w:hAnsi="MS Gothic"/>
                    <w:b/>
                    <w:bCs/>
                    <w:color w:val="007BB2" w:themeColor="background2"/>
                    <w:szCs w:val="22"/>
                  </w:rPr>
                  <w:t>☒</w:t>
                </w:r>
              </w:sdtContent>
            </w:sdt>
            <w:r w:rsidR="00701F5B" w:rsidRPr="0084120C">
              <w:rPr>
                <w:color w:val="007BB2" w:themeColor="background2"/>
                <w:szCs w:val="22"/>
              </w:rPr>
              <w:t xml:space="preserve">  </w:t>
            </w:r>
            <w:r w:rsidR="00701F5B" w:rsidRPr="0084120C">
              <w:rPr>
                <w:szCs w:val="22"/>
              </w:rPr>
              <w:t>Nebūtina</w:t>
            </w:r>
          </w:p>
        </w:tc>
      </w:tr>
      <w:tr w:rsidR="00701F5B" w:rsidRPr="0084120C" w14:paraId="229C9CAD" w14:textId="77777777" w:rsidTr="00224F07">
        <w:trPr>
          <w:trHeight w:val="172"/>
        </w:trPr>
        <w:tc>
          <w:tcPr>
            <w:tcW w:w="2576" w:type="dxa"/>
            <w:tcBorders>
              <w:top w:val="nil"/>
              <w:bottom w:val="nil"/>
            </w:tcBorders>
            <w:vAlign w:val="center"/>
          </w:tcPr>
          <w:p w14:paraId="6F2EF4B0" w14:textId="62CF664B" w:rsidR="00701F5B"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515059827"/>
                <w14:checkbox>
                  <w14:checked w14:val="1"/>
                  <w14:checkedState w14:val="2612" w14:font="MS Gothic"/>
                  <w14:uncheckedState w14:val="2610" w14:font="MS Gothic"/>
                </w14:checkbox>
              </w:sdtPr>
              <w:sdtContent>
                <w:r w:rsidR="00701F5B" w:rsidRPr="0084120C">
                  <w:rPr>
                    <w:rFonts w:ascii="MS Gothic" w:eastAsia="MS Gothic" w:hAnsi="MS Gothic"/>
                    <w:b/>
                    <w:bCs/>
                    <w:color w:val="007BB2" w:themeColor="background2"/>
                  </w:rPr>
                  <w:t>☒</w:t>
                </w:r>
              </w:sdtContent>
            </w:sdt>
            <w:r w:rsidR="00701F5B"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776E075C" w14:textId="77777777" w:rsidR="00701F5B"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087507862"/>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Cs w:val="22"/>
                  </w:rPr>
                  <w:t>☒</w:t>
                </w:r>
              </w:sdtContent>
            </w:sdt>
            <w:r w:rsidR="00701F5B" w:rsidRPr="0084120C">
              <w:rPr>
                <w:szCs w:val="22"/>
              </w:rPr>
              <w:t xml:space="preserve">  </w:t>
            </w:r>
            <w:r w:rsidR="00701F5B"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531D4557" w14:textId="394DB200" w:rsidR="00701F5B"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972813925"/>
                <w14:checkbox>
                  <w14:checked w14:val="1"/>
                  <w14:checkedState w14:val="2612" w14:font="MS Gothic"/>
                  <w14:uncheckedState w14:val="2610" w14:font="MS Gothic"/>
                </w14:checkbox>
              </w:sdtPr>
              <w:sdtContent>
                <w:r w:rsidR="00701F5B" w:rsidRPr="0084120C">
                  <w:rPr>
                    <w:rFonts w:ascii="MS Gothic" w:eastAsia="MS Gothic" w:hAnsi="MS Gothic"/>
                    <w:b/>
                    <w:color w:val="007BB2" w:themeColor="background2"/>
                    <w:szCs w:val="22"/>
                  </w:rPr>
                  <w:t>☒</w:t>
                </w:r>
              </w:sdtContent>
            </w:sdt>
            <w:r w:rsidR="00701F5B" w:rsidRPr="0084120C">
              <w:rPr>
                <w:szCs w:val="22"/>
              </w:rPr>
              <w:t xml:space="preserve">  </w:t>
            </w:r>
            <w:r w:rsidR="00577F28" w:rsidRPr="0084120C">
              <w:rPr>
                <w:sz w:val="22"/>
                <w:szCs w:val="22"/>
              </w:rPr>
              <w:t>Reikalinga s</w:t>
            </w:r>
            <w:r w:rsidR="00701F5B" w:rsidRPr="0084120C">
              <w:rPr>
                <w:szCs w:val="22"/>
              </w:rPr>
              <w:t>pecializuota įmonė</w:t>
            </w:r>
          </w:p>
        </w:tc>
        <w:tc>
          <w:tcPr>
            <w:tcW w:w="2780" w:type="dxa"/>
            <w:tcBorders>
              <w:top w:val="nil"/>
              <w:bottom w:val="nil"/>
            </w:tcBorders>
            <w:vAlign w:val="center"/>
          </w:tcPr>
          <w:p w14:paraId="24F9EA42" w14:textId="12E5FF73" w:rsidR="00701F5B" w:rsidRPr="0084120C" w:rsidRDefault="00000000" w:rsidP="00224F07">
            <w:pPr>
              <w:pStyle w:val="Companyname"/>
              <w:spacing w:before="60" w:after="60"/>
              <w:rPr>
                <w:szCs w:val="22"/>
              </w:rPr>
            </w:pPr>
            <w:sdt>
              <w:sdtPr>
                <w:rPr>
                  <w:szCs w:val="22"/>
                </w:rPr>
                <w:id w:val="1842283485"/>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szCs w:val="22"/>
              </w:rPr>
              <w:t xml:space="preserve">  </w:t>
            </w:r>
            <w:r w:rsidR="006F1366" w:rsidRPr="0084120C">
              <w:rPr>
                <w:szCs w:val="22"/>
              </w:rPr>
              <w:t>Rekomenduojama</w:t>
            </w:r>
          </w:p>
        </w:tc>
      </w:tr>
      <w:tr w:rsidR="00701F5B" w:rsidRPr="0084120C" w14:paraId="530C725F" w14:textId="77777777" w:rsidTr="00224F07">
        <w:trPr>
          <w:trHeight w:val="192"/>
        </w:trPr>
        <w:tc>
          <w:tcPr>
            <w:tcW w:w="2576" w:type="dxa"/>
            <w:tcBorders>
              <w:top w:val="nil"/>
            </w:tcBorders>
            <w:vAlign w:val="center"/>
          </w:tcPr>
          <w:p w14:paraId="6D336340" w14:textId="0AD250D7" w:rsidR="00701F5B"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972425066"/>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67737640" w14:textId="77777777" w:rsidR="00701F5B"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821954058"/>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rStyle w:val="Heading3Char"/>
                <w:b w:val="0"/>
                <w:bCs/>
                <w:color w:val="4B4B4D" w:themeColor="text1"/>
                <w:sz w:val="22"/>
                <w:szCs w:val="22"/>
                <w:lang w:val="lt-LT"/>
              </w:rPr>
              <w:t xml:space="preserve">  Aukštas</w:t>
            </w:r>
          </w:p>
        </w:tc>
        <w:tc>
          <w:tcPr>
            <w:tcW w:w="2557" w:type="dxa"/>
            <w:tcBorders>
              <w:top w:val="nil"/>
            </w:tcBorders>
            <w:vAlign w:val="center"/>
          </w:tcPr>
          <w:p w14:paraId="538C5395" w14:textId="61E85CF9" w:rsidR="00701F5B"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281770485"/>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szCs w:val="22"/>
              </w:rPr>
              <w:t xml:space="preserve">  </w:t>
            </w:r>
            <w:r w:rsidR="00577F28" w:rsidRPr="0084120C">
              <w:rPr>
                <w:sz w:val="22"/>
                <w:szCs w:val="22"/>
              </w:rPr>
              <w:t>Reikalingas e</w:t>
            </w:r>
            <w:r w:rsidR="00701F5B" w:rsidRPr="0084120C">
              <w:rPr>
                <w:szCs w:val="22"/>
              </w:rPr>
              <w:t>kspertas</w:t>
            </w:r>
          </w:p>
        </w:tc>
        <w:tc>
          <w:tcPr>
            <w:tcW w:w="2780" w:type="dxa"/>
            <w:tcBorders>
              <w:top w:val="nil"/>
            </w:tcBorders>
            <w:vAlign w:val="center"/>
          </w:tcPr>
          <w:p w14:paraId="496F6F44" w14:textId="77777777" w:rsidR="00701F5B" w:rsidRPr="0084120C" w:rsidRDefault="00000000" w:rsidP="00224F07">
            <w:pPr>
              <w:pStyle w:val="Companyname"/>
              <w:spacing w:before="60" w:after="60"/>
              <w:rPr>
                <w:szCs w:val="22"/>
              </w:rPr>
            </w:pPr>
            <w:sdt>
              <w:sdtPr>
                <w:rPr>
                  <w:szCs w:val="22"/>
                </w:rPr>
                <w:id w:val="1609543287"/>
                <w14:checkbox>
                  <w14:checked w14:val="0"/>
                  <w14:checkedState w14:val="2612" w14:font="MS Gothic"/>
                  <w14:uncheckedState w14:val="2610" w14:font="MS Gothic"/>
                </w14:checkbox>
              </w:sdtPr>
              <w:sdtContent>
                <w:r w:rsidR="00701F5B" w:rsidRPr="0084120C">
                  <w:rPr>
                    <w:rFonts w:ascii="MS Gothic" w:eastAsia="MS Gothic" w:hAnsi="MS Gothic"/>
                    <w:szCs w:val="22"/>
                  </w:rPr>
                  <w:t>☐</w:t>
                </w:r>
              </w:sdtContent>
            </w:sdt>
            <w:r w:rsidR="00701F5B" w:rsidRPr="0084120C">
              <w:rPr>
                <w:szCs w:val="22"/>
              </w:rPr>
              <w:t xml:space="preserve">  Privaloma</w:t>
            </w:r>
          </w:p>
        </w:tc>
      </w:tr>
    </w:tbl>
    <w:p w14:paraId="6DC59B9D" w14:textId="57D1C71D" w:rsidR="00701F5B" w:rsidRPr="0084120C" w:rsidRDefault="00701F5B" w:rsidP="00197D9A">
      <w:pPr>
        <w:spacing w:before="0"/>
        <w:rPr>
          <w:rStyle w:val="Heading3Char"/>
          <w:b w:val="0"/>
          <w:bCs/>
          <w:sz w:val="28"/>
          <w:szCs w:val="28"/>
          <w:lang w:val="lt-LT"/>
        </w:rPr>
      </w:pPr>
      <w:r w:rsidRPr="0084120C">
        <w:rPr>
          <w:rStyle w:val="Heading3Char"/>
          <w:b w:val="0"/>
          <w:bCs/>
          <w:sz w:val="28"/>
          <w:szCs w:val="28"/>
          <w:lang w:val="lt-LT"/>
        </w:rPr>
        <w:br w:type="page"/>
      </w:r>
      <w:r w:rsidR="006F1366" w:rsidRPr="0084120C">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701F5B" w:rsidRPr="0084120C" w14:paraId="530D0A6B" w14:textId="77777777">
        <w:trPr>
          <w:trHeight w:val="466"/>
        </w:trPr>
        <w:tc>
          <w:tcPr>
            <w:tcW w:w="5097" w:type="dxa"/>
            <w:shd w:val="clear" w:color="auto" w:fill="E7EEF5" w:themeFill="accent5" w:themeFillTint="33"/>
          </w:tcPr>
          <w:p w14:paraId="50EFBFAF" w14:textId="77777777" w:rsidR="00701F5B" w:rsidRPr="0084120C" w:rsidRDefault="00701F5B"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18997AE9" w14:textId="77777777" w:rsidR="00701F5B" w:rsidRPr="0084120C" w:rsidRDefault="00701F5B" w:rsidP="00224F07">
            <w:pPr>
              <w:spacing w:before="60" w:after="60"/>
              <w:rPr>
                <w:i/>
                <w:iCs/>
                <w:color w:val="4B4B4D" w:themeColor="text1"/>
              </w:rPr>
            </w:pPr>
            <w:r w:rsidRPr="0084120C">
              <w:rPr>
                <w:rStyle w:val="Heading3Char"/>
                <w:lang w:val="lt-LT"/>
              </w:rPr>
              <w:t>Investicijų grąža</w:t>
            </w:r>
          </w:p>
        </w:tc>
      </w:tr>
      <w:tr w:rsidR="00701F5B" w:rsidRPr="0084120C" w14:paraId="74351B60" w14:textId="77777777">
        <w:trPr>
          <w:trHeight w:val="79"/>
        </w:trPr>
        <w:tc>
          <w:tcPr>
            <w:tcW w:w="5097" w:type="dxa"/>
          </w:tcPr>
          <w:p w14:paraId="3655998B" w14:textId="336A9C75" w:rsidR="00701F5B" w:rsidRPr="0084120C" w:rsidRDefault="00701F5B" w:rsidP="00224F07">
            <w:pPr>
              <w:pStyle w:val="StandardText"/>
              <w:spacing w:before="60" w:after="60"/>
              <w:rPr>
                <w:rStyle w:val="Heading3Char"/>
                <w:b w:val="0"/>
                <w:color w:val="4B4B4D" w:themeColor="text1"/>
                <w:lang w:val="lt-LT" w:eastAsia="de-DE"/>
              </w:rPr>
            </w:pPr>
            <w:r w:rsidRPr="0084120C">
              <w:t xml:space="preserve">125€ </w:t>
            </w:r>
            <w:r w:rsidR="00F70AE9" w:rsidRPr="0084120C">
              <w:t>/ vnt.</w:t>
            </w:r>
            <w:r w:rsidRPr="0084120C">
              <w:t xml:space="preserve"> su montavimu.</w:t>
            </w:r>
          </w:p>
        </w:tc>
        <w:tc>
          <w:tcPr>
            <w:tcW w:w="5109" w:type="dxa"/>
          </w:tcPr>
          <w:p w14:paraId="0CF027D7" w14:textId="77777777" w:rsidR="00701F5B" w:rsidRPr="0084120C" w:rsidRDefault="00701F5B"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Apytikslis atsipirkimas per 10 mėnesių.</w:t>
            </w:r>
          </w:p>
        </w:tc>
      </w:tr>
      <w:tr w:rsidR="00701F5B" w:rsidRPr="0084120C" w14:paraId="00C3E13C" w14:textId="77777777">
        <w:trPr>
          <w:trHeight w:val="516"/>
        </w:trPr>
        <w:tc>
          <w:tcPr>
            <w:tcW w:w="5097" w:type="dxa"/>
            <w:shd w:val="clear" w:color="auto" w:fill="E7EEF5" w:themeFill="accent5" w:themeFillTint="33"/>
          </w:tcPr>
          <w:p w14:paraId="34681B86" w14:textId="77777777" w:rsidR="00701F5B" w:rsidRPr="0084120C" w:rsidRDefault="00701F5B"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18F4C204" w14:textId="77777777" w:rsidR="00701F5B" w:rsidRPr="0084120C" w:rsidRDefault="00701F5B" w:rsidP="00224F07">
            <w:pPr>
              <w:spacing w:before="60" w:after="60"/>
              <w:rPr>
                <w:rStyle w:val="Heading3Char"/>
                <w:lang w:val="lt-LT"/>
              </w:rPr>
            </w:pPr>
            <w:r w:rsidRPr="0084120C">
              <w:rPr>
                <w:rStyle w:val="Heading3Char"/>
                <w:lang w:val="lt-LT"/>
              </w:rPr>
              <w:t>Medžiagos ar technologijos prieinamumas</w:t>
            </w:r>
          </w:p>
        </w:tc>
      </w:tr>
      <w:tr w:rsidR="00701F5B" w:rsidRPr="0084120C" w14:paraId="170756AB" w14:textId="77777777">
        <w:trPr>
          <w:trHeight w:val="943"/>
        </w:trPr>
        <w:tc>
          <w:tcPr>
            <w:tcW w:w="5097" w:type="dxa"/>
          </w:tcPr>
          <w:p w14:paraId="3D86A35E" w14:textId="5B4D6BDD" w:rsidR="00701F5B" w:rsidRPr="0084120C" w:rsidRDefault="00057EF5" w:rsidP="00224F07">
            <w:pPr>
              <w:pStyle w:val="StandardText"/>
              <w:spacing w:before="60" w:after="60"/>
              <w:rPr>
                <w:rStyle w:val="Heading3Char"/>
                <w:lang w:val="lt-LT"/>
              </w:rPr>
            </w:pPr>
            <w:r w:rsidRPr="0084120C">
              <w:rPr>
                <w:rStyle w:val="Heading3Char"/>
                <w:b w:val="0"/>
                <w:bCs/>
                <w:color w:val="4B4B4D" w:themeColor="text1"/>
                <w:lang w:val="lt-LT"/>
              </w:rPr>
              <w:t>Šiuo metu finansavimo programų šiai priemonei nėra.</w:t>
            </w:r>
          </w:p>
        </w:tc>
        <w:tc>
          <w:tcPr>
            <w:tcW w:w="5109" w:type="dxa"/>
          </w:tcPr>
          <w:p w14:paraId="713610F5" w14:textId="36F2F84F" w:rsidR="00701F5B" w:rsidRPr="0084120C" w:rsidRDefault="00701F5B" w:rsidP="00224F07">
            <w:pPr>
              <w:pStyle w:val="StandardText"/>
              <w:spacing w:before="60" w:after="60"/>
            </w:pPr>
            <w:r w:rsidRPr="0084120C">
              <w:t>Rinkoje yra daug įvairių sprendimų</w:t>
            </w:r>
            <w:r w:rsidR="00F70AE9" w:rsidRPr="0084120C">
              <w:t>.</w:t>
            </w:r>
          </w:p>
          <w:p w14:paraId="42356F9B" w14:textId="77777777" w:rsidR="00701F5B" w:rsidRPr="0084120C" w:rsidRDefault="00701F5B" w:rsidP="00224F07">
            <w:pPr>
              <w:pStyle w:val="StandardText"/>
              <w:spacing w:before="60" w:after="60"/>
              <w:rPr>
                <w:rStyle w:val="Heading3Char"/>
                <w:lang w:val="lt-LT"/>
              </w:rPr>
            </w:pPr>
          </w:p>
        </w:tc>
      </w:tr>
      <w:tr w:rsidR="00701F5B" w:rsidRPr="0084120C" w14:paraId="50A297C3"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F948AEE" w14:textId="77777777" w:rsidR="00701F5B" w:rsidRPr="0084120C" w:rsidRDefault="00701F5B"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701F5B" w:rsidRPr="0084120C" w14:paraId="3D66B98B" w14:textId="77777777">
        <w:trPr>
          <w:trHeight w:val="312"/>
        </w:trPr>
        <w:tc>
          <w:tcPr>
            <w:tcW w:w="10206" w:type="dxa"/>
            <w:gridSpan w:val="2"/>
            <w:tcBorders>
              <w:top w:val="single" w:sz="4" w:space="0" w:color="auto"/>
              <w:left w:val="single" w:sz="4" w:space="0" w:color="auto"/>
              <w:bottom w:val="single" w:sz="4" w:space="0" w:color="auto"/>
              <w:right w:val="single" w:sz="4" w:space="0" w:color="auto"/>
            </w:tcBorders>
          </w:tcPr>
          <w:p w14:paraId="08A502BD" w14:textId="77777777" w:rsidR="00701F5B" w:rsidRPr="0084120C" w:rsidRDefault="00701F5B" w:rsidP="00224F07">
            <w:pPr>
              <w:pStyle w:val="StandardText"/>
              <w:spacing w:before="60" w:after="60" w:line="280" w:lineRule="exact"/>
              <w:rPr>
                <w:i/>
                <w:iCs/>
                <w:color w:val="7B6A6B" w:themeColor="accent4"/>
                <w:sz w:val="22"/>
                <w:szCs w:val="22"/>
              </w:rPr>
            </w:pPr>
          </w:p>
        </w:tc>
      </w:tr>
    </w:tbl>
    <w:p w14:paraId="28E8DBC5" w14:textId="26FBDFA7" w:rsidR="00701F5B" w:rsidRPr="0084120C" w:rsidRDefault="00701F5B" w:rsidP="00520562">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701F5B" w:rsidRPr="0084120C" w14:paraId="2DE7C271" w14:textId="77777777" w:rsidTr="00224F07">
        <w:tc>
          <w:tcPr>
            <w:tcW w:w="10196" w:type="dxa"/>
            <w:shd w:val="clear" w:color="auto" w:fill="E7EEF5" w:themeFill="accent5" w:themeFillTint="33"/>
          </w:tcPr>
          <w:p w14:paraId="0843D8FB" w14:textId="5E59E216" w:rsidR="00701F5B"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701F5B" w:rsidRPr="0084120C" w14:paraId="0E052E13" w14:textId="77777777" w:rsidTr="00224F07">
        <w:tc>
          <w:tcPr>
            <w:tcW w:w="10196" w:type="dxa"/>
          </w:tcPr>
          <w:p w14:paraId="2F1B37CD" w14:textId="77777777" w:rsidR="00701F5B" w:rsidRPr="0084120C" w:rsidRDefault="00701F5B" w:rsidP="00224F07">
            <w:pPr>
              <w:spacing w:before="60" w:after="60"/>
              <w:rPr>
                <w:i/>
                <w:iCs/>
              </w:rPr>
            </w:pPr>
          </w:p>
          <w:p w14:paraId="423889A4" w14:textId="77777777" w:rsidR="00701F5B" w:rsidRPr="0084120C" w:rsidRDefault="00701F5B" w:rsidP="00224F07">
            <w:pPr>
              <w:spacing w:before="60" w:after="60"/>
              <w:rPr>
                <w:i/>
                <w:iCs/>
              </w:rPr>
            </w:pPr>
          </w:p>
        </w:tc>
      </w:tr>
      <w:tr w:rsidR="00701F5B" w:rsidRPr="0084120C" w14:paraId="6703243A" w14:textId="77777777" w:rsidTr="00224F07">
        <w:tc>
          <w:tcPr>
            <w:tcW w:w="10196" w:type="dxa"/>
            <w:shd w:val="clear" w:color="auto" w:fill="E7EEF5" w:themeFill="accent5" w:themeFillTint="33"/>
          </w:tcPr>
          <w:p w14:paraId="77C54C0A" w14:textId="5E288BBB" w:rsidR="00701F5B"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701F5B" w:rsidRPr="0084120C" w14:paraId="20077788" w14:textId="77777777" w:rsidTr="00224F07">
        <w:trPr>
          <w:trHeight w:val="391"/>
        </w:trPr>
        <w:tc>
          <w:tcPr>
            <w:tcW w:w="10196" w:type="dxa"/>
          </w:tcPr>
          <w:p w14:paraId="7E91A400" w14:textId="7350A9AC" w:rsidR="00701F5B" w:rsidRPr="0084120C" w:rsidRDefault="00701F5B" w:rsidP="00224F07">
            <w:pPr>
              <w:pStyle w:val="StandardText"/>
              <w:spacing w:before="60" w:after="60"/>
            </w:pPr>
            <w:r w:rsidRPr="0084120C">
              <w:t xml:space="preserve">Priemonę galima </w:t>
            </w:r>
            <w:r w:rsidR="00F70AE9" w:rsidRPr="0084120C">
              <w:t>įgyvendinti patiems</w:t>
            </w:r>
            <w:r w:rsidRPr="0084120C">
              <w:t xml:space="preserve"> arba su specializuot</w:t>
            </w:r>
            <w:r w:rsidR="00F70AE9" w:rsidRPr="0084120C">
              <w:t>os</w:t>
            </w:r>
            <w:r w:rsidRPr="0084120C">
              <w:t xml:space="preserve"> įmon</w:t>
            </w:r>
            <w:r w:rsidR="00F70AE9" w:rsidRPr="0084120C">
              <w:t>ės pagalba</w:t>
            </w:r>
            <w:r w:rsidRPr="0084120C">
              <w:t>.</w:t>
            </w:r>
          </w:p>
          <w:p w14:paraId="344D9986" w14:textId="77777777" w:rsidR="00701F5B" w:rsidRPr="0084120C" w:rsidRDefault="00701F5B" w:rsidP="00224F07">
            <w:pPr>
              <w:pStyle w:val="StandardText"/>
              <w:spacing w:before="60" w:after="60"/>
            </w:pPr>
          </w:p>
        </w:tc>
      </w:tr>
      <w:tr w:rsidR="00701F5B" w:rsidRPr="0084120C" w14:paraId="550CD2CB" w14:textId="77777777" w:rsidTr="00224F07">
        <w:tc>
          <w:tcPr>
            <w:tcW w:w="10196" w:type="dxa"/>
            <w:shd w:val="clear" w:color="auto" w:fill="E7EEF5" w:themeFill="accent5" w:themeFillTint="33"/>
          </w:tcPr>
          <w:p w14:paraId="59816BAE" w14:textId="77777777" w:rsidR="00701F5B" w:rsidRPr="0084120C" w:rsidRDefault="00701F5B"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701F5B" w:rsidRPr="0084120C" w14:paraId="7262921A" w14:textId="77777777" w:rsidTr="00224F07">
        <w:trPr>
          <w:trHeight w:val="495"/>
        </w:trPr>
        <w:tc>
          <w:tcPr>
            <w:tcW w:w="10196" w:type="dxa"/>
          </w:tcPr>
          <w:p w14:paraId="67FF94C1" w14:textId="77777777" w:rsidR="00701F5B" w:rsidRPr="0084120C" w:rsidRDefault="00701F5B" w:rsidP="00224F07">
            <w:pPr>
              <w:spacing w:before="60" w:after="60"/>
              <w:rPr>
                <w:i/>
                <w:iCs/>
              </w:rPr>
            </w:pPr>
          </w:p>
          <w:p w14:paraId="52FA963D" w14:textId="77777777" w:rsidR="00701F5B" w:rsidRPr="0084120C" w:rsidRDefault="00701F5B" w:rsidP="00224F07">
            <w:pPr>
              <w:spacing w:before="60" w:after="60"/>
              <w:rPr>
                <w:i/>
                <w:iCs/>
              </w:rPr>
            </w:pPr>
          </w:p>
        </w:tc>
      </w:tr>
    </w:tbl>
    <w:p w14:paraId="4A8BD785" w14:textId="77777777" w:rsidR="00701F5B" w:rsidRPr="0084120C" w:rsidRDefault="00701F5B" w:rsidP="00701F5B">
      <w:pPr>
        <w:spacing w:before="0"/>
        <w:rPr>
          <w:rStyle w:val="Heading3Char"/>
          <w:lang w:val="lt-LT"/>
        </w:rPr>
      </w:pPr>
      <w:r w:rsidRPr="0084120C">
        <w:rPr>
          <w:rStyle w:val="Heading3Char"/>
          <w:lang w:val="lt-LT"/>
        </w:rPr>
        <w:br w:type="page"/>
      </w:r>
    </w:p>
    <w:p w14:paraId="71D7EEB1" w14:textId="77777777" w:rsidR="00701F5B" w:rsidRPr="0084120C" w:rsidRDefault="00701F5B" w:rsidP="00701F5B">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701F5B" w:rsidRPr="0084120C" w14:paraId="23BB692E" w14:textId="77777777" w:rsidTr="00224F07">
        <w:tc>
          <w:tcPr>
            <w:tcW w:w="4957" w:type="dxa"/>
            <w:shd w:val="clear" w:color="auto" w:fill="E7EEF5" w:themeFill="accent5" w:themeFillTint="33"/>
          </w:tcPr>
          <w:p w14:paraId="343E2271" w14:textId="09B3B4C9" w:rsidR="00701F5B"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4EBC2A9B" w14:textId="26943365" w:rsidR="00701F5B" w:rsidRPr="0084120C" w:rsidRDefault="00701F5B" w:rsidP="00224F07">
            <w:pPr>
              <w:spacing w:after="120"/>
              <w:rPr>
                <w:b/>
                <w:bCs/>
              </w:rPr>
            </w:pPr>
            <w:r w:rsidRPr="0084120C">
              <w:rPr>
                <w:rStyle w:val="Heading3Char"/>
                <w:lang w:val="lt-LT"/>
              </w:rPr>
              <w:t>Diegimo instrukcijos ir gairės, atvirojo kodo iniciatyvos</w:t>
            </w:r>
          </w:p>
        </w:tc>
      </w:tr>
      <w:tr w:rsidR="00701F5B" w:rsidRPr="0084120C" w14:paraId="27449D73" w14:textId="77777777" w:rsidTr="00224F07">
        <w:trPr>
          <w:trHeight w:val="1033"/>
        </w:trPr>
        <w:tc>
          <w:tcPr>
            <w:tcW w:w="4957" w:type="dxa"/>
          </w:tcPr>
          <w:p w14:paraId="67BEE0A0" w14:textId="65F47F10" w:rsidR="00701F5B" w:rsidRPr="0084120C" w:rsidRDefault="002C2D4A">
            <w:pPr>
              <w:pStyle w:val="StandardText"/>
              <w:numPr>
                <w:ilvl w:val="0"/>
                <w:numId w:val="37"/>
              </w:numPr>
              <w:spacing w:before="60" w:after="60"/>
            </w:pPr>
            <w:r w:rsidRPr="0084120C">
              <w:t>Energijos s</w:t>
            </w:r>
            <w:r w:rsidR="00701F5B" w:rsidRPr="0084120C">
              <w:t>uvartojimo matavimas, siekiant įvertinti galimą taupymą</w:t>
            </w:r>
            <w:r w:rsidRPr="0084120C">
              <w:t>.</w:t>
            </w:r>
          </w:p>
          <w:p w14:paraId="20BC4EF1" w14:textId="58E4AA36" w:rsidR="00701F5B" w:rsidRPr="0084120C" w:rsidRDefault="00701F5B">
            <w:pPr>
              <w:pStyle w:val="StandardText"/>
              <w:numPr>
                <w:ilvl w:val="0"/>
                <w:numId w:val="37"/>
              </w:numPr>
              <w:spacing w:before="60" w:after="60"/>
            </w:pPr>
            <w:r w:rsidRPr="0084120C">
              <w:t>Sprendimas dėl s</w:t>
            </w:r>
            <w:r w:rsidR="002C2D4A" w:rsidRPr="0084120C">
              <w:t>istemos pasirinkimo.</w:t>
            </w:r>
          </w:p>
        </w:tc>
        <w:tc>
          <w:tcPr>
            <w:tcW w:w="5237" w:type="dxa"/>
          </w:tcPr>
          <w:p w14:paraId="732D2DD8" w14:textId="04B0DB51" w:rsidR="00701F5B" w:rsidRPr="0084120C" w:rsidRDefault="00551E65" w:rsidP="00224F07">
            <w:pPr>
              <w:pStyle w:val="StandardText"/>
              <w:spacing w:before="60" w:after="60"/>
            </w:pPr>
            <w:hyperlink r:id="rId112" w:history="1">
              <w:r w:rsidRPr="0084120C">
                <w:rPr>
                  <w:rStyle w:val="Hyperlink"/>
                </w:rPr>
                <w:t>https://houselab.lt/namu-komforto-valdymas-naudojant-temperaturos-zonavima-ir-silumos-siurblius/</w:t>
              </w:r>
            </w:hyperlink>
            <w:r w:rsidRPr="0084120C">
              <w:t xml:space="preserve"> </w:t>
            </w:r>
          </w:p>
        </w:tc>
      </w:tr>
      <w:tr w:rsidR="00701F5B" w:rsidRPr="0084120C" w14:paraId="28B7F4E2" w14:textId="77777777" w:rsidTr="00224F07">
        <w:tc>
          <w:tcPr>
            <w:tcW w:w="4957" w:type="dxa"/>
            <w:shd w:val="clear" w:color="auto" w:fill="E7EEF5" w:themeFill="accent5" w:themeFillTint="33"/>
          </w:tcPr>
          <w:p w14:paraId="0E590080" w14:textId="07B55840" w:rsidR="00701F5B" w:rsidRPr="0084120C" w:rsidRDefault="004658D9" w:rsidP="00224F07">
            <w:pPr>
              <w:spacing w:before="60" w:after="60"/>
              <w:rPr>
                <w:rStyle w:val="Heading3Char"/>
                <w:bCs/>
                <w:lang w:val="lt-LT"/>
              </w:rPr>
            </w:pPr>
            <w:r w:rsidRPr="0084120C">
              <w:rPr>
                <w:rStyle w:val="Heading3Char"/>
                <w:bCs/>
                <w:lang w:val="lt-LT"/>
              </w:rPr>
              <w:t>Į</w:t>
            </w:r>
            <w:r w:rsidR="00701F5B" w:rsidRPr="0084120C">
              <w:rPr>
                <w:rStyle w:val="Heading3Char"/>
                <w:bCs/>
                <w:lang w:val="lt-LT"/>
              </w:rPr>
              <w:t>gyvendinimas</w:t>
            </w:r>
          </w:p>
        </w:tc>
        <w:tc>
          <w:tcPr>
            <w:tcW w:w="5237" w:type="dxa"/>
            <w:shd w:val="clear" w:color="auto" w:fill="E7EEF5" w:themeFill="accent5" w:themeFillTint="33"/>
          </w:tcPr>
          <w:p w14:paraId="0774D910" w14:textId="2A3EEAC3" w:rsidR="00701F5B" w:rsidRPr="0084120C" w:rsidRDefault="00E33038" w:rsidP="00224F07">
            <w:pPr>
              <w:spacing w:before="60" w:after="60"/>
              <w:rPr>
                <w:rStyle w:val="Heading3Char"/>
                <w:bCs/>
                <w:lang w:val="lt-LT"/>
              </w:rPr>
            </w:pPr>
            <w:r w:rsidRPr="0084120C">
              <w:rPr>
                <w:rStyle w:val="Heading3Char"/>
                <w:bCs/>
                <w:lang w:val="lt-LT"/>
              </w:rPr>
              <w:t>Susijusi komunikacija</w:t>
            </w:r>
          </w:p>
        </w:tc>
      </w:tr>
      <w:tr w:rsidR="00701F5B" w:rsidRPr="0084120C" w14:paraId="2AF97B11" w14:textId="77777777" w:rsidTr="00224F07">
        <w:trPr>
          <w:trHeight w:val="1755"/>
        </w:trPr>
        <w:tc>
          <w:tcPr>
            <w:tcW w:w="4957" w:type="dxa"/>
          </w:tcPr>
          <w:p w14:paraId="343A532D" w14:textId="5762B4E1" w:rsidR="00701F5B" w:rsidRPr="0084120C" w:rsidRDefault="00701F5B">
            <w:pPr>
              <w:pStyle w:val="StandardText"/>
              <w:numPr>
                <w:ilvl w:val="0"/>
                <w:numId w:val="38"/>
              </w:numPr>
              <w:spacing w:before="60" w:after="60"/>
            </w:pPr>
            <w:r w:rsidRPr="0084120C">
              <w:t>Įrangos įsigijimas arba paslaugos užsakymas iš specializuotos įmonės</w:t>
            </w:r>
            <w:r w:rsidR="002C2D4A" w:rsidRPr="0084120C">
              <w:t>.</w:t>
            </w:r>
          </w:p>
          <w:p w14:paraId="3C95AD5B" w14:textId="77777777" w:rsidR="00701F5B" w:rsidRPr="0084120C" w:rsidRDefault="00701F5B">
            <w:pPr>
              <w:pStyle w:val="StandardText"/>
              <w:numPr>
                <w:ilvl w:val="0"/>
                <w:numId w:val="38"/>
              </w:numPr>
              <w:spacing w:before="60" w:after="60"/>
            </w:pPr>
            <w:r w:rsidRPr="0084120C">
              <w:t xml:space="preserve">Įrenginių montavimas ant radiatorių. </w:t>
            </w:r>
          </w:p>
          <w:p w14:paraId="552844E3" w14:textId="00C1FEB9" w:rsidR="00701F5B" w:rsidRPr="0084120C" w:rsidRDefault="00701F5B">
            <w:pPr>
              <w:pStyle w:val="StandardText"/>
              <w:numPr>
                <w:ilvl w:val="0"/>
                <w:numId w:val="38"/>
              </w:numPr>
              <w:spacing w:before="60" w:after="60"/>
            </w:pPr>
            <w:r w:rsidRPr="0084120C">
              <w:t>Programėlės aktyvavimas</w:t>
            </w:r>
            <w:r w:rsidR="002C2D4A" w:rsidRPr="0084120C">
              <w:t>.</w:t>
            </w:r>
          </w:p>
          <w:p w14:paraId="04E7A796" w14:textId="5747D302" w:rsidR="00701F5B" w:rsidRPr="0084120C" w:rsidRDefault="00701F5B">
            <w:pPr>
              <w:pStyle w:val="StandardText"/>
              <w:numPr>
                <w:ilvl w:val="0"/>
                <w:numId w:val="38"/>
              </w:numPr>
              <w:spacing w:before="60" w:after="60"/>
            </w:pPr>
            <w:r w:rsidRPr="0084120C">
              <w:t>Jei įmanoma, atskir</w:t>
            </w:r>
            <w:r w:rsidR="002C2D4A" w:rsidRPr="0084120C">
              <w:t>o</w:t>
            </w:r>
            <w:r w:rsidRPr="0084120C">
              <w:t xml:space="preserve"> matavimo prietais</w:t>
            </w:r>
            <w:r w:rsidR="002C2D4A" w:rsidRPr="0084120C">
              <w:t>o sumontavimas.</w:t>
            </w:r>
          </w:p>
        </w:tc>
        <w:tc>
          <w:tcPr>
            <w:tcW w:w="5237" w:type="dxa"/>
          </w:tcPr>
          <w:p w14:paraId="4614E747" w14:textId="223DA032" w:rsidR="00701F5B" w:rsidRPr="0084120C" w:rsidRDefault="002C2D4A" w:rsidP="00224F07">
            <w:pPr>
              <w:pStyle w:val="StandardText"/>
              <w:spacing w:before="60" w:after="60"/>
            </w:pPr>
            <w:r w:rsidRPr="0084120C">
              <w:t>Jei reikia, d</w:t>
            </w:r>
            <w:r w:rsidR="00701F5B" w:rsidRPr="0084120C">
              <w:t>arbuotojų mokymas kaip tinkamai naudotis programėle.</w:t>
            </w:r>
          </w:p>
        </w:tc>
      </w:tr>
      <w:tr w:rsidR="00701F5B" w:rsidRPr="0084120C" w14:paraId="07A5E8A6" w14:textId="77777777" w:rsidTr="00224F07">
        <w:tc>
          <w:tcPr>
            <w:tcW w:w="4957" w:type="dxa"/>
            <w:shd w:val="clear" w:color="auto" w:fill="E7EEF5" w:themeFill="accent5" w:themeFillTint="33"/>
          </w:tcPr>
          <w:p w14:paraId="3FF300B6" w14:textId="40EE8F08" w:rsidR="00701F5B"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686F0F2C" w14:textId="77777777" w:rsidR="00701F5B" w:rsidRPr="0084120C" w:rsidRDefault="00701F5B" w:rsidP="00224F07">
            <w:pPr>
              <w:spacing w:before="60" w:after="60"/>
              <w:rPr>
                <w:rStyle w:val="Heading3Char"/>
                <w:bCs/>
                <w:lang w:val="lt-LT"/>
              </w:rPr>
            </w:pPr>
            <w:r w:rsidRPr="0084120C">
              <w:rPr>
                <w:rStyle w:val="Heading3Char"/>
                <w:bCs/>
                <w:lang w:val="lt-LT"/>
              </w:rPr>
              <w:t>Kitos pastabos ir nuorodos</w:t>
            </w:r>
          </w:p>
        </w:tc>
      </w:tr>
      <w:tr w:rsidR="00701F5B" w:rsidRPr="0084120C" w14:paraId="3D4C8611" w14:textId="77777777" w:rsidTr="00224F07">
        <w:trPr>
          <w:trHeight w:val="913"/>
        </w:trPr>
        <w:tc>
          <w:tcPr>
            <w:tcW w:w="4957" w:type="dxa"/>
          </w:tcPr>
          <w:p w14:paraId="02DADDBC" w14:textId="7976DEB9" w:rsidR="00701F5B" w:rsidRPr="0084120C" w:rsidRDefault="00701F5B">
            <w:pPr>
              <w:pStyle w:val="StandardText"/>
              <w:numPr>
                <w:ilvl w:val="0"/>
                <w:numId w:val="39"/>
              </w:numPr>
              <w:spacing w:before="60" w:after="60"/>
            </w:pPr>
            <w:r w:rsidRPr="0084120C">
              <w:t>Energijos suvartojimo apskaita energijos taupymo kontrolei</w:t>
            </w:r>
            <w:r w:rsidR="002C2D4A" w:rsidRPr="0084120C">
              <w:t>.</w:t>
            </w:r>
          </w:p>
        </w:tc>
        <w:tc>
          <w:tcPr>
            <w:tcW w:w="5237" w:type="dxa"/>
          </w:tcPr>
          <w:p w14:paraId="217915F8" w14:textId="52A56507" w:rsidR="00701F5B" w:rsidRPr="0084120C" w:rsidRDefault="00701F5B" w:rsidP="00224F07">
            <w:pPr>
              <w:pStyle w:val="StandardText"/>
              <w:spacing w:before="60" w:after="60"/>
            </w:pPr>
            <w:r w:rsidRPr="0084120C">
              <w:t xml:space="preserve">Mažas prioritetas teikiamas gyvenamiesiems namams, tačiau didesnis - komercinės paskirties </w:t>
            </w:r>
            <w:r w:rsidR="002C2D4A" w:rsidRPr="0084120C">
              <w:t>pastatams</w:t>
            </w:r>
            <w:r w:rsidRPr="0084120C">
              <w:t>, kuri</w:t>
            </w:r>
            <w:r w:rsidR="002C2D4A" w:rsidRPr="0084120C">
              <w:t xml:space="preserve">uose būna neužimtų patalpų, </w:t>
            </w:r>
            <w:r w:rsidRPr="0084120C">
              <w:t xml:space="preserve"> pavyzdžiui, svečių namams ar apgyvendinimo įstaigoms.</w:t>
            </w:r>
          </w:p>
        </w:tc>
      </w:tr>
    </w:tbl>
    <w:p w14:paraId="3BC002C8" w14:textId="6822752E" w:rsidR="00701F5B" w:rsidRPr="0084120C" w:rsidRDefault="00701F5B" w:rsidP="00701F5B">
      <w:pPr>
        <w:spacing w:before="0"/>
        <w:rPr>
          <w:b/>
          <w:bCs/>
        </w:rPr>
      </w:pPr>
    </w:p>
    <w:tbl>
      <w:tblPr>
        <w:tblStyle w:val="TableGrid"/>
        <w:tblW w:w="0" w:type="auto"/>
        <w:tblLook w:val="04A0" w:firstRow="1" w:lastRow="0" w:firstColumn="1" w:lastColumn="0" w:noHBand="0" w:noVBand="1"/>
      </w:tblPr>
      <w:tblGrid>
        <w:gridCol w:w="10194"/>
      </w:tblGrid>
      <w:tr w:rsidR="00701F5B" w:rsidRPr="0084120C" w14:paraId="7E241529" w14:textId="77777777" w:rsidTr="00224F07">
        <w:trPr>
          <w:trHeight w:val="351"/>
        </w:trPr>
        <w:tc>
          <w:tcPr>
            <w:tcW w:w="10194" w:type="dxa"/>
            <w:shd w:val="clear" w:color="auto" w:fill="D4E2ED" w:themeFill="accent2" w:themeFillTint="33"/>
          </w:tcPr>
          <w:p w14:paraId="50378CDF" w14:textId="30A77B56" w:rsidR="00701F5B" w:rsidRPr="0084120C" w:rsidRDefault="00701F5B" w:rsidP="00224F07">
            <w:pPr>
              <w:tabs>
                <w:tab w:val="left" w:pos="3830"/>
              </w:tabs>
              <w:rPr>
                <w:b/>
                <w:bCs/>
                <w:sz w:val="24"/>
                <w:szCs w:val="24"/>
              </w:rPr>
            </w:pPr>
            <w:r w:rsidRPr="0084120C">
              <w:rPr>
                <w:b/>
                <w:bCs/>
                <w:color w:val="007BB2" w:themeColor="background2"/>
                <w:sz w:val="24"/>
                <w:szCs w:val="24"/>
              </w:rPr>
              <w:t>Nuotraukos</w:t>
            </w:r>
          </w:p>
        </w:tc>
      </w:tr>
      <w:tr w:rsidR="00701F5B" w:rsidRPr="0084120C" w14:paraId="1E30C33F" w14:textId="77777777" w:rsidTr="00224F07">
        <w:trPr>
          <w:trHeight w:val="4300"/>
        </w:trPr>
        <w:tc>
          <w:tcPr>
            <w:tcW w:w="10194" w:type="dxa"/>
            <w:vAlign w:val="center"/>
          </w:tcPr>
          <w:p w14:paraId="7D0FC266" w14:textId="16C93E17" w:rsidR="00701F5B" w:rsidRPr="0084120C" w:rsidRDefault="0054683D" w:rsidP="00224F07">
            <w:pPr>
              <w:tabs>
                <w:tab w:val="left" w:pos="3830"/>
              </w:tabs>
              <w:jc w:val="center"/>
              <w:rPr>
                <w:i/>
                <w:iCs/>
              </w:rPr>
            </w:pPr>
            <w:r w:rsidRPr="00093EE3">
              <w:rPr>
                <w:noProof/>
                <w:highlight w:val="yellow"/>
              </w:rPr>
              <w:lastRenderedPageBreak/>
              <w:drawing>
                <wp:inline distT="0" distB="0" distL="0" distR="0" wp14:anchorId="415FB98B" wp14:editId="158B6B88">
                  <wp:extent cx="5646420" cy="2958781"/>
                  <wp:effectExtent l="0" t="0" r="0" b="0"/>
                  <wp:docPr id="5" name="Grafik 4">
                    <a:extLst xmlns:a="http://schemas.openxmlformats.org/drawingml/2006/main">
                      <a:ext uri="{FF2B5EF4-FFF2-40B4-BE49-F238E27FC236}">
                        <a16:creationId xmlns:a16="http://schemas.microsoft.com/office/drawing/2014/main" id="{E68B5107-F6B5-F389-0DD8-CE0A38F6D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E68B5107-F6B5-F389-0DD8-CE0A38F6D60B}"/>
                              </a:ext>
                            </a:extLst>
                          </pic:cNvPr>
                          <pic:cNvPicPr>
                            <a:picLocks noChangeAspect="1"/>
                          </pic:cNvPicPr>
                        </pic:nvPicPr>
                        <pic:blipFill>
                          <a:blip r:embed="rId113"/>
                          <a:stretch>
                            <a:fillRect/>
                          </a:stretch>
                        </pic:blipFill>
                        <pic:spPr>
                          <a:xfrm>
                            <a:off x="0" y="0"/>
                            <a:ext cx="5680576" cy="2976679"/>
                          </a:xfrm>
                          <a:prstGeom prst="rect">
                            <a:avLst/>
                          </a:prstGeom>
                        </pic:spPr>
                      </pic:pic>
                    </a:graphicData>
                  </a:graphic>
                </wp:inline>
              </w:drawing>
            </w:r>
          </w:p>
          <w:p w14:paraId="494CB10B" w14:textId="6FE481B7" w:rsidR="00551E65" w:rsidRPr="0084120C" w:rsidRDefault="00551E65" w:rsidP="00F641D0">
            <w:pPr>
              <w:pStyle w:val="Caption"/>
              <w:spacing w:before="60" w:after="60"/>
              <w:jc w:val="center"/>
              <w:rPr>
                <w:i w:val="0"/>
                <w:iCs w:val="0"/>
              </w:rPr>
            </w:pPr>
            <w:r w:rsidRPr="0084120C">
              <w:t xml:space="preserve"> </w:t>
            </w:r>
            <w:r w:rsidR="0054683D" w:rsidRPr="0054683D">
              <w:t>Energijos valdymo sistema © Vesthimmerlando savivaldybė</w:t>
            </w:r>
          </w:p>
        </w:tc>
      </w:tr>
    </w:tbl>
    <w:p w14:paraId="40D9A39D" w14:textId="778FE799" w:rsidR="00096A40" w:rsidRPr="0084120C" w:rsidRDefault="00B65072" w:rsidP="00197D9A">
      <w:pPr>
        <w:spacing w:before="0"/>
        <w:rPr>
          <w:b/>
          <w:bCs/>
        </w:rPr>
      </w:pPr>
      <w:r w:rsidRPr="0084120C">
        <w:rPr>
          <w:b/>
          <w:bCs/>
        </w:rPr>
        <w:br w:type="page"/>
      </w:r>
      <w:bookmarkStart w:id="46" w:name="_Toc192794847"/>
      <w:r w:rsidR="00096A40" w:rsidRPr="0084120C">
        <w:rPr>
          <w:b/>
          <w:bCs/>
          <w:color w:val="0070C0"/>
          <w:sz w:val="40"/>
          <w:szCs w:val="40"/>
        </w:rPr>
        <w:lastRenderedPageBreak/>
        <w:t>Energijos suvartojimo vizualizavimas / Energijos stebėsena</w:t>
      </w:r>
      <w:bookmarkEnd w:id="46"/>
    </w:p>
    <w:p w14:paraId="4E9B2C4C" w14:textId="77777777" w:rsidR="004658D9" w:rsidRPr="0084120C" w:rsidRDefault="004658D9" w:rsidP="00197D9A">
      <w:pPr>
        <w:spacing w:before="0"/>
        <w:rPr>
          <w:color w:val="007BB2" w:themeColor="background2"/>
          <w:sz w:val="16"/>
          <w:szCs w:val="16"/>
        </w:rPr>
      </w:pP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96A40" w:rsidRPr="0084120C" w14:paraId="122F55E9"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78669357" w14:textId="77777777" w:rsidR="00096A40" w:rsidRPr="0084120C" w:rsidRDefault="00096A40" w:rsidP="00224F07">
            <w:pPr>
              <w:spacing w:before="60" w:after="60"/>
              <w:rPr>
                <w:i/>
                <w:iCs/>
                <w:color w:val="7B6A6B" w:themeColor="accent4"/>
              </w:rPr>
            </w:pPr>
            <w:r w:rsidRPr="0084120C">
              <w:rPr>
                <w:rStyle w:val="Heading3Char"/>
                <w:lang w:val="lt-LT"/>
              </w:rPr>
              <w:t>Trumpas aprašymas</w:t>
            </w:r>
          </w:p>
        </w:tc>
      </w:tr>
      <w:tr w:rsidR="00096A40" w:rsidRPr="0084120C" w14:paraId="340F73A7" w14:textId="77777777" w:rsidTr="00224F07">
        <w:trPr>
          <w:trHeight w:val="1754"/>
        </w:trPr>
        <w:tc>
          <w:tcPr>
            <w:tcW w:w="10292" w:type="dxa"/>
            <w:tcBorders>
              <w:top w:val="single" w:sz="4" w:space="0" w:color="auto"/>
            </w:tcBorders>
          </w:tcPr>
          <w:p w14:paraId="4463DC1A" w14:textId="77777777" w:rsidR="00096A40" w:rsidRDefault="00096A40" w:rsidP="00224F07">
            <w:pPr>
              <w:pStyle w:val="StandardText"/>
              <w:spacing w:before="60" w:after="60"/>
            </w:pPr>
            <w:r w:rsidRPr="0084120C">
              <w:t>Norint veiksmingai spręsti energijos vartojimo problemą ir keisti elgseną</w:t>
            </w:r>
            <w:r w:rsidR="004B1B81" w:rsidRPr="0084120C">
              <w:t xml:space="preserve"> taip</w:t>
            </w:r>
            <w:r w:rsidRPr="0084120C">
              <w:t>, kad energijos poreikis</w:t>
            </w:r>
            <w:r w:rsidR="004B1B81" w:rsidRPr="0084120C">
              <w:t xml:space="preserve"> būtų sumažintas</w:t>
            </w:r>
            <w:r w:rsidRPr="0084120C">
              <w:t xml:space="preserve">, svarbu turėti išsamią suvartojamos energijos apžvalgą. Tai galima padaryti naudojant energijos suvartojimą fiksuojančius skaitiklius ir techniškai palaikomą </w:t>
            </w:r>
            <w:r w:rsidR="008405D6" w:rsidRPr="0084120C">
              <w:t xml:space="preserve">ekrane rodomų </w:t>
            </w:r>
            <w:r w:rsidRPr="0084120C">
              <w:t xml:space="preserve">suvartojimo duomenų stebėseną </w:t>
            </w:r>
            <w:r w:rsidR="006E0FF2" w:rsidRPr="0084120C">
              <w:t>bei</w:t>
            </w:r>
            <w:r w:rsidRPr="0084120C">
              <w:t xml:space="preserve"> vertinimą. </w:t>
            </w:r>
            <w:r w:rsidR="008405D6" w:rsidRPr="0084120C">
              <w:t>Tuos d</w:t>
            </w:r>
            <w:r w:rsidRPr="0084120C">
              <w:t>uomen</w:t>
            </w:r>
            <w:r w:rsidR="008405D6" w:rsidRPr="0084120C">
              <w:t>is gali matyti</w:t>
            </w:r>
            <w:r w:rsidRPr="0084120C">
              <w:t xml:space="preserve"> pastato darbuotoja</w:t>
            </w:r>
            <w:r w:rsidR="008405D6" w:rsidRPr="0084120C">
              <w:t>i</w:t>
            </w:r>
            <w:r w:rsidRPr="0084120C">
              <w:t xml:space="preserve"> </w:t>
            </w:r>
            <w:r w:rsidR="008405D6" w:rsidRPr="0084120C">
              <w:t>/</w:t>
            </w:r>
            <w:r w:rsidRPr="0084120C">
              <w:t xml:space="preserve"> </w:t>
            </w:r>
            <w:r w:rsidR="004B1B81" w:rsidRPr="0084120C">
              <w:t>vartoto</w:t>
            </w:r>
            <w:r w:rsidRPr="0084120C">
              <w:t>ja</w:t>
            </w:r>
            <w:r w:rsidR="008405D6" w:rsidRPr="0084120C">
              <w:t xml:space="preserve">i, </w:t>
            </w:r>
            <w:r w:rsidR="006E0FF2" w:rsidRPr="0084120C">
              <w:t xml:space="preserve">todėl galima atitinkamai optimizuoti </w:t>
            </w:r>
            <w:r w:rsidR="004B1B81" w:rsidRPr="0084120C">
              <w:t>vartotojų</w:t>
            </w:r>
            <w:r w:rsidR="006E0FF2" w:rsidRPr="0084120C">
              <w:t xml:space="preserve"> elgseną ir t</w:t>
            </w:r>
            <w:r w:rsidRPr="0084120C">
              <w:t>iesiogiai dar</w:t>
            </w:r>
            <w:r w:rsidR="006E0FF2" w:rsidRPr="0084120C">
              <w:t xml:space="preserve">yti </w:t>
            </w:r>
            <w:r w:rsidRPr="0084120C">
              <w:t>įtaką energijos suvartojimui. Ši priemonė ypač naudinga dideliems pastatams</w:t>
            </w:r>
            <w:r w:rsidR="00F0098F" w:rsidRPr="0084120C">
              <w:t xml:space="preserve"> (biurų, prekybos, pramonės)</w:t>
            </w:r>
            <w:r w:rsidRPr="0084120C">
              <w:t>, kuriuose suvartojama labai daug energijos</w:t>
            </w:r>
            <w:r w:rsidR="00F0098F" w:rsidRPr="0084120C">
              <w:t>.</w:t>
            </w:r>
          </w:p>
          <w:p w14:paraId="3CFF954D" w14:textId="2705EA21" w:rsidR="0054683D" w:rsidRPr="0084120C" w:rsidRDefault="0054683D" w:rsidP="00224F07">
            <w:pPr>
              <w:pStyle w:val="StandardText"/>
              <w:spacing w:before="60" w:after="60"/>
            </w:pPr>
            <w:r w:rsidRPr="0054683D">
              <w:t>Energijos suvartojimo vizualizavimo įgyvendinimo sąnaudos ir pastangos labai skiriasi, priklausomai nuo esamos infrastruktūros ir naudojamų energijos valdymo sistemų. Turint esamą matavimo infrastruktūrą ir stebėjimo sistemas, vizualizavimą dažnai galima įgyvendinti greitai ir ekonomiškai, o paslaugų teikėjai jį siūlo kaip papildomą paslaugą.</w:t>
            </w:r>
          </w:p>
        </w:tc>
      </w:tr>
      <w:tr w:rsidR="00096A40" w:rsidRPr="0084120C" w14:paraId="2D44AB3A" w14:textId="77777777" w:rsidTr="00224F07">
        <w:trPr>
          <w:trHeight w:val="80"/>
        </w:trPr>
        <w:tc>
          <w:tcPr>
            <w:tcW w:w="10292" w:type="dxa"/>
          </w:tcPr>
          <w:p w14:paraId="4FD4AED9" w14:textId="7B85AE79" w:rsidR="00096A40" w:rsidRPr="0084120C" w:rsidRDefault="00096A40" w:rsidP="00224F07">
            <w:pPr>
              <w:spacing w:before="60" w:after="60"/>
              <w:rPr>
                <w:i/>
                <w:iCs/>
                <w:color w:val="7B6A6B" w:themeColor="accent4"/>
              </w:rPr>
            </w:pPr>
            <w:r w:rsidRPr="0084120C">
              <w:rPr>
                <w:i/>
                <w:iCs/>
                <w:color w:val="7B6A6B" w:themeColor="accent4"/>
              </w:rPr>
              <w:t>#energijosvizualizacija #statybųmonitoringas #energija #vartojimas #energijosanalitika #statybųefektyvumas #energijosmonitoringas #duomenimispagrįstos</w:t>
            </w:r>
            <w:r w:rsidR="00DB1673" w:rsidRPr="0084120C">
              <w:rPr>
                <w:i/>
                <w:iCs/>
                <w:color w:val="7B6A6B" w:themeColor="accent4"/>
              </w:rPr>
              <w:t>statybos</w:t>
            </w:r>
            <w:r w:rsidRPr="0084120C">
              <w:rPr>
                <w:i/>
                <w:iCs/>
                <w:color w:val="7B6A6B" w:themeColor="accent4"/>
              </w:rPr>
              <w:t xml:space="preserve"> #tvariostechnologijos #išmaniejitinklai #išmaniojienergija</w:t>
            </w:r>
          </w:p>
        </w:tc>
      </w:tr>
    </w:tbl>
    <w:p w14:paraId="3E69953B" w14:textId="77777777" w:rsidR="00096A40" w:rsidRPr="0084120C" w:rsidRDefault="00096A40" w:rsidP="00096A40">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96A40" w:rsidRPr="0084120C" w14:paraId="03C01D4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38EC502" w14:textId="763ADBF8" w:rsidR="00096A40"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728CFFE" w14:textId="2078F856" w:rsidR="00096A40" w:rsidRPr="0084120C" w:rsidRDefault="00C11CDA" w:rsidP="00224F07">
            <w:pPr>
              <w:pStyle w:val="Companyname"/>
              <w:rPr>
                <w:rStyle w:val="Heading3Char"/>
                <w:lang w:val="lt-LT"/>
              </w:rPr>
            </w:pPr>
            <w:r w:rsidRPr="0084120C">
              <w:rPr>
                <w:rStyle w:val="Heading3Char"/>
                <w:lang w:val="lt-LT"/>
              </w:rPr>
              <w:t>Pastato kategorija</w:t>
            </w:r>
          </w:p>
        </w:tc>
      </w:tr>
      <w:tr w:rsidR="00096A40" w:rsidRPr="0084120C" w14:paraId="1161248F" w14:textId="77777777" w:rsidTr="00224F07">
        <w:trPr>
          <w:trHeight w:val="400"/>
        </w:trPr>
        <w:tc>
          <w:tcPr>
            <w:tcW w:w="2551" w:type="dxa"/>
            <w:tcBorders>
              <w:top w:val="single" w:sz="4" w:space="0" w:color="auto"/>
            </w:tcBorders>
            <w:vAlign w:val="center"/>
          </w:tcPr>
          <w:p w14:paraId="7C2F72F2" w14:textId="77777777"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51268653"/>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359A56D" w14:textId="77777777"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973632999"/>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612C15A5" w14:textId="77777777"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938210171"/>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szCs w:val="22"/>
              </w:rPr>
              <w:t xml:space="preserve"> Administracinis </w:t>
            </w:r>
          </w:p>
        </w:tc>
        <w:tc>
          <w:tcPr>
            <w:tcW w:w="2519" w:type="dxa"/>
            <w:tcBorders>
              <w:top w:val="single" w:sz="4" w:space="0" w:color="auto"/>
            </w:tcBorders>
            <w:vAlign w:val="center"/>
          </w:tcPr>
          <w:p w14:paraId="73474CFB" w14:textId="77777777" w:rsidR="00096A40"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701084825"/>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color w:val="4B4B4D" w:themeColor="text1"/>
                <w:sz w:val="22"/>
                <w:szCs w:val="22"/>
                <w:lang w:val="lt-LT"/>
              </w:rPr>
              <w:t xml:space="preserve"> Švietimo ar socialinė  įstaiga</w:t>
            </w:r>
          </w:p>
        </w:tc>
      </w:tr>
      <w:tr w:rsidR="00096A40" w:rsidRPr="0084120C" w14:paraId="6660F92F" w14:textId="77777777" w:rsidTr="00224F07">
        <w:trPr>
          <w:trHeight w:val="320"/>
        </w:trPr>
        <w:tc>
          <w:tcPr>
            <w:tcW w:w="2551" w:type="dxa"/>
            <w:vAlign w:val="center"/>
          </w:tcPr>
          <w:p w14:paraId="56C440AA" w14:textId="77777777"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295141480"/>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41F194DF" w14:textId="77777777"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60720169"/>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6BE9040E" w14:textId="77777777"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912208534"/>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color w:val="4B4B4D" w:themeColor="text1"/>
                <w:sz w:val="22"/>
                <w:szCs w:val="22"/>
                <w:lang w:val="lt-LT"/>
              </w:rPr>
              <w:t xml:space="preserve"> Komercinis</w:t>
            </w:r>
          </w:p>
        </w:tc>
        <w:tc>
          <w:tcPr>
            <w:tcW w:w="2519" w:type="dxa"/>
            <w:vAlign w:val="center"/>
          </w:tcPr>
          <w:p w14:paraId="654D6D24" w14:textId="77777777" w:rsidR="00096A40"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89940558"/>
                <w14:checkbox>
                  <w14:checked w14:val="0"/>
                  <w14:checkedState w14:val="2612" w14:font="MS Gothic"/>
                  <w14:uncheckedState w14:val="2610" w14:font="MS Gothic"/>
                </w14:checkbox>
              </w:sdtPr>
              <w:sdtEndPr>
                <w:rPr>
                  <w:b w:val="0"/>
                  <w:color w:val="auto"/>
                  <w:sz w:val="22"/>
                  <w:szCs w:val="22"/>
                </w:rPr>
              </w:sdtEndPr>
              <w:sdtContent>
                <w:r w:rsidR="00096A40" w:rsidRPr="0084120C">
                  <w:rPr>
                    <w:rFonts w:ascii="MS Gothic" w:eastAsia="MS Gothic" w:hAnsi="MS Gothic"/>
                  </w:rPr>
                  <w:t>☐</w:t>
                </w:r>
              </w:sdtContent>
            </w:sdt>
            <w:r w:rsidR="00096A40" w:rsidRPr="0084120C">
              <w:rPr>
                <w:color w:val="4B4B4D" w:themeColor="text1"/>
              </w:rPr>
              <w:t xml:space="preserve"> Gyvenamasis būstas</w:t>
            </w:r>
          </w:p>
        </w:tc>
      </w:tr>
      <w:tr w:rsidR="00096A40" w:rsidRPr="0084120C" w14:paraId="41AA7806" w14:textId="77777777" w:rsidTr="00224F07">
        <w:trPr>
          <w:trHeight w:val="80"/>
        </w:trPr>
        <w:tc>
          <w:tcPr>
            <w:tcW w:w="2551" w:type="dxa"/>
            <w:vAlign w:val="center"/>
          </w:tcPr>
          <w:p w14:paraId="31446AA0" w14:textId="441D6911" w:rsidR="00096A40"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670531048"/>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8BB3AD7" w14:textId="77777777" w:rsidR="00096A40"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2123215537"/>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4"/>
                    <w:szCs w:val="22"/>
                  </w:rPr>
                  <w:t>☒</w:t>
                </w:r>
              </w:sdtContent>
            </w:sdt>
            <w:r w:rsidR="00096A40" w:rsidRPr="0084120C">
              <w:rPr>
                <w:szCs w:val="22"/>
              </w:rPr>
              <w:t xml:space="preserve"> Stebėsena</w:t>
            </w:r>
          </w:p>
        </w:tc>
        <w:tc>
          <w:tcPr>
            <w:tcW w:w="2816" w:type="dxa"/>
            <w:tcBorders>
              <w:left w:val="single" w:sz="4" w:space="0" w:color="auto"/>
            </w:tcBorders>
            <w:vAlign w:val="center"/>
          </w:tcPr>
          <w:p w14:paraId="31CD2538" w14:textId="23D33295" w:rsidR="00096A40"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618880756"/>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2619AA64" w14:textId="77777777" w:rsidR="00096A40"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331881533"/>
                <w14:checkbox>
                  <w14:checked w14:val="1"/>
                  <w14:checkedState w14:val="2612" w14:font="MS Gothic"/>
                  <w14:uncheckedState w14:val="2610" w14:font="MS Gothic"/>
                </w14:checkbox>
              </w:sdtPr>
              <w:sdtContent>
                <w:r w:rsidR="00096A40" w:rsidRPr="0084120C">
                  <w:rPr>
                    <w:rFonts w:ascii="MS Gothic" w:eastAsia="MS Gothic" w:hAnsi="MS Gothic"/>
                    <w:b/>
                    <w:bCs/>
                    <w:color w:val="007BB2" w:themeColor="background2"/>
                  </w:rPr>
                  <w:t>☒</w:t>
                </w:r>
              </w:sdtContent>
            </w:sdt>
            <w:r w:rsidR="00096A40" w:rsidRPr="0084120C">
              <w:rPr>
                <w:color w:val="4B4B4D" w:themeColor="text1"/>
              </w:rPr>
              <w:t xml:space="preserve"> Visi pastatų tipai</w:t>
            </w:r>
          </w:p>
        </w:tc>
      </w:tr>
    </w:tbl>
    <w:p w14:paraId="43CB52C6" w14:textId="77777777" w:rsidR="00096A40" w:rsidRPr="0084120C" w:rsidRDefault="00096A40" w:rsidP="00096A40">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096A40" w:rsidRPr="0084120C" w14:paraId="672AED81" w14:textId="77777777" w:rsidTr="00224F07">
        <w:trPr>
          <w:trHeight w:val="438"/>
        </w:trPr>
        <w:tc>
          <w:tcPr>
            <w:tcW w:w="5003" w:type="dxa"/>
            <w:tcBorders>
              <w:bottom w:val="single" w:sz="4" w:space="0" w:color="auto"/>
            </w:tcBorders>
            <w:shd w:val="clear" w:color="auto" w:fill="E7EEF5" w:themeFill="accent5" w:themeFillTint="33"/>
            <w:vAlign w:val="center"/>
          </w:tcPr>
          <w:p w14:paraId="6A33528A" w14:textId="7656966E" w:rsidR="00096A40"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DF26574" w14:textId="1CDD1D5E" w:rsidR="00096A40" w:rsidRPr="0084120C" w:rsidRDefault="001213FE" w:rsidP="00224F07">
            <w:pPr>
              <w:pStyle w:val="Companyname"/>
              <w:rPr>
                <w:rStyle w:val="Heading3Char"/>
                <w:lang w:val="lt-LT"/>
              </w:rPr>
            </w:pPr>
            <w:r w:rsidRPr="0084120C">
              <w:rPr>
                <w:rStyle w:val="Heading3Char"/>
                <w:lang w:val="lt-LT"/>
              </w:rPr>
              <w:t>Sutaupymo potencialas</w:t>
            </w:r>
          </w:p>
        </w:tc>
      </w:tr>
      <w:tr w:rsidR="00096A40" w:rsidRPr="0084120C" w14:paraId="72FEA832" w14:textId="77777777" w:rsidTr="00224F07">
        <w:trPr>
          <w:trHeight w:val="391"/>
        </w:trPr>
        <w:tc>
          <w:tcPr>
            <w:tcW w:w="5003" w:type="dxa"/>
            <w:tcBorders>
              <w:bottom w:val="nil"/>
            </w:tcBorders>
            <w:vAlign w:val="center"/>
          </w:tcPr>
          <w:p w14:paraId="74E649F2" w14:textId="2FC89FAD"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03814073"/>
                <w14:checkbox>
                  <w14:checked w14:val="0"/>
                  <w14:checkedState w14:val="2612" w14:font="MS Gothic"/>
                  <w14:uncheckedState w14:val="2610" w14:font="MS Gothic"/>
                </w14:checkbox>
              </w:sdtPr>
              <w:sdtContent>
                <w:r w:rsidR="00096A40" w:rsidRPr="0084120C">
                  <w:rPr>
                    <w:rFonts w:ascii="MS Gothic" w:eastAsia="MS Gothic" w:hAnsi="MS Gothic"/>
                    <w:sz w:val="22"/>
                    <w:szCs w:val="22"/>
                  </w:rPr>
                  <w:t>☐</w:t>
                </w:r>
              </w:sdtContent>
            </w:sdt>
            <w:r w:rsidR="00096A40"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1AFD22F" w14:textId="77777777"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72814046"/>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2"/>
                    <w:szCs w:val="22"/>
                  </w:rPr>
                  <w:t>☒</w:t>
                </w:r>
              </w:sdtContent>
            </w:sdt>
            <w:r w:rsidR="00096A40"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111F25ED" w14:textId="77777777"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76492279"/>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2"/>
                    <w:szCs w:val="22"/>
                  </w:rPr>
                  <w:t>☒</w:t>
                </w:r>
              </w:sdtContent>
            </w:sdt>
            <w:r w:rsidR="00096A40" w:rsidRPr="0084120C">
              <w:rPr>
                <w:rStyle w:val="Heading3Char"/>
                <w:b w:val="0"/>
                <w:color w:val="4B4B4D" w:themeColor="text1"/>
                <w:sz w:val="22"/>
                <w:szCs w:val="22"/>
                <w:lang w:val="lt-LT"/>
              </w:rPr>
              <w:t xml:space="preserve">  Išlaidos</w:t>
            </w:r>
          </w:p>
        </w:tc>
      </w:tr>
      <w:tr w:rsidR="00096A40" w:rsidRPr="0084120C" w14:paraId="691148C1" w14:textId="77777777" w:rsidTr="00224F07">
        <w:trPr>
          <w:trHeight w:val="296"/>
        </w:trPr>
        <w:tc>
          <w:tcPr>
            <w:tcW w:w="5003" w:type="dxa"/>
            <w:tcBorders>
              <w:top w:val="nil"/>
              <w:bottom w:val="nil"/>
            </w:tcBorders>
            <w:vAlign w:val="center"/>
          </w:tcPr>
          <w:p w14:paraId="2E8781B9" w14:textId="3A8415E7"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89023593"/>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2"/>
                    <w:szCs w:val="22"/>
                  </w:rPr>
                  <w:t>☒</w:t>
                </w:r>
              </w:sdtContent>
            </w:sdt>
            <w:r w:rsidR="00096A40"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1F885DEA" w14:textId="77777777"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08595615"/>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2"/>
                    <w:szCs w:val="22"/>
                  </w:rPr>
                  <w:t>☒</w:t>
                </w:r>
              </w:sdtContent>
            </w:sdt>
            <w:r w:rsidR="00096A40" w:rsidRPr="0084120C">
              <w:rPr>
                <w:rStyle w:val="Heading3Char"/>
                <w:b w:val="0"/>
                <w:color w:val="4B4B4D" w:themeColor="text1"/>
                <w:sz w:val="22"/>
                <w:szCs w:val="22"/>
                <w:lang w:val="lt-LT"/>
              </w:rPr>
              <w:t xml:space="preserve">  CO</w:t>
            </w:r>
            <w:r w:rsidR="00096A40" w:rsidRPr="0084120C">
              <w:rPr>
                <w:b/>
                <w:bCs/>
                <w:sz w:val="22"/>
                <w:szCs w:val="22"/>
                <w:vertAlign w:val="subscript"/>
              </w:rPr>
              <w:t>2</w:t>
            </w:r>
          </w:p>
        </w:tc>
        <w:tc>
          <w:tcPr>
            <w:tcW w:w="2767" w:type="dxa"/>
            <w:tcBorders>
              <w:top w:val="nil"/>
              <w:left w:val="nil"/>
              <w:bottom w:val="nil"/>
            </w:tcBorders>
            <w:vAlign w:val="center"/>
          </w:tcPr>
          <w:p w14:paraId="4D87AD54" w14:textId="77777777" w:rsidR="00096A40" w:rsidRPr="0084120C" w:rsidRDefault="00096A40" w:rsidP="00224F07">
            <w:pPr>
              <w:pStyle w:val="StandardText"/>
              <w:spacing w:before="60" w:after="60"/>
              <w:rPr>
                <w:rStyle w:val="Heading3Char"/>
                <w:b w:val="0"/>
                <w:color w:val="4B4B4D" w:themeColor="text1"/>
                <w:sz w:val="22"/>
                <w:szCs w:val="22"/>
                <w:lang w:val="lt-LT"/>
              </w:rPr>
            </w:pPr>
          </w:p>
        </w:tc>
      </w:tr>
      <w:tr w:rsidR="00096A40" w:rsidRPr="0084120C" w14:paraId="07CE140B" w14:textId="77777777" w:rsidTr="00224F07">
        <w:trPr>
          <w:trHeight w:val="230"/>
        </w:trPr>
        <w:tc>
          <w:tcPr>
            <w:tcW w:w="5003" w:type="dxa"/>
            <w:tcBorders>
              <w:top w:val="nil"/>
              <w:bottom w:val="nil"/>
            </w:tcBorders>
            <w:vAlign w:val="center"/>
          </w:tcPr>
          <w:p w14:paraId="5720FAC4" w14:textId="0FBB5D86"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10060087"/>
                <w14:checkbox>
                  <w14:checked w14:val="0"/>
                  <w14:checkedState w14:val="2612" w14:font="MS Gothic"/>
                  <w14:uncheckedState w14:val="2610" w14:font="MS Gothic"/>
                </w14:checkbox>
              </w:sdtPr>
              <w:sdtContent>
                <w:r w:rsidR="00096A40" w:rsidRPr="0084120C">
                  <w:rPr>
                    <w:rFonts w:ascii="MS Gothic" w:eastAsia="MS Gothic" w:hAnsi="MS Gothic"/>
                    <w:sz w:val="22"/>
                    <w:szCs w:val="22"/>
                  </w:rPr>
                  <w:t>☐</w:t>
                </w:r>
              </w:sdtContent>
            </w:sdt>
            <w:r w:rsidR="00096A40"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27410533" w14:textId="77777777"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60584944"/>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2"/>
                    <w:szCs w:val="22"/>
                  </w:rPr>
                  <w:t>☒</w:t>
                </w:r>
              </w:sdtContent>
            </w:sdt>
            <w:r w:rsidR="00096A40" w:rsidRPr="0084120C">
              <w:rPr>
                <w:sz w:val="22"/>
                <w:szCs w:val="22"/>
              </w:rPr>
              <w:t xml:space="preserve"> Kitas teigiamas poveikis</w:t>
            </w:r>
          </w:p>
        </w:tc>
        <w:tc>
          <w:tcPr>
            <w:tcW w:w="2767" w:type="dxa"/>
            <w:tcBorders>
              <w:top w:val="nil"/>
              <w:left w:val="nil"/>
              <w:bottom w:val="nil"/>
            </w:tcBorders>
            <w:vAlign w:val="center"/>
          </w:tcPr>
          <w:p w14:paraId="047140C2" w14:textId="77777777" w:rsidR="00096A40" w:rsidRPr="0084120C" w:rsidRDefault="00096A40" w:rsidP="00224F07">
            <w:pPr>
              <w:pStyle w:val="StandardText"/>
              <w:spacing w:before="60" w:after="60"/>
              <w:rPr>
                <w:rStyle w:val="Heading3Char"/>
                <w:b w:val="0"/>
                <w:color w:val="4B4B4D" w:themeColor="text1"/>
                <w:sz w:val="22"/>
                <w:szCs w:val="22"/>
                <w:lang w:val="lt-LT"/>
              </w:rPr>
            </w:pPr>
          </w:p>
        </w:tc>
      </w:tr>
      <w:tr w:rsidR="00096A40" w:rsidRPr="0084120C" w14:paraId="3600DF7D" w14:textId="77777777" w:rsidTr="00224F07">
        <w:trPr>
          <w:trHeight w:val="349"/>
        </w:trPr>
        <w:tc>
          <w:tcPr>
            <w:tcW w:w="5003" w:type="dxa"/>
            <w:tcBorders>
              <w:top w:val="nil"/>
            </w:tcBorders>
            <w:vAlign w:val="center"/>
          </w:tcPr>
          <w:p w14:paraId="07E39B01" w14:textId="4F0A0E7C" w:rsidR="00096A40"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3354459"/>
                <w14:checkbox>
                  <w14:checked w14:val="0"/>
                  <w14:checkedState w14:val="2612" w14:font="MS Gothic"/>
                  <w14:uncheckedState w14:val="2610" w14:font="MS Gothic"/>
                </w14:checkbox>
              </w:sdtPr>
              <w:sdtContent>
                <w:r w:rsidR="00096A40" w:rsidRPr="0084120C">
                  <w:rPr>
                    <w:rFonts w:ascii="MS Gothic" w:eastAsia="MS Gothic" w:hAnsi="MS Gothic"/>
                    <w:sz w:val="22"/>
                    <w:szCs w:val="22"/>
                  </w:rPr>
                  <w:t>☐</w:t>
                </w:r>
              </w:sdtContent>
            </w:sdt>
            <w:r w:rsidR="00096A40"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41BE20E6" w14:textId="329EB218" w:rsidR="00096A40" w:rsidRPr="0084120C" w:rsidRDefault="00E90460" w:rsidP="00224F07">
            <w:pPr>
              <w:pStyle w:val="StandardText"/>
              <w:spacing w:before="60" w:after="60"/>
              <w:rPr>
                <w:rStyle w:val="Heading3Char"/>
                <w:b w:val="0"/>
                <w:color w:val="4B4B4D" w:themeColor="text1"/>
                <w:sz w:val="22"/>
                <w:szCs w:val="22"/>
                <w:lang w:val="lt-LT"/>
              </w:rPr>
            </w:pPr>
            <w:r w:rsidRPr="0084120C">
              <w:rPr>
                <w:sz w:val="22"/>
                <w:szCs w:val="22"/>
              </w:rPr>
              <w:t xml:space="preserve">Didina </w:t>
            </w:r>
            <w:r w:rsidR="004B1B81" w:rsidRPr="0084120C">
              <w:rPr>
                <w:sz w:val="22"/>
                <w:szCs w:val="22"/>
              </w:rPr>
              <w:t>vartotoj</w:t>
            </w:r>
            <w:r w:rsidRPr="0084120C">
              <w:rPr>
                <w:sz w:val="22"/>
                <w:szCs w:val="22"/>
              </w:rPr>
              <w:t>ų</w:t>
            </w:r>
            <w:r w:rsidR="00096A40" w:rsidRPr="0084120C">
              <w:rPr>
                <w:sz w:val="22"/>
                <w:szCs w:val="22"/>
              </w:rPr>
              <w:t xml:space="preserve"> sąmoningumą</w:t>
            </w:r>
          </w:p>
        </w:tc>
      </w:tr>
    </w:tbl>
    <w:p w14:paraId="5A8A8045" w14:textId="77777777" w:rsidR="00096A40" w:rsidRPr="0084120C" w:rsidRDefault="00096A40" w:rsidP="00096A40">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96A40" w:rsidRPr="0084120C" w14:paraId="33264632" w14:textId="77777777" w:rsidTr="00224F07">
        <w:trPr>
          <w:trHeight w:val="313"/>
        </w:trPr>
        <w:tc>
          <w:tcPr>
            <w:tcW w:w="2576" w:type="dxa"/>
            <w:tcBorders>
              <w:bottom w:val="single" w:sz="4" w:space="0" w:color="auto"/>
            </w:tcBorders>
            <w:shd w:val="clear" w:color="auto" w:fill="E7EEF5" w:themeFill="accent5" w:themeFillTint="33"/>
            <w:vAlign w:val="center"/>
          </w:tcPr>
          <w:p w14:paraId="0E67CA4F" w14:textId="526D5035" w:rsidR="00096A40"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EC8FA1D" w14:textId="77777777" w:rsidR="00096A40" w:rsidRPr="0084120C" w:rsidRDefault="00096A40"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3F2FF3F7" w14:textId="77777777" w:rsidR="00096A40" w:rsidRPr="0084120C" w:rsidRDefault="00096A40"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2DAF24DF" w14:textId="77777777" w:rsidR="00096A40" w:rsidRPr="0084120C" w:rsidRDefault="00096A40" w:rsidP="00224F07">
            <w:pPr>
              <w:pStyle w:val="Heading3"/>
              <w:rPr>
                <w:rStyle w:val="Heading3Char"/>
                <w:b/>
                <w:bCs/>
                <w:lang w:val="lt-LT"/>
              </w:rPr>
            </w:pPr>
            <w:r w:rsidRPr="0084120C">
              <w:rPr>
                <w:rStyle w:val="Heading3Char"/>
                <w:b/>
                <w:bCs/>
                <w:lang w:val="lt-LT"/>
              </w:rPr>
              <w:t>Speciali sauga</w:t>
            </w:r>
          </w:p>
        </w:tc>
      </w:tr>
      <w:tr w:rsidR="00096A40" w:rsidRPr="0084120C" w14:paraId="33D13B1F" w14:textId="77777777" w:rsidTr="00224F07">
        <w:trPr>
          <w:trHeight w:val="327"/>
        </w:trPr>
        <w:tc>
          <w:tcPr>
            <w:tcW w:w="2576" w:type="dxa"/>
            <w:tcBorders>
              <w:bottom w:val="nil"/>
            </w:tcBorders>
            <w:vAlign w:val="center"/>
          </w:tcPr>
          <w:p w14:paraId="5E5FB511" w14:textId="199CC82D" w:rsidR="00096A40"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559395936"/>
                <w14:checkbox>
                  <w14:checked w14:val="1"/>
                  <w14:checkedState w14:val="2612" w14:font="MS Gothic"/>
                  <w14:uncheckedState w14:val="2610" w14:font="MS Gothic"/>
                </w14:checkbox>
              </w:sdtPr>
              <w:sdtContent>
                <w:r w:rsidR="00096A40" w:rsidRPr="0084120C">
                  <w:rPr>
                    <w:rFonts w:ascii="MS Gothic" w:eastAsia="MS Gothic" w:hAnsi="MS Gothic"/>
                    <w:b/>
                    <w:bCs/>
                    <w:color w:val="007BB2" w:themeColor="background2"/>
                  </w:rPr>
                  <w:t>☒</w:t>
                </w:r>
              </w:sdtContent>
            </w:sdt>
            <w:r w:rsidR="00096A40"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096A40"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18B24344" w14:textId="77777777" w:rsidR="00096A40" w:rsidRPr="0084120C" w:rsidRDefault="00000000" w:rsidP="00224F07">
            <w:pPr>
              <w:pStyle w:val="Companyname"/>
              <w:spacing w:before="60" w:after="60"/>
              <w:rPr>
                <w:rStyle w:val="Heading3Char"/>
                <w:b w:val="0"/>
                <w:bCs/>
                <w:color w:val="auto"/>
                <w:sz w:val="22"/>
                <w:szCs w:val="22"/>
                <w:lang w:val="lt-LT"/>
              </w:rPr>
            </w:pPr>
            <w:sdt>
              <w:sdtPr>
                <w:rPr>
                  <w:b/>
                  <w:bCs/>
                  <w:color w:val="4B4B4D" w:themeColor="text1"/>
                  <w:sz w:val="24"/>
                  <w:szCs w:val="22"/>
                  <w:lang w:val="en-GB"/>
                </w:rPr>
                <w:id w:val="-2044587596"/>
                <w14:checkbox>
                  <w14:checked w14:val="0"/>
                  <w14:checkedState w14:val="2612" w14:font="MS Gothic"/>
                  <w14:uncheckedState w14:val="2610" w14:font="MS Gothic"/>
                </w14:checkbox>
              </w:sdtPr>
              <w:sdtContent>
                <w:r w:rsidR="00096A40" w:rsidRPr="0084120C">
                  <w:rPr>
                    <w:rFonts w:ascii="MS Gothic" w:eastAsia="MS Gothic" w:hAnsi="MS Gothic"/>
                    <w:bCs/>
                    <w:color w:val="4B4B4D" w:themeColor="text1"/>
                    <w:sz w:val="24"/>
                    <w:szCs w:val="22"/>
                  </w:rPr>
                  <w:t>☐</w:t>
                </w:r>
              </w:sdtContent>
            </w:sdt>
            <w:r w:rsidR="00096A40"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09CB455F" w14:textId="432C84A9" w:rsidR="00096A40"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2078352887"/>
                <w14:checkbox>
                  <w14:checked w14:val="0"/>
                  <w14:checkedState w14:val="2612" w14:font="MS Gothic"/>
                  <w14:uncheckedState w14:val="2610" w14:font="MS Gothic"/>
                </w14:checkbox>
              </w:sdtPr>
              <w:sdtContent>
                <w:r w:rsidR="00096A40" w:rsidRPr="0084120C">
                  <w:rPr>
                    <w:rFonts w:ascii="MS Gothic" w:eastAsia="MS Gothic" w:hAnsi="MS Gothic"/>
                    <w:b/>
                    <w:color w:val="007BB2" w:themeColor="background2"/>
                    <w:sz w:val="24"/>
                    <w:szCs w:val="22"/>
                  </w:rPr>
                  <w:t>☐</w:t>
                </w:r>
              </w:sdtContent>
            </w:sdt>
            <w:r w:rsidR="00096A40" w:rsidRPr="0084120C">
              <w:rPr>
                <w:szCs w:val="22"/>
              </w:rPr>
              <w:t xml:space="preserve">  </w:t>
            </w:r>
            <w:r w:rsidR="006F1366" w:rsidRPr="0084120C">
              <w:rPr>
                <w:szCs w:val="22"/>
              </w:rPr>
              <w:t>Galima atlikti pačiam</w:t>
            </w:r>
          </w:p>
        </w:tc>
        <w:tc>
          <w:tcPr>
            <w:tcW w:w="2780" w:type="dxa"/>
            <w:tcBorders>
              <w:bottom w:val="nil"/>
            </w:tcBorders>
            <w:vAlign w:val="center"/>
          </w:tcPr>
          <w:p w14:paraId="563113CB" w14:textId="77777777" w:rsidR="00096A40" w:rsidRPr="0084120C" w:rsidRDefault="00000000" w:rsidP="00224F07">
            <w:pPr>
              <w:pStyle w:val="Companyname"/>
              <w:spacing w:before="60" w:after="60"/>
              <w:rPr>
                <w:szCs w:val="22"/>
              </w:rPr>
            </w:pPr>
            <w:sdt>
              <w:sdtPr>
                <w:rPr>
                  <w:b/>
                  <w:bCs/>
                  <w:color w:val="007BB2" w:themeColor="background2"/>
                  <w:szCs w:val="22"/>
                </w:rPr>
                <w:id w:val="-392420486"/>
                <w14:checkbox>
                  <w14:checked w14:val="1"/>
                  <w14:checkedState w14:val="2612" w14:font="MS Gothic"/>
                  <w14:uncheckedState w14:val="2610" w14:font="MS Gothic"/>
                </w14:checkbox>
              </w:sdtPr>
              <w:sdtContent>
                <w:r w:rsidR="00096A40" w:rsidRPr="0084120C">
                  <w:rPr>
                    <w:rFonts w:ascii="MS Gothic" w:eastAsia="MS Gothic" w:hAnsi="MS Gothic"/>
                    <w:b/>
                    <w:bCs/>
                    <w:color w:val="007BB2" w:themeColor="background2"/>
                    <w:szCs w:val="22"/>
                  </w:rPr>
                  <w:t>☒</w:t>
                </w:r>
              </w:sdtContent>
            </w:sdt>
            <w:r w:rsidR="00096A40" w:rsidRPr="0084120C">
              <w:rPr>
                <w:color w:val="007BB2" w:themeColor="background2"/>
                <w:szCs w:val="22"/>
              </w:rPr>
              <w:t xml:space="preserve">  </w:t>
            </w:r>
            <w:r w:rsidR="00096A40" w:rsidRPr="0084120C">
              <w:rPr>
                <w:szCs w:val="22"/>
              </w:rPr>
              <w:t>Nebūtina</w:t>
            </w:r>
          </w:p>
        </w:tc>
      </w:tr>
      <w:tr w:rsidR="00096A40" w:rsidRPr="0084120C" w14:paraId="2279819D" w14:textId="77777777" w:rsidTr="00224F07">
        <w:trPr>
          <w:trHeight w:val="358"/>
        </w:trPr>
        <w:tc>
          <w:tcPr>
            <w:tcW w:w="2576" w:type="dxa"/>
            <w:tcBorders>
              <w:top w:val="nil"/>
              <w:bottom w:val="nil"/>
            </w:tcBorders>
            <w:vAlign w:val="center"/>
          </w:tcPr>
          <w:p w14:paraId="7CD5EF12" w14:textId="184789AA" w:rsidR="00096A40"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226025109"/>
                <w14:checkbox>
                  <w14:checked w14:val="0"/>
                  <w14:checkedState w14:val="2612" w14:font="MS Gothic"/>
                  <w14:uncheckedState w14:val="2610" w14:font="MS Gothic"/>
                </w14:checkbox>
              </w:sdtPr>
              <w:sdtEndPr>
                <w:rPr>
                  <w:b w:val="0"/>
                  <w:color w:val="auto"/>
                  <w:sz w:val="22"/>
                  <w:szCs w:val="22"/>
                </w:rPr>
              </w:sdtEndPr>
              <w:sdtContent>
                <w:r w:rsidR="00096A40" w:rsidRPr="0084120C">
                  <w:rPr>
                    <w:rFonts w:ascii="MS Gothic" w:eastAsia="MS Gothic" w:hAnsi="MS Gothic"/>
                  </w:rPr>
                  <w:t>☐</w:t>
                </w:r>
              </w:sdtContent>
            </w:sdt>
            <w:r w:rsidR="00096A40"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36418B70" w14:textId="77777777" w:rsidR="00096A40"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315630693"/>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4"/>
                    <w:szCs w:val="22"/>
                  </w:rPr>
                  <w:t>☒</w:t>
                </w:r>
              </w:sdtContent>
            </w:sdt>
            <w:r w:rsidR="00096A40" w:rsidRPr="0084120C">
              <w:rPr>
                <w:szCs w:val="22"/>
              </w:rPr>
              <w:t xml:space="preserve">  </w:t>
            </w:r>
            <w:r w:rsidR="00096A40"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0B8F11F2" w14:textId="4C0CF6E2" w:rsidR="00096A40"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486153223"/>
                <w14:checkbox>
                  <w14:checked w14:val="1"/>
                  <w14:checkedState w14:val="2612" w14:font="MS Gothic"/>
                  <w14:uncheckedState w14:val="2610" w14:font="MS Gothic"/>
                </w14:checkbox>
              </w:sdtPr>
              <w:sdtContent>
                <w:r w:rsidR="00096A40" w:rsidRPr="0084120C">
                  <w:rPr>
                    <w:rFonts w:ascii="MS Gothic" w:eastAsia="MS Gothic" w:hAnsi="MS Gothic"/>
                    <w:b/>
                    <w:color w:val="007BB2" w:themeColor="background2"/>
                    <w:sz w:val="24"/>
                    <w:szCs w:val="22"/>
                  </w:rPr>
                  <w:t>☒</w:t>
                </w:r>
              </w:sdtContent>
            </w:sdt>
            <w:r w:rsidR="00096A40" w:rsidRPr="0084120C">
              <w:rPr>
                <w:szCs w:val="22"/>
              </w:rPr>
              <w:t xml:space="preserve">  </w:t>
            </w:r>
            <w:r w:rsidR="00577F28" w:rsidRPr="0084120C">
              <w:rPr>
                <w:sz w:val="22"/>
                <w:szCs w:val="22"/>
              </w:rPr>
              <w:t>Reikalinga s</w:t>
            </w:r>
            <w:r w:rsidR="00096A40" w:rsidRPr="0084120C">
              <w:rPr>
                <w:szCs w:val="22"/>
              </w:rPr>
              <w:t>pecializuota įmonė</w:t>
            </w:r>
          </w:p>
        </w:tc>
        <w:tc>
          <w:tcPr>
            <w:tcW w:w="2780" w:type="dxa"/>
            <w:tcBorders>
              <w:top w:val="nil"/>
              <w:bottom w:val="nil"/>
            </w:tcBorders>
            <w:vAlign w:val="center"/>
          </w:tcPr>
          <w:p w14:paraId="0AB0249E" w14:textId="519FF7B7" w:rsidR="00096A40" w:rsidRPr="0084120C" w:rsidRDefault="00000000" w:rsidP="00224F07">
            <w:pPr>
              <w:pStyle w:val="Companyname"/>
              <w:spacing w:before="60" w:after="60"/>
              <w:rPr>
                <w:szCs w:val="22"/>
              </w:rPr>
            </w:pPr>
            <w:sdt>
              <w:sdtPr>
                <w:rPr>
                  <w:szCs w:val="22"/>
                </w:rPr>
                <w:id w:val="-999038090"/>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szCs w:val="22"/>
              </w:rPr>
              <w:t xml:space="preserve">  </w:t>
            </w:r>
            <w:r w:rsidR="006F1366" w:rsidRPr="0084120C">
              <w:rPr>
                <w:szCs w:val="22"/>
              </w:rPr>
              <w:t>Rekomenduojama</w:t>
            </w:r>
          </w:p>
        </w:tc>
      </w:tr>
      <w:tr w:rsidR="00096A40" w:rsidRPr="0084120C" w14:paraId="5DCA168C" w14:textId="77777777" w:rsidTr="00224F07">
        <w:trPr>
          <w:trHeight w:val="94"/>
        </w:trPr>
        <w:tc>
          <w:tcPr>
            <w:tcW w:w="2576" w:type="dxa"/>
            <w:tcBorders>
              <w:top w:val="nil"/>
            </w:tcBorders>
            <w:vAlign w:val="center"/>
          </w:tcPr>
          <w:p w14:paraId="2A6E3110" w14:textId="3E0E9690" w:rsidR="00096A40"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956546332"/>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605D0229" w14:textId="77777777" w:rsidR="00096A40"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645240209"/>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szCs w:val="22"/>
              </w:rPr>
              <w:t xml:space="preserve">  </w:t>
            </w:r>
            <w:r w:rsidR="00096A40" w:rsidRPr="0084120C">
              <w:rPr>
                <w:rStyle w:val="Heading3Char"/>
                <w:b w:val="0"/>
                <w:bCs/>
                <w:color w:val="4B4B4D" w:themeColor="text1"/>
                <w:sz w:val="22"/>
                <w:szCs w:val="22"/>
                <w:lang w:val="lt-LT"/>
              </w:rPr>
              <w:t>Aukštas</w:t>
            </w:r>
          </w:p>
        </w:tc>
        <w:tc>
          <w:tcPr>
            <w:tcW w:w="2557" w:type="dxa"/>
            <w:tcBorders>
              <w:top w:val="nil"/>
            </w:tcBorders>
            <w:vAlign w:val="center"/>
          </w:tcPr>
          <w:p w14:paraId="6B28C671" w14:textId="5B4EBAD1" w:rsidR="00096A40"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682557881"/>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szCs w:val="22"/>
              </w:rPr>
              <w:t xml:space="preserve">  </w:t>
            </w:r>
            <w:r w:rsidR="00577F28" w:rsidRPr="0084120C">
              <w:rPr>
                <w:sz w:val="22"/>
                <w:szCs w:val="22"/>
              </w:rPr>
              <w:t>Reikalingas e</w:t>
            </w:r>
            <w:r w:rsidR="00096A40" w:rsidRPr="0084120C">
              <w:rPr>
                <w:szCs w:val="22"/>
              </w:rPr>
              <w:t>kspertas</w:t>
            </w:r>
          </w:p>
        </w:tc>
        <w:tc>
          <w:tcPr>
            <w:tcW w:w="2780" w:type="dxa"/>
            <w:tcBorders>
              <w:top w:val="nil"/>
            </w:tcBorders>
            <w:vAlign w:val="center"/>
          </w:tcPr>
          <w:p w14:paraId="1651DE4E" w14:textId="77777777" w:rsidR="00096A40" w:rsidRPr="0084120C" w:rsidRDefault="00000000" w:rsidP="00224F07">
            <w:pPr>
              <w:pStyle w:val="Companyname"/>
              <w:spacing w:before="60" w:after="60"/>
              <w:rPr>
                <w:szCs w:val="22"/>
              </w:rPr>
            </w:pPr>
            <w:sdt>
              <w:sdtPr>
                <w:rPr>
                  <w:szCs w:val="22"/>
                </w:rPr>
                <w:id w:val="1465078602"/>
                <w14:checkbox>
                  <w14:checked w14:val="0"/>
                  <w14:checkedState w14:val="2612" w14:font="MS Gothic"/>
                  <w14:uncheckedState w14:val="2610" w14:font="MS Gothic"/>
                </w14:checkbox>
              </w:sdtPr>
              <w:sdtContent>
                <w:r w:rsidR="00096A40" w:rsidRPr="0084120C">
                  <w:rPr>
                    <w:rFonts w:ascii="MS Gothic" w:eastAsia="MS Gothic" w:hAnsi="MS Gothic"/>
                    <w:szCs w:val="22"/>
                  </w:rPr>
                  <w:t>☐</w:t>
                </w:r>
              </w:sdtContent>
            </w:sdt>
            <w:r w:rsidR="00096A40" w:rsidRPr="0084120C">
              <w:rPr>
                <w:szCs w:val="22"/>
              </w:rPr>
              <w:t xml:space="preserve">  Privaloma</w:t>
            </w:r>
          </w:p>
        </w:tc>
      </w:tr>
    </w:tbl>
    <w:p w14:paraId="2CCFEC40" w14:textId="77777777" w:rsidR="00096A40" w:rsidRPr="0084120C" w:rsidRDefault="00096A40" w:rsidP="00096A40">
      <w:pPr>
        <w:spacing w:before="0"/>
        <w:rPr>
          <w:rStyle w:val="Heading3Char"/>
          <w:bCs/>
          <w:sz w:val="28"/>
          <w:szCs w:val="28"/>
          <w:lang w:val="lt-LT"/>
        </w:rPr>
      </w:pPr>
      <w:r w:rsidRPr="0084120C">
        <w:rPr>
          <w:rStyle w:val="Heading3Char"/>
          <w:b w:val="0"/>
          <w:bCs/>
          <w:sz w:val="28"/>
          <w:szCs w:val="28"/>
          <w:lang w:val="lt-LT"/>
        </w:rPr>
        <w:br w:type="page"/>
      </w:r>
    </w:p>
    <w:p w14:paraId="3FA72299" w14:textId="26680455" w:rsidR="00096A40" w:rsidRPr="0084120C" w:rsidRDefault="006F1366" w:rsidP="00096A40">
      <w:pPr>
        <w:pStyle w:val="Heading3"/>
        <w:rPr>
          <w:rStyle w:val="Heading3Char"/>
          <w:b/>
          <w:bCs/>
          <w:sz w:val="28"/>
          <w:szCs w:val="28"/>
          <w:lang w:val="lt-LT"/>
        </w:rPr>
      </w:pPr>
      <w:r w:rsidRPr="0084120C">
        <w:rPr>
          <w:rStyle w:val="Heading3Char"/>
          <w:b/>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96A40" w:rsidRPr="0084120C" w14:paraId="1FE438AA" w14:textId="77777777">
        <w:trPr>
          <w:trHeight w:val="466"/>
        </w:trPr>
        <w:tc>
          <w:tcPr>
            <w:tcW w:w="5097" w:type="dxa"/>
            <w:shd w:val="clear" w:color="auto" w:fill="E7EEF5" w:themeFill="accent5" w:themeFillTint="33"/>
          </w:tcPr>
          <w:p w14:paraId="09E72F23" w14:textId="77777777" w:rsidR="00096A40" w:rsidRPr="0084120C" w:rsidRDefault="00096A40"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0508063E" w14:textId="77777777" w:rsidR="00096A40" w:rsidRPr="0084120C" w:rsidRDefault="00096A40" w:rsidP="00224F07">
            <w:pPr>
              <w:spacing w:before="60" w:after="60"/>
              <w:rPr>
                <w:i/>
                <w:iCs/>
                <w:color w:val="4B4B4D" w:themeColor="text1"/>
              </w:rPr>
            </w:pPr>
            <w:r w:rsidRPr="0084120C">
              <w:rPr>
                <w:rStyle w:val="Heading3Char"/>
                <w:lang w:val="lt-LT"/>
              </w:rPr>
              <w:t>Investicijų grąža</w:t>
            </w:r>
          </w:p>
        </w:tc>
      </w:tr>
      <w:tr w:rsidR="00096A40" w:rsidRPr="0084120C" w14:paraId="577E6822" w14:textId="77777777">
        <w:trPr>
          <w:trHeight w:val="929"/>
        </w:trPr>
        <w:tc>
          <w:tcPr>
            <w:tcW w:w="5097" w:type="dxa"/>
          </w:tcPr>
          <w:p w14:paraId="74F30065" w14:textId="02E26894" w:rsidR="00096A40" w:rsidRPr="0084120C" w:rsidRDefault="0054683D" w:rsidP="00224F07">
            <w:pPr>
              <w:pStyle w:val="StandardText"/>
              <w:spacing w:before="60" w:after="60"/>
              <w:rPr>
                <w:rStyle w:val="Heading3Char"/>
                <w:b w:val="0"/>
                <w:color w:val="4B4B4D" w:themeColor="text1"/>
                <w:lang w:val="lt-LT" w:eastAsia="de-DE"/>
              </w:rPr>
            </w:pPr>
            <w:r w:rsidRPr="0054683D">
              <w:t>Investici</w:t>
            </w:r>
            <w:r>
              <w:t>nės</w:t>
            </w:r>
            <w:r w:rsidRPr="0054683D">
              <w:t xml:space="preserve"> išlaidos svyruoja nuo mažiau nei 500 € iki maždaug 2 000 €, priklausomai nuo sistemos ir konfigūracijos.</w:t>
            </w:r>
            <w:r w:rsidR="00096A40" w:rsidRPr="0084120C">
              <w:t>Galim</w:t>
            </w:r>
            <w:r w:rsidR="00E90460" w:rsidRPr="0084120C">
              <w:t xml:space="preserve">a </w:t>
            </w:r>
            <w:r w:rsidR="00096A40" w:rsidRPr="0084120C">
              <w:t xml:space="preserve">įsigyti nedidelius </w:t>
            </w:r>
            <w:r w:rsidR="00E90460" w:rsidRPr="0084120C">
              <w:t>energijos</w:t>
            </w:r>
            <w:r w:rsidR="00096A40" w:rsidRPr="0084120C">
              <w:t xml:space="preserve"> skaitiklius </w:t>
            </w:r>
            <w:r w:rsidR="00E90460" w:rsidRPr="0084120C">
              <w:t>atskiriems</w:t>
            </w:r>
            <w:r w:rsidR="00096A40" w:rsidRPr="0084120C">
              <w:t xml:space="preserve"> kištukiniams lizdams nuo 10 €, tačiau </w:t>
            </w:r>
            <w:r w:rsidR="00E90460" w:rsidRPr="0084120C">
              <w:t xml:space="preserve">be </w:t>
            </w:r>
            <w:r w:rsidR="00096A40" w:rsidRPr="0084120C">
              <w:t>vizualizavimo ar vertinimo.</w:t>
            </w:r>
          </w:p>
        </w:tc>
        <w:tc>
          <w:tcPr>
            <w:tcW w:w="5109" w:type="dxa"/>
          </w:tcPr>
          <w:p w14:paraId="296309DF" w14:textId="4FB12FEE" w:rsidR="00096A40" w:rsidRPr="0084120C" w:rsidRDefault="00096A40" w:rsidP="00224F07">
            <w:pPr>
              <w:pStyle w:val="StandardText"/>
              <w:spacing w:before="60" w:after="60"/>
              <w:rPr>
                <w:rStyle w:val="Heading3Char"/>
                <w:lang w:val="lt-LT"/>
              </w:rPr>
            </w:pPr>
            <w:r w:rsidRPr="0084120C">
              <w:t xml:space="preserve">Priklausomai nuo elgsenos pokyčių arba energijos vartojimo efektyvumo priemonių įgyvendinimo, sutaupytos </w:t>
            </w:r>
            <w:r w:rsidR="00E90460" w:rsidRPr="0084120C">
              <w:t>lėšos</w:t>
            </w:r>
            <w:r w:rsidRPr="0084120C">
              <w:t xml:space="preserve"> gali atpirkti</w:t>
            </w:r>
            <w:r w:rsidR="00E90460" w:rsidRPr="0084120C">
              <w:t xml:space="preserve"> išlaidas</w:t>
            </w:r>
            <w:r w:rsidRPr="0084120C">
              <w:t>.</w:t>
            </w:r>
          </w:p>
        </w:tc>
      </w:tr>
      <w:tr w:rsidR="00096A40" w:rsidRPr="0084120C" w14:paraId="71E1419C" w14:textId="77777777">
        <w:trPr>
          <w:trHeight w:val="516"/>
        </w:trPr>
        <w:tc>
          <w:tcPr>
            <w:tcW w:w="5097" w:type="dxa"/>
            <w:shd w:val="clear" w:color="auto" w:fill="E7EEF5" w:themeFill="accent5" w:themeFillTint="33"/>
          </w:tcPr>
          <w:p w14:paraId="276DBC11" w14:textId="77777777" w:rsidR="00096A40" w:rsidRPr="0084120C" w:rsidRDefault="00096A40"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37D4983E" w14:textId="77777777" w:rsidR="00096A40" w:rsidRPr="0084120C" w:rsidRDefault="00096A40" w:rsidP="00224F07">
            <w:pPr>
              <w:spacing w:before="60" w:after="60"/>
              <w:rPr>
                <w:rStyle w:val="Heading3Char"/>
                <w:lang w:val="lt-LT"/>
              </w:rPr>
            </w:pPr>
            <w:r w:rsidRPr="0084120C">
              <w:rPr>
                <w:rStyle w:val="Heading3Char"/>
                <w:lang w:val="lt-LT"/>
              </w:rPr>
              <w:t>Medžiagos ar technologijos prieinamumas</w:t>
            </w:r>
          </w:p>
        </w:tc>
      </w:tr>
      <w:tr w:rsidR="00096A40" w:rsidRPr="0084120C" w14:paraId="3BB9C5B5" w14:textId="77777777">
        <w:trPr>
          <w:trHeight w:val="825"/>
        </w:trPr>
        <w:tc>
          <w:tcPr>
            <w:tcW w:w="5097" w:type="dxa"/>
          </w:tcPr>
          <w:p w14:paraId="13281001" w14:textId="0143E2AA" w:rsidR="00096A40" w:rsidRPr="0084120C" w:rsidRDefault="008E461D"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Šiuo metu finansavimo programų šiai priemonei nėra.</w:t>
            </w:r>
          </w:p>
        </w:tc>
        <w:tc>
          <w:tcPr>
            <w:tcW w:w="5109" w:type="dxa"/>
          </w:tcPr>
          <w:p w14:paraId="02FAB8E7" w14:textId="77777777" w:rsidR="00096A40" w:rsidRPr="0084120C" w:rsidRDefault="00096A40" w:rsidP="00224F07">
            <w:pPr>
              <w:pStyle w:val="StandardText"/>
              <w:spacing w:before="60" w:after="60"/>
            </w:pPr>
            <w:r w:rsidRPr="0084120C">
              <w:t>Lengvai prieinamas</w:t>
            </w:r>
          </w:p>
          <w:p w14:paraId="679434C8" w14:textId="77777777" w:rsidR="00096A40" w:rsidRPr="0084120C" w:rsidRDefault="00096A40" w:rsidP="00224F07">
            <w:pPr>
              <w:spacing w:before="60" w:after="60"/>
              <w:rPr>
                <w:rStyle w:val="Heading3Char"/>
                <w:lang w:val="lt-LT"/>
              </w:rPr>
            </w:pPr>
          </w:p>
        </w:tc>
      </w:tr>
      <w:tr w:rsidR="00096A40" w:rsidRPr="0084120C" w14:paraId="6F6A09B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0E2948F" w14:textId="77777777" w:rsidR="00096A40" w:rsidRPr="0084120C" w:rsidRDefault="00096A40"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096A40" w:rsidRPr="0084120C" w14:paraId="2FA0409C" w14:textId="77777777">
        <w:trPr>
          <w:trHeight w:val="166"/>
        </w:trPr>
        <w:tc>
          <w:tcPr>
            <w:tcW w:w="10206" w:type="dxa"/>
            <w:gridSpan w:val="2"/>
            <w:tcBorders>
              <w:top w:val="single" w:sz="4" w:space="0" w:color="auto"/>
              <w:left w:val="single" w:sz="4" w:space="0" w:color="auto"/>
              <w:bottom w:val="single" w:sz="4" w:space="0" w:color="auto"/>
              <w:right w:val="single" w:sz="4" w:space="0" w:color="auto"/>
            </w:tcBorders>
          </w:tcPr>
          <w:p w14:paraId="520299AD" w14:textId="77777777" w:rsidR="00096A40" w:rsidRPr="0084120C" w:rsidRDefault="00096A40" w:rsidP="00224F07">
            <w:pPr>
              <w:pStyle w:val="StandardText"/>
              <w:spacing w:before="60" w:after="60"/>
              <w:rPr>
                <w:i/>
                <w:iCs/>
                <w:color w:val="7B6A6B" w:themeColor="accent4"/>
                <w:sz w:val="22"/>
                <w:szCs w:val="22"/>
              </w:rPr>
            </w:pPr>
          </w:p>
          <w:p w14:paraId="48CE5BB0" w14:textId="77777777" w:rsidR="00096A40" w:rsidRPr="0084120C" w:rsidRDefault="00096A40" w:rsidP="00224F07">
            <w:pPr>
              <w:pStyle w:val="StandardText"/>
              <w:spacing w:before="60" w:after="60"/>
              <w:rPr>
                <w:i/>
                <w:iCs/>
                <w:color w:val="7B6A6B" w:themeColor="accent4"/>
                <w:sz w:val="22"/>
                <w:szCs w:val="22"/>
              </w:rPr>
            </w:pPr>
          </w:p>
        </w:tc>
      </w:tr>
    </w:tbl>
    <w:p w14:paraId="31DB7A10" w14:textId="52BEB9C9" w:rsidR="00096A40" w:rsidRPr="0084120C" w:rsidRDefault="00096A40" w:rsidP="00520562">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096A40" w:rsidRPr="0084120C" w14:paraId="65B0F962" w14:textId="77777777" w:rsidTr="00224F07">
        <w:tc>
          <w:tcPr>
            <w:tcW w:w="10196" w:type="dxa"/>
            <w:shd w:val="clear" w:color="auto" w:fill="E7EEF5" w:themeFill="accent5" w:themeFillTint="33"/>
          </w:tcPr>
          <w:p w14:paraId="4BE6860A" w14:textId="06D4A1FF" w:rsidR="00096A40"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096A40" w:rsidRPr="0084120C" w14:paraId="092902D9" w14:textId="77777777" w:rsidTr="00224F07">
        <w:tc>
          <w:tcPr>
            <w:tcW w:w="10196" w:type="dxa"/>
          </w:tcPr>
          <w:p w14:paraId="515C16F1" w14:textId="77777777" w:rsidR="00096A40" w:rsidRPr="0084120C" w:rsidRDefault="00096A40" w:rsidP="00224F07">
            <w:pPr>
              <w:spacing w:before="60" w:after="60"/>
              <w:rPr>
                <w:i/>
                <w:iCs/>
              </w:rPr>
            </w:pPr>
          </w:p>
          <w:p w14:paraId="54E8FC6F" w14:textId="77777777" w:rsidR="00096A40" w:rsidRPr="0084120C" w:rsidRDefault="00096A40" w:rsidP="00224F07">
            <w:pPr>
              <w:spacing w:before="60" w:after="60"/>
              <w:rPr>
                <w:i/>
                <w:iCs/>
              </w:rPr>
            </w:pPr>
          </w:p>
        </w:tc>
      </w:tr>
      <w:tr w:rsidR="00096A40" w:rsidRPr="0084120C" w14:paraId="25E1999D" w14:textId="77777777" w:rsidTr="00224F07">
        <w:tc>
          <w:tcPr>
            <w:tcW w:w="10196" w:type="dxa"/>
            <w:shd w:val="clear" w:color="auto" w:fill="E7EEF5" w:themeFill="accent5" w:themeFillTint="33"/>
          </w:tcPr>
          <w:p w14:paraId="055EEE1E" w14:textId="127EC095" w:rsidR="00096A40"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096A40" w:rsidRPr="0084120C" w14:paraId="1C86CD88" w14:textId="77777777" w:rsidTr="00224F07">
        <w:trPr>
          <w:trHeight w:val="685"/>
        </w:trPr>
        <w:tc>
          <w:tcPr>
            <w:tcW w:w="10196" w:type="dxa"/>
          </w:tcPr>
          <w:p w14:paraId="5ACEF606" w14:textId="77777777" w:rsidR="00096A40" w:rsidRPr="0084120C" w:rsidRDefault="00096A40" w:rsidP="00224F07">
            <w:pPr>
              <w:pStyle w:val="StandardText"/>
              <w:spacing w:before="60" w:after="60"/>
            </w:pPr>
            <w:r w:rsidRPr="0084120C">
              <w:t>Rekomenduojama specializuota įmonė, atliekanti montavimo darbus dideliuose pastatuose</w:t>
            </w:r>
          </w:p>
          <w:p w14:paraId="50C123CA" w14:textId="77777777" w:rsidR="00096A40" w:rsidRPr="0084120C" w:rsidRDefault="00096A40" w:rsidP="00224F07">
            <w:pPr>
              <w:pStyle w:val="StandardText"/>
              <w:spacing w:before="60" w:after="60"/>
            </w:pPr>
          </w:p>
        </w:tc>
      </w:tr>
      <w:tr w:rsidR="00096A40" w:rsidRPr="0084120C" w14:paraId="4179D950" w14:textId="77777777" w:rsidTr="00224F07">
        <w:tc>
          <w:tcPr>
            <w:tcW w:w="10196" w:type="dxa"/>
            <w:shd w:val="clear" w:color="auto" w:fill="E7EEF5" w:themeFill="accent5" w:themeFillTint="33"/>
          </w:tcPr>
          <w:p w14:paraId="7A87A961" w14:textId="77777777" w:rsidR="00096A40" w:rsidRPr="0084120C" w:rsidRDefault="00096A40"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096A40" w:rsidRPr="0084120C" w14:paraId="7F303C84" w14:textId="77777777" w:rsidTr="00224F07">
        <w:trPr>
          <w:trHeight w:val="634"/>
        </w:trPr>
        <w:tc>
          <w:tcPr>
            <w:tcW w:w="10196" w:type="dxa"/>
          </w:tcPr>
          <w:p w14:paraId="7A929B44" w14:textId="4880403E" w:rsidR="00096A40" w:rsidRPr="0084120C" w:rsidRDefault="001213FE" w:rsidP="00224F07">
            <w:pPr>
              <w:pStyle w:val="StandardText"/>
              <w:spacing w:before="60" w:after="60"/>
            </w:pPr>
            <w:r w:rsidRPr="0084120C">
              <w:t>Technin</w:t>
            </w:r>
            <w:r w:rsidR="008667EF" w:rsidRPr="0084120C">
              <w:t>is</w:t>
            </w:r>
            <w:r w:rsidR="00096A40" w:rsidRPr="0084120C">
              <w:t xml:space="preserve"> personalas, techninės priežiūros personalas</w:t>
            </w:r>
          </w:p>
          <w:p w14:paraId="655B6B4C" w14:textId="77777777" w:rsidR="00096A40" w:rsidRPr="0084120C" w:rsidRDefault="00096A40" w:rsidP="00224F07">
            <w:pPr>
              <w:spacing w:before="60" w:after="60"/>
              <w:rPr>
                <w:i/>
                <w:iCs/>
              </w:rPr>
            </w:pPr>
          </w:p>
        </w:tc>
      </w:tr>
    </w:tbl>
    <w:p w14:paraId="788E8218" w14:textId="77777777" w:rsidR="00096A40" w:rsidRPr="0084120C" w:rsidRDefault="00096A40" w:rsidP="00096A40">
      <w:pPr>
        <w:spacing w:before="0"/>
        <w:rPr>
          <w:rStyle w:val="Heading3Char"/>
          <w:lang w:val="lt-LT"/>
        </w:rPr>
      </w:pPr>
      <w:r w:rsidRPr="0084120C">
        <w:rPr>
          <w:rStyle w:val="Heading3Char"/>
          <w:lang w:val="lt-LT"/>
        </w:rPr>
        <w:br w:type="page"/>
      </w:r>
    </w:p>
    <w:p w14:paraId="0E21D386" w14:textId="77777777" w:rsidR="00096A40" w:rsidRPr="0084120C" w:rsidRDefault="00096A40" w:rsidP="00096A40">
      <w:pPr>
        <w:pStyle w:val="Heading3"/>
      </w:pPr>
      <w:r w:rsidRPr="0084120C">
        <w:rPr>
          <w:rStyle w:val="Heading3Char"/>
          <w:b/>
          <w:sz w:val="28"/>
          <w:szCs w:val="28"/>
          <w:lang w:val="lt-LT"/>
        </w:rPr>
        <w:lastRenderedPageBreak/>
        <w:br/>
        <w:t>Įgyvendinimo procesas</w:t>
      </w:r>
    </w:p>
    <w:tbl>
      <w:tblPr>
        <w:tblStyle w:val="TableGrid"/>
        <w:tblW w:w="0" w:type="auto"/>
        <w:tblLook w:val="04A0" w:firstRow="1" w:lastRow="0" w:firstColumn="1" w:lastColumn="0" w:noHBand="0" w:noVBand="1"/>
      </w:tblPr>
      <w:tblGrid>
        <w:gridCol w:w="4957"/>
        <w:gridCol w:w="5237"/>
      </w:tblGrid>
      <w:tr w:rsidR="00096A40" w:rsidRPr="0084120C" w14:paraId="71A18086" w14:textId="77777777" w:rsidTr="00224F07">
        <w:tc>
          <w:tcPr>
            <w:tcW w:w="4957" w:type="dxa"/>
            <w:shd w:val="clear" w:color="auto" w:fill="E7EEF5" w:themeFill="accent5" w:themeFillTint="33"/>
          </w:tcPr>
          <w:p w14:paraId="5365932A" w14:textId="63E30275" w:rsidR="00096A40"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7ACBA5B8" w14:textId="4E1C30E7" w:rsidR="00096A40" w:rsidRPr="0084120C" w:rsidRDefault="00096A40" w:rsidP="00224F07">
            <w:pPr>
              <w:spacing w:after="120"/>
              <w:rPr>
                <w:b/>
                <w:bCs/>
              </w:rPr>
            </w:pPr>
            <w:r w:rsidRPr="0084120C">
              <w:rPr>
                <w:rStyle w:val="Heading3Char"/>
                <w:lang w:val="lt-LT"/>
              </w:rPr>
              <w:t>Diegimo instrukcijos ir gairės, atvirojo kodo iniciatyvos</w:t>
            </w:r>
          </w:p>
        </w:tc>
      </w:tr>
      <w:tr w:rsidR="00096A40" w:rsidRPr="0084120C" w14:paraId="3F90D00B" w14:textId="77777777" w:rsidTr="00224F07">
        <w:trPr>
          <w:trHeight w:val="1306"/>
        </w:trPr>
        <w:tc>
          <w:tcPr>
            <w:tcW w:w="4957" w:type="dxa"/>
          </w:tcPr>
          <w:p w14:paraId="5BCC781C" w14:textId="512CE507" w:rsidR="00096A40" w:rsidRPr="0084120C" w:rsidRDefault="001C74AC">
            <w:pPr>
              <w:pStyle w:val="StandardText"/>
              <w:numPr>
                <w:ilvl w:val="0"/>
                <w:numId w:val="40"/>
              </w:numPr>
              <w:spacing w:before="60" w:after="60"/>
            </w:pPr>
            <w:r w:rsidRPr="0084120C">
              <w:t xml:space="preserve">Sprendimas kokius duomenis ir kokia apimtimi reikia rinkti. </w:t>
            </w:r>
          </w:p>
          <w:p w14:paraId="4E28A582" w14:textId="23E30BAE" w:rsidR="00096A40" w:rsidRPr="0084120C" w:rsidRDefault="00096A40">
            <w:pPr>
              <w:pStyle w:val="StandardText"/>
              <w:numPr>
                <w:ilvl w:val="0"/>
                <w:numId w:val="40"/>
              </w:numPr>
              <w:spacing w:before="60" w:after="60"/>
            </w:pPr>
            <w:r w:rsidRPr="0084120C">
              <w:t xml:space="preserve">Sprendimas dėl vietos, kur bus </w:t>
            </w:r>
            <w:r w:rsidR="001C74AC" w:rsidRPr="0084120C">
              <w:t xml:space="preserve">rodomi išvesti duomenys – </w:t>
            </w:r>
            <w:r w:rsidR="004B1B81" w:rsidRPr="0084120C">
              <w:t xml:space="preserve">jie </w:t>
            </w:r>
            <w:r w:rsidR="001C74AC" w:rsidRPr="0084120C">
              <w:t>turi būti lengvai pasiekiam</w:t>
            </w:r>
            <w:r w:rsidR="004B1B81" w:rsidRPr="0084120C">
              <w:t>i</w:t>
            </w:r>
            <w:r w:rsidR="001C74AC" w:rsidRPr="0084120C">
              <w:t xml:space="preserve"> ir gerai matom</w:t>
            </w:r>
            <w:r w:rsidR="004B1B81" w:rsidRPr="0084120C">
              <w:t>i</w:t>
            </w:r>
            <w:r w:rsidRPr="0084120C">
              <w:t xml:space="preserve">. </w:t>
            </w:r>
          </w:p>
        </w:tc>
        <w:tc>
          <w:tcPr>
            <w:tcW w:w="5237" w:type="dxa"/>
          </w:tcPr>
          <w:p w14:paraId="0862562E" w14:textId="41B12D2D" w:rsidR="00096A40" w:rsidRPr="0084120C" w:rsidRDefault="00C41A86" w:rsidP="00224F07">
            <w:pPr>
              <w:pStyle w:val="StandardText"/>
              <w:spacing w:before="60" w:after="60"/>
            </w:pPr>
            <w:hyperlink r:id="rId114" w:history="1">
              <w:r w:rsidRPr="0084120C">
                <w:rPr>
                  <w:rStyle w:val="Hyperlink"/>
                </w:rPr>
                <w:t>https://ignitis.lt/lt/energysmart-programele</w:t>
              </w:r>
            </w:hyperlink>
            <w:r w:rsidRPr="0084120C">
              <w:t xml:space="preserve"> </w:t>
            </w:r>
          </w:p>
        </w:tc>
      </w:tr>
      <w:tr w:rsidR="00096A40" w:rsidRPr="0084120C" w14:paraId="767539E8" w14:textId="77777777" w:rsidTr="00224F07">
        <w:tc>
          <w:tcPr>
            <w:tcW w:w="4957" w:type="dxa"/>
            <w:shd w:val="clear" w:color="auto" w:fill="E7EEF5" w:themeFill="accent5" w:themeFillTint="33"/>
          </w:tcPr>
          <w:p w14:paraId="318A0BB7" w14:textId="6686D6C1" w:rsidR="00096A40" w:rsidRPr="0084120C" w:rsidRDefault="00804762" w:rsidP="00224F07">
            <w:pPr>
              <w:spacing w:before="60" w:after="60"/>
              <w:rPr>
                <w:rStyle w:val="Heading3Char"/>
                <w:bCs/>
                <w:lang w:val="lt-LT"/>
              </w:rPr>
            </w:pPr>
            <w:r w:rsidRPr="0084120C">
              <w:rPr>
                <w:rStyle w:val="Heading3Char"/>
                <w:bCs/>
                <w:lang w:val="lt-LT"/>
              </w:rPr>
              <w:t>Į</w:t>
            </w:r>
            <w:r w:rsidR="00096A40" w:rsidRPr="0084120C">
              <w:rPr>
                <w:rStyle w:val="Heading3Char"/>
                <w:bCs/>
                <w:lang w:val="lt-LT"/>
              </w:rPr>
              <w:t>gyvendinimas</w:t>
            </w:r>
          </w:p>
        </w:tc>
        <w:tc>
          <w:tcPr>
            <w:tcW w:w="5237" w:type="dxa"/>
            <w:shd w:val="clear" w:color="auto" w:fill="E7EEF5" w:themeFill="accent5" w:themeFillTint="33"/>
          </w:tcPr>
          <w:p w14:paraId="17F03D88" w14:textId="3C8BB0E5" w:rsidR="00096A40" w:rsidRPr="0084120C" w:rsidRDefault="00E33038" w:rsidP="00224F07">
            <w:pPr>
              <w:spacing w:before="60" w:after="60"/>
              <w:rPr>
                <w:rStyle w:val="Heading3Char"/>
                <w:bCs/>
                <w:lang w:val="lt-LT"/>
              </w:rPr>
            </w:pPr>
            <w:r w:rsidRPr="0084120C">
              <w:rPr>
                <w:rStyle w:val="Heading3Char"/>
                <w:bCs/>
                <w:lang w:val="lt-LT"/>
              </w:rPr>
              <w:t>Susijusi komunikacija</w:t>
            </w:r>
          </w:p>
        </w:tc>
      </w:tr>
      <w:tr w:rsidR="00096A40" w:rsidRPr="0084120C" w14:paraId="1914AD65" w14:textId="77777777" w:rsidTr="00224F07">
        <w:trPr>
          <w:trHeight w:val="2963"/>
        </w:trPr>
        <w:tc>
          <w:tcPr>
            <w:tcW w:w="4957" w:type="dxa"/>
          </w:tcPr>
          <w:p w14:paraId="0A3B7FA2" w14:textId="4551B000" w:rsidR="00096A40" w:rsidRPr="0084120C" w:rsidRDefault="00096A40">
            <w:pPr>
              <w:pStyle w:val="StandardText"/>
              <w:numPr>
                <w:ilvl w:val="0"/>
                <w:numId w:val="41"/>
              </w:numPr>
              <w:spacing w:before="60" w:after="60"/>
            </w:pPr>
            <w:r w:rsidRPr="0084120C">
              <w:t xml:space="preserve">Sistemos įsigijimas arba užsakymas </w:t>
            </w:r>
            <w:r w:rsidR="001C74AC" w:rsidRPr="0084120C">
              <w:t xml:space="preserve">iš </w:t>
            </w:r>
            <w:r w:rsidRPr="0084120C">
              <w:t>specializuot</w:t>
            </w:r>
            <w:r w:rsidR="001C74AC" w:rsidRPr="0084120C">
              <w:t>os</w:t>
            </w:r>
            <w:r w:rsidRPr="0084120C">
              <w:t xml:space="preserve"> įmon</w:t>
            </w:r>
            <w:r w:rsidR="001C74AC" w:rsidRPr="0084120C">
              <w:t>ės.</w:t>
            </w:r>
          </w:p>
          <w:p w14:paraId="279C1131" w14:textId="1C7D86F6" w:rsidR="00096A40" w:rsidRPr="0084120C" w:rsidRDefault="001C74AC">
            <w:pPr>
              <w:pStyle w:val="StandardText"/>
              <w:numPr>
                <w:ilvl w:val="0"/>
                <w:numId w:val="41"/>
              </w:numPr>
              <w:spacing w:before="60" w:after="60"/>
            </w:pPr>
            <w:r w:rsidRPr="0084120C">
              <w:t>Energijos skaitiklių įrengimas visame pastate arba tam tikriems prietaisams / e</w:t>
            </w:r>
            <w:r w:rsidR="00514BAF" w:rsidRPr="0084120C">
              <w:t xml:space="preserve">lektros tinklo </w:t>
            </w:r>
            <w:r w:rsidR="00096A40" w:rsidRPr="0084120C">
              <w:t>tašk</w:t>
            </w:r>
            <w:r w:rsidRPr="0084120C">
              <w:t>ams</w:t>
            </w:r>
            <w:r w:rsidR="00096A40" w:rsidRPr="0084120C">
              <w:t xml:space="preserve">, kad būtų renkama informacija apie sunaudotą ir </w:t>
            </w:r>
            <w:r w:rsidR="00514BAF" w:rsidRPr="0084120C">
              <w:t xml:space="preserve">(jei taikoma) </w:t>
            </w:r>
            <w:r w:rsidR="00096A40" w:rsidRPr="0084120C">
              <w:t>pagamintą energiją.</w:t>
            </w:r>
          </w:p>
          <w:p w14:paraId="294C4624" w14:textId="52CADA6E" w:rsidR="00096A40" w:rsidRPr="0084120C" w:rsidRDefault="00096A40">
            <w:pPr>
              <w:pStyle w:val="StandardText"/>
              <w:numPr>
                <w:ilvl w:val="0"/>
                <w:numId w:val="41"/>
              </w:numPr>
              <w:spacing w:before="60" w:after="60"/>
            </w:pPr>
            <w:r w:rsidRPr="0084120C">
              <w:t>Prijungimas prie ekrano arba sistemos, kad būtų galima vizualizuoti išvestį ir įvertinti energijos suvartojimą</w:t>
            </w:r>
            <w:r w:rsidR="001C74AC" w:rsidRPr="0084120C">
              <w:t>.</w:t>
            </w:r>
          </w:p>
        </w:tc>
        <w:tc>
          <w:tcPr>
            <w:tcW w:w="5237" w:type="dxa"/>
          </w:tcPr>
          <w:p w14:paraId="6E2B9589" w14:textId="1DB4A7E3" w:rsidR="00096A40" w:rsidRPr="0084120C" w:rsidRDefault="00096A40" w:rsidP="00224F07">
            <w:pPr>
              <w:pStyle w:val="StandardText"/>
              <w:spacing w:before="60" w:after="60"/>
            </w:pPr>
            <w:r w:rsidRPr="0084120C">
              <w:t>Darbuotojams ar nuomininkams teikiama informacija, kaip skaityti</w:t>
            </w:r>
            <w:r w:rsidR="001C74AC" w:rsidRPr="0084120C">
              <w:t xml:space="preserve"> /</w:t>
            </w:r>
            <w:r w:rsidRPr="0084120C">
              <w:t xml:space="preserve"> interpretuoti energijos suvartojimo duomenis.</w:t>
            </w:r>
          </w:p>
        </w:tc>
      </w:tr>
      <w:tr w:rsidR="00096A40" w:rsidRPr="0084120C" w14:paraId="07F56036" w14:textId="77777777" w:rsidTr="00224F07">
        <w:tc>
          <w:tcPr>
            <w:tcW w:w="4957" w:type="dxa"/>
            <w:shd w:val="clear" w:color="auto" w:fill="E7EEF5" w:themeFill="accent5" w:themeFillTint="33"/>
          </w:tcPr>
          <w:p w14:paraId="494CC2A6" w14:textId="4B3CC838" w:rsidR="00096A40"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20D434AC" w14:textId="77777777" w:rsidR="00096A40" w:rsidRPr="0084120C" w:rsidRDefault="00096A40" w:rsidP="00224F07">
            <w:pPr>
              <w:spacing w:before="60" w:after="60"/>
              <w:rPr>
                <w:rStyle w:val="Heading3Char"/>
                <w:bCs/>
                <w:lang w:val="lt-LT"/>
              </w:rPr>
            </w:pPr>
            <w:r w:rsidRPr="0084120C">
              <w:rPr>
                <w:rStyle w:val="Heading3Char"/>
                <w:bCs/>
                <w:lang w:val="lt-LT"/>
              </w:rPr>
              <w:t>Kitos pastabos ir nuorodos</w:t>
            </w:r>
          </w:p>
        </w:tc>
      </w:tr>
      <w:tr w:rsidR="00096A40" w:rsidRPr="0084120C" w14:paraId="0C13A791" w14:textId="77777777" w:rsidTr="00224F07">
        <w:tc>
          <w:tcPr>
            <w:tcW w:w="4957" w:type="dxa"/>
          </w:tcPr>
          <w:p w14:paraId="6B78B428" w14:textId="5843C742" w:rsidR="00096A40" w:rsidRPr="0084120C" w:rsidRDefault="00096A40">
            <w:pPr>
              <w:pStyle w:val="StandardText"/>
              <w:numPr>
                <w:ilvl w:val="0"/>
                <w:numId w:val="42"/>
              </w:numPr>
              <w:spacing w:before="60" w:after="60"/>
            </w:pPr>
            <w:r w:rsidRPr="0084120C">
              <w:t>Reguliari kontrolė siekiant stebėti pokyčius ir užtikrinti energijos taupym</w:t>
            </w:r>
            <w:r w:rsidR="004B1B81" w:rsidRPr="0084120C">
              <w:t>ą</w:t>
            </w:r>
            <w:r w:rsidR="001C74AC" w:rsidRPr="0084120C">
              <w:t>.</w:t>
            </w:r>
          </w:p>
        </w:tc>
        <w:tc>
          <w:tcPr>
            <w:tcW w:w="5237" w:type="dxa"/>
          </w:tcPr>
          <w:p w14:paraId="10A459BF" w14:textId="77777777" w:rsidR="00096A40" w:rsidRPr="0084120C" w:rsidRDefault="00096A40" w:rsidP="00224F07">
            <w:pPr>
              <w:pStyle w:val="StandardText"/>
              <w:spacing w:before="60" w:after="60"/>
            </w:pPr>
          </w:p>
        </w:tc>
      </w:tr>
    </w:tbl>
    <w:p w14:paraId="69101B79" w14:textId="77777777" w:rsidR="00096A40" w:rsidRPr="0084120C" w:rsidRDefault="00096A40" w:rsidP="00096A40">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096A40" w:rsidRPr="0084120C" w14:paraId="17A9EA1C" w14:textId="77777777" w:rsidTr="00224F07">
        <w:trPr>
          <w:trHeight w:val="351"/>
        </w:trPr>
        <w:tc>
          <w:tcPr>
            <w:tcW w:w="10194" w:type="dxa"/>
            <w:shd w:val="clear" w:color="auto" w:fill="D4E2ED" w:themeFill="accent2" w:themeFillTint="33"/>
          </w:tcPr>
          <w:p w14:paraId="29FADAD5" w14:textId="3E2D0EE4" w:rsidR="00096A40" w:rsidRPr="0084120C" w:rsidRDefault="00096A40" w:rsidP="00224F07">
            <w:pPr>
              <w:tabs>
                <w:tab w:val="left" w:pos="3830"/>
              </w:tabs>
              <w:rPr>
                <w:b/>
                <w:bCs/>
                <w:sz w:val="24"/>
                <w:szCs w:val="24"/>
              </w:rPr>
            </w:pPr>
            <w:r w:rsidRPr="0084120C">
              <w:rPr>
                <w:b/>
                <w:bCs/>
                <w:color w:val="007BB2" w:themeColor="background2"/>
                <w:sz w:val="24"/>
                <w:szCs w:val="24"/>
              </w:rPr>
              <w:lastRenderedPageBreak/>
              <w:t>Nuotraukos</w:t>
            </w:r>
          </w:p>
        </w:tc>
      </w:tr>
      <w:tr w:rsidR="00096A40" w:rsidRPr="0084120C" w14:paraId="379FFC5C" w14:textId="77777777" w:rsidTr="00224F07">
        <w:trPr>
          <w:trHeight w:val="4300"/>
        </w:trPr>
        <w:tc>
          <w:tcPr>
            <w:tcW w:w="10194" w:type="dxa"/>
            <w:vAlign w:val="center"/>
          </w:tcPr>
          <w:p w14:paraId="6C86E7A5" w14:textId="63DE053A" w:rsidR="00096A40" w:rsidRPr="0084120C" w:rsidRDefault="006E1207" w:rsidP="00224F07">
            <w:pPr>
              <w:keepNext/>
              <w:tabs>
                <w:tab w:val="left" w:pos="3830"/>
              </w:tabs>
              <w:spacing w:before="60" w:after="60"/>
              <w:jc w:val="center"/>
            </w:pPr>
            <w:r w:rsidRPr="0084120C">
              <w:rPr>
                <w:noProof/>
              </w:rPr>
              <w:drawing>
                <wp:inline distT="0" distB="0" distL="0" distR="0" wp14:anchorId="577B62A7" wp14:editId="33847FAE">
                  <wp:extent cx="3397885" cy="3674853"/>
                  <wp:effectExtent l="0" t="0" r="0" b="1905"/>
                  <wp:docPr id="1754220316" name="Grafik 3" descr="Technologie-Hologramm im Innenr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ie-Hologramm im Innenraum"/>
                          <pic:cNvPicPr>
                            <a:picLocks noChangeAspect="1" noChangeArrowheads="1"/>
                          </pic:cNvPicPr>
                        </pic:nvPicPr>
                        <pic:blipFill rotWithShape="1">
                          <a:blip r:embed="rId115">
                            <a:extLst>
                              <a:ext uri="{28A0092B-C50C-407E-A947-70E740481C1C}">
                                <a14:useLocalDpi xmlns:a14="http://schemas.microsoft.com/office/drawing/2010/main" val="0"/>
                              </a:ext>
                            </a:extLst>
                          </a:blip>
                          <a:srcRect t="19972" b="18366"/>
                          <a:stretch/>
                        </pic:blipFill>
                        <pic:spPr bwMode="auto">
                          <a:xfrm>
                            <a:off x="0" y="0"/>
                            <a:ext cx="3398520" cy="3675540"/>
                          </a:xfrm>
                          <a:prstGeom prst="rect">
                            <a:avLst/>
                          </a:prstGeom>
                          <a:noFill/>
                          <a:ln>
                            <a:noFill/>
                          </a:ln>
                          <a:extLst>
                            <a:ext uri="{53640926-AAD7-44D8-BBD7-CCE9431645EC}">
                              <a14:shadowObscured xmlns:a14="http://schemas.microsoft.com/office/drawing/2010/main"/>
                            </a:ext>
                          </a:extLst>
                        </pic:spPr>
                      </pic:pic>
                    </a:graphicData>
                  </a:graphic>
                </wp:inline>
              </w:drawing>
            </w:r>
          </w:p>
          <w:p w14:paraId="0E719CFB" w14:textId="5FA069FF" w:rsidR="00096A40" w:rsidRPr="0084120C" w:rsidRDefault="00680FF8" w:rsidP="00224F07">
            <w:pPr>
              <w:pStyle w:val="Caption"/>
              <w:spacing w:before="60" w:after="60"/>
              <w:jc w:val="center"/>
              <w:rPr>
                <w:i w:val="0"/>
                <w:iCs w:val="0"/>
              </w:rPr>
            </w:pPr>
            <w:r w:rsidRPr="0084120C">
              <w:t>E</w:t>
            </w:r>
            <w:r w:rsidR="00096A40" w:rsidRPr="0084120C">
              <w:t xml:space="preserve">nergijos suvartojimo </w:t>
            </w:r>
            <w:r w:rsidR="00304406" w:rsidRPr="0084120C">
              <w:t>duomenys ekrane</w:t>
            </w:r>
            <w:r w:rsidR="00096A40" w:rsidRPr="0084120C">
              <w:t xml:space="preserve"> ©</w:t>
            </w:r>
            <w:r w:rsidR="0054683D">
              <w:t xml:space="preserve"> </w:t>
            </w:r>
            <w:r w:rsidR="00C42CBB" w:rsidRPr="00AD6F27">
              <w:t>designed by</w:t>
            </w:r>
            <w:r w:rsidR="00C42CBB">
              <w:t xml:space="preserve"> Magnific</w:t>
            </w:r>
            <w:r w:rsidR="00C42CBB" w:rsidRPr="00B51B93">
              <w:t xml:space="preserve"> (</w:t>
            </w:r>
            <w:hyperlink r:id="rId116" w:history="1">
              <w:r w:rsidR="00C42CBB" w:rsidRPr="00123A7E">
                <w:rPr>
                  <w:rStyle w:val="Hyperlink"/>
                </w:rPr>
                <w:t>www.magnific.com</w:t>
              </w:r>
            </w:hyperlink>
            <w:r w:rsidR="00C42CBB" w:rsidRPr="00B51B93">
              <w:t>)</w:t>
            </w:r>
          </w:p>
        </w:tc>
      </w:tr>
    </w:tbl>
    <w:p w14:paraId="0FA13196" w14:textId="77777777" w:rsidR="00096A40" w:rsidRPr="0084120C" w:rsidRDefault="00096A40" w:rsidP="00096A40">
      <w:pPr>
        <w:tabs>
          <w:tab w:val="left" w:pos="3830"/>
        </w:tabs>
        <w:rPr>
          <w:b/>
          <w:bCs/>
        </w:rPr>
      </w:pPr>
    </w:p>
    <w:p w14:paraId="5C33BD4B" w14:textId="77777777" w:rsidR="00B65072" w:rsidRPr="0084120C" w:rsidRDefault="00B65072">
      <w:pPr>
        <w:spacing w:before="0"/>
        <w:rPr>
          <w:b/>
          <w:bCs/>
        </w:rPr>
      </w:pPr>
      <w:r w:rsidRPr="0084120C">
        <w:rPr>
          <w:b/>
          <w:bCs/>
        </w:rPr>
        <w:br w:type="page"/>
      </w:r>
    </w:p>
    <w:p w14:paraId="3568999A" w14:textId="77777777" w:rsidR="004F0C91" w:rsidRPr="0084120C" w:rsidRDefault="004F0C91" w:rsidP="004F0C91">
      <w:pPr>
        <w:pStyle w:val="Heading2"/>
        <w:rPr>
          <w:color w:val="007BB2" w:themeColor="background2"/>
          <w:sz w:val="16"/>
          <w:szCs w:val="16"/>
        </w:rPr>
      </w:pPr>
      <w:bookmarkStart w:id="47" w:name="_Toc192794848"/>
      <w:r w:rsidRPr="0084120C">
        <w:lastRenderedPageBreak/>
        <w:t>Apšvietimo pritaikymas</w:t>
      </w:r>
      <w:bookmarkEnd w:id="4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F0C91" w:rsidRPr="0084120C" w14:paraId="1998406C"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8D97633" w14:textId="77777777" w:rsidR="004F0C91" w:rsidRPr="0084120C" w:rsidRDefault="004F0C91" w:rsidP="00224F07">
            <w:pPr>
              <w:spacing w:before="60" w:after="60"/>
              <w:rPr>
                <w:i/>
                <w:iCs/>
                <w:color w:val="7B6A6B" w:themeColor="accent4"/>
              </w:rPr>
            </w:pPr>
            <w:r w:rsidRPr="0084120C">
              <w:rPr>
                <w:rStyle w:val="Heading3Char"/>
                <w:lang w:val="lt-LT"/>
              </w:rPr>
              <w:t>Trumpas aprašymas</w:t>
            </w:r>
          </w:p>
        </w:tc>
      </w:tr>
      <w:tr w:rsidR="004F0C91" w:rsidRPr="0084120C" w14:paraId="564E5E3A" w14:textId="77777777" w:rsidTr="00224F07">
        <w:trPr>
          <w:trHeight w:val="2605"/>
        </w:trPr>
        <w:tc>
          <w:tcPr>
            <w:tcW w:w="10292" w:type="dxa"/>
            <w:tcBorders>
              <w:top w:val="single" w:sz="4" w:space="0" w:color="auto"/>
            </w:tcBorders>
          </w:tcPr>
          <w:p w14:paraId="00EC2410" w14:textId="13606FBA" w:rsidR="004F0C91" w:rsidRPr="0084120C" w:rsidRDefault="004F0C91" w:rsidP="00224F07">
            <w:pPr>
              <w:pStyle w:val="StandardText"/>
            </w:pPr>
            <w:r w:rsidRPr="0084120C">
              <w:t xml:space="preserve">Biuruose ir administraciniuose pastatuose apšvietimo energijos poreikis gali sudaryti iki 50 proc. viso energijos poreikio. Be </w:t>
            </w:r>
            <w:r w:rsidR="000B609A" w:rsidRPr="0084120C">
              <w:t xml:space="preserve">to, kad galima keisti </w:t>
            </w:r>
            <w:r w:rsidRPr="0084120C">
              <w:t xml:space="preserve">apšvietimo </w:t>
            </w:r>
            <w:r w:rsidR="006A2F8B" w:rsidRPr="0084120C">
              <w:t>į</w:t>
            </w:r>
            <w:r w:rsidR="003F0DB6" w:rsidRPr="0084120C">
              <w:t>taisų</w:t>
            </w:r>
            <w:r w:rsidRPr="0084120C">
              <w:t xml:space="preserve"> efektyvumo koeficient</w:t>
            </w:r>
            <w:r w:rsidR="000B609A" w:rsidRPr="0084120C">
              <w:t>ą</w:t>
            </w:r>
            <w:r w:rsidRPr="0084120C">
              <w:t xml:space="preserve">, gali būti naudinga </w:t>
            </w:r>
            <w:r w:rsidR="000B609A" w:rsidRPr="0084120C">
              <w:t xml:space="preserve">ir </w:t>
            </w:r>
            <w:r w:rsidRPr="0084120C">
              <w:t>sumažinti liuks</w:t>
            </w:r>
            <w:r w:rsidR="003F0DB6" w:rsidRPr="0084120C">
              <w:t>ų kiekį</w:t>
            </w:r>
            <w:r w:rsidRPr="0084120C">
              <w:t>, t. y. patalpos ar darbo vietos apšviestumą. Pritaikius standartin</w:t>
            </w:r>
            <w:r w:rsidR="006A2F8B" w:rsidRPr="0084120C">
              <w:t>ius</w:t>
            </w:r>
            <w:r w:rsidRPr="0084120C">
              <w:t xml:space="preserve"> </w:t>
            </w:r>
            <w:r w:rsidR="006A2F8B" w:rsidRPr="0084120C">
              <w:t>darbo vietos apšvietimo r</w:t>
            </w:r>
            <w:r w:rsidRPr="0084120C">
              <w:t>eikalavim</w:t>
            </w:r>
            <w:r w:rsidR="006A2F8B" w:rsidRPr="0084120C">
              <w:t>us</w:t>
            </w:r>
            <w:r w:rsidRPr="0084120C">
              <w:t>, galima sumažinti apšvietimą ten, kur jis ne</w:t>
            </w:r>
            <w:r w:rsidR="006A2F8B" w:rsidRPr="0084120C">
              <w:t>būtinas</w:t>
            </w:r>
            <w:r w:rsidRPr="0084120C">
              <w:t xml:space="preserve"> ir taip sumažinti energijos sąnaudas. Standartiniai reikalavimai būtų tokie:</w:t>
            </w:r>
          </w:p>
          <w:p w14:paraId="7E302F75" w14:textId="3AC36F73" w:rsidR="004F0C91" w:rsidRPr="0084120C" w:rsidRDefault="004F0C91">
            <w:pPr>
              <w:pStyle w:val="Companyname"/>
              <w:numPr>
                <w:ilvl w:val="0"/>
                <w:numId w:val="45"/>
              </w:numPr>
              <w:rPr>
                <w:sz w:val="24"/>
                <w:szCs w:val="22"/>
              </w:rPr>
            </w:pPr>
            <w:r w:rsidRPr="0084120C">
              <w:rPr>
                <w:sz w:val="24"/>
                <w:szCs w:val="22"/>
              </w:rPr>
              <w:t xml:space="preserve">500 lx </w:t>
            </w:r>
            <w:r w:rsidR="000B609A" w:rsidRPr="0084120C">
              <w:rPr>
                <w:sz w:val="24"/>
                <w:szCs w:val="22"/>
              </w:rPr>
              <w:t xml:space="preserve">- </w:t>
            </w:r>
            <w:r w:rsidRPr="0084120C">
              <w:rPr>
                <w:sz w:val="24"/>
                <w:szCs w:val="22"/>
              </w:rPr>
              <w:t>rašymas</w:t>
            </w:r>
            <w:r w:rsidR="00146D69" w:rsidRPr="0084120C">
              <w:rPr>
                <w:sz w:val="24"/>
                <w:szCs w:val="22"/>
              </w:rPr>
              <w:t>, darbas</w:t>
            </w:r>
            <w:r w:rsidRPr="0084120C">
              <w:rPr>
                <w:sz w:val="24"/>
                <w:szCs w:val="22"/>
              </w:rPr>
              <w:t xml:space="preserve"> klaviatūra, konferencijų salės, kompiuteri</w:t>
            </w:r>
            <w:r w:rsidR="006A2F8B" w:rsidRPr="0084120C">
              <w:rPr>
                <w:sz w:val="24"/>
                <w:szCs w:val="22"/>
              </w:rPr>
              <w:t>zuotos darbo</w:t>
            </w:r>
            <w:r w:rsidRPr="0084120C">
              <w:rPr>
                <w:sz w:val="24"/>
                <w:szCs w:val="22"/>
              </w:rPr>
              <w:t xml:space="preserve"> vietos </w:t>
            </w:r>
          </w:p>
          <w:p w14:paraId="19999DCF" w14:textId="2B053685" w:rsidR="004F0C91" w:rsidRPr="0084120C" w:rsidRDefault="004F0C91">
            <w:pPr>
              <w:pStyle w:val="Companyname"/>
              <w:numPr>
                <w:ilvl w:val="0"/>
                <w:numId w:val="45"/>
              </w:numPr>
              <w:rPr>
                <w:sz w:val="24"/>
                <w:szCs w:val="22"/>
              </w:rPr>
            </w:pPr>
            <w:r w:rsidRPr="0084120C">
              <w:rPr>
                <w:sz w:val="24"/>
                <w:szCs w:val="22"/>
              </w:rPr>
              <w:t xml:space="preserve">300 lx </w:t>
            </w:r>
            <w:r w:rsidR="000B609A" w:rsidRPr="0084120C">
              <w:rPr>
                <w:sz w:val="24"/>
                <w:szCs w:val="22"/>
              </w:rPr>
              <w:t xml:space="preserve">- </w:t>
            </w:r>
            <w:r w:rsidR="006A2F8B" w:rsidRPr="0084120C">
              <w:rPr>
                <w:sz w:val="24"/>
                <w:szCs w:val="22"/>
              </w:rPr>
              <w:t xml:space="preserve">klientų </w:t>
            </w:r>
            <w:r w:rsidRPr="0084120C">
              <w:rPr>
                <w:sz w:val="24"/>
                <w:szCs w:val="22"/>
              </w:rPr>
              <w:t>priėmimas, dokumentų p</w:t>
            </w:r>
            <w:r w:rsidR="006A2F8B" w:rsidRPr="0084120C">
              <w:rPr>
                <w:sz w:val="24"/>
                <w:szCs w:val="22"/>
              </w:rPr>
              <w:t>ateikimas</w:t>
            </w:r>
            <w:r w:rsidRPr="0084120C">
              <w:rPr>
                <w:sz w:val="24"/>
                <w:szCs w:val="22"/>
              </w:rPr>
              <w:t xml:space="preserve">, </w:t>
            </w:r>
            <w:r w:rsidR="006A2F8B" w:rsidRPr="0084120C">
              <w:rPr>
                <w:sz w:val="24"/>
                <w:szCs w:val="22"/>
              </w:rPr>
              <w:t>kopijavimas</w:t>
            </w:r>
          </w:p>
          <w:p w14:paraId="3547C86B" w14:textId="39459062" w:rsidR="004F0C91" w:rsidRPr="0084120C" w:rsidRDefault="004F0C91">
            <w:pPr>
              <w:pStyle w:val="Companyname"/>
              <w:numPr>
                <w:ilvl w:val="0"/>
                <w:numId w:val="45"/>
              </w:numPr>
              <w:rPr>
                <w:sz w:val="24"/>
                <w:szCs w:val="22"/>
              </w:rPr>
            </w:pPr>
            <w:r w:rsidRPr="0084120C">
              <w:rPr>
                <w:sz w:val="24"/>
                <w:szCs w:val="22"/>
              </w:rPr>
              <w:t xml:space="preserve">200 lx </w:t>
            </w:r>
            <w:r w:rsidR="000B609A" w:rsidRPr="0084120C">
              <w:rPr>
                <w:sz w:val="24"/>
                <w:szCs w:val="22"/>
              </w:rPr>
              <w:t xml:space="preserve">- </w:t>
            </w:r>
            <w:r w:rsidR="006A2F8B" w:rsidRPr="0084120C">
              <w:rPr>
                <w:sz w:val="24"/>
                <w:szCs w:val="22"/>
              </w:rPr>
              <w:t>archyvai</w:t>
            </w:r>
          </w:p>
          <w:p w14:paraId="1DE08FE2" w14:textId="22C6DA7C" w:rsidR="004F0C91" w:rsidRPr="0084120C" w:rsidRDefault="004F0C91">
            <w:pPr>
              <w:pStyle w:val="Companyname"/>
              <w:numPr>
                <w:ilvl w:val="0"/>
                <w:numId w:val="45"/>
              </w:numPr>
              <w:rPr>
                <w:sz w:val="24"/>
                <w:szCs w:val="22"/>
              </w:rPr>
            </w:pPr>
            <w:r w:rsidRPr="0084120C">
              <w:rPr>
                <w:sz w:val="24"/>
                <w:szCs w:val="22"/>
              </w:rPr>
              <w:t xml:space="preserve">100-200 lx </w:t>
            </w:r>
            <w:r w:rsidR="000B609A" w:rsidRPr="0084120C">
              <w:rPr>
                <w:sz w:val="24"/>
                <w:szCs w:val="22"/>
              </w:rPr>
              <w:t xml:space="preserve"> - </w:t>
            </w:r>
            <w:r w:rsidR="006A2F8B" w:rsidRPr="0084120C">
              <w:rPr>
                <w:sz w:val="24"/>
                <w:szCs w:val="22"/>
              </w:rPr>
              <w:t>koridoriai</w:t>
            </w:r>
          </w:p>
          <w:p w14:paraId="78CD66B5" w14:textId="77777777" w:rsidR="004F0C91" w:rsidRDefault="004F0C91" w:rsidP="00224F07">
            <w:pPr>
              <w:pStyle w:val="StandardText"/>
            </w:pPr>
            <w:r w:rsidRPr="0084120C">
              <w:t>Siekiant užtikrinti minimalų apšvietimą, liuksus reikėtų matuoti žiemą arba kai nėra dienos šviesos</w:t>
            </w:r>
            <w:r w:rsidR="00146D69" w:rsidRPr="0084120C">
              <w:t>.</w:t>
            </w:r>
            <w:r w:rsidRPr="0084120C">
              <w:t xml:space="preserve"> </w:t>
            </w:r>
            <w:r w:rsidR="00146D69" w:rsidRPr="0084120C">
              <w:t>J</w:t>
            </w:r>
            <w:r w:rsidRPr="0084120C">
              <w:t xml:space="preserve">ei įmanoma, </w:t>
            </w:r>
            <w:r w:rsidR="00146D69" w:rsidRPr="0084120C">
              <w:t xml:space="preserve">patalpose </w:t>
            </w:r>
            <w:r w:rsidRPr="0084120C">
              <w:t>rekomenduojama naudoti dienos švies</w:t>
            </w:r>
            <w:r w:rsidR="00146D69" w:rsidRPr="0084120C">
              <w:t xml:space="preserve">ą, o </w:t>
            </w:r>
            <w:r w:rsidR="000B609A" w:rsidRPr="0084120C">
              <w:t xml:space="preserve">dirbtinis </w:t>
            </w:r>
            <w:r w:rsidR="00146D69" w:rsidRPr="0084120C">
              <w:t>a</w:t>
            </w:r>
            <w:r w:rsidRPr="0084120C">
              <w:t>pšvietimas gali būti naudojamas</w:t>
            </w:r>
            <w:r w:rsidR="00146D69" w:rsidRPr="0084120C">
              <w:t>, jei dienos šviesos nepakanka</w:t>
            </w:r>
            <w:r w:rsidRPr="0084120C">
              <w:t>.</w:t>
            </w:r>
          </w:p>
          <w:p w14:paraId="4AFC90DD" w14:textId="0D826891" w:rsidR="00150BAA" w:rsidRPr="0084120C" w:rsidRDefault="00150BAA" w:rsidP="00224F07">
            <w:pPr>
              <w:pStyle w:val="StandardText"/>
            </w:pPr>
            <w:r w:rsidRPr="00150BAA">
              <w:t>Apšvietimo sąlygų koregavimas paprastai vykdomas kartu su šviesos šaltinių keitimu, todėl sutaupymo rezultatus neįmanoma aiškiai priskirti atskiroms priemonėms.</w:t>
            </w:r>
          </w:p>
        </w:tc>
      </w:tr>
      <w:tr w:rsidR="004F0C91" w:rsidRPr="0084120C" w14:paraId="678ED3BE" w14:textId="77777777" w:rsidTr="00224F07">
        <w:trPr>
          <w:trHeight w:val="261"/>
        </w:trPr>
        <w:tc>
          <w:tcPr>
            <w:tcW w:w="10292" w:type="dxa"/>
          </w:tcPr>
          <w:p w14:paraId="1781BF26" w14:textId="3E1612FD" w:rsidR="004F0C91" w:rsidRPr="0084120C" w:rsidRDefault="004F0C91" w:rsidP="00224F07">
            <w:pPr>
              <w:spacing w:before="60" w:after="60"/>
              <w:rPr>
                <w:i/>
                <w:iCs/>
                <w:color w:val="7B6A6B" w:themeColor="accent4"/>
              </w:rPr>
            </w:pPr>
            <w:r w:rsidRPr="0084120C">
              <w:rPr>
                <w:i/>
                <w:iCs/>
                <w:color w:val="7B6A6B" w:themeColor="accent4"/>
              </w:rPr>
              <w:t>#easyenergy #</w:t>
            </w:r>
            <w:r w:rsidR="00146D69" w:rsidRPr="0084120C">
              <w:rPr>
                <w:i/>
                <w:iCs/>
                <w:color w:val="7B6A6B" w:themeColor="accent4"/>
              </w:rPr>
              <w:t>taupomeenergiją</w:t>
            </w:r>
            <w:r w:rsidRPr="0084120C">
              <w:rPr>
                <w:i/>
                <w:iCs/>
                <w:color w:val="7B6A6B" w:themeColor="accent4"/>
              </w:rPr>
              <w:t xml:space="preserve"> #ef</w:t>
            </w:r>
            <w:r w:rsidR="00146D69" w:rsidRPr="0084120C">
              <w:rPr>
                <w:i/>
                <w:iCs/>
                <w:color w:val="7B6A6B" w:themeColor="accent4"/>
              </w:rPr>
              <w:t>ektyvusapšvietimas</w:t>
            </w:r>
            <w:r w:rsidRPr="0084120C">
              <w:rPr>
                <w:i/>
                <w:iCs/>
                <w:color w:val="7B6A6B" w:themeColor="accent4"/>
              </w:rPr>
              <w:t xml:space="preserve"> #led #</w:t>
            </w:r>
            <w:r w:rsidR="00146D69" w:rsidRPr="0084120C">
              <w:rPr>
                <w:i/>
                <w:iCs/>
                <w:color w:val="7B6A6B" w:themeColor="accent4"/>
              </w:rPr>
              <w:t>apšvietimas</w:t>
            </w:r>
          </w:p>
        </w:tc>
      </w:tr>
    </w:tbl>
    <w:p w14:paraId="6D5E100A" w14:textId="77777777" w:rsidR="004F0C91" w:rsidRPr="0084120C" w:rsidRDefault="004F0C91" w:rsidP="004F0C91">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F0C91" w:rsidRPr="0084120C" w14:paraId="01A140AE"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C9A3EAD" w14:textId="1BC006F1" w:rsidR="004F0C91"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463542E" w14:textId="2E308F50" w:rsidR="004F0C91" w:rsidRPr="0084120C" w:rsidRDefault="00C11CDA" w:rsidP="00224F07">
            <w:pPr>
              <w:pStyle w:val="Companyname"/>
              <w:rPr>
                <w:rStyle w:val="Heading3Char"/>
                <w:lang w:val="lt-LT"/>
              </w:rPr>
            </w:pPr>
            <w:r w:rsidRPr="0084120C">
              <w:rPr>
                <w:rStyle w:val="Heading3Char"/>
                <w:lang w:val="lt-LT"/>
              </w:rPr>
              <w:t>Pastato kategorija</w:t>
            </w:r>
          </w:p>
        </w:tc>
      </w:tr>
      <w:tr w:rsidR="004F0C91" w:rsidRPr="0084120C" w14:paraId="6299832E" w14:textId="77777777" w:rsidTr="00224F07">
        <w:trPr>
          <w:trHeight w:val="593"/>
        </w:trPr>
        <w:tc>
          <w:tcPr>
            <w:tcW w:w="2551" w:type="dxa"/>
            <w:tcBorders>
              <w:top w:val="single" w:sz="4" w:space="0" w:color="auto"/>
            </w:tcBorders>
            <w:vAlign w:val="center"/>
          </w:tcPr>
          <w:p w14:paraId="223B1021" w14:textId="77777777" w:rsidR="004F0C91" w:rsidRPr="0084120C"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917935298"/>
                <w14:checkbox>
                  <w14:checked w14:val="0"/>
                  <w14:checkedState w14:val="2612" w14:font="MS Gothic"/>
                  <w14:uncheckedState w14:val="2610" w14:font="MS Gothic"/>
                </w14:checkbox>
              </w:sdtPr>
              <w:sdtContent>
                <w:r w:rsidR="004F0C91" w:rsidRPr="0084120C">
                  <w:rPr>
                    <w:rFonts w:ascii="MS Gothic" w:eastAsia="MS Gothic" w:hAnsi="MS Gothic"/>
                    <w:color w:val="4B4B4D" w:themeColor="text1"/>
                    <w:szCs w:val="22"/>
                  </w:rPr>
                  <w:t>☐</w:t>
                </w:r>
              </w:sdtContent>
            </w:sdt>
            <w:r w:rsidR="004F0C91"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EE68F51" w14:textId="77777777" w:rsidR="004F0C91" w:rsidRPr="0084120C"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560677644"/>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7E14E6C8" w14:textId="77777777" w:rsidR="004F0C91" w:rsidRPr="0084120C"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2055817185"/>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 w:val="24"/>
                    <w:szCs w:val="22"/>
                  </w:rPr>
                  <w:t>☒</w:t>
                </w:r>
              </w:sdtContent>
            </w:sdt>
            <w:r w:rsidR="004F0C91" w:rsidRPr="0084120C">
              <w:rPr>
                <w:szCs w:val="22"/>
              </w:rPr>
              <w:t xml:space="preserve"> Administracinis </w:t>
            </w:r>
          </w:p>
        </w:tc>
        <w:tc>
          <w:tcPr>
            <w:tcW w:w="2519" w:type="dxa"/>
            <w:tcBorders>
              <w:top w:val="single" w:sz="4" w:space="0" w:color="auto"/>
            </w:tcBorders>
            <w:vAlign w:val="center"/>
          </w:tcPr>
          <w:p w14:paraId="02E692C7" w14:textId="77777777" w:rsidR="004F0C91" w:rsidRPr="0084120C" w:rsidRDefault="00000000" w:rsidP="00224F07">
            <w:pPr>
              <w:pStyle w:val="Companyname"/>
              <w:rPr>
                <w:rStyle w:val="Heading3Char"/>
                <w:b w:val="0"/>
                <w:color w:val="535353"/>
                <w:sz w:val="22"/>
                <w:szCs w:val="22"/>
                <w:lang w:val="lt-LT"/>
              </w:rPr>
            </w:pPr>
            <w:sdt>
              <w:sdtPr>
                <w:rPr>
                  <w:b/>
                  <w:color w:val="007BB2" w:themeColor="background2"/>
                  <w:sz w:val="24"/>
                  <w:szCs w:val="22"/>
                  <w:lang w:val="en-GB"/>
                </w:rPr>
                <w:id w:val="-901988111"/>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rStyle w:val="Heading3Char"/>
                <w:b w:val="0"/>
                <w:color w:val="4B4B4D" w:themeColor="text1"/>
                <w:sz w:val="22"/>
                <w:szCs w:val="22"/>
                <w:lang w:val="lt-LT"/>
              </w:rPr>
              <w:t xml:space="preserve"> Švietimo ar socialinė</w:t>
            </w:r>
            <w:r w:rsidR="004F0C91" w:rsidRPr="0084120C">
              <w:rPr>
                <w:rStyle w:val="Heading3Char"/>
                <w:color w:val="4B4B4D" w:themeColor="text1"/>
                <w:lang w:val="lt-LT"/>
              </w:rPr>
              <w:t xml:space="preserve">     </w:t>
            </w:r>
            <w:r w:rsidR="004F0C91" w:rsidRPr="0084120C">
              <w:rPr>
                <w:rStyle w:val="Heading3Char"/>
                <w:b w:val="0"/>
                <w:color w:val="4B4B4D" w:themeColor="text1"/>
                <w:sz w:val="22"/>
                <w:szCs w:val="22"/>
                <w:lang w:val="lt-LT"/>
              </w:rPr>
              <w:t xml:space="preserve"> įstaiga</w:t>
            </w:r>
          </w:p>
        </w:tc>
      </w:tr>
      <w:tr w:rsidR="004F0C91" w:rsidRPr="0084120C" w14:paraId="1969005A" w14:textId="77777777" w:rsidTr="00224F07">
        <w:trPr>
          <w:trHeight w:val="593"/>
        </w:trPr>
        <w:tc>
          <w:tcPr>
            <w:tcW w:w="2551" w:type="dxa"/>
            <w:vAlign w:val="center"/>
          </w:tcPr>
          <w:p w14:paraId="364A5FF8" w14:textId="77777777" w:rsidR="004F0C91" w:rsidRPr="0084120C"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412125997"/>
                <w14:checkbox>
                  <w14:checked w14:val="0"/>
                  <w14:checkedState w14:val="2612" w14:font="MS Gothic"/>
                  <w14:uncheckedState w14:val="2610" w14:font="MS Gothic"/>
                </w14:checkbox>
              </w:sdtPr>
              <w:sdtContent>
                <w:r w:rsidR="004F0C91" w:rsidRPr="0084120C">
                  <w:rPr>
                    <w:rFonts w:ascii="MS Gothic" w:eastAsia="MS Gothic" w:hAnsi="MS Gothic"/>
                    <w:color w:val="4B4B4D" w:themeColor="text1"/>
                    <w:szCs w:val="22"/>
                  </w:rPr>
                  <w:t>☐</w:t>
                </w:r>
              </w:sdtContent>
            </w:sdt>
            <w:r w:rsidR="004F0C91"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5E5078EB" w14:textId="77777777" w:rsidR="004F0C91" w:rsidRPr="0084120C"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345721120"/>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Cs w:val="22"/>
                  </w:rPr>
                  <w:t>☒</w:t>
                </w:r>
              </w:sdtContent>
            </w:sdt>
            <w:r w:rsidR="004F0C91"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503BC8AE" w14:textId="77777777" w:rsidR="004F0C91" w:rsidRPr="0084120C"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118346612"/>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Cs w:val="22"/>
                  </w:rPr>
                  <w:t>☒</w:t>
                </w:r>
              </w:sdtContent>
            </w:sdt>
            <w:r w:rsidR="004F0C91" w:rsidRPr="0084120C">
              <w:rPr>
                <w:rStyle w:val="Heading3Char"/>
                <w:b w:val="0"/>
                <w:color w:val="4B4B4D" w:themeColor="text1"/>
                <w:sz w:val="22"/>
                <w:szCs w:val="22"/>
                <w:lang w:val="lt-LT"/>
              </w:rPr>
              <w:t xml:space="preserve"> Komercinis</w:t>
            </w:r>
          </w:p>
        </w:tc>
        <w:tc>
          <w:tcPr>
            <w:tcW w:w="2519" w:type="dxa"/>
            <w:vAlign w:val="center"/>
          </w:tcPr>
          <w:p w14:paraId="208E97F9" w14:textId="77777777" w:rsidR="004F0C91" w:rsidRPr="0084120C" w:rsidRDefault="00000000" w:rsidP="00224F07">
            <w:pPr>
              <w:rPr>
                <w:rStyle w:val="Heading3Char"/>
                <w:b w:val="0"/>
                <w:color w:val="auto"/>
                <w:sz w:val="22"/>
                <w:szCs w:val="22"/>
                <w:lang w:val="lt-LT"/>
              </w:rPr>
            </w:pPr>
            <w:sdt>
              <w:sdtPr>
                <w:rPr>
                  <w:b/>
                  <w:color w:val="007BB2" w:themeColor="background2"/>
                  <w:sz w:val="24"/>
                  <w:szCs w:val="24"/>
                  <w:lang w:val="en-GB"/>
                </w:rPr>
                <w:id w:val="1944570344"/>
                <w14:checkbox>
                  <w14:checked w14:val="0"/>
                  <w14:checkedState w14:val="2612" w14:font="MS Gothic"/>
                  <w14:uncheckedState w14:val="2610" w14:font="MS Gothic"/>
                </w14:checkbox>
              </w:sdtPr>
              <w:sdtEndPr>
                <w:rPr>
                  <w:b w:val="0"/>
                  <w:color w:val="auto"/>
                  <w:sz w:val="22"/>
                  <w:szCs w:val="22"/>
                </w:rPr>
              </w:sdtEndPr>
              <w:sdtContent>
                <w:r w:rsidR="004F0C91" w:rsidRPr="0084120C">
                  <w:rPr>
                    <w:rFonts w:ascii="MS Gothic" w:eastAsia="MS Gothic" w:hAnsi="MS Gothic"/>
                  </w:rPr>
                  <w:t>☐</w:t>
                </w:r>
              </w:sdtContent>
            </w:sdt>
            <w:r w:rsidR="004F0C91" w:rsidRPr="0084120C">
              <w:rPr>
                <w:color w:val="4B4B4D" w:themeColor="text1"/>
              </w:rPr>
              <w:t xml:space="preserve"> Gyvenamasis būstas</w:t>
            </w:r>
          </w:p>
        </w:tc>
      </w:tr>
      <w:tr w:rsidR="004F0C91" w:rsidRPr="0084120C" w14:paraId="2D0AD695" w14:textId="77777777" w:rsidTr="00224F07">
        <w:trPr>
          <w:trHeight w:val="593"/>
        </w:trPr>
        <w:tc>
          <w:tcPr>
            <w:tcW w:w="2551" w:type="dxa"/>
            <w:vAlign w:val="center"/>
          </w:tcPr>
          <w:p w14:paraId="6C3F4ED0" w14:textId="32FD2358" w:rsidR="004F0C91" w:rsidRPr="0084120C" w:rsidRDefault="00000000" w:rsidP="00224F07">
            <w:pPr>
              <w:pStyle w:val="Companyname"/>
              <w:rPr>
                <w:rStyle w:val="Heading3Char"/>
                <w:b w:val="0"/>
                <w:color w:val="4B4B4D" w:themeColor="text1"/>
                <w:sz w:val="22"/>
                <w:szCs w:val="22"/>
                <w:lang w:val="lt-LT"/>
              </w:rPr>
            </w:pPr>
            <w:sdt>
              <w:sdtPr>
                <w:rPr>
                  <w:b/>
                  <w:bCs/>
                  <w:color w:val="4B4B4D" w:themeColor="text1"/>
                  <w:sz w:val="24"/>
                  <w:szCs w:val="24"/>
                  <w:lang w:val="en-GB"/>
                </w:rPr>
                <w:id w:val="616101581"/>
                <w14:checkbox>
                  <w14:checked w14:val="0"/>
                  <w14:checkedState w14:val="2612" w14:font="MS Gothic"/>
                  <w14:uncheckedState w14:val="2610" w14:font="MS Gothic"/>
                </w14:checkbox>
              </w:sdtPr>
              <w:sdtContent>
                <w:r w:rsidR="004F0C91" w:rsidRPr="0084120C">
                  <w:rPr>
                    <w:rFonts w:ascii="MS Gothic" w:eastAsia="MS Gothic" w:hAnsi="MS Gothic"/>
                    <w:color w:val="4B4B4D" w:themeColor="text1"/>
                  </w:rPr>
                  <w:t>☐</w:t>
                </w:r>
              </w:sdtContent>
            </w:sdt>
            <w:r w:rsidR="004F0C91"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53BF84C3" w14:textId="77777777" w:rsidR="004F0C91" w:rsidRPr="0084120C" w:rsidRDefault="00000000" w:rsidP="00224F07">
            <w:pPr>
              <w:pStyle w:val="Companyname"/>
              <w:rPr>
                <w:rStyle w:val="Heading3Char"/>
                <w:b w:val="0"/>
                <w:color w:val="auto"/>
                <w:sz w:val="22"/>
                <w:szCs w:val="22"/>
                <w:u w:val="single"/>
                <w:lang w:val="lt-LT"/>
              </w:rPr>
            </w:pPr>
            <w:sdt>
              <w:sdtPr>
                <w:rPr>
                  <w:b/>
                  <w:color w:val="007BB2" w:themeColor="background2"/>
                  <w:sz w:val="24"/>
                  <w:szCs w:val="22"/>
                  <w:lang w:val="en-GB"/>
                </w:rPr>
                <w:id w:val="-2045506891"/>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szCs w:val="22"/>
                <w:u w:val="single"/>
              </w:rPr>
              <w:t xml:space="preserve">   </w:t>
            </w:r>
          </w:p>
        </w:tc>
        <w:tc>
          <w:tcPr>
            <w:tcW w:w="2816" w:type="dxa"/>
            <w:tcBorders>
              <w:left w:val="single" w:sz="4" w:space="0" w:color="auto"/>
            </w:tcBorders>
            <w:vAlign w:val="center"/>
          </w:tcPr>
          <w:p w14:paraId="755508C6" w14:textId="22863281" w:rsidR="004F0C91" w:rsidRPr="0084120C" w:rsidRDefault="00000000" w:rsidP="00224F07">
            <w:pPr>
              <w:pStyle w:val="Companyname"/>
              <w:rPr>
                <w:rStyle w:val="Heading3Char"/>
                <w:b w:val="0"/>
                <w:color w:val="535353"/>
                <w:sz w:val="22"/>
                <w:szCs w:val="22"/>
                <w:lang w:val="lt-LT"/>
              </w:rPr>
            </w:pPr>
            <w:sdt>
              <w:sdtPr>
                <w:rPr>
                  <w:b/>
                  <w:color w:val="007BB2" w:themeColor="background2"/>
                  <w:sz w:val="24"/>
                  <w:szCs w:val="22"/>
                  <w:lang w:val="en-GB"/>
                </w:rPr>
                <w:id w:val="-85617079"/>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sdt>
            <w:sdtPr>
              <w:id w:val="-949239206"/>
              <w14:checkbox>
                <w14:checked w14:val="0"/>
                <w14:checkedState w14:val="2612" w14:font="MS Gothic"/>
                <w14:uncheckedState w14:val="2610" w14:font="MS Gothic"/>
              </w14:checkbox>
            </w:sdtPr>
            <w:sdtContent>
              <w:p w14:paraId="5A3E8F43" w14:textId="77777777" w:rsidR="004F0C91" w:rsidRPr="0084120C" w:rsidRDefault="004F0C91" w:rsidP="00224F07">
                <w:pPr>
                  <w:rPr>
                    <w:rStyle w:val="Heading3Char"/>
                    <w:b w:val="0"/>
                    <w:color w:val="auto"/>
                    <w:sz w:val="22"/>
                    <w:szCs w:val="22"/>
                    <w:lang w:val="lt-LT"/>
                  </w:rPr>
                </w:pPr>
                <w:r w:rsidRPr="0084120C">
                  <w:rPr>
                    <w:rFonts w:ascii="MS Gothic" w:eastAsia="MS Gothic" w:hAnsi="MS Gothic"/>
                  </w:rPr>
                  <w:t>☐</w:t>
                </w:r>
              </w:p>
            </w:sdtContent>
          </w:sdt>
        </w:tc>
      </w:tr>
    </w:tbl>
    <w:p w14:paraId="13D6D26C" w14:textId="77777777" w:rsidR="004F0C91" w:rsidRPr="0084120C" w:rsidRDefault="004F0C91" w:rsidP="004F0C91">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F0C91" w:rsidRPr="0084120C" w14:paraId="5A7AC24D" w14:textId="77777777" w:rsidTr="00224F07">
        <w:trPr>
          <w:trHeight w:val="438"/>
        </w:trPr>
        <w:tc>
          <w:tcPr>
            <w:tcW w:w="5003" w:type="dxa"/>
            <w:tcBorders>
              <w:bottom w:val="single" w:sz="4" w:space="0" w:color="auto"/>
            </w:tcBorders>
            <w:shd w:val="clear" w:color="auto" w:fill="E7EEF5" w:themeFill="accent5" w:themeFillTint="33"/>
            <w:vAlign w:val="center"/>
          </w:tcPr>
          <w:p w14:paraId="335326DE" w14:textId="3C31220D" w:rsidR="004F0C91"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1806DDE1" w14:textId="5B4049CE" w:rsidR="004F0C91" w:rsidRPr="0084120C" w:rsidRDefault="001213FE" w:rsidP="00224F07">
            <w:pPr>
              <w:pStyle w:val="Companyname"/>
              <w:rPr>
                <w:rStyle w:val="Heading3Char"/>
                <w:lang w:val="lt-LT"/>
              </w:rPr>
            </w:pPr>
            <w:r w:rsidRPr="0084120C">
              <w:rPr>
                <w:rStyle w:val="Heading3Char"/>
                <w:lang w:val="lt-LT"/>
              </w:rPr>
              <w:t>Sutaupymo potencialas</w:t>
            </w:r>
          </w:p>
        </w:tc>
      </w:tr>
      <w:tr w:rsidR="004F0C91" w:rsidRPr="0084120C" w14:paraId="0581B9FA" w14:textId="77777777" w:rsidTr="00224F07">
        <w:trPr>
          <w:trHeight w:val="536"/>
        </w:trPr>
        <w:tc>
          <w:tcPr>
            <w:tcW w:w="5003" w:type="dxa"/>
            <w:tcBorders>
              <w:bottom w:val="nil"/>
            </w:tcBorders>
            <w:vAlign w:val="center"/>
          </w:tcPr>
          <w:p w14:paraId="327CDB57" w14:textId="62168662" w:rsidR="004F0C91" w:rsidRPr="0084120C"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1409814605"/>
                <w14:checkbox>
                  <w14:checked w14:val="0"/>
                  <w14:checkedState w14:val="2612" w14:font="MS Gothic"/>
                  <w14:uncheckedState w14:val="2610" w14:font="MS Gothic"/>
                </w14:checkbox>
              </w:sdtPr>
              <w:sdtContent>
                <w:r w:rsidR="004F0C91" w:rsidRPr="0084120C">
                  <w:rPr>
                    <w:rFonts w:ascii="MS Gothic" w:eastAsia="MS Gothic" w:hAnsi="MS Gothic"/>
                    <w:bCs/>
                    <w:sz w:val="22"/>
                    <w:szCs w:val="22"/>
                  </w:rPr>
                  <w:t>☐</w:t>
                </w:r>
              </w:sdtContent>
            </w:sdt>
            <w:r w:rsidR="004F0C9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7AF76A80" w14:textId="77777777"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00982608"/>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 w:val="22"/>
                    <w:szCs w:val="22"/>
                  </w:rPr>
                  <w:t>☒</w:t>
                </w:r>
              </w:sdtContent>
            </w:sdt>
            <w:r w:rsidR="004F0C91"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00BD9ECC" w14:textId="77777777"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80139950"/>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 w:val="22"/>
                    <w:szCs w:val="22"/>
                  </w:rPr>
                  <w:t>☒</w:t>
                </w:r>
              </w:sdtContent>
            </w:sdt>
            <w:r w:rsidR="004F0C91" w:rsidRPr="0084120C">
              <w:rPr>
                <w:rStyle w:val="Heading3Char"/>
                <w:b w:val="0"/>
                <w:color w:val="4B4B4D" w:themeColor="text1"/>
                <w:sz w:val="22"/>
                <w:szCs w:val="22"/>
                <w:lang w:val="lt-LT"/>
              </w:rPr>
              <w:t xml:space="preserve">  Išlaidos</w:t>
            </w:r>
          </w:p>
        </w:tc>
      </w:tr>
      <w:tr w:rsidR="004F0C91" w:rsidRPr="0084120C" w14:paraId="29F14291" w14:textId="77777777" w:rsidTr="00224F07">
        <w:trPr>
          <w:trHeight w:val="536"/>
        </w:trPr>
        <w:tc>
          <w:tcPr>
            <w:tcW w:w="5003" w:type="dxa"/>
            <w:tcBorders>
              <w:top w:val="nil"/>
              <w:bottom w:val="nil"/>
            </w:tcBorders>
            <w:vAlign w:val="center"/>
          </w:tcPr>
          <w:p w14:paraId="5CC85255" w14:textId="1475C8E1"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387656038"/>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 w:val="22"/>
                    <w:szCs w:val="22"/>
                  </w:rPr>
                  <w:t>☒</w:t>
                </w:r>
              </w:sdtContent>
            </w:sdt>
            <w:r w:rsidR="004F0C9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0C0B7A28" w14:textId="77777777"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92649465"/>
                <w14:checkbox>
                  <w14:checked w14:val="0"/>
                  <w14:checkedState w14:val="2612" w14:font="MS Gothic"/>
                  <w14:uncheckedState w14:val="2610" w14:font="MS Gothic"/>
                </w14:checkbox>
              </w:sdtPr>
              <w:sdtContent>
                <w:r w:rsidR="004F0C91" w:rsidRPr="0084120C">
                  <w:rPr>
                    <w:rFonts w:ascii="MS Gothic" w:eastAsia="MS Gothic" w:hAnsi="MS Gothic"/>
                    <w:sz w:val="22"/>
                    <w:szCs w:val="22"/>
                  </w:rPr>
                  <w:t>☐</w:t>
                </w:r>
              </w:sdtContent>
            </w:sdt>
            <w:r w:rsidR="004F0C91" w:rsidRPr="0084120C">
              <w:rPr>
                <w:sz w:val="22"/>
                <w:szCs w:val="22"/>
              </w:rPr>
              <w:t xml:space="preserve">  </w:t>
            </w:r>
            <w:r w:rsidR="004F0C91" w:rsidRPr="0084120C">
              <w:rPr>
                <w:rStyle w:val="Heading3Char"/>
                <w:b w:val="0"/>
                <w:color w:val="4B4B4D" w:themeColor="text1"/>
                <w:sz w:val="22"/>
                <w:szCs w:val="22"/>
                <w:lang w:val="lt-LT"/>
              </w:rPr>
              <w:t>CO</w:t>
            </w:r>
            <w:r w:rsidR="004F0C91" w:rsidRPr="0084120C">
              <w:rPr>
                <w:b/>
                <w:bCs/>
                <w:sz w:val="22"/>
                <w:szCs w:val="22"/>
                <w:vertAlign w:val="subscript"/>
              </w:rPr>
              <w:t>2</w:t>
            </w:r>
          </w:p>
        </w:tc>
        <w:tc>
          <w:tcPr>
            <w:tcW w:w="2767" w:type="dxa"/>
            <w:tcBorders>
              <w:top w:val="nil"/>
              <w:left w:val="nil"/>
              <w:bottom w:val="nil"/>
            </w:tcBorders>
            <w:vAlign w:val="center"/>
          </w:tcPr>
          <w:p w14:paraId="2F59FAA4" w14:textId="77777777" w:rsidR="004F0C91" w:rsidRPr="0084120C" w:rsidRDefault="004F0C91" w:rsidP="00224F07">
            <w:pPr>
              <w:pStyle w:val="StandardText"/>
              <w:rPr>
                <w:rStyle w:val="Heading3Char"/>
                <w:b w:val="0"/>
                <w:color w:val="4B4B4D" w:themeColor="text1"/>
                <w:sz w:val="22"/>
                <w:szCs w:val="22"/>
                <w:lang w:val="lt-LT"/>
              </w:rPr>
            </w:pPr>
          </w:p>
        </w:tc>
      </w:tr>
      <w:tr w:rsidR="004F0C91" w:rsidRPr="0084120C" w14:paraId="3010778D" w14:textId="77777777" w:rsidTr="00224F07">
        <w:trPr>
          <w:trHeight w:val="536"/>
        </w:trPr>
        <w:tc>
          <w:tcPr>
            <w:tcW w:w="5003" w:type="dxa"/>
            <w:tcBorders>
              <w:top w:val="nil"/>
              <w:bottom w:val="nil"/>
            </w:tcBorders>
            <w:vAlign w:val="center"/>
          </w:tcPr>
          <w:p w14:paraId="2793781D" w14:textId="7CE8FE96"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557004391"/>
                <w14:checkbox>
                  <w14:checked w14:val="0"/>
                  <w14:checkedState w14:val="2612" w14:font="MS Gothic"/>
                  <w14:uncheckedState w14:val="2610" w14:font="MS Gothic"/>
                </w14:checkbox>
              </w:sdtPr>
              <w:sdtContent>
                <w:r w:rsidR="004F0C91" w:rsidRPr="0084120C">
                  <w:rPr>
                    <w:rFonts w:ascii="MS Gothic" w:eastAsia="MS Gothic" w:hAnsi="MS Gothic"/>
                    <w:sz w:val="22"/>
                    <w:szCs w:val="22"/>
                  </w:rPr>
                  <w:t>☐</w:t>
                </w:r>
              </w:sdtContent>
            </w:sdt>
            <w:r w:rsidR="004F0C9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5F73B64B" w14:textId="77777777"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7363493"/>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 w:val="22"/>
                    <w:szCs w:val="22"/>
                  </w:rPr>
                  <w:t>☒</w:t>
                </w:r>
              </w:sdtContent>
            </w:sdt>
            <w:r w:rsidR="004F0C91" w:rsidRPr="0084120C">
              <w:rPr>
                <w:sz w:val="22"/>
                <w:szCs w:val="22"/>
              </w:rPr>
              <w:t xml:space="preserve"> Kitas teigiamas poveikis</w:t>
            </w:r>
          </w:p>
        </w:tc>
        <w:tc>
          <w:tcPr>
            <w:tcW w:w="2767" w:type="dxa"/>
            <w:tcBorders>
              <w:top w:val="nil"/>
              <w:left w:val="nil"/>
              <w:bottom w:val="nil"/>
            </w:tcBorders>
            <w:vAlign w:val="center"/>
          </w:tcPr>
          <w:p w14:paraId="75253934" w14:textId="77777777" w:rsidR="004F0C91" w:rsidRPr="0084120C" w:rsidRDefault="004F0C91" w:rsidP="00224F07">
            <w:pPr>
              <w:pStyle w:val="StandardText"/>
              <w:rPr>
                <w:rStyle w:val="Heading3Char"/>
                <w:b w:val="0"/>
                <w:color w:val="4B4B4D" w:themeColor="text1"/>
                <w:sz w:val="22"/>
                <w:szCs w:val="22"/>
                <w:lang w:val="lt-LT"/>
              </w:rPr>
            </w:pPr>
          </w:p>
        </w:tc>
      </w:tr>
      <w:tr w:rsidR="004F0C91" w:rsidRPr="0084120C" w14:paraId="54A52ED8" w14:textId="77777777" w:rsidTr="00224F07">
        <w:trPr>
          <w:trHeight w:val="536"/>
        </w:trPr>
        <w:tc>
          <w:tcPr>
            <w:tcW w:w="5003" w:type="dxa"/>
            <w:tcBorders>
              <w:top w:val="nil"/>
            </w:tcBorders>
            <w:vAlign w:val="center"/>
          </w:tcPr>
          <w:p w14:paraId="02C73936" w14:textId="5A0BA983" w:rsidR="004F0C91"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57007306"/>
                <w14:checkbox>
                  <w14:checked w14:val="0"/>
                  <w14:checkedState w14:val="2612" w14:font="MS Gothic"/>
                  <w14:uncheckedState w14:val="2610" w14:font="MS Gothic"/>
                </w14:checkbox>
              </w:sdtPr>
              <w:sdtContent>
                <w:r w:rsidR="004F0C91" w:rsidRPr="0084120C">
                  <w:rPr>
                    <w:rFonts w:ascii="MS Gothic" w:eastAsia="MS Gothic" w:hAnsi="MS Gothic"/>
                    <w:sz w:val="22"/>
                    <w:szCs w:val="22"/>
                  </w:rPr>
                  <w:t>☐</w:t>
                </w:r>
              </w:sdtContent>
            </w:sdt>
            <w:r w:rsidR="004F0C9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2FEA900E" w14:textId="77777777" w:rsidR="004F0C91" w:rsidRPr="0084120C" w:rsidRDefault="004F0C91" w:rsidP="00224F07">
            <w:pPr>
              <w:pStyle w:val="StandardText"/>
              <w:rPr>
                <w:rStyle w:val="Heading3Char"/>
                <w:b w:val="0"/>
                <w:color w:val="4B4B4D" w:themeColor="text1"/>
                <w:sz w:val="22"/>
                <w:szCs w:val="22"/>
                <w:lang w:val="lt-LT"/>
              </w:rPr>
            </w:pPr>
            <w:r w:rsidRPr="0084120C">
              <w:rPr>
                <w:sz w:val="22"/>
                <w:szCs w:val="22"/>
              </w:rPr>
              <w:t>Tinkamas apšvietimas naudingas sveikatai</w:t>
            </w:r>
          </w:p>
        </w:tc>
      </w:tr>
    </w:tbl>
    <w:p w14:paraId="6003096E" w14:textId="77777777" w:rsidR="004F0C91" w:rsidRPr="0084120C" w:rsidRDefault="004F0C91" w:rsidP="004F0C91">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F0C91" w:rsidRPr="0084120C" w14:paraId="3EA79E2A" w14:textId="77777777" w:rsidTr="00224F07">
        <w:trPr>
          <w:trHeight w:val="313"/>
        </w:trPr>
        <w:tc>
          <w:tcPr>
            <w:tcW w:w="2576" w:type="dxa"/>
            <w:tcBorders>
              <w:bottom w:val="single" w:sz="4" w:space="0" w:color="auto"/>
            </w:tcBorders>
            <w:shd w:val="clear" w:color="auto" w:fill="E7EEF5" w:themeFill="accent5" w:themeFillTint="33"/>
            <w:vAlign w:val="center"/>
          </w:tcPr>
          <w:p w14:paraId="6F8DAF8D" w14:textId="079ED229" w:rsidR="004F0C91"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994B853" w14:textId="77777777" w:rsidR="004F0C91" w:rsidRPr="0084120C" w:rsidRDefault="004F0C91"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4970049F" w14:textId="77777777" w:rsidR="004F0C91" w:rsidRPr="0084120C" w:rsidRDefault="004F0C91"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696E11A4" w14:textId="77777777" w:rsidR="004F0C91" w:rsidRPr="0084120C" w:rsidRDefault="004F0C91" w:rsidP="00224F07">
            <w:pPr>
              <w:pStyle w:val="Heading3"/>
              <w:rPr>
                <w:rStyle w:val="Heading3Char"/>
                <w:b/>
                <w:bCs/>
                <w:lang w:val="lt-LT"/>
              </w:rPr>
            </w:pPr>
            <w:r w:rsidRPr="0084120C">
              <w:rPr>
                <w:rStyle w:val="Heading3Char"/>
                <w:b/>
                <w:bCs/>
                <w:lang w:val="lt-LT"/>
              </w:rPr>
              <w:t>Speciali sauga</w:t>
            </w:r>
          </w:p>
        </w:tc>
      </w:tr>
      <w:tr w:rsidR="004F0C91" w:rsidRPr="0084120C" w14:paraId="379F8F76" w14:textId="77777777" w:rsidTr="00224F07">
        <w:trPr>
          <w:trHeight w:val="530"/>
        </w:trPr>
        <w:tc>
          <w:tcPr>
            <w:tcW w:w="2576" w:type="dxa"/>
            <w:tcBorders>
              <w:bottom w:val="nil"/>
            </w:tcBorders>
            <w:vAlign w:val="center"/>
          </w:tcPr>
          <w:p w14:paraId="3F6B8614" w14:textId="68561EBA" w:rsidR="004F0C91" w:rsidRPr="0084120C" w:rsidRDefault="00000000" w:rsidP="00224F07">
            <w:pPr>
              <w:rPr>
                <w:rStyle w:val="Heading3Char"/>
                <w:b w:val="0"/>
                <w:color w:val="auto"/>
                <w:sz w:val="22"/>
                <w:szCs w:val="22"/>
                <w:lang w:val="lt-LT"/>
              </w:rPr>
            </w:pPr>
            <w:sdt>
              <w:sdtPr>
                <w:rPr>
                  <w:b/>
                  <w:color w:val="4B4B4D" w:themeColor="text1"/>
                  <w:sz w:val="24"/>
                  <w:szCs w:val="24"/>
                  <w:lang w:val="en-GB"/>
                </w:rPr>
                <w:id w:val="480500901"/>
                <w14:checkbox>
                  <w14:checked w14:val="0"/>
                  <w14:checkedState w14:val="2612" w14:font="MS Gothic"/>
                  <w14:uncheckedState w14:val="2610" w14:font="MS Gothic"/>
                </w14:checkbox>
              </w:sdtPr>
              <w:sdtContent>
                <w:r w:rsidR="004F0C91" w:rsidRPr="0084120C">
                  <w:rPr>
                    <w:rFonts w:ascii="MS Gothic" w:eastAsia="MS Gothic" w:hAnsi="MS Gothic"/>
                    <w:color w:val="4B4B4D" w:themeColor="text1"/>
                  </w:rPr>
                  <w:t>☐</w:t>
                </w:r>
              </w:sdtContent>
            </w:sdt>
            <w:r w:rsidR="004F0C91"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4F0C91"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1B03786C" w14:textId="77777777" w:rsidR="004F0C91" w:rsidRPr="0084120C"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37087128"/>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 w:val="24"/>
                    <w:szCs w:val="22"/>
                  </w:rPr>
                  <w:t>☒</w:t>
                </w:r>
              </w:sdtContent>
            </w:sdt>
            <w:r w:rsidR="004F0C91"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6F2F81D3" w14:textId="3787D899" w:rsidR="004F0C91"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227887206"/>
                <w14:checkbox>
                  <w14:checked w14:val="1"/>
                  <w14:checkedState w14:val="2612" w14:font="MS Gothic"/>
                  <w14:uncheckedState w14:val="2610" w14:font="MS Gothic"/>
                </w14:checkbox>
              </w:sdtPr>
              <w:sdtContent>
                <w:r w:rsidR="004F0C91" w:rsidRPr="0084120C">
                  <w:rPr>
                    <w:rFonts w:ascii="MS Gothic" w:eastAsia="MS Gothic" w:hAnsi="MS Gothic"/>
                    <w:b/>
                    <w:color w:val="007BB2" w:themeColor="background2"/>
                    <w:szCs w:val="22"/>
                  </w:rPr>
                  <w:t>☒</w:t>
                </w:r>
              </w:sdtContent>
            </w:sdt>
            <w:r w:rsidR="004F0C91" w:rsidRPr="0084120C">
              <w:rPr>
                <w:szCs w:val="22"/>
              </w:rPr>
              <w:t xml:space="preserve">  </w:t>
            </w:r>
            <w:r w:rsidR="006F1366" w:rsidRPr="0084120C">
              <w:rPr>
                <w:szCs w:val="22"/>
              </w:rPr>
              <w:t>Galima atlikti pačiam</w:t>
            </w:r>
          </w:p>
        </w:tc>
        <w:tc>
          <w:tcPr>
            <w:tcW w:w="2780" w:type="dxa"/>
            <w:tcBorders>
              <w:bottom w:val="nil"/>
            </w:tcBorders>
            <w:vAlign w:val="center"/>
          </w:tcPr>
          <w:p w14:paraId="0C947D82" w14:textId="77777777" w:rsidR="004F0C91" w:rsidRPr="0084120C" w:rsidRDefault="00000000" w:rsidP="00224F07">
            <w:pPr>
              <w:pStyle w:val="Companyname"/>
              <w:rPr>
                <w:szCs w:val="22"/>
              </w:rPr>
            </w:pPr>
            <w:sdt>
              <w:sdtPr>
                <w:rPr>
                  <w:b/>
                  <w:bCs/>
                  <w:color w:val="007BB2" w:themeColor="background2"/>
                  <w:szCs w:val="22"/>
                </w:rPr>
                <w:id w:val="-805784159"/>
                <w14:checkbox>
                  <w14:checked w14:val="1"/>
                  <w14:checkedState w14:val="2612" w14:font="MS Gothic"/>
                  <w14:uncheckedState w14:val="2610" w14:font="MS Gothic"/>
                </w14:checkbox>
              </w:sdtPr>
              <w:sdtContent>
                <w:r w:rsidR="004F0C91" w:rsidRPr="0084120C">
                  <w:rPr>
                    <w:rFonts w:ascii="MS Gothic" w:eastAsia="MS Gothic" w:hAnsi="MS Gothic"/>
                    <w:b/>
                    <w:bCs/>
                    <w:color w:val="007BB2" w:themeColor="background2"/>
                    <w:szCs w:val="22"/>
                  </w:rPr>
                  <w:t>☒</w:t>
                </w:r>
              </w:sdtContent>
            </w:sdt>
            <w:r w:rsidR="004F0C91" w:rsidRPr="0084120C">
              <w:rPr>
                <w:szCs w:val="22"/>
              </w:rPr>
              <w:t xml:space="preserve">  Nebūtina</w:t>
            </w:r>
          </w:p>
        </w:tc>
      </w:tr>
      <w:tr w:rsidR="004F0C91" w:rsidRPr="0084120C" w14:paraId="323140D4" w14:textId="77777777" w:rsidTr="00224F07">
        <w:trPr>
          <w:trHeight w:val="530"/>
        </w:trPr>
        <w:tc>
          <w:tcPr>
            <w:tcW w:w="2576" w:type="dxa"/>
            <w:tcBorders>
              <w:top w:val="nil"/>
              <w:bottom w:val="nil"/>
            </w:tcBorders>
            <w:vAlign w:val="center"/>
          </w:tcPr>
          <w:p w14:paraId="7F4F7449" w14:textId="68382B01" w:rsidR="004F0C91"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863944292"/>
                <w14:checkbox>
                  <w14:checked w14:val="1"/>
                  <w14:checkedState w14:val="2612" w14:font="MS Gothic"/>
                  <w14:uncheckedState w14:val="2610" w14:font="MS Gothic"/>
                </w14:checkbox>
              </w:sdtPr>
              <w:sdtContent>
                <w:r w:rsidR="004F0C91" w:rsidRPr="0084120C">
                  <w:rPr>
                    <w:rFonts w:ascii="MS Gothic" w:eastAsia="MS Gothic" w:hAnsi="MS Gothic"/>
                    <w:b/>
                    <w:bCs/>
                    <w:color w:val="007BB2" w:themeColor="background2"/>
                  </w:rPr>
                  <w:t>☒</w:t>
                </w:r>
              </w:sdtContent>
            </w:sdt>
            <w:r w:rsidR="004F0C91"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262D0D3B" w14:textId="77777777" w:rsidR="004F0C91" w:rsidRPr="0084120C" w:rsidRDefault="00000000" w:rsidP="00224F07">
            <w:pPr>
              <w:pStyle w:val="Companyname"/>
              <w:rPr>
                <w:rStyle w:val="Heading3Char"/>
                <w:b w:val="0"/>
                <w:color w:val="4B4B4D" w:themeColor="text1"/>
                <w:sz w:val="22"/>
                <w:szCs w:val="22"/>
                <w:lang w:val="lt-LT"/>
              </w:rPr>
            </w:pPr>
            <w:sdt>
              <w:sdtPr>
                <w:rPr>
                  <w:b/>
                  <w:bCs/>
                  <w:color w:val="4B4B4D" w:themeColor="text1"/>
                  <w:sz w:val="24"/>
                  <w:szCs w:val="22"/>
                  <w:lang w:val="en-GB"/>
                </w:rPr>
                <w:id w:val="1444412410"/>
                <w14:checkbox>
                  <w14:checked w14:val="0"/>
                  <w14:checkedState w14:val="2612" w14:font="MS Gothic"/>
                  <w14:uncheckedState w14:val="2610" w14:font="MS Gothic"/>
                </w14:checkbox>
              </w:sdtPr>
              <w:sdtContent>
                <w:r w:rsidR="004F0C91" w:rsidRPr="0084120C">
                  <w:rPr>
                    <w:rFonts w:ascii="MS Gothic" w:eastAsia="MS Gothic" w:hAnsi="MS Gothic"/>
                    <w:bCs/>
                    <w:color w:val="4B4B4D" w:themeColor="text1"/>
                    <w:sz w:val="24"/>
                    <w:szCs w:val="22"/>
                  </w:rPr>
                  <w:t>☐</w:t>
                </w:r>
              </w:sdtContent>
            </w:sdt>
            <w:r w:rsidR="004F0C91" w:rsidRPr="0084120C">
              <w:rPr>
                <w:b/>
                <w:color w:val="4B4B4D" w:themeColor="text1"/>
                <w:szCs w:val="22"/>
              </w:rPr>
              <w:t xml:space="preserve">  </w:t>
            </w:r>
            <w:r w:rsidR="004F0C91" w:rsidRPr="0084120C">
              <w:rPr>
                <w:rStyle w:val="Heading3Char"/>
                <w:b w:val="0"/>
                <w:color w:val="4B4B4D" w:themeColor="text1"/>
                <w:sz w:val="22"/>
                <w:szCs w:val="22"/>
                <w:lang w:val="lt-LT"/>
              </w:rPr>
              <w:t>Vidutinis</w:t>
            </w:r>
          </w:p>
        </w:tc>
        <w:tc>
          <w:tcPr>
            <w:tcW w:w="2557" w:type="dxa"/>
            <w:tcBorders>
              <w:top w:val="nil"/>
              <w:bottom w:val="nil"/>
            </w:tcBorders>
            <w:vAlign w:val="center"/>
          </w:tcPr>
          <w:p w14:paraId="29615BE3" w14:textId="54B80D52" w:rsidR="004F0C91"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54438099"/>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szCs w:val="22"/>
              </w:rPr>
              <w:t xml:space="preserve">  </w:t>
            </w:r>
            <w:r w:rsidR="00577F28" w:rsidRPr="0084120C">
              <w:rPr>
                <w:sz w:val="22"/>
                <w:szCs w:val="22"/>
              </w:rPr>
              <w:t>Reikalinga s</w:t>
            </w:r>
            <w:r w:rsidR="004F0C91" w:rsidRPr="0084120C">
              <w:rPr>
                <w:szCs w:val="22"/>
              </w:rPr>
              <w:t>pecializuota įmonė</w:t>
            </w:r>
          </w:p>
        </w:tc>
        <w:tc>
          <w:tcPr>
            <w:tcW w:w="2780" w:type="dxa"/>
            <w:tcBorders>
              <w:top w:val="nil"/>
              <w:bottom w:val="nil"/>
            </w:tcBorders>
            <w:vAlign w:val="center"/>
          </w:tcPr>
          <w:p w14:paraId="170EE9EF" w14:textId="74E09B5D" w:rsidR="004F0C91" w:rsidRPr="0084120C" w:rsidRDefault="00000000" w:rsidP="00224F07">
            <w:pPr>
              <w:pStyle w:val="Companyname"/>
              <w:rPr>
                <w:szCs w:val="22"/>
              </w:rPr>
            </w:pPr>
            <w:sdt>
              <w:sdtPr>
                <w:rPr>
                  <w:szCs w:val="22"/>
                </w:rPr>
                <w:id w:val="266582956"/>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szCs w:val="22"/>
              </w:rPr>
              <w:t xml:space="preserve">  </w:t>
            </w:r>
            <w:r w:rsidR="006F1366" w:rsidRPr="0084120C">
              <w:rPr>
                <w:szCs w:val="22"/>
              </w:rPr>
              <w:t>Rekomenduojama</w:t>
            </w:r>
          </w:p>
        </w:tc>
      </w:tr>
      <w:tr w:rsidR="004F0C91" w:rsidRPr="0084120C" w14:paraId="5BF7CDFC" w14:textId="77777777" w:rsidTr="00224F07">
        <w:trPr>
          <w:trHeight w:val="530"/>
        </w:trPr>
        <w:tc>
          <w:tcPr>
            <w:tcW w:w="2576" w:type="dxa"/>
            <w:tcBorders>
              <w:top w:val="nil"/>
            </w:tcBorders>
            <w:vAlign w:val="center"/>
          </w:tcPr>
          <w:p w14:paraId="2690D80A" w14:textId="7E4A9EE7" w:rsidR="004F0C91" w:rsidRPr="0084120C" w:rsidRDefault="00000000" w:rsidP="00224F07">
            <w:pPr>
              <w:pStyle w:val="Companyname"/>
              <w:rPr>
                <w:rStyle w:val="Heading3Char"/>
                <w:b w:val="0"/>
                <w:bCs/>
                <w:color w:val="auto"/>
                <w:sz w:val="22"/>
                <w:szCs w:val="22"/>
                <w:lang w:val="lt-LT"/>
              </w:rPr>
            </w:pPr>
            <w:sdt>
              <w:sdtPr>
                <w:rPr>
                  <w:b/>
                  <w:color w:val="4B4B4D" w:themeColor="text1"/>
                  <w:sz w:val="24"/>
                  <w:szCs w:val="22"/>
                  <w:lang w:val="en-GB"/>
                </w:rPr>
                <w:id w:val="720571105"/>
                <w14:checkbox>
                  <w14:checked w14:val="0"/>
                  <w14:checkedState w14:val="2612" w14:font="MS Gothic"/>
                  <w14:uncheckedState w14:val="2610" w14:font="MS Gothic"/>
                </w14:checkbox>
              </w:sdtPr>
              <w:sdtContent>
                <w:r w:rsidR="004F0C91" w:rsidRPr="0084120C">
                  <w:rPr>
                    <w:rFonts w:ascii="MS Gothic" w:eastAsia="MS Gothic" w:hAnsi="MS Gothic"/>
                    <w:color w:val="4B4B4D" w:themeColor="text1"/>
                    <w:szCs w:val="22"/>
                  </w:rPr>
                  <w:t>☐</w:t>
                </w:r>
              </w:sdtContent>
            </w:sdt>
            <w:r w:rsidR="004F0C91"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1DBCB500" w14:textId="77777777" w:rsidR="004F0C91" w:rsidRPr="0084120C" w:rsidRDefault="00000000" w:rsidP="00224F07">
            <w:pPr>
              <w:pStyle w:val="Companyname"/>
              <w:rPr>
                <w:rStyle w:val="Heading3Char"/>
                <w:b w:val="0"/>
                <w:color w:val="4B4B4D" w:themeColor="text1"/>
                <w:sz w:val="22"/>
                <w:szCs w:val="22"/>
                <w:lang w:val="lt-LT"/>
              </w:rPr>
            </w:pPr>
            <w:sdt>
              <w:sdtPr>
                <w:rPr>
                  <w:b/>
                  <w:bCs/>
                  <w:color w:val="4B4B4D" w:themeColor="text1"/>
                  <w:sz w:val="24"/>
                  <w:szCs w:val="22"/>
                  <w:lang w:val="en-GB"/>
                </w:rPr>
                <w:id w:val="-1538351534"/>
                <w14:checkbox>
                  <w14:checked w14:val="0"/>
                  <w14:checkedState w14:val="2612" w14:font="MS Gothic"/>
                  <w14:uncheckedState w14:val="2610" w14:font="MS Gothic"/>
                </w14:checkbox>
              </w:sdtPr>
              <w:sdtContent>
                <w:r w:rsidR="004F0C91" w:rsidRPr="0084120C">
                  <w:rPr>
                    <w:rFonts w:ascii="MS Gothic" w:eastAsia="MS Gothic" w:hAnsi="MS Gothic"/>
                    <w:bCs/>
                    <w:color w:val="4B4B4D" w:themeColor="text1"/>
                    <w:szCs w:val="22"/>
                  </w:rPr>
                  <w:t>☐</w:t>
                </w:r>
              </w:sdtContent>
            </w:sdt>
            <w:r w:rsidR="004F0C91" w:rsidRPr="0084120C">
              <w:rPr>
                <w:b/>
                <w:color w:val="4B4B4D" w:themeColor="text1"/>
                <w:szCs w:val="22"/>
              </w:rPr>
              <w:t xml:space="preserve">  </w:t>
            </w:r>
            <w:r w:rsidR="004F0C91" w:rsidRPr="0084120C">
              <w:rPr>
                <w:rStyle w:val="Heading3Char"/>
                <w:b w:val="0"/>
                <w:color w:val="4B4B4D" w:themeColor="text1"/>
                <w:sz w:val="22"/>
                <w:szCs w:val="22"/>
                <w:lang w:val="lt-LT"/>
              </w:rPr>
              <w:t>Aukštas</w:t>
            </w:r>
          </w:p>
        </w:tc>
        <w:tc>
          <w:tcPr>
            <w:tcW w:w="2557" w:type="dxa"/>
            <w:tcBorders>
              <w:top w:val="nil"/>
            </w:tcBorders>
            <w:vAlign w:val="center"/>
          </w:tcPr>
          <w:p w14:paraId="6B7891C5" w14:textId="2B1ECF8B" w:rsidR="004F0C91"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283932878"/>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szCs w:val="22"/>
              </w:rPr>
              <w:t xml:space="preserve">  </w:t>
            </w:r>
            <w:r w:rsidR="00577F28" w:rsidRPr="0084120C">
              <w:rPr>
                <w:sz w:val="22"/>
                <w:szCs w:val="22"/>
              </w:rPr>
              <w:t>Reikalingas e</w:t>
            </w:r>
            <w:r w:rsidR="004F0C91" w:rsidRPr="0084120C">
              <w:rPr>
                <w:szCs w:val="22"/>
              </w:rPr>
              <w:t>kspertas</w:t>
            </w:r>
          </w:p>
        </w:tc>
        <w:tc>
          <w:tcPr>
            <w:tcW w:w="2780" w:type="dxa"/>
            <w:tcBorders>
              <w:top w:val="nil"/>
            </w:tcBorders>
            <w:vAlign w:val="center"/>
          </w:tcPr>
          <w:p w14:paraId="0B7D2B6E" w14:textId="77777777" w:rsidR="004F0C91" w:rsidRPr="0084120C" w:rsidRDefault="00000000" w:rsidP="00224F07">
            <w:pPr>
              <w:pStyle w:val="Companyname"/>
              <w:rPr>
                <w:szCs w:val="22"/>
              </w:rPr>
            </w:pPr>
            <w:sdt>
              <w:sdtPr>
                <w:rPr>
                  <w:szCs w:val="22"/>
                </w:rPr>
                <w:id w:val="-609818673"/>
                <w14:checkbox>
                  <w14:checked w14:val="0"/>
                  <w14:checkedState w14:val="2612" w14:font="MS Gothic"/>
                  <w14:uncheckedState w14:val="2610" w14:font="MS Gothic"/>
                </w14:checkbox>
              </w:sdtPr>
              <w:sdtContent>
                <w:r w:rsidR="004F0C91" w:rsidRPr="0084120C">
                  <w:rPr>
                    <w:rFonts w:ascii="MS Gothic" w:eastAsia="MS Gothic" w:hAnsi="MS Gothic"/>
                    <w:szCs w:val="22"/>
                  </w:rPr>
                  <w:t>☐</w:t>
                </w:r>
              </w:sdtContent>
            </w:sdt>
            <w:r w:rsidR="004F0C91" w:rsidRPr="0084120C">
              <w:rPr>
                <w:szCs w:val="22"/>
              </w:rPr>
              <w:t xml:space="preserve">  Privaloma</w:t>
            </w:r>
          </w:p>
        </w:tc>
      </w:tr>
    </w:tbl>
    <w:p w14:paraId="756F9C80" w14:textId="77777777" w:rsidR="00F4379A" w:rsidRPr="0084120C" w:rsidRDefault="00F4379A" w:rsidP="004F0C91">
      <w:pPr>
        <w:pStyle w:val="Heading3"/>
        <w:rPr>
          <w:rStyle w:val="Heading3Char"/>
          <w:b/>
          <w:bCs/>
          <w:sz w:val="28"/>
          <w:szCs w:val="28"/>
          <w:lang w:val="lt-LT"/>
        </w:rPr>
      </w:pPr>
    </w:p>
    <w:p w14:paraId="1EB7D778" w14:textId="5D67E2AB" w:rsidR="004F0C91" w:rsidRPr="0084120C" w:rsidRDefault="006F1366" w:rsidP="004F0C91">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F0C91" w:rsidRPr="0084120C" w14:paraId="0B1AC142" w14:textId="77777777">
        <w:trPr>
          <w:trHeight w:val="466"/>
        </w:trPr>
        <w:tc>
          <w:tcPr>
            <w:tcW w:w="5097" w:type="dxa"/>
            <w:shd w:val="clear" w:color="auto" w:fill="E7EEF5" w:themeFill="accent5" w:themeFillTint="33"/>
          </w:tcPr>
          <w:p w14:paraId="0DD1E293" w14:textId="77777777" w:rsidR="004F0C91" w:rsidRPr="0084120C" w:rsidRDefault="004F0C91"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47EDDBEC" w14:textId="77777777" w:rsidR="004F0C91" w:rsidRPr="0084120C" w:rsidRDefault="004F0C91" w:rsidP="00224F07">
            <w:pPr>
              <w:spacing w:before="60" w:after="60"/>
              <w:rPr>
                <w:i/>
                <w:iCs/>
                <w:color w:val="4B4B4D" w:themeColor="text1"/>
              </w:rPr>
            </w:pPr>
            <w:r w:rsidRPr="0084120C">
              <w:rPr>
                <w:rStyle w:val="Heading3Char"/>
                <w:lang w:val="lt-LT"/>
              </w:rPr>
              <w:t>Investicijų grąža</w:t>
            </w:r>
          </w:p>
        </w:tc>
      </w:tr>
      <w:tr w:rsidR="004F0C91" w:rsidRPr="0084120C" w14:paraId="1DD4B614" w14:textId="77777777">
        <w:trPr>
          <w:trHeight w:val="1359"/>
        </w:trPr>
        <w:tc>
          <w:tcPr>
            <w:tcW w:w="5097" w:type="dxa"/>
          </w:tcPr>
          <w:p w14:paraId="1C74B042" w14:textId="77777777" w:rsidR="004F0C91" w:rsidRPr="0084120C" w:rsidRDefault="004F0C91"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2-20 € už LED lemputę</w:t>
            </w:r>
          </w:p>
        </w:tc>
        <w:tc>
          <w:tcPr>
            <w:tcW w:w="5109" w:type="dxa"/>
          </w:tcPr>
          <w:p w14:paraId="439A9F0E" w14:textId="180F83AE" w:rsidR="004F0C91" w:rsidRPr="0084120C" w:rsidRDefault="004F0C91" w:rsidP="00224F07">
            <w:pPr>
              <w:pStyle w:val="StandardText"/>
              <w:spacing w:before="60" w:after="60"/>
              <w:rPr>
                <w:rStyle w:val="Heading3Char"/>
                <w:b w:val="0"/>
                <w:color w:val="4B4B4D" w:themeColor="text1"/>
                <w:lang w:val="lt-LT"/>
              </w:rPr>
            </w:pPr>
            <w:r w:rsidRPr="0084120C">
              <w:t>Minimalios investicijos, nes ne visas lemputes reikia keisti. Investicijos atsiperka per metus</w:t>
            </w:r>
            <w:r w:rsidR="000B609A" w:rsidRPr="0084120C">
              <w:t>.</w:t>
            </w:r>
          </w:p>
        </w:tc>
      </w:tr>
      <w:tr w:rsidR="004F0C91" w:rsidRPr="0084120C" w14:paraId="2E6591A3" w14:textId="77777777">
        <w:trPr>
          <w:trHeight w:val="516"/>
        </w:trPr>
        <w:tc>
          <w:tcPr>
            <w:tcW w:w="5097" w:type="dxa"/>
            <w:shd w:val="clear" w:color="auto" w:fill="E7EEF5" w:themeFill="accent5" w:themeFillTint="33"/>
          </w:tcPr>
          <w:p w14:paraId="0459D684" w14:textId="77777777" w:rsidR="004F0C91" w:rsidRPr="0084120C" w:rsidRDefault="004F0C91"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058730BE" w14:textId="77777777" w:rsidR="004F0C91" w:rsidRPr="0084120C" w:rsidRDefault="004F0C91" w:rsidP="00224F07">
            <w:pPr>
              <w:spacing w:before="60" w:after="60"/>
              <w:rPr>
                <w:rStyle w:val="Heading3Char"/>
                <w:lang w:val="lt-LT"/>
              </w:rPr>
            </w:pPr>
            <w:r w:rsidRPr="0084120C">
              <w:rPr>
                <w:rStyle w:val="Heading3Char"/>
                <w:lang w:val="lt-LT"/>
              </w:rPr>
              <w:t>Medžiagos ar technologijos prieinamumas</w:t>
            </w:r>
          </w:p>
        </w:tc>
      </w:tr>
      <w:tr w:rsidR="004F0C91" w:rsidRPr="0084120C" w14:paraId="4D6FF212" w14:textId="77777777">
        <w:trPr>
          <w:trHeight w:val="861"/>
        </w:trPr>
        <w:tc>
          <w:tcPr>
            <w:tcW w:w="5097" w:type="dxa"/>
          </w:tcPr>
          <w:p w14:paraId="3FB3DCB3" w14:textId="51D53C1D" w:rsidR="004F0C91" w:rsidRPr="0084120C" w:rsidRDefault="00C41A86" w:rsidP="00224F07">
            <w:pPr>
              <w:pStyle w:val="StandardText"/>
              <w:spacing w:before="60" w:after="60"/>
              <w:rPr>
                <w:rStyle w:val="Heading3Char"/>
                <w:lang w:val="lt-LT"/>
              </w:rPr>
            </w:pPr>
            <w:r w:rsidRPr="0084120C">
              <w:rPr>
                <w:rStyle w:val="Heading3Char"/>
                <w:b w:val="0"/>
                <w:color w:val="4B4B4D" w:themeColor="text1"/>
                <w:lang w:val="lt-LT"/>
              </w:rPr>
              <w:t>Šiuo metu finansavimo programų šiai priemonei nėra.</w:t>
            </w:r>
          </w:p>
        </w:tc>
        <w:tc>
          <w:tcPr>
            <w:tcW w:w="5109" w:type="dxa"/>
          </w:tcPr>
          <w:p w14:paraId="722696B1" w14:textId="6B61C889" w:rsidR="004F0C91" w:rsidRPr="0084120C" w:rsidRDefault="004F0C91" w:rsidP="00224F07">
            <w:pPr>
              <w:pStyle w:val="StandardText"/>
              <w:spacing w:before="60" w:after="60"/>
              <w:rPr>
                <w:rStyle w:val="Heading3Char"/>
                <w:lang w:val="lt-LT"/>
              </w:rPr>
            </w:pPr>
            <w:r w:rsidRPr="0084120C">
              <w:t>Nauj</w:t>
            </w:r>
            <w:r w:rsidR="00F4379A" w:rsidRPr="0084120C">
              <w:t>as</w:t>
            </w:r>
            <w:r w:rsidRPr="0084120C">
              <w:t xml:space="preserve"> lemputės </w:t>
            </w:r>
            <w:r w:rsidR="00F4379A" w:rsidRPr="0084120C">
              <w:t>galima lengvai įsigyti.</w:t>
            </w:r>
          </w:p>
        </w:tc>
      </w:tr>
      <w:tr w:rsidR="004F0C91" w:rsidRPr="0084120C" w14:paraId="3FB371ED"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AA67A6C" w14:textId="77777777" w:rsidR="004F0C91" w:rsidRPr="0084120C" w:rsidRDefault="004F0C91"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 xml:space="preserve"> Specialūs reikalavimai, saugos priemonės, iššūkiai ar sąlygos</w:t>
            </w:r>
          </w:p>
        </w:tc>
      </w:tr>
    </w:tbl>
    <w:p w14:paraId="62267221" w14:textId="32B27734" w:rsidR="004F0C91" w:rsidRPr="0084120C" w:rsidRDefault="004F0C91" w:rsidP="00520562">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F0C91" w:rsidRPr="0084120C" w14:paraId="166968D1" w14:textId="77777777" w:rsidTr="00224F07">
        <w:tc>
          <w:tcPr>
            <w:tcW w:w="10196" w:type="dxa"/>
            <w:shd w:val="clear" w:color="auto" w:fill="E7EEF5" w:themeFill="accent5" w:themeFillTint="33"/>
          </w:tcPr>
          <w:p w14:paraId="77F53E71" w14:textId="5F268E09" w:rsidR="004F0C91"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4F0C91" w:rsidRPr="0084120C" w14:paraId="2534B61A" w14:textId="77777777" w:rsidTr="00224F07">
        <w:tc>
          <w:tcPr>
            <w:tcW w:w="10196" w:type="dxa"/>
          </w:tcPr>
          <w:p w14:paraId="64E6E5D4" w14:textId="77777777" w:rsidR="004F0C91" w:rsidRPr="0084120C" w:rsidRDefault="004F0C91" w:rsidP="00224F07">
            <w:pPr>
              <w:spacing w:before="60" w:after="60"/>
              <w:rPr>
                <w:i/>
                <w:iCs/>
              </w:rPr>
            </w:pPr>
          </w:p>
          <w:p w14:paraId="090BCFEF" w14:textId="77777777" w:rsidR="004F0C91" w:rsidRPr="0084120C" w:rsidRDefault="004F0C91" w:rsidP="00224F07">
            <w:pPr>
              <w:spacing w:before="60" w:after="60"/>
              <w:rPr>
                <w:i/>
                <w:iCs/>
              </w:rPr>
            </w:pPr>
          </w:p>
        </w:tc>
      </w:tr>
      <w:tr w:rsidR="004F0C91" w:rsidRPr="0084120C" w14:paraId="5698B314" w14:textId="77777777" w:rsidTr="00224F07">
        <w:tc>
          <w:tcPr>
            <w:tcW w:w="10196" w:type="dxa"/>
            <w:shd w:val="clear" w:color="auto" w:fill="E7EEF5" w:themeFill="accent5" w:themeFillTint="33"/>
          </w:tcPr>
          <w:p w14:paraId="723AD8B6" w14:textId="1F4F50A5" w:rsidR="004F0C91"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4F0C91" w:rsidRPr="0084120C" w14:paraId="10FE6EAE" w14:textId="77777777" w:rsidTr="00224F07">
        <w:trPr>
          <w:trHeight w:val="599"/>
        </w:trPr>
        <w:tc>
          <w:tcPr>
            <w:tcW w:w="10196" w:type="dxa"/>
          </w:tcPr>
          <w:p w14:paraId="3B1AF4EF" w14:textId="78A13BE5" w:rsidR="004F0C91" w:rsidRPr="0084120C" w:rsidRDefault="004F0C91" w:rsidP="00224F07">
            <w:pPr>
              <w:pStyle w:val="StandardText"/>
              <w:spacing w:before="60" w:after="60"/>
            </w:pPr>
            <w:r w:rsidRPr="0084120C">
              <w:t>Elektros tiekimo įmonė įreng</w:t>
            </w:r>
            <w:r w:rsidR="00F4379A" w:rsidRPr="0084120C">
              <w:t>imo paslaugoms</w:t>
            </w:r>
            <w:r w:rsidRPr="0084120C">
              <w:t>, ypač dideliuose pastatuose</w:t>
            </w:r>
          </w:p>
          <w:p w14:paraId="14335988" w14:textId="77777777" w:rsidR="004F0C91" w:rsidRPr="0084120C" w:rsidRDefault="004F0C91" w:rsidP="00224F07">
            <w:pPr>
              <w:spacing w:before="60" w:after="60"/>
              <w:rPr>
                <w:i/>
                <w:iCs/>
              </w:rPr>
            </w:pPr>
          </w:p>
        </w:tc>
      </w:tr>
      <w:tr w:rsidR="004F0C91" w:rsidRPr="0084120C" w14:paraId="7CFA0251" w14:textId="77777777" w:rsidTr="00224F07">
        <w:tc>
          <w:tcPr>
            <w:tcW w:w="10196" w:type="dxa"/>
            <w:shd w:val="clear" w:color="auto" w:fill="E7EEF5" w:themeFill="accent5" w:themeFillTint="33"/>
          </w:tcPr>
          <w:p w14:paraId="0BE8CC80" w14:textId="77777777" w:rsidR="004F0C91" w:rsidRPr="0084120C" w:rsidRDefault="004F0C91"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4F0C91" w:rsidRPr="0084120C" w14:paraId="61D2AD3E" w14:textId="77777777" w:rsidTr="00224F07">
        <w:trPr>
          <w:trHeight w:val="645"/>
        </w:trPr>
        <w:tc>
          <w:tcPr>
            <w:tcW w:w="10196" w:type="dxa"/>
          </w:tcPr>
          <w:p w14:paraId="1E37E9FE" w14:textId="77777777" w:rsidR="004F0C91" w:rsidRPr="0084120C" w:rsidRDefault="004F0C91" w:rsidP="00224F07">
            <w:pPr>
              <w:pStyle w:val="StandardText"/>
              <w:spacing w:before="60" w:after="60"/>
            </w:pPr>
            <w:r w:rsidRPr="0084120C">
              <w:t>Valytojas, techninės priežiūros personalas</w:t>
            </w:r>
          </w:p>
          <w:p w14:paraId="621885D2" w14:textId="77777777" w:rsidR="004F0C91" w:rsidRPr="0084120C" w:rsidRDefault="004F0C91" w:rsidP="00224F07">
            <w:pPr>
              <w:spacing w:before="60" w:after="60"/>
              <w:rPr>
                <w:i/>
                <w:iCs/>
              </w:rPr>
            </w:pPr>
          </w:p>
        </w:tc>
      </w:tr>
    </w:tbl>
    <w:p w14:paraId="6A4D0933" w14:textId="77777777" w:rsidR="004F0C91" w:rsidRPr="0084120C" w:rsidRDefault="004F0C91" w:rsidP="004F0C91">
      <w:pPr>
        <w:spacing w:before="0"/>
        <w:rPr>
          <w:rStyle w:val="Heading3Char"/>
          <w:lang w:val="lt-LT"/>
        </w:rPr>
      </w:pPr>
      <w:r w:rsidRPr="0084120C">
        <w:rPr>
          <w:rStyle w:val="Heading3Char"/>
          <w:lang w:val="lt-LT"/>
        </w:rPr>
        <w:br w:type="page"/>
      </w:r>
    </w:p>
    <w:p w14:paraId="2866D606" w14:textId="4CB8F159" w:rsidR="004F0C91" w:rsidRPr="0084120C" w:rsidRDefault="004F0C91" w:rsidP="004F0C91">
      <w:pPr>
        <w:pStyle w:val="Heading3"/>
        <w:rPr>
          <w:color w:val="007BB2" w:themeColor="background2"/>
          <w:sz w:val="28"/>
          <w:szCs w:val="28"/>
        </w:rPr>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F0C91" w:rsidRPr="0084120C" w14:paraId="52061B52" w14:textId="77777777" w:rsidTr="00224F07">
        <w:tc>
          <w:tcPr>
            <w:tcW w:w="4957" w:type="dxa"/>
            <w:shd w:val="clear" w:color="auto" w:fill="E7EEF5" w:themeFill="accent5" w:themeFillTint="33"/>
          </w:tcPr>
          <w:p w14:paraId="485F5674" w14:textId="574F6F83" w:rsidR="004F0C91"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0C847EEE" w14:textId="5450B49F" w:rsidR="004F0C91" w:rsidRPr="0084120C" w:rsidRDefault="004F0C91" w:rsidP="00224F07">
            <w:pPr>
              <w:spacing w:after="120"/>
              <w:rPr>
                <w:b/>
                <w:bCs/>
              </w:rPr>
            </w:pPr>
            <w:r w:rsidRPr="0084120C">
              <w:rPr>
                <w:rStyle w:val="Heading3Char"/>
                <w:lang w:val="lt-LT"/>
              </w:rPr>
              <w:t>Diegimo instrukcijos ir gairės, atvirojo kodo iniciatyvos</w:t>
            </w:r>
          </w:p>
        </w:tc>
      </w:tr>
      <w:tr w:rsidR="004F0C91" w:rsidRPr="0084120C" w14:paraId="269F6BF4" w14:textId="77777777" w:rsidTr="00224F07">
        <w:trPr>
          <w:trHeight w:val="740"/>
        </w:trPr>
        <w:tc>
          <w:tcPr>
            <w:tcW w:w="4957" w:type="dxa"/>
          </w:tcPr>
          <w:p w14:paraId="4F52EEBB" w14:textId="45F6C30F" w:rsidR="004F0C91" w:rsidRPr="0084120C" w:rsidRDefault="004F0C91">
            <w:pPr>
              <w:pStyle w:val="StandardText"/>
              <w:numPr>
                <w:ilvl w:val="0"/>
                <w:numId w:val="43"/>
              </w:numPr>
              <w:spacing w:before="60" w:after="60" w:line="280" w:lineRule="exact"/>
              <w:rPr>
                <w:rStyle w:val="eop"/>
                <w:lang w:eastAsia="de-DE"/>
              </w:rPr>
            </w:pPr>
            <w:r w:rsidRPr="0084120C">
              <w:rPr>
                <w:rStyle w:val="normaltextrun"/>
                <w:rFonts w:cs="Calibri"/>
                <w:szCs w:val="22"/>
              </w:rPr>
              <w:t xml:space="preserve">Šviesos intensyvumo matavimas patalpose </w:t>
            </w:r>
            <w:r w:rsidRPr="0084120C">
              <w:rPr>
                <w:rStyle w:val="eop"/>
                <w:rFonts w:cs="Calibri"/>
                <w:szCs w:val="22"/>
              </w:rPr>
              <w:t>naudojant specialius matavimo prietaisus arba išmaniųjų telefonų programėles, pavyzdžiui, Lux-O-Meter, kuri šviesai registruoti naudoja kameros jutiklius.</w:t>
            </w:r>
          </w:p>
          <w:p w14:paraId="3B9D62E3" w14:textId="4723F383" w:rsidR="004F0C91" w:rsidRPr="0084120C" w:rsidRDefault="004F0C91">
            <w:pPr>
              <w:pStyle w:val="StandardText"/>
              <w:numPr>
                <w:ilvl w:val="0"/>
                <w:numId w:val="43"/>
              </w:numPr>
              <w:spacing w:before="60" w:after="60" w:line="280" w:lineRule="exact"/>
              <w:rPr>
                <w:lang w:eastAsia="de-DE"/>
              </w:rPr>
            </w:pPr>
            <w:r w:rsidRPr="0084120C">
              <w:rPr>
                <w:lang w:eastAsia="de-DE"/>
              </w:rPr>
              <w:t>Apšvietimo reikalavimų įvairiose patalpose ar darbo vietose nustatymas</w:t>
            </w:r>
            <w:r w:rsidR="000B609A" w:rsidRPr="0084120C">
              <w:rPr>
                <w:lang w:eastAsia="de-DE"/>
              </w:rPr>
              <w:t>, kartu dalyvaujant</w:t>
            </w:r>
            <w:r w:rsidRPr="0084120C">
              <w:rPr>
                <w:lang w:eastAsia="de-DE"/>
              </w:rPr>
              <w:t xml:space="preserve"> darbuotoj</w:t>
            </w:r>
            <w:r w:rsidR="000B609A" w:rsidRPr="0084120C">
              <w:rPr>
                <w:lang w:eastAsia="de-DE"/>
              </w:rPr>
              <w:t>ams</w:t>
            </w:r>
            <w:r w:rsidR="00300748" w:rsidRPr="0084120C">
              <w:rPr>
                <w:lang w:eastAsia="de-DE"/>
              </w:rPr>
              <w:t>.</w:t>
            </w:r>
          </w:p>
          <w:p w14:paraId="1FE767F9" w14:textId="63BEA3F2" w:rsidR="004F0C91" w:rsidRPr="0084120C" w:rsidRDefault="00300748">
            <w:pPr>
              <w:pStyle w:val="StandardText"/>
              <w:numPr>
                <w:ilvl w:val="0"/>
                <w:numId w:val="43"/>
              </w:numPr>
              <w:spacing w:before="60" w:after="60" w:line="280" w:lineRule="exact"/>
              <w:rPr>
                <w:lang w:eastAsia="de-DE"/>
              </w:rPr>
            </w:pPr>
            <w:r w:rsidRPr="0084120C">
              <w:rPr>
                <w:lang w:eastAsia="de-DE"/>
              </w:rPr>
              <w:t>Reikiamą</w:t>
            </w:r>
            <w:r w:rsidR="004F0C91" w:rsidRPr="0084120C">
              <w:rPr>
                <w:lang w:eastAsia="de-DE"/>
              </w:rPr>
              <w:t xml:space="preserve"> liuksų kiekį turinči</w:t>
            </w:r>
            <w:r w:rsidRPr="0084120C">
              <w:rPr>
                <w:lang w:eastAsia="de-DE"/>
              </w:rPr>
              <w:t>ų</w:t>
            </w:r>
            <w:r w:rsidR="004F0C91" w:rsidRPr="0084120C">
              <w:rPr>
                <w:lang w:eastAsia="de-DE"/>
              </w:rPr>
              <w:t xml:space="preserve"> šviestuv</w:t>
            </w:r>
            <w:r w:rsidRPr="0084120C">
              <w:rPr>
                <w:lang w:eastAsia="de-DE"/>
              </w:rPr>
              <w:t>ų įsigijimas.</w:t>
            </w:r>
          </w:p>
        </w:tc>
        <w:tc>
          <w:tcPr>
            <w:tcW w:w="5237" w:type="dxa"/>
          </w:tcPr>
          <w:p w14:paraId="0B8C7634" w14:textId="6107629A" w:rsidR="004F0C91" w:rsidRPr="0084120C" w:rsidRDefault="008006A3" w:rsidP="00224F07">
            <w:pPr>
              <w:pStyle w:val="StandardText"/>
              <w:spacing w:before="60" w:after="60"/>
            </w:pPr>
            <w:hyperlink r:id="rId117" w:history="1">
              <w:r w:rsidRPr="0084120C">
                <w:rPr>
                  <w:rStyle w:val="Hyperlink"/>
                </w:rPr>
                <w:t>https://www.e-tar.lt/portal/lt/legalAct/TAR.19AD91BDE89C/asr</w:t>
              </w:r>
            </w:hyperlink>
            <w:r w:rsidRPr="0084120C">
              <w:t xml:space="preserve"> </w:t>
            </w:r>
          </w:p>
        </w:tc>
      </w:tr>
      <w:tr w:rsidR="004F0C91" w:rsidRPr="0084120C" w14:paraId="4EEEA39C" w14:textId="77777777" w:rsidTr="00224F07">
        <w:tc>
          <w:tcPr>
            <w:tcW w:w="4957" w:type="dxa"/>
            <w:shd w:val="clear" w:color="auto" w:fill="E7EEF5" w:themeFill="accent5" w:themeFillTint="33"/>
          </w:tcPr>
          <w:p w14:paraId="4CFD38EC" w14:textId="07424F6B" w:rsidR="004F0C91" w:rsidRPr="0084120C" w:rsidRDefault="00804762" w:rsidP="00224F07">
            <w:pPr>
              <w:spacing w:before="60" w:after="60"/>
              <w:rPr>
                <w:rStyle w:val="Heading3Char"/>
                <w:bCs/>
                <w:lang w:val="lt-LT"/>
              </w:rPr>
            </w:pPr>
            <w:r w:rsidRPr="0084120C">
              <w:rPr>
                <w:rStyle w:val="Heading3Char"/>
                <w:bCs/>
                <w:lang w:val="lt-LT"/>
              </w:rPr>
              <w:t>Į</w:t>
            </w:r>
            <w:r w:rsidR="004F0C91" w:rsidRPr="0084120C">
              <w:rPr>
                <w:rStyle w:val="Heading3Char"/>
                <w:bCs/>
                <w:lang w:val="lt-LT"/>
              </w:rPr>
              <w:t>gyvendinimas</w:t>
            </w:r>
          </w:p>
        </w:tc>
        <w:tc>
          <w:tcPr>
            <w:tcW w:w="5237" w:type="dxa"/>
            <w:shd w:val="clear" w:color="auto" w:fill="E7EEF5" w:themeFill="accent5" w:themeFillTint="33"/>
          </w:tcPr>
          <w:p w14:paraId="297D81F0" w14:textId="7E31C35C" w:rsidR="004F0C91" w:rsidRPr="0084120C" w:rsidRDefault="00E33038" w:rsidP="00224F07">
            <w:pPr>
              <w:spacing w:before="60" w:after="60"/>
              <w:rPr>
                <w:rStyle w:val="Heading3Char"/>
                <w:bCs/>
                <w:lang w:val="lt-LT"/>
              </w:rPr>
            </w:pPr>
            <w:r w:rsidRPr="0084120C">
              <w:rPr>
                <w:rStyle w:val="Heading3Char"/>
                <w:bCs/>
                <w:lang w:val="lt-LT"/>
              </w:rPr>
              <w:t>Susijusi komunikacija</w:t>
            </w:r>
          </w:p>
        </w:tc>
      </w:tr>
      <w:tr w:rsidR="004F0C91" w:rsidRPr="0084120C" w14:paraId="6C40431F" w14:textId="77777777" w:rsidTr="00224F07">
        <w:trPr>
          <w:trHeight w:val="940"/>
        </w:trPr>
        <w:tc>
          <w:tcPr>
            <w:tcW w:w="4957" w:type="dxa"/>
          </w:tcPr>
          <w:p w14:paraId="34078631" w14:textId="481E31A9" w:rsidR="004F0C91" w:rsidRPr="0084120C" w:rsidRDefault="004F0C91">
            <w:pPr>
              <w:pStyle w:val="StandardText"/>
              <w:numPr>
                <w:ilvl w:val="0"/>
                <w:numId w:val="46"/>
              </w:numPr>
              <w:spacing w:before="60" w:after="60" w:line="280" w:lineRule="exact"/>
            </w:pPr>
            <w:r w:rsidRPr="0084120C">
              <w:t>Nereikalingų arba didelės liuks</w:t>
            </w:r>
            <w:r w:rsidR="000B609A" w:rsidRPr="0084120C">
              <w:t>o</w:t>
            </w:r>
            <w:r w:rsidRPr="0084120C">
              <w:t xml:space="preserve"> vertės šviesos šaltinių pašalinimas</w:t>
            </w:r>
            <w:r w:rsidR="00300748" w:rsidRPr="0084120C">
              <w:t>.</w:t>
            </w:r>
          </w:p>
          <w:p w14:paraId="1FB3DC92" w14:textId="6F03C427" w:rsidR="004F0C91" w:rsidRPr="0084120C" w:rsidRDefault="004F0C91">
            <w:pPr>
              <w:pStyle w:val="StandardText"/>
              <w:numPr>
                <w:ilvl w:val="0"/>
                <w:numId w:val="46"/>
              </w:numPr>
              <w:spacing w:before="60" w:after="60" w:line="280" w:lineRule="exact"/>
            </w:pPr>
            <w:r w:rsidRPr="0084120C">
              <w:t xml:space="preserve">Tinkamo apšvietimo </w:t>
            </w:r>
            <w:r w:rsidR="00300748" w:rsidRPr="0084120C">
              <w:t>įrengimas.</w:t>
            </w:r>
          </w:p>
        </w:tc>
        <w:tc>
          <w:tcPr>
            <w:tcW w:w="5237" w:type="dxa"/>
          </w:tcPr>
          <w:p w14:paraId="52218D8D" w14:textId="42B768AB" w:rsidR="004F0C91" w:rsidRPr="0084120C" w:rsidRDefault="00C41A86" w:rsidP="00224F07">
            <w:pPr>
              <w:pStyle w:val="StandardText"/>
              <w:spacing w:before="60" w:after="60"/>
            </w:pPr>
            <w:hyperlink r:id="rId118" w:history="1">
              <w:r w:rsidRPr="0084120C">
                <w:rPr>
                  <w:rStyle w:val="Hyperlink"/>
                </w:rPr>
                <w:t>https://www.nemunokilpos.lt/led-lempuciu-apsvietimas-nauda-issukiai-ir-pirkimo-vadovas/</w:t>
              </w:r>
            </w:hyperlink>
            <w:r w:rsidRPr="0084120C">
              <w:t xml:space="preserve"> </w:t>
            </w:r>
          </w:p>
        </w:tc>
      </w:tr>
      <w:tr w:rsidR="004F0C91" w:rsidRPr="0084120C" w14:paraId="5C38989D" w14:textId="77777777" w:rsidTr="00224F07">
        <w:tc>
          <w:tcPr>
            <w:tcW w:w="4957" w:type="dxa"/>
            <w:shd w:val="clear" w:color="auto" w:fill="E7EEF5" w:themeFill="accent5" w:themeFillTint="33"/>
          </w:tcPr>
          <w:p w14:paraId="785BE17D" w14:textId="2B3C9C4D" w:rsidR="004F0C91"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77E66188" w14:textId="77777777" w:rsidR="004F0C91" w:rsidRPr="0084120C" w:rsidRDefault="004F0C91" w:rsidP="00224F07">
            <w:pPr>
              <w:spacing w:before="60" w:after="60"/>
              <w:rPr>
                <w:rStyle w:val="Heading3Char"/>
                <w:bCs/>
                <w:lang w:val="lt-LT"/>
              </w:rPr>
            </w:pPr>
            <w:r w:rsidRPr="0084120C">
              <w:rPr>
                <w:rStyle w:val="Heading3Char"/>
                <w:bCs/>
                <w:lang w:val="lt-LT"/>
              </w:rPr>
              <w:t>Kitos pastabos ir nuorodos</w:t>
            </w:r>
          </w:p>
        </w:tc>
      </w:tr>
      <w:tr w:rsidR="004F0C91" w:rsidRPr="0084120C" w14:paraId="2667C294" w14:textId="77777777" w:rsidTr="00224F07">
        <w:trPr>
          <w:trHeight w:val="968"/>
        </w:trPr>
        <w:tc>
          <w:tcPr>
            <w:tcW w:w="4957" w:type="dxa"/>
          </w:tcPr>
          <w:p w14:paraId="0243A2C5" w14:textId="5956AA47" w:rsidR="004F0C91" w:rsidRPr="0084120C" w:rsidRDefault="000B609A">
            <w:pPr>
              <w:pStyle w:val="StandardText"/>
              <w:numPr>
                <w:ilvl w:val="0"/>
                <w:numId w:val="44"/>
              </w:numPr>
              <w:spacing w:before="60" w:after="60" w:line="280" w:lineRule="exact"/>
            </w:pPr>
            <w:r w:rsidRPr="0084120C">
              <w:t>Lėšų taupymo stebėjimas</w:t>
            </w:r>
          </w:p>
          <w:p w14:paraId="77C809F9" w14:textId="77777777" w:rsidR="004F0C91" w:rsidRPr="0084120C" w:rsidRDefault="004F0C91">
            <w:pPr>
              <w:pStyle w:val="StandardText"/>
              <w:numPr>
                <w:ilvl w:val="0"/>
                <w:numId w:val="44"/>
              </w:numPr>
              <w:spacing w:before="60" w:after="60" w:line="280" w:lineRule="exact"/>
            </w:pPr>
            <w:r w:rsidRPr="0084120C">
              <w:t>Apšvietimo reikalavimų pokyčių stebėjimas</w:t>
            </w:r>
          </w:p>
        </w:tc>
        <w:tc>
          <w:tcPr>
            <w:tcW w:w="5237" w:type="dxa"/>
          </w:tcPr>
          <w:p w14:paraId="50338E51" w14:textId="747F5D70" w:rsidR="004F0C91" w:rsidRPr="0084120C" w:rsidRDefault="00300748" w:rsidP="00224F07">
            <w:pPr>
              <w:pStyle w:val="StandardText"/>
              <w:spacing w:before="60" w:after="60"/>
            </w:pPr>
            <w:r w:rsidRPr="0084120C">
              <w:t>Pirmiausia reikia keisti seniausius apšvietimo įtaisus.</w:t>
            </w:r>
            <w:r w:rsidR="004F0C91" w:rsidRPr="0084120C">
              <w:t xml:space="preserve"> </w:t>
            </w:r>
          </w:p>
          <w:p w14:paraId="64E7A9BE" w14:textId="2CBA6B4A" w:rsidR="004F0C91" w:rsidRPr="0084120C" w:rsidRDefault="004F0C91" w:rsidP="00224F07">
            <w:pPr>
              <w:pStyle w:val="StandardText"/>
              <w:spacing w:before="60" w:after="60"/>
            </w:pPr>
            <w:r w:rsidRPr="0084120C">
              <w:t>Lemputės, išmontuotos siekiant sumažinti liuksų skaičių, bus naudojamos kaip atsarginės</w:t>
            </w:r>
            <w:r w:rsidR="007E7AED" w:rsidRPr="0084120C">
              <w:t>.</w:t>
            </w:r>
          </w:p>
        </w:tc>
      </w:tr>
    </w:tbl>
    <w:p w14:paraId="75A07876" w14:textId="77777777" w:rsidR="004F0C91" w:rsidRPr="0084120C" w:rsidRDefault="004F0C91" w:rsidP="004F0C91">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4F0C91" w:rsidRPr="0084120C" w14:paraId="5CA047E9" w14:textId="77777777" w:rsidTr="00224F07">
        <w:trPr>
          <w:trHeight w:val="351"/>
        </w:trPr>
        <w:tc>
          <w:tcPr>
            <w:tcW w:w="10194" w:type="dxa"/>
            <w:shd w:val="clear" w:color="auto" w:fill="D4E2ED" w:themeFill="accent2" w:themeFillTint="33"/>
          </w:tcPr>
          <w:p w14:paraId="283A38C3" w14:textId="4804A8E5" w:rsidR="004F0C91" w:rsidRPr="0084120C" w:rsidRDefault="004F0C91" w:rsidP="00224F07">
            <w:pPr>
              <w:tabs>
                <w:tab w:val="left" w:pos="3830"/>
              </w:tabs>
              <w:rPr>
                <w:b/>
                <w:bCs/>
                <w:sz w:val="24"/>
                <w:szCs w:val="24"/>
              </w:rPr>
            </w:pPr>
            <w:r w:rsidRPr="0084120C">
              <w:rPr>
                <w:b/>
                <w:bCs/>
                <w:color w:val="007BB2" w:themeColor="background2"/>
                <w:sz w:val="24"/>
                <w:szCs w:val="24"/>
              </w:rPr>
              <w:lastRenderedPageBreak/>
              <w:t>Nuotraukos</w:t>
            </w:r>
          </w:p>
        </w:tc>
      </w:tr>
      <w:tr w:rsidR="004F0C91" w:rsidRPr="0084120C" w14:paraId="13BFE2EB" w14:textId="77777777" w:rsidTr="00224F07">
        <w:trPr>
          <w:trHeight w:val="3895"/>
        </w:trPr>
        <w:tc>
          <w:tcPr>
            <w:tcW w:w="10194" w:type="dxa"/>
            <w:vAlign w:val="center"/>
          </w:tcPr>
          <w:p w14:paraId="0BF3A2E5" w14:textId="6AD3BEBD" w:rsidR="004F0C91" w:rsidRPr="0084120C" w:rsidRDefault="006E1207" w:rsidP="00224F07">
            <w:pPr>
              <w:keepNext/>
              <w:tabs>
                <w:tab w:val="left" w:pos="3830"/>
              </w:tabs>
              <w:spacing w:before="60" w:after="60"/>
              <w:jc w:val="center"/>
            </w:pPr>
            <w:r w:rsidRPr="0084120C">
              <w:rPr>
                <w:noProof/>
              </w:rPr>
              <w:drawing>
                <wp:inline distT="0" distB="0" distL="0" distR="0" wp14:anchorId="584939FE" wp14:editId="0C42B43F">
                  <wp:extent cx="5962650" cy="4962525"/>
                  <wp:effectExtent l="0" t="0" r="0" b="9525"/>
                  <wp:docPr id="18488085" name="Grafik 3" descr="Mann, der eine Glühlampe änd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der eine Glühlampe ändert"/>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62650" cy="4962525"/>
                          </a:xfrm>
                          <a:prstGeom prst="rect">
                            <a:avLst/>
                          </a:prstGeom>
                          <a:noFill/>
                          <a:ln>
                            <a:noFill/>
                          </a:ln>
                        </pic:spPr>
                      </pic:pic>
                    </a:graphicData>
                  </a:graphic>
                </wp:inline>
              </w:drawing>
            </w:r>
          </w:p>
          <w:p w14:paraId="1CBCD83A" w14:textId="4A25A06E" w:rsidR="004F0C91" w:rsidRPr="0084120C" w:rsidRDefault="002E4B94" w:rsidP="00224F07">
            <w:pPr>
              <w:pStyle w:val="Caption"/>
              <w:spacing w:before="60" w:after="60"/>
              <w:jc w:val="center"/>
            </w:pPr>
            <w:r w:rsidRPr="0084120C">
              <w:t xml:space="preserve"> </w:t>
            </w:r>
            <w:r w:rsidR="004F0C91" w:rsidRPr="0084120C">
              <w:t xml:space="preserve">Lemputės </w:t>
            </w:r>
            <w:r w:rsidR="009B3D70" w:rsidRPr="0084120C">
              <w:t>įsukimas</w:t>
            </w:r>
            <w:r w:rsidR="00680FF8" w:rsidRPr="0084120C">
              <w:t xml:space="preserve"> </w:t>
            </w:r>
            <w:r w:rsidR="004F0C91" w:rsidRPr="0084120C">
              <w:t xml:space="preserve">©  </w:t>
            </w:r>
            <w:r w:rsidR="00150BAA">
              <w:t xml:space="preserve">dizainas </w:t>
            </w:r>
            <w:r w:rsidR="00DF6D1C">
              <w:t>Magnific</w:t>
            </w:r>
            <w:r w:rsidR="00DF6D1C" w:rsidRPr="00B51B93">
              <w:t xml:space="preserve"> (</w:t>
            </w:r>
            <w:hyperlink r:id="rId120" w:history="1">
              <w:r w:rsidR="00DF6D1C" w:rsidRPr="00123A7E">
                <w:rPr>
                  <w:rStyle w:val="Hyperlink"/>
                </w:rPr>
                <w:t>www.magnific.com</w:t>
              </w:r>
            </w:hyperlink>
            <w:r w:rsidR="00DF6D1C" w:rsidRPr="00B51B93">
              <w:t>)</w:t>
            </w:r>
            <w:r w:rsidR="00680FF8" w:rsidRPr="0084120C">
              <w:t>)</w:t>
            </w:r>
          </w:p>
        </w:tc>
      </w:tr>
    </w:tbl>
    <w:p w14:paraId="43710D8A" w14:textId="77777777" w:rsidR="004F0C91" w:rsidRPr="0084120C" w:rsidRDefault="004F0C91" w:rsidP="004F0C91">
      <w:pPr>
        <w:tabs>
          <w:tab w:val="left" w:pos="3830"/>
        </w:tabs>
        <w:rPr>
          <w:b/>
          <w:bCs/>
        </w:rPr>
      </w:pPr>
    </w:p>
    <w:p w14:paraId="240353E5" w14:textId="77777777" w:rsidR="00B65072" w:rsidRPr="0084120C" w:rsidRDefault="00B65072">
      <w:pPr>
        <w:spacing w:before="0"/>
        <w:rPr>
          <w:b/>
          <w:bCs/>
        </w:rPr>
      </w:pPr>
      <w:r w:rsidRPr="0084120C">
        <w:rPr>
          <w:b/>
          <w:bCs/>
        </w:rPr>
        <w:br w:type="page"/>
      </w:r>
    </w:p>
    <w:p w14:paraId="34BF10FA" w14:textId="77777777" w:rsidR="004C37B3" w:rsidRPr="0084120C" w:rsidRDefault="004C37B3" w:rsidP="0068199B">
      <w:pPr>
        <w:pStyle w:val="Heading2"/>
        <w:rPr>
          <w:color w:val="007BB2" w:themeColor="background2"/>
          <w:sz w:val="16"/>
          <w:szCs w:val="16"/>
        </w:rPr>
      </w:pPr>
      <w:bookmarkStart w:id="48" w:name="_Toc192794849"/>
      <w:r w:rsidRPr="0084120C">
        <w:lastRenderedPageBreak/>
        <w:t>Efektyvus apšvietimas / LED apšvietimas</w:t>
      </w:r>
      <w:bookmarkEnd w:id="4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C37B3" w:rsidRPr="0084120C" w14:paraId="5960B04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0FB07A3" w14:textId="77777777" w:rsidR="004C37B3" w:rsidRPr="0084120C" w:rsidRDefault="004C37B3" w:rsidP="00224F07">
            <w:pPr>
              <w:spacing w:before="60" w:after="60"/>
              <w:rPr>
                <w:i/>
                <w:iCs/>
                <w:color w:val="7B6A6B" w:themeColor="accent4"/>
              </w:rPr>
            </w:pPr>
            <w:r w:rsidRPr="0084120C">
              <w:rPr>
                <w:rStyle w:val="Heading3Char"/>
                <w:lang w:val="lt-LT"/>
              </w:rPr>
              <w:t>Trumpas aprašymas</w:t>
            </w:r>
          </w:p>
        </w:tc>
      </w:tr>
      <w:tr w:rsidR="004C37B3" w:rsidRPr="0084120C" w14:paraId="784DC273" w14:textId="77777777" w:rsidTr="00224F07">
        <w:trPr>
          <w:trHeight w:val="2889"/>
        </w:trPr>
        <w:tc>
          <w:tcPr>
            <w:tcW w:w="10292" w:type="dxa"/>
            <w:tcBorders>
              <w:top w:val="single" w:sz="4" w:space="0" w:color="auto"/>
            </w:tcBorders>
          </w:tcPr>
          <w:p w14:paraId="6D56CF15" w14:textId="77777777" w:rsidR="004C37B3" w:rsidRPr="0084120C" w:rsidRDefault="004C37B3" w:rsidP="00224F07">
            <w:pPr>
              <w:pStyle w:val="StandardText"/>
            </w:pPr>
            <w:r w:rsidRPr="0084120C">
              <w:t>Energijos suvartojimas apšvietimui labai skiriasi priklausomai nuo sektoriaus: pramonėje jis sudaro iki 20 %, paslaugų sektoriuje - iki 50 %, o mažmeninėje prekyboje - iki 70 % elektros energijos. Gyvenamuosiuose pastatuose apšvietimo energijos poreikis paprastai būna gerokai mažesnis.</w:t>
            </w:r>
          </w:p>
          <w:p w14:paraId="3653432E" w14:textId="2B5957B5" w:rsidR="004C37B3" w:rsidRPr="0084120C" w:rsidRDefault="004C37B3" w:rsidP="00224F07">
            <w:pPr>
              <w:pStyle w:val="StandardText"/>
            </w:pPr>
            <w:r w:rsidRPr="0084120C">
              <w:t>Lengvas būdas sumažinti energijos poreikį - pakeisti neefektyvius šviestuvus naujais, pavyzdžiui, LED lemputėmis. Tai taip pat gali užtikrinti geresnę šviesos kokybę ir komfortą darbo vietoje. LED lemputės</w:t>
            </w:r>
            <w:r w:rsidR="006A284E" w:rsidRPr="0084120C">
              <w:t xml:space="preserve">, skirtingai nuo senų lempų, </w:t>
            </w:r>
            <w:r w:rsidRPr="0084120C">
              <w:t xml:space="preserve">neišskiria šilumos energijos, </w:t>
            </w:r>
            <w:r w:rsidR="006A284E" w:rsidRPr="0084120C">
              <w:t xml:space="preserve">todėl gali gerokai sumažėti </w:t>
            </w:r>
            <w:r w:rsidRPr="0084120C">
              <w:t>energijos poreiki</w:t>
            </w:r>
            <w:r w:rsidR="006A284E" w:rsidRPr="0084120C">
              <w:t>s</w:t>
            </w:r>
            <w:r w:rsidRPr="0084120C">
              <w:t>. Be to, vasarą sumaž</w:t>
            </w:r>
            <w:r w:rsidR="006A284E" w:rsidRPr="0084120C">
              <w:t xml:space="preserve">inamas prietaisų skleidžiamos </w:t>
            </w:r>
            <w:r w:rsidRPr="0084120C">
              <w:t>vidaus šilumos perteklius, trikd</w:t>
            </w:r>
            <w:r w:rsidR="006A284E" w:rsidRPr="0084120C">
              <w:t>antis</w:t>
            </w:r>
            <w:r w:rsidRPr="0084120C">
              <w:t xml:space="preserve"> komfortišką </w:t>
            </w:r>
            <w:r w:rsidR="006A284E" w:rsidRPr="0084120C">
              <w:t>patalpos</w:t>
            </w:r>
            <w:r w:rsidRPr="0084120C">
              <w:t xml:space="preserve"> mikroklimatą.</w:t>
            </w:r>
          </w:p>
          <w:p w14:paraId="3344FA94" w14:textId="0947F0B2" w:rsidR="004C37B3" w:rsidRPr="0084120C" w:rsidRDefault="004C37B3" w:rsidP="00224F07">
            <w:pPr>
              <w:pStyle w:val="StandardText"/>
            </w:pPr>
            <w:r w:rsidRPr="0084120C">
              <w:t>Šią priemonę galima derinti su apšvietimo pritaikym</w:t>
            </w:r>
            <w:r w:rsidR="000B609A" w:rsidRPr="0084120C">
              <w:t>o priemone</w:t>
            </w:r>
            <w:r w:rsidRPr="0084120C">
              <w:t>, kuri leidžia sumažinti energijos sąnaudas sumažinant apšviestumą ten, kur tai nėra būtina.</w:t>
            </w:r>
          </w:p>
        </w:tc>
      </w:tr>
      <w:tr w:rsidR="004C37B3" w:rsidRPr="0084120C" w14:paraId="0B430670" w14:textId="77777777" w:rsidTr="00224F07">
        <w:trPr>
          <w:trHeight w:val="261"/>
        </w:trPr>
        <w:tc>
          <w:tcPr>
            <w:tcW w:w="10292" w:type="dxa"/>
          </w:tcPr>
          <w:p w14:paraId="5A29A8F1" w14:textId="440ED22C" w:rsidR="004C37B3" w:rsidRPr="0084120C" w:rsidRDefault="004C37B3" w:rsidP="00224F07">
            <w:pPr>
              <w:spacing w:before="60" w:after="60"/>
              <w:rPr>
                <w:i/>
                <w:iCs/>
                <w:color w:val="7B6A6B" w:themeColor="accent4"/>
              </w:rPr>
            </w:pPr>
            <w:r w:rsidRPr="0084120C">
              <w:rPr>
                <w:i/>
                <w:iCs/>
                <w:color w:val="7B6A6B" w:themeColor="accent4"/>
              </w:rPr>
              <w:t>#ele</w:t>
            </w:r>
            <w:r w:rsidR="006A284E" w:rsidRPr="0084120C">
              <w:rPr>
                <w:i/>
                <w:iCs/>
                <w:color w:val="7B6A6B" w:themeColor="accent4"/>
              </w:rPr>
              <w:t>ktrostaupymas</w:t>
            </w:r>
            <w:r w:rsidRPr="0084120C">
              <w:rPr>
                <w:i/>
                <w:iCs/>
                <w:color w:val="7B6A6B" w:themeColor="accent4"/>
              </w:rPr>
              <w:t xml:space="preserve"> #energ</w:t>
            </w:r>
            <w:r w:rsidR="006A284E" w:rsidRPr="0084120C">
              <w:rPr>
                <w:i/>
                <w:iCs/>
                <w:color w:val="7B6A6B" w:themeColor="accent4"/>
              </w:rPr>
              <w:t>ijostaupymas</w:t>
            </w:r>
            <w:r w:rsidRPr="0084120C">
              <w:rPr>
                <w:i/>
                <w:iCs/>
                <w:color w:val="7B6A6B" w:themeColor="accent4"/>
              </w:rPr>
              <w:t xml:space="preserve"> #apšvietimas #led #led</w:t>
            </w:r>
            <w:r w:rsidR="006A284E" w:rsidRPr="0084120C">
              <w:rPr>
                <w:i/>
                <w:iCs/>
                <w:color w:val="7B6A6B" w:themeColor="accent4"/>
              </w:rPr>
              <w:t>lempos</w:t>
            </w:r>
            <w:r w:rsidRPr="0084120C">
              <w:rPr>
                <w:i/>
                <w:iCs/>
                <w:color w:val="7B6A6B" w:themeColor="accent4"/>
              </w:rPr>
              <w:t xml:space="preserve"> #ef</w:t>
            </w:r>
            <w:r w:rsidR="006A284E" w:rsidRPr="0084120C">
              <w:rPr>
                <w:i/>
                <w:iCs/>
                <w:color w:val="7B6A6B" w:themeColor="accent4"/>
              </w:rPr>
              <w:t>ektyvusapšvietimas</w:t>
            </w:r>
          </w:p>
        </w:tc>
      </w:tr>
    </w:tbl>
    <w:p w14:paraId="255AA4D8" w14:textId="77777777" w:rsidR="004C37B3" w:rsidRPr="0084120C" w:rsidRDefault="004C37B3" w:rsidP="004C37B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C37B3" w:rsidRPr="0084120C" w14:paraId="34572006"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172C81D" w14:textId="459A8357" w:rsidR="004C37B3"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B73CB9D" w14:textId="4C8F9E2F" w:rsidR="004C37B3" w:rsidRPr="0084120C" w:rsidRDefault="00C11CDA" w:rsidP="00224F07">
            <w:pPr>
              <w:pStyle w:val="Companyname"/>
              <w:rPr>
                <w:rStyle w:val="Heading3Char"/>
                <w:lang w:val="lt-LT"/>
              </w:rPr>
            </w:pPr>
            <w:r w:rsidRPr="0084120C">
              <w:rPr>
                <w:rStyle w:val="Heading3Char"/>
                <w:lang w:val="lt-LT"/>
              </w:rPr>
              <w:t>Pastato kategorija</w:t>
            </w:r>
          </w:p>
        </w:tc>
      </w:tr>
      <w:tr w:rsidR="004C37B3" w:rsidRPr="0084120C" w14:paraId="68797D31" w14:textId="77777777" w:rsidTr="00224F07">
        <w:trPr>
          <w:trHeight w:val="593"/>
        </w:trPr>
        <w:tc>
          <w:tcPr>
            <w:tcW w:w="2551" w:type="dxa"/>
            <w:tcBorders>
              <w:top w:val="single" w:sz="4" w:space="0" w:color="auto"/>
            </w:tcBorders>
            <w:vAlign w:val="center"/>
          </w:tcPr>
          <w:p w14:paraId="0D7465CB" w14:textId="77777777" w:rsidR="004C37B3" w:rsidRPr="0084120C"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408615947"/>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szCs w:val="22"/>
                  </w:rPr>
                  <w:t>☐</w:t>
                </w:r>
              </w:sdtContent>
            </w:sdt>
            <w:r w:rsidR="004C37B3"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571C788" w14:textId="77777777" w:rsidR="004C37B3" w:rsidRPr="0084120C"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258644645"/>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Cs w:val="22"/>
                  </w:rPr>
                  <w:t>☒</w:t>
                </w:r>
              </w:sdtContent>
            </w:sdt>
            <w:r w:rsidR="004C37B3"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39007B62" w14:textId="77777777" w:rsidR="004C37B3" w:rsidRPr="0084120C" w:rsidRDefault="00000000" w:rsidP="00224F07">
            <w:pPr>
              <w:pStyle w:val="Companyname"/>
              <w:rPr>
                <w:rStyle w:val="Heading3Char"/>
                <w:bCs/>
                <w:color w:val="4B4B4D" w:themeColor="text1"/>
                <w:sz w:val="22"/>
                <w:szCs w:val="22"/>
                <w:lang w:val="lt-LT"/>
              </w:rPr>
            </w:pPr>
            <w:sdt>
              <w:sdtPr>
                <w:rPr>
                  <w:b/>
                  <w:bCs/>
                  <w:color w:val="4B4B4D" w:themeColor="text1"/>
                  <w:sz w:val="24"/>
                  <w:szCs w:val="22"/>
                  <w:lang w:val="en-GB"/>
                </w:rPr>
                <w:id w:val="7650294"/>
                <w14:checkbox>
                  <w14:checked w14:val="0"/>
                  <w14:checkedState w14:val="2612" w14:font="MS Gothic"/>
                  <w14:uncheckedState w14:val="2610" w14:font="MS Gothic"/>
                </w14:checkbox>
              </w:sdtPr>
              <w:sdtContent>
                <w:r w:rsidR="004C37B3" w:rsidRPr="0084120C">
                  <w:rPr>
                    <w:rFonts w:ascii="MS Gothic" w:eastAsia="MS Gothic" w:hAnsi="MS Gothic"/>
                    <w:bCs/>
                    <w:color w:val="4B4B4D" w:themeColor="text1"/>
                    <w:szCs w:val="22"/>
                  </w:rPr>
                  <w:t>☐</w:t>
                </w:r>
              </w:sdtContent>
            </w:sdt>
            <w:r w:rsidR="004C37B3" w:rsidRPr="0084120C">
              <w:rPr>
                <w:bCs/>
                <w:color w:val="4B4B4D" w:themeColor="text1"/>
                <w:szCs w:val="22"/>
              </w:rPr>
              <w:t xml:space="preserve"> Administracinis </w:t>
            </w:r>
          </w:p>
        </w:tc>
        <w:tc>
          <w:tcPr>
            <w:tcW w:w="2519" w:type="dxa"/>
            <w:tcBorders>
              <w:top w:val="single" w:sz="4" w:space="0" w:color="auto"/>
            </w:tcBorders>
            <w:vAlign w:val="center"/>
          </w:tcPr>
          <w:p w14:paraId="628A234F" w14:textId="77777777" w:rsidR="004C37B3" w:rsidRPr="0084120C" w:rsidRDefault="00000000" w:rsidP="00224F07">
            <w:pPr>
              <w:pStyle w:val="Companyname"/>
              <w:rPr>
                <w:rStyle w:val="Heading3Char"/>
                <w:bCs/>
                <w:color w:val="535353"/>
                <w:sz w:val="22"/>
                <w:szCs w:val="22"/>
                <w:lang w:val="lt-LT"/>
              </w:rPr>
            </w:pPr>
            <w:sdt>
              <w:sdtPr>
                <w:rPr>
                  <w:b/>
                  <w:bCs/>
                  <w:color w:val="007BB2" w:themeColor="background2"/>
                  <w:sz w:val="24"/>
                  <w:szCs w:val="22"/>
                  <w:lang w:val="en-GB"/>
                </w:rPr>
                <w:id w:val="540946277"/>
                <w14:checkbox>
                  <w14:checked w14:val="0"/>
                  <w14:checkedState w14:val="2612" w14:font="MS Gothic"/>
                  <w14:uncheckedState w14:val="2610" w14:font="MS Gothic"/>
                </w14:checkbox>
              </w:sdtPr>
              <w:sdtContent>
                <w:r w:rsidR="004C37B3" w:rsidRPr="0084120C">
                  <w:rPr>
                    <w:rFonts w:ascii="MS Gothic" w:eastAsia="MS Gothic" w:hAnsi="MS Gothic"/>
                    <w:bCs/>
                    <w:szCs w:val="22"/>
                  </w:rPr>
                  <w:t>☐</w:t>
                </w:r>
              </w:sdtContent>
            </w:sdt>
            <w:r w:rsidR="004C37B3" w:rsidRPr="0084120C">
              <w:rPr>
                <w:rStyle w:val="Heading3Char"/>
                <w:b w:val="0"/>
                <w:color w:val="535353"/>
                <w:sz w:val="22"/>
                <w:szCs w:val="22"/>
                <w:lang w:val="lt-LT"/>
              </w:rPr>
              <w:t xml:space="preserve"> Švietimo ar socialinė  įstaiga</w:t>
            </w:r>
          </w:p>
        </w:tc>
      </w:tr>
      <w:tr w:rsidR="004C37B3" w:rsidRPr="0084120C" w14:paraId="630A8F98" w14:textId="77777777" w:rsidTr="00224F07">
        <w:trPr>
          <w:trHeight w:val="593"/>
        </w:trPr>
        <w:tc>
          <w:tcPr>
            <w:tcW w:w="2551" w:type="dxa"/>
            <w:vAlign w:val="center"/>
          </w:tcPr>
          <w:p w14:paraId="17C4A56F" w14:textId="77777777" w:rsidR="004C37B3" w:rsidRPr="0084120C"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2057736553"/>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szCs w:val="22"/>
                  </w:rPr>
                  <w:t>☐</w:t>
                </w:r>
              </w:sdtContent>
            </w:sdt>
            <w:r w:rsidR="004C37B3"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6E0B44A0" w14:textId="77777777" w:rsidR="004C37B3" w:rsidRPr="0084120C" w:rsidRDefault="00000000" w:rsidP="00224F07">
            <w:pPr>
              <w:pStyle w:val="Companyname"/>
              <w:rPr>
                <w:rStyle w:val="Heading3Char"/>
                <w:b w:val="0"/>
                <w:color w:val="auto"/>
                <w:sz w:val="22"/>
                <w:szCs w:val="22"/>
                <w:lang w:val="lt-LT"/>
              </w:rPr>
            </w:pPr>
            <w:sdt>
              <w:sdtPr>
                <w:rPr>
                  <w:b/>
                  <w:color w:val="4B4B4D" w:themeColor="text1"/>
                  <w:sz w:val="24"/>
                  <w:szCs w:val="22"/>
                  <w:lang w:val="en-GB"/>
                </w:rPr>
                <w:id w:val="-869909796"/>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szCs w:val="22"/>
                  </w:rPr>
                  <w:t>☐</w:t>
                </w:r>
              </w:sdtContent>
            </w:sdt>
            <w:r w:rsidR="004C37B3"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41549BE5" w14:textId="77777777" w:rsidR="004C37B3" w:rsidRPr="0084120C"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516347601"/>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szCs w:val="22"/>
                  </w:rPr>
                  <w:t>☐</w:t>
                </w:r>
              </w:sdtContent>
            </w:sdt>
            <w:r w:rsidR="004C37B3" w:rsidRPr="0084120C">
              <w:rPr>
                <w:rStyle w:val="Heading3Char"/>
                <w:b w:val="0"/>
                <w:color w:val="4B4B4D" w:themeColor="text1"/>
                <w:sz w:val="22"/>
                <w:szCs w:val="22"/>
                <w:lang w:val="lt-LT"/>
              </w:rPr>
              <w:t xml:space="preserve"> Komercinis</w:t>
            </w:r>
          </w:p>
        </w:tc>
        <w:tc>
          <w:tcPr>
            <w:tcW w:w="2519" w:type="dxa"/>
            <w:vAlign w:val="center"/>
          </w:tcPr>
          <w:p w14:paraId="65ED7E13" w14:textId="77777777" w:rsidR="004C37B3" w:rsidRPr="0084120C" w:rsidRDefault="00000000" w:rsidP="00224F07">
            <w:pPr>
              <w:rPr>
                <w:rStyle w:val="Heading3Char"/>
                <w:b w:val="0"/>
                <w:color w:val="auto"/>
                <w:sz w:val="22"/>
                <w:szCs w:val="22"/>
                <w:lang w:val="lt-LT"/>
              </w:rPr>
            </w:pPr>
            <w:sdt>
              <w:sdtPr>
                <w:rPr>
                  <w:b/>
                  <w:color w:val="007BB2" w:themeColor="background2"/>
                  <w:sz w:val="24"/>
                  <w:szCs w:val="24"/>
                  <w:lang w:val="en-GB"/>
                </w:rPr>
                <w:id w:val="-478990817"/>
                <w14:checkbox>
                  <w14:checked w14:val="0"/>
                  <w14:checkedState w14:val="2612" w14:font="MS Gothic"/>
                  <w14:uncheckedState w14:val="2610" w14:font="MS Gothic"/>
                </w14:checkbox>
              </w:sdtPr>
              <w:sdtEndPr>
                <w:rPr>
                  <w:b w:val="0"/>
                  <w:color w:val="auto"/>
                  <w:sz w:val="22"/>
                  <w:szCs w:val="22"/>
                </w:rPr>
              </w:sdtEndPr>
              <w:sdtContent>
                <w:r w:rsidR="004C37B3" w:rsidRPr="0084120C">
                  <w:rPr>
                    <w:rFonts w:ascii="MS Gothic" w:eastAsia="MS Gothic" w:hAnsi="MS Gothic"/>
                  </w:rPr>
                  <w:t>☐</w:t>
                </w:r>
              </w:sdtContent>
            </w:sdt>
            <w:r w:rsidR="004C37B3" w:rsidRPr="0084120C">
              <w:rPr>
                <w:color w:val="4B4B4D" w:themeColor="text1"/>
              </w:rPr>
              <w:t xml:space="preserve"> Gyvenamasis būstas</w:t>
            </w:r>
          </w:p>
        </w:tc>
      </w:tr>
      <w:tr w:rsidR="004C37B3" w:rsidRPr="0084120C" w14:paraId="4FB3125F" w14:textId="77777777" w:rsidTr="00224F07">
        <w:trPr>
          <w:trHeight w:val="593"/>
        </w:trPr>
        <w:tc>
          <w:tcPr>
            <w:tcW w:w="2551" w:type="dxa"/>
            <w:vAlign w:val="center"/>
          </w:tcPr>
          <w:p w14:paraId="27339B41" w14:textId="5A726B59" w:rsidR="004C37B3" w:rsidRPr="0084120C" w:rsidRDefault="00000000" w:rsidP="00224F07">
            <w:pPr>
              <w:pStyle w:val="Companyname"/>
              <w:rPr>
                <w:rStyle w:val="Heading3Char"/>
                <w:b w:val="0"/>
                <w:color w:val="4B4B4D" w:themeColor="text1"/>
                <w:sz w:val="22"/>
                <w:szCs w:val="22"/>
                <w:lang w:val="lt-LT"/>
              </w:rPr>
            </w:pPr>
            <w:sdt>
              <w:sdtPr>
                <w:rPr>
                  <w:b/>
                  <w:bCs/>
                  <w:color w:val="4B4B4D" w:themeColor="text1"/>
                  <w:sz w:val="24"/>
                  <w:szCs w:val="24"/>
                  <w:lang w:val="en-GB"/>
                </w:rPr>
                <w:id w:val="-1521702197"/>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rPr>
                  <w:t>☐</w:t>
                </w:r>
              </w:sdtContent>
            </w:sdt>
            <w:r w:rsidR="004C37B3" w:rsidRPr="0084120C">
              <w:rPr>
                <w:rStyle w:val="StandardTextZchn"/>
                <w:sz w:val="22"/>
                <w:szCs w:val="22"/>
                <w:lang w:val="lt-LT"/>
              </w:rPr>
              <w:t xml:space="preserve"> </w:t>
            </w:r>
            <w:r w:rsidR="008409A1" w:rsidRPr="0084120C">
              <w:rPr>
                <w:rStyle w:val="StandardTextZchn"/>
                <w:sz w:val="22"/>
                <w:szCs w:val="22"/>
                <w:lang w:val="lt-LT"/>
              </w:rPr>
              <w:t>Karšto vandens tiekimas</w:t>
            </w:r>
          </w:p>
        </w:tc>
        <w:tc>
          <w:tcPr>
            <w:tcW w:w="2414" w:type="dxa"/>
            <w:tcBorders>
              <w:bottom w:val="single" w:sz="4" w:space="0" w:color="auto"/>
              <w:right w:val="single" w:sz="4" w:space="0" w:color="auto"/>
            </w:tcBorders>
            <w:vAlign w:val="center"/>
          </w:tcPr>
          <w:p w14:paraId="01D7C8B6" w14:textId="77777777" w:rsidR="004C37B3" w:rsidRPr="0084120C" w:rsidRDefault="00000000" w:rsidP="00224F07">
            <w:pPr>
              <w:pStyle w:val="Companyname"/>
              <w:rPr>
                <w:rStyle w:val="Heading3Char"/>
                <w:b w:val="0"/>
                <w:color w:val="auto"/>
                <w:sz w:val="22"/>
                <w:szCs w:val="22"/>
                <w:u w:val="single"/>
                <w:lang w:val="lt-LT"/>
              </w:rPr>
            </w:pPr>
            <w:sdt>
              <w:sdtPr>
                <w:rPr>
                  <w:b/>
                  <w:color w:val="007BB2" w:themeColor="background2"/>
                  <w:sz w:val="24"/>
                  <w:szCs w:val="22"/>
                  <w:lang w:val="en-GB"/>
                </w:rPr>
                <w:id w:val="-1636332115"/>
                <w14:checkbox>
                  <w14:checked w14:val="0"/>
                  <w14:checkedState w14:val="2612" w14:font="MS Gothic"/>
                  <w14:uncheckedState w14:val="2610" w14:font="MS Gothic"/>
                </w14:checkbox>
              </w:sdtPr>
              <w:sdtContent>
                <w:r w:rsidR="004C37B3" w:rsidRPr="0084120C">
                  <w:rPr>
                    <w:rFonts w:ascii="MS Gothic" w:eastAsia="MS Gothic" w:hAnsi="MS Gothic"/>
                    <w:szCs w:val="22"/>
                  </w:rPr>
                  <w:t>☐</w:t>
                </w:r>
              </w:sdtContent>
            </w:sdt>
            <w:r w:rsidR="004C37B3" w:rsidRPr="0084120C">
              <w:rPr>
                <w:szCs w:val="22"/>
                <w:u w:val="single"/>
              </w:rPr>
              <w:t xml:space="preserve">   </w:t>
            </w:r>
          </w:p>
        </w:tc>
        <w:tc>
          <w:tcPr>
            <w:tcW w:w="2816" w:type="dxa"/>
            <w:tcBorders>
              <w:left w:val="single" w:sz="4" w:space="0" w:color="auto"/>
            </w:tcBorders>
            <w:vAlign w:val="center"/>
          </w:tcPr>
          <w:p w14:paraId="4E3B9527" w14:textId="7CDB5F8C" w:rsidR="004C37B3" w:rsidRPr="0084120C"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970472526"/>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szCs w:val="22"/>
                  </w:rPr>
                  <w:t>☐</w:t>
                </w:r>
              </w:sdtContent>
            </w:sdt>
            <w:r w:rsidR="004C37B3"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5ED5EB5C" w14:textId="77777777" w:rsidR="004C37B3" w:rsidRPr="0084120C" w:rsidRDefault="00000000" w:rsidP="00224F07">
            <w:pPr>
              <w:rPr>
                <w:rStyle w:val="Heading3Char"/>
                <w:b w:val="0"/>
                <w:color w:val="auto"/>
                <w:sz w:val="22"/>
                <w:szCs w:val="22"/>
                <w:lang w:val="lt-LT"/>
              </w:rPr>
            </w:pPr>
            <w:sdt>
              <w:sdtPr>
                <w:rPr>
                  <w:b/>
                  <w:bCs/>
                  <w:color w:val="007BB2" w:themeColor="background2"/>
                  <w:sz w:val="24"/>
                  <w:szCs w:val="24"/>
                  <w:lang w:val="en-GB"/>
                </w:rPr>
                <w:id w:val="699598553"/>
                <w14:checkbox>
                  <w14:checked w14:val="1"/>
                  <w14:checkedState w14:val="2612" w14:font="MS Gothic"/>
                  <w14:uncheckedState w14:val="2610" w14:font="MS Gothic"/>
                </w14:checkbox>
              </w:sdtPr>
              <w:sdtContent>
                <w:r w:rsidR="004C37B3" w:rsidRPr="0084120C">
                  <w:rPr>
                    <w:rFonts w:ascii="MS Gothic" w:eastAsia="MS Gothic" w:hAnsi="MS Gothic"/>
                    <w:b/>
                    <w:bCs/>
                    <w:color w:val="007BB2" w:themeColor="background2"/>
                  </w:rPr>
                  <w:t>☒</w:t>
                </w:r>
              </w:sdtContent>
            </w:sdt>
            <w:r w:rsidR="004C37B3" w:rsidRPr="0084120C">
              <w:rPr>
                <w:color w:val="4B4B4D" w:themeColor="text1"/>
              </w:rPr>
              <w:t xml:space="preserve"> Visi pastatų tipai</w:t>
            </w:r>
          </w:p>
        </w:tc>
      </w:tr>
    </w:tbl>
    <w:p w14:paraId="23D49A35" w14:textId="77777777" w:rsidR="004C37B3" w:rsidRPr="0084120C" w:rsidRDefault="004C37B3" w:rsidP="004C37B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C37B3" w:rsidRPr="0084120C" w14:paraId="7A56FCBA" w14:textId="77777777" w:rsidTr="00224F07">
        <w:trPr>
          <w:trHeight w:val="438"/>
        </w:trPr>
        <w:tc>
          <w:tcPr>
            <w:tcW w:w="5003" w:type="dxa"/>
            <w:tcBorders>
              <w:bottom w:val="single" w:sz="4" w:space="0" w:color="auto"/>
            </w:tcBorders>
            <w:shd w:val="clear" w:color="auto" w:fill="E7EEF5" w:themeFill="accent5" w:themeFillTint="33"/>
            <w:vAlign w:val="center"/>
          </w:tcPr>
          <w:p w14:paraId="2E2CB8F9" w14:textId="704B9B0A" w:rsidR="004C37B3"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04C0FA82" w14:textId="7BAA0537" w:rsidR="004C37B3" w:rsidRPr="0084120C" w:rsidRDefault="001213FE" w:rsidP="00224F07">
            <w:pPr>
              <w:pStyle w:val="Companyname"/>
              <w:rPr>
                <w:rStyle w:val="Heading3Char"/>
                <w:lang w:val="lt-LT"/>
              </w:rPr>
            </w:pPr>
            <w:r w:rsidRPr="0084120C">
              <w:rPr>
                <w:rStyle w:val="Heading3Char"/>
                <w:lang w:val="lt-LT"/>
              </w:rPr>
              <w:t>Sutaupymo potencialas</w:t>
            </w:r>
          </w:p>
        </w:tc>
      </w:tr>
      <w:tr w:rsidR="004C37B3" w:rsidRPr="0084120C" w14:paraId="622100DB" w14:textId="77777777" w:rsidTr="00224F07">
        <w:trPr>
          <w:trHeight w:val="536"/>
        </w:trPr>
        <w:tc>
          <w:tcPr>
            <w:tcW w:w="5003" w:type="dxa"/>
            <w:tcBorders>
              <w:bottom w:val="nil"/>
            </w:tcBorders>
            <w:vAlign w:val="center"/>
          </w:tcPr>
          <w:p w14:paraId="762A71EA" w14:textId="291CC44C"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1693295"/>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 w:val="22"/>
                    <w:szCs w:val="22"/>
                  </w:rPr>
                  <w:t>☒</w:t>
                </w:r>
              </w:sdtContent>
            </w:sdt>
            <w:r w:rsidR="004C37B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55611212" w14:textId="77777777"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00154786"/>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 w:val="22"/>
                    <w:szCs w:val="22"/>
                  </w:rPr>
                  <w:t>☒</w:t>
                </w:r>
              </w:sdtContent>
            </w:sdt>
            <w:r w:rsidR="004C37B3"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07FF2452" w14:textId="77777777"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24923466"/>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 w:val="22"/>
                    <w:szCs w:val="22"/>
                  </w:rPr>
                  <w:t>☒</w:t>
                </w:r>
              </w:sdtContent>
            </w:sdt>
            <w:r w:rsidR="004C37B3" w:rsidRPr="0084120C">
              <w:rPr>
                <w:rStyle w:val="Heading3Char"/>
                <w:b w:val="0"/>
                <w:color w:val="4B4B4D" w:themeColor="text1"/>
                <w:sz w:val="22"/>
                <w:szCs w:val="22"/>
                <w:lang w:val="lt-LT"/>
              </w:rPr>
              <w:t xml:space="preserve">  Išlaidos</w:t>
            </w:r>
          </w:p>
        </w:tc>
      </w:tr>
      <w:tr w:rsidR="004C37B3" w:rsidRPr="0084120C" w14:paraId="0A2D8568" w14:textId="77777777" w:rsidTr="00224F07">
        <w:trPr>
          <w:trHeight w:val="536"/>
        </w:trPr>
        <w:tc>
          <w:tcPr>
            <w:tcW w:w="5003" w:type="dxa"/>
            <w:tcBorders>
              <w:top w:val="nil"/>
              <w:bottom w:val="nil"/>
            </w:tcBorders>
            <w:vAlign w:val="center"/>
          </w:tcPr>
          <w:p w14:paraId="272AABB3" w14:textId="65D00433"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5982754"/>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 w:val="22"/>
                    <w:szCs w:val="22"/>
                  </w:rPr>
                  <w:t>☒</w:t>
                </w:r>
              </w:sdtContent>
            </w:sdt>
            <w:r w:rsidR="004C37B3" w:rsidRPr="0084120C">
              <w:rPr>
                <w:rStyle w:val="Heading3Char"/>
                <w:b w:val="0"/>
                <w:color w:val="4B4B4D" w:themeColor="text1"/>
                <w:sz w:val="22"/>
                <w:szCs w:val="22"/>
                <w:lang w:val="lt-LT"/>
              </w:rPr>
              <w:t xml:space="preserve">  Trumpa (</w:t>
            </w:r>
            <w:r w:rsidR="00212037" w:rsidRPr="0084120C">
              <w:rPr>
                <w:rStyle w:val="Heading3Char"/>
                <w:b w:val="0"/>
                <w:color w:val="4B4B4D" w:themeColor="text1"/>
                <w:sz w:val="22"/>
                <w:szCs w:val="22"/>
                <w:lang w:val="lt-LT"/>
              </w:rPr>
              <w:t>iki 3 mėn.,</w:t>
            </w:r>
            <w:r w:rsidR="00212037" w:rsidRPr="0084120C">
              <w:rPr>
                <w:rStyle w:val="Heading3Char"/>
                <w:color w:val="4B4B4D" w:themeColor="text1"/>
                <w:sz w:val="22"/>
                <w:szCs w:val="22"/>
                <w:lang w:val="lt-LT"/>
              </w:rPr>
              <w:t xml:space="preserve"> </w:t>
            </w:r>
            <w:r w:rsidR="004C37B3" w:rsidRPr="0084120C">
              <w:rPr>
                <w:rStyle w:val="Heading3Char"/>
                <w:b w:val="0"/>
                <w:color w:val="4B4B4D" w:themeColor="text1"/>
                <w:sz w:val="22"/>
                <w:szCs w:val="22"/>
                <w:lang w:val="lt-LT"/>
              </w:rPr>
              <w:t>jei tai didelis pastatas)</w:t>
            </w:r>
          </w:p>
        </w:tc>
        <w:tc>
          <w:tcPr>
            <w:tcW w:w="2574" w:type="dxa"/>
            <w:tcBorders>
              <w:top w:val="nil"/>
              <w:bottom w:val="nil"/>
              <w:right w:val="nil"/>
            </w:tcBorders>
            <w:vAlign w:val="center"/>
          </w:tcPr>
          <w:p w14:paraId="2B09B936" w14:textId="77777777"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04183005"/>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 w:val="22"/>
                    <w:szCs w:val="22"/>
                  </w:rPr>
                  <w:t>☒</w:t>
                </w:r>
              </w:sdtContent>
            </w:sdt>
            <w:r w:rsidR="004C37B3" w:rsidRPr="0084120C">
              <w:rPr>
                <w:rStyle w:val="Heading3Char"/>
                <w:b w:val="0"/>
                <w:color w:val="4B4B4D" w:themeColor="text1"/>
                <w:sz w:val="22"/>
                <w:szCs w:val="22"/>
                <w:lang w:val="lt-LT"/>
              </w:rPr>
              <w:t xml:space="preserve">  CO</w:t>
            </w:r>
            <w:r w:rsidR="004C37B3" w:rsidRPr="0084120C">
              <w:rPr>
                <w:b/>
                <w:bCs/>
                <w:sz w:val="22"/>
                <w:szCs w:val="22"/>
                <w:vertAlign w:val="subscript"/>
              </w:rPr>
              <w:t>2</w:t>
            </w:r>
          </w:p>
        </w:tc>
        <w:tc>
          <w:tcPr>
            <w:tcW w:w="2767" w:type="dxa"/>
            <w:tcBorders>
              <w:top w:val="nil"/>
              <w:left w:val="nil"/>
              <w:bottom w:val="nil"/>
            </w:tcBorders>
            <w:vAlign w:val="center"/>
          </w:tcPr>
          <w:p w14:paraId="2F131586" w14:textId="77777777" w:rsidR="004C37B3" w:rsidRPr="0084120C" w:rsidRDefault="004C37B3" w:rsidP="00224F07">
            <w:pPr>
              <w:pStyle w:val="StandardText"/>
              <w:rPr>
                <w:rStyle w:val="Heading3Char"/>
                <w:b w:val="0"/>
                <w:color w:val="4B4B4D" w:themeColor="text1"/>
                <w:sz w:val="22"/>
                <w:szCs w:val="22"/>
                <w:lang w:val="lt-LT"/>
              </w:rPr>
            </w:pPr>
          </w:p>
        </w:tc>
      </w:tr>
      <w:tr w:rsidR="004C37B3" w:rsidRPr="0084120C" w14:paraId="70936A8A" w14:textId="77777777" w:rsidTr="00224F07">
        <w:trPr>
          <w:trHeight w:val="536"/>
        </w:trPr>
        <w:tc>
          <w:tcPr>
            <w:tcW w:w="5003" w:type="dxa"/>
            <w:tcBorders>
              <w:top w:val="nil"/>
              <w:bottom w:val="nil"/>
            </w:tcBorders>
            <w:vAlign w:val="center"/>
          </w:tcPr>
          <w:p w14:paraId="0F63A473" w14:textId="2DDCF1A5"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lang w:val="en-GB"/>
                </w:rPr>
                <w:id w:val="-922255946"/>
                <w14:checkbox>
                  <w14:checked w14:val="0"/>
                  <w14:checkedState w14:val="2612" w14:font="MS Gothic"/>
                  <w14:uncheckedState w14:val="2610" w14:font="MS Gothic"/>
                </w14:checkbox>
              </w:sdtPr>
              <w:sdtEndPr>
                <w:rPr>
                  <w:b w:val="0"/>
                  <w:color w:val="4B4B4D" w:themeColor="text1"/>
                </w:rPr>
              </w:sdtEndPr>
              <w:sdtContent>
                <w:r w:rsidR="004C37B3" w:rsidRPr="0084120C">
                  <w:rPr>
                    <w:rFonts w:ascii="Segoe UI Symbol" w:hAnsi="Segoe UI Symbol" w:cs="Segoe UI Symbol"/>
                  </w:rPr>
                  <w:t>☐</w:t>
                </w:r>
              </w:sdtContent>
            </w:sdt>
            <w:r w:rsidR="004C37B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CA8960F" w14:textId="363D5406" w:rsidR="004C37B3" w:rsidRPr="0084120C" w:rsidRDefault="00000000" w:rsidP="000071A1">
            <w:pPr>
              <w:pStyle w:val="StandardText"/>
              <w:ind w:right="-179"/>
              <w:rPr>
                <w:rStyle w:val="Heading3Char"/>
                <w:b w:val="0"/>
                <w:color w:val="4B4B4D" w:themeColor="text1"/>
                <w:sz w:val="22"/>
                <w:szCs w:val="22"/>
                <w:lang w:val="lt-LT"/>
              </w:rPr>
            </w:pPr>
            <w:sdt>
              <w:sdtPr>
                <w:rPr>
                  <w:b/>
                  <w:color w:val="007BB2" w:themeColor="background2"/>
                  <w:sz w:val="22"/>
                  <w:szCs w:val="22"/>
                  <w:lang w:val="en-GB"/>
                </w:rPr>
                <w:id w:val="-103121299"/>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 w:val="22"/>
                    <w:szCs w:val="22"/>
                  </w:rPr>
                  <w:t>☒</w:t>
                </w:r>
              </w:sdtContent>
            </w:sdt>
            <w:r w:rsidR="004C37B3" w:rsidRPr="0084120C">
              <w:rPr>
                <w:sz w:val="22"/>
                <w:szCs w:val="22"/>
              </w:rPr>
              <w:t xml:space="preserve"> Kitas teigiamas</w:t>
            </w:r>
            <w:r w:rsidR="000071A1" w:rsidRPr="0084120C">
              <w:rPr>
                <w:sz w:val="22"/>
                <w:szCs w:val="22"/>
              </w:rPr>
              <w:t xml:space="preserve"> </w:t>
            </w:r>
            <w:r w:rsidR="004C37B3" w:rsidRPr="0084120C">
              <w:rPr>
                <w:sz w:val="22"/>
                <w:szCs w:val="22"/>
              </w:rPr>
              <w:t>poveikis</w:t>
            </w:r>
          </w:p>
        </w:tc>
        <w:tc>
          <w:tcPr>
            <w:tcW w:w="2767" w:type="dxa"/>
            <w:tcBorders>
              <w:top w:val="nil"/>
              <w:left w:val="nil"/>
              <w:bottom w:val="nil"/>
            </w:tcBorders>
            <w:vAlign w:val="center"/>
          </w:tcPr>
          <w:p w14:paraId="6A91A5D2" w14:textId="77777777" w:rsidR="004C37B3" w:rsidRPr="0084120C" w:rsidRDefault="004C37B3" w:rsidP="00224F07">
            <w:pPr>
              <w:pStyle w:val="StandardText"/>
              <w:rPr>
                <w:rStyle w:val="Heading3Char"/>
                <w:b w:val="0"/>
                <w:color w:val="4B4B4D" w:themeColor="text1"/>
                <w:sz w:val="22"/>
                <w:szCs w:val="22"/>
                <w:lang w:val="lt-LT"/>
              </w:rPr>
            </w:pPr>
          </w:p>
        </w:tc>
      </w:tr>
      <w:tr w:rsidR="004C37B3" w:rsidRPr="0084120C" w14:paraId="3C7F1DE6" w14:textId="77777777" w:rsidTr="00224F07">
        <w:trPr>
          <w:trHeight w:val="536"/>
        </w:trPr>
        <w:tc>
          <w:tcPr>
            <w:tcW w:w="5003" w:type="dxa"/>
            <w:tcBorders>
              <w:top w:val="nil"/>
            </w:tcBorders>
            <w:vAlign w:val="center"/>
          </w:tcPr>
          <w:p w14:paraId="626B16A2" w14:textId="21A72581" w:rsidR="004C37B3" w:rsidRPr="0084120C"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43648955"/>
                <w14:checkbox>
                  <w14:checked w14:val="0"/>
                  <w14:checkedState w14:val="2612" w14:font="MS Gothic"/>
                  <w14:uncheckedState w14:val="2610" w14:font="MS Gothic"/>
                </w14:checkbox>
              </w:sdtPr>
              <w:sdtContent>
                <w:r w:rsidR="004C37B3" w:rsidRPr="0084120C">
                  <w:rPr>
                    <w:rFonts w:ascii="MS Gothic" w:eastAsia="MS Gothic" w:hAnsi="MS Gothic"/>
                    <w:sz w:val="22"/>
                    <w:szCs w:val="22"/>
                  </w:rPr>
                  <w:t>☐</w:t>
                </w:r>
              </w:sdtContent>
            </w:sdt>
            <w:r w:rsidR="004C37B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41503146" w14:textId="77777777" w:rsidR="004C37B3" w:rsidRPr="0084120C" w:rsidRDefault="004C37B3" w:rsidP="00224F07">
            <w:pPr>
              <w:pStyle w:val="Companyname"/>
              <w:rPr>
                <w:rStyle w:val="Heading3Char"/>
                <w:b w:val="0"/>
                <w:color w:val="4B4B4D" w:themeColor="text1"/>
                <w:sz w:val="22"/>
                <w:szCs w:val="22"/>
                <w:lang w:val="lt-LT"/>
              </w:rPr>
            </w:pPr>
            <w:r w:rsidRPr="0084120C">
              <w:rPr>
                <w:sz w:val="22"/>
                <w:szCs w:val="22"/>
              </w:rPr>
              <w:t xml:space="preserve">Geresnis apšvietimo komfortas. </w:t>
            </w:r>
            <w:r w:rsidRPr="0084120C">
              <w:rPr>
                <w:rStyle w:val="Heading3Char"/>
                <w:b w:val="0"/>
                <w:color w:val="4B4B4D" w:themeColor="text1"/>
                <w:sz w:val="22"/>
                <w:szCs w:val="22"/>
                <w:lang w:val="lt-LT"/>
              </w:rPr>
              <w:t>Mažiau priežiūros dėl ilgesnio tarnavimo laiko. Mažiau šilumos nuo lempučių.</w:t>
            </w:r>
          </w:p>
        </w:tc>
      </w:tr>
    </w:tbl>
    <w:p w14:paraId="73AAE7BA" w14:textId="77777777" w:rsidR="004C37B3" w:rsidRPr="0084120C" w:rsidRDefault="004C37B3" w:rsidP="004C37B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C37B3" w:rsidRPr="0084120C" w14:paraId="45F13FBF" w14:textId="77777777" w:rsidTr="00224F07">
        <w:trPr>
          <w:trHeight w:val="313"/>
        </w:trPr>
        <w:tc>
          <w:tcPr>
            <w:tcW w:w="2576" w:type="dxa"/>
            <w:tcBorders>
              <w:bottom w:val="single" w:sz="4" w:space="0" w:color="auto"/>
            </w:tcBorders>
            <w:shd w:val="clear" w:color="auto" w:fill="E7EEF5" w:themeFill="accent5" w:themeFillTint="33"/>
            <w:vAlign w:val="center"/>
          </w:tcPr>
          <w:p w14:paraId="7E88CF57" w14:textId="005E07B7" w:rsidR="004C37B3"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18737B6" w14:textId="77777777" w:rsidR="004C37B3" w:rsidRPr="0084120C" w:rsidRDefault="004C37B3"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1B712BBE" w14:textId="77777777" w:rsidR="004C37B3" w:rsidRPr="0084120C" w:rsidRDefault="004C37B3"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5FA7DDB5" w14:textId="77777777" w:rsidR="004C37B3" w:rsidRPr="0084120C" w:rsidRDefault="004C37B3" w:rsidP="00224F07">
            <w:pPr>
              <w:pStyle w:val="Heading3"/>
              <w:rPr>
                <w:rStyle w:val="Heading3Char"/>
                <w:b/>
                <w:bCs/>
                <w:lang w:val="lt-LT"/>
              </w:rPr>
            </w:pPr>
            <w:r w:rsidRPr="0084120C">
              <w:rPr>
                <w:rStyle w:val="Heading3Char"/>
                <w:b/>
                <w:bCs/>
                <w:lang w:val="lt-LT"/>
              </w:rPr>
              <w:t>Speciali sauga</w:t>
            </w:r>
          </w:p>
        </w:tc>
      </w:tr>
      <w:tr w:rsidR="004C37B3" w:rsidRPr="0084120C" w14:paraId="66C04D47" w14:textId="77777777" w:rsidTr="00224F07">
        <w:trPr>
          <w:trHeight w:val="530"/>
        </w:trPr>
        <w:tc>
          <w:tcPr>
            <w:tcW w:w="2576" w:type="dxa"/>
            <w:tcBorders>
              <w:bottom w:val="nil"/>
            </w:tcBorders>
            <w:vAlign w:val="center"/>
          </w:tcPr>
          <w:p w14:paraId="532757CE" w14:textId="15977A99" w:rsidR="004C37B3" w:rsidRPr="0084120C" w:rsidRDefault="00000000" w:rsidP="00224F07">
            <w:pPr>
              <w:rPr>
                <w:rStyle w:val="Heading3Char"/>
                <w:b w:val="0"/>
                <w:color w:val="auto"/>
                <w:sz w:val="22"/>
                <w:szCs w:val="22"/>
                <w:lang w:val="lt-LT"/>
              </w:rPr>
            </w:pPr>
            <w:sdt>
              <w:sdtPr>
                <w:rPr>
                  <w:b/>
                  <w:color w:val="007BB2" w:themeColor="background2"/>
                  <w:sz w:val="24"/>
                  <w:szCs w:val="24"/>
                  <w:lang w:val="en-GB"/>
                </w:rPr>
                <w:id w:val="1013179300"/>
                <w14:checkbox>
                  <w14:checked w14:val="0"/>
                  <w14:checkedState w14:val="2612" w14:font="MS Gothic"/>
                  <w14:uncheckedState w14:val="2610" w14:font="MS Gothic"/>
                </w14:checkbox>
              </w:sdtPr>
              <w:sdtEndPr>
                <w:rPr>
                  <w:b w:val="0"/>
                  <w:color w:val="auto"/>
                  <w:sz w:val="22"/>
                  <w:szCs w:val="22"/>
                </w:rPr>
              </w:sdtEndPr>
              <w:sdtContent>
                <w:r w:rsidR="004C37B3" w:rsidRPr="0084120C">
                  <w:rPr>
                    <w:rFonts w:ascii="MS Gothic" w:eastAsia="MS Gothic" w:hAnsi="MS Gothic"/>
                  </w:rPr>
                  <w:t>☐</w:t>
                </w:r>
              </w:sdtContent>
            </w:sdt>
            <w:r w:rsidR="004C37B3" w:rsidRPr="0084120C">
              <w:rPr>
                <w:rStyle w:val="StandardTextZchn"/>
                <w:lang w:val="lt-LT"/>
              </w:rPr>
              <w:t xml:space="preserve"> </w:t>
            </w:r>
            <w:r w:rsidR="001213FE" w:rsidRPr="0084120C">
              <w:rPr>
                <w:rStyle w:val="StandardTextZchn"/>
                <w:lang w:val="lt-LT"/>
              </w:rPr>
              <w:t>Elgesį</w:t>
            </w:r>
          </w:p>
        </w:tc>
        <w:tc>
          <w:tcPr>
            <w:tcW w:w="2392" w:type="dxa"/>
            <w:tcBorders>
              <w:bottom w:val="nil"/>
            </w:tcBorders>
            <w:vAlign w:val="center"/>
          </w:tcPr>
          <w:p w14:paraId="27605660" w14:textId="77777777" w:rsidR="004C37B3" w:rsidRPr="0084120C" w:rsidRDefault="00000000" w:rsidP="00224F07">
            <w:pPr>
              <w:pStyle w:val="Companyname"/>
              <w:rPr>
                <w:rStyle w:val="Heading3Char"/>
                <w:b w:val="0"/>
                <w:bCs/>
                <w:color w:val="auto"/>
                <w:sz w:val="22"/>
                <w:szCs w:val="22"/>
                <w:lang w:val="lt-LT"/>
              </w:rPr>
            </w:pPr>
            <w:sdt>
              <w:sdtPr>
                <w:rPr>
                  <w:b/>
                  <w:color w:val="4B4B4D" w:themeColor="text1"/>
                  <w:sz w:val="24"/>
                  <w:szCs w:val="22"/>
                  <w:lang w:val="en-GB"/>
                </w:rPr>
                <w:id w:val="1750544549"/>
                <w14:checkbox>
                  <w14:checked w14:val="0"/>
                  <w14:checkedState w14:val="2612" w14:font="MS Gothic"/>
                  <w14:uncheckedState w14:val="2610" w14:font="MS Gothic"/>
                </w14:checkbox>
              </w:sdtPr>
              <w:sdtContent>
                <w:r w:rsidR="004C37B3" w:rsidRPr="0084120C">
                  <w:rPr>
                    <w:rFonts w:ascii="MS Gothic" w:eastAsia="MS Gothic" w:hAnsi="MS Gothic"/>
                    <w:color w:val="4B4B4D" w:themeColor="text1"/>
                    <w:szCs w:val="22"/>
                  </w:rPr>
                  <w:t>☐</w:t>
                </w:r>
              </w:sdtContent>
            </w:sdt>
            <w:r w:rsidR="004C37B3"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35DE60DD" w14:textId="22815293" w:rsidR="004C37B3"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1839190086"/>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Cs w:val="22"/>
                  </w:rPr>
                  <w:t>☒</w:t>
                </w:r>
              </w:sdtContent>
            </w:sdt>
            <w:r w:rsidR="004C37B3" w:rsidRPr="0084120C">
              <w:rPr>
                <w:szCs w:val="22"/>
              </w:rPr>
              <w:t xml:space="preserve">  </w:t>
            </w:r>
            <w:r w:rsidR="006F1366" w:rsidRPr="0084120C">
              <w:rPr>
                <w:szCs w:val="22"/>
              </w:rPr>
              <w:t>Galima atlikti pačiam</w:t>
            </w:r>
          </w:p>
        </w:tc>
        <w:tc>
          <w:tcPr>
            <w:tcW w:w="2780" w:type="dxa"/>
            <w:tcBorders>
              <w:bottom w:val="nil"/>
            </w:tcBorders>
            <w:vAlign w:val="center"/>
          </w:tcPr>
          <w:p w14:paraId="2F36DCC5" w14:textId="77777777" w:rsidR="004C37B3" w:rsidRPr="0084120C" w:rsidRDefault="00000000" w:rsidP="00224F07">
            <w:pPr>
              <w:pStyle w:val="Companyname"/>
              <w:rPr>
                <w:szCs w:val="22"/>
              </w:rPr>
            </w:pPr>
            <w:sdt>
              <w:sdtPr>
                <w:rPr>
                  <w:b/>
                  <w:bCs/>
                  <w:color w:val="007BB2" w:themeColor="background2"/>
                  <w:szCs w:val="22"/>
                </w:rPr>
                <w:id w:val="1694799012"/>
                <w14:checkbox>
                  <w14:checked w14:val="1"/>
                  <w14:checkedState w14:val="2612" w14:font="MS Gothic"/>
                  <w14:uncheckedState w14:val="2610" w14:font="MS Gothic"/>
                </w14:checkbox>
              </w:sdtPr>
              <w:sdtContent>
                <w:r w:rsidR="004C37B3" w:rsidRPr="0084120C">
                  <w:rPr>
                    <w:rFonts w:ascii="MS Gothic" w:eastAsia="MS Gothic" w:hAnsi="MS Gothic"/>
                    <w:b/>
                    <w:bCs/>
                    <w:color w:val="007BB2" w:themeColor="background2"/>
                    <w:szCs w:val="22"/>
                  </w:rPr>
                  <w:t>☒</w:t>
                </w:r>
              </w:sdtContent>
            </w:sdt>
            <w:r w:rsidR="004C37B3" w:rsidRPr="0084120C">
              <w:rPr>
                <w:szCs w:val="22"/>
              </w:rPr>
              <w:t xml:space="preserve">  Nebūtina</w:t>
            </w:r>
          </w:p>
        </w:tc>
      </w:tr>
      <w:tr w:rsidR="004C37B3" w:rsidRPr="0084120C" w14:paraId="4BFB80E1" w14:textId="77777777" w:rsidTr="00224F07">
        <w:trPr>
          <w:trHeight w:val="530"/>
        </w:trPr>
        <w:tc>
          <w:tcPr>
            <w:tcW w:w="2576" w:type="dxa"/>
            <w:tcBorders>
              <w:top w:val="nil"/>
              <w:bottom w:val="nil"/>
            </w:tcBorders>
            <w:vAlign w:val="center"/>
          </w:tcPr>
          <w:p w14:paraId="7A618337" w14:textId="206A30C6" w:rsidR="004C37B3" w:rsidRPr="0084120C" w:rsidRDefault="00000000" w:rsidP="00224F07">
            <w:pPr>
              <w:pStyle w:val="Heading3"/>
              <w:spacing w:after="0"/>
              <w:rPr>
                <w:rStyle w:val="Heading3Char"/>
                <w:b/>
                <w:color w:val="auto"/>
                <w:sz w:val="22"/>
                <w:szCs w:val="22"/>
                <w:lang w:val="lt-LT"/>
              </w:rPr>
            </w:pPr>
            <w:sdt>
              <w:sdtPr>
                <w:rPr>
                  <w:b w:val="0"/>
                  <w:color w:val="007BB2" w:themeColor="background2"/>
                  <w:lang w:val="en-GB"/>
                </w:rPr>
                <w:id w:val="-1377243512"/>
                <w14:checkbox>
                  <w14:checked w14:val="1"/>
                  <w14:checkedState w14:val="2612" w14:font="MS Gothic"/>
                  <w14:uncheckedState w14:val="2610" w14:font="MS Gothic"/>
                </w14:checkbox>
              </w:sdtPr>
              <w:sdtEndPr>
                <w:rPr>
                  <w:b/>
                </w:rPr>
              </w:sdtEndPr>
              <w:sdtContent>
                <w:r w:rsidR="004C37B3" w:rsidRPr="0084120C">
                  <w:rPr>
                    <w:rFonts w:ascii="MS Gothic" w:eastAsia="MS Gothic" w:hAnsi="MS Gothic"/>
                  </w:rPr>
                  <w:t>☒</w:t>
                </w:r>
              </w:sdtContent>
            </w:sdt>
            <w:r w:rsidR="004C37B3" w:rsidRPr="0084120C">
              <w:rPr>
                <w:rStyle w:val="StandardTextZchn"/>
                <w:b w:val="0"/>
                <w:bCs/>
                <w:lang w:val="lt-LT"/>
              </w:rPr>
              <w:t xml:space="preserve"> </w:t>
            </w:r>
            <w:r w:rsidR="001213FE" w:rsidRPr="0084120C">
              <w:rPr>
                <w:rStyle w:val="StandardTextZchn"/>
                <w:b w:val="0"/>
                <w:bCs/>
                <w:lang w:val="lt-LT"/>
              </w:rPr>
              <w:t>Techninę įrangą</w:t>
            </w:r>
          </w:p>
        </w:tc>
        <w:tc>
          <w:tcPr>
            <w:tcW w:w="2392" w:type="dxa"/>
            <w:tcBorders>
              <w:top w:val="nil"/>
              <w:bottom w:val="nil"/>
            </w:tcBorders>
            <w:vAlign w:val="center"/>
          </w:tcPr>
          <w:p w14:paraId="09F3E0CD" w14:textId="77777777" w:rsidR="004C37B3" w:rsidRPr="0084120C"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1380436193"/>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Cs w:val="22"/>
                  </w:rPr>
                  <w:t>☒</w:t>
                </w:r>
              </w:sdtContent>
            </w:sdt>
            <w:r w:rsidR="004C37B3" w:rsidRPr="0084120C">
              <w:rPr>
                <w:szCs w:val="22"/>
              </w:rPr>
              <w:t xml:space="preserve">  </w:t>
            </w:r>
            <w:r w:rsidR="004C37B3"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6C03C9D9" w14:textId="38B6E4D4" w:rsidR="004C37B3"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1031877851"/>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Cs w:val="22"/>
                  </w:rPr>
                  <w:t>☒</w:t>
                </w:r>
              </w:sdtContent>
            </w:sdt>
            <w:r w:rsidR="004C37B3" w:rsidRPr="0084120C">
              <w:rPr>
                <w:szCs w:val="22"/>
              </w:rPr>
              <w:t xml:space="preserve">  </w:t>
            </w:r>
            <w:r w:rsidR="00577F28" w:rsidRPr="0084120C">
              <w:rPr>
                <w:sz w:val="22"/>
                <w:szCs w:val="22"/>
              </w:rPr>
              <w:t>Reikalinga s</w:t>
            </w:r>
            <w:r w:rsidR="004C37B3" w:rsidRPr="0084120C">
              <w:rPr>
                <w:szCs w:val="22"/>
              </w:rPr>
              <w:t>pecializuota įmonė</w:t>
            </w:r>
          </w:p>
        </w:tc>
        <w:tc>
          <w:tcPr>
            <w:tcW w:w="2780" w:type="dxa"/>
            <w:tcBorders>
              <w:top w:val="nil"/>
              <w:bottom w:val="nil"/>
            </w:tcBorders>
            <w:vAlign w:val="center"/>
          </w:tcPr>
          <w:p w14:paraId="68637E91" w14:textId="402DE8E8" w:rsidR="004C37B3" w:rsidRPr="0084120C" w:rsidRDefault="00000000" w:rsidP="00224F07">
            <w:pPr>
              <w:pStyle w:val="Companyname"/>
              <w:rPr>
                <w:szCs w:val="22"/>
              </w:rPr>
            </w:pPr>
            <w:sdt>
              <w:sdtPr>
                <w:rPr>
                  <w:szCs w:val="22"/>
                </w:rPr>
                <w:id w:val="-1464809391"/>
                <w14:checkbox>
                  <w14:checked w14:val="0"/>
                  <w14:checkedState w14:val="2612" w14:font="MS Gothic"/>
                  <w14:uncheckedState w14:val="2610" w14:font="MS Gothic"/>
                </w14:checkbox>
              </w:sdtPr>
              <w:sdtContent>
                <w:r w:rsidR="004C37B3" w:rsidRPr="0084120C">
                  <w:rPr>
                    <w:rFonts w:ascii="MS Gothic" w:eastAsia="MS Gothic" w:hAnsi="MS Gothic"/>
                    <w:szCs w:val="22"/>
                  </w:rPr>
                  <w:t>☐</w:t>
                </w:r>
              </w:sdtContent>
            </w:sdt>
            <w:r w:rsidR="004C37B3" w:rsidRPr="0084120C">
              <w:rPr>
                <w:szCs w:val="22"/>
              </w:rPr>
              <w:t xml:space="preserve">  </w:t>
            </w:r>
            <w:r w:rsidR="006F1366" w:rsidRPr="0084120C">
              <w:rPr>
                <w:szCs w:val="22"/>
              </w:rPr>
              <w:t>Rekomenduojama</w:t>
            </w:r>
          </w:p>
        </w:tc>
      </w:tr>
      <w:tr w:rsidR="004C37B3" w:rsidRPr="0084120C" w14:paraId="21C5814F" w14:textId="77777777" w:rsidTr="00224F07">
        <w:trPr>
          <w:trHeight w:val="530"/>
        </w:trPr>
        <w:tc>
          <w:tcPr>
            <w:tcW w:w="2576" w:type="dxa"/>
            <w:tcBorders>
              <w:top w:val="nil"/>
            </w:tcBorders>
            <w:vAlign w:val="center"/>
          </w:tcPr>
          <w:p w14:paraId="0A8C096A" w14:textId="7E72024B" w:rsidR="004C37B3" w:rsidRPr="0084120C"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681867456"/>
                <w14:checkbox>
                  <w14:checked w14:val="0"/>
                  <w14:checkedState w14:val="2612" w14:font="MS Gothic"/>
                  <w14:uncheckedState w14:val="2610" w14:font="MS Gothic"/>
                </w14:checkbox>
              </w:sdtPr>
              <w:sdtContent>
                <w:r w:rsidR="004C37B3" w:rsidRPr="0084120C">
                  <w:rPr>
                    <w:rFonts w:ascii="MS Gothic" w:eastAsia="MS Gothic" w:hAnsi="MS Gothic"/>
                    <w:szCs w:val="22"/>
                  </w:rPr>
                  <w:t>☐</w:t>
                </w:r>
              </w:sdtContent>
            </w:sdt>
            <w:r w:rsidR="004C37B3" w:rsidRPr="0084120C">
              <w:rPr>
                <w:rStyle w:val="StandardTextZchn"/>
                <w:lang w:val="lt-LT"/>
              </w:rPr>
              <w:t xml:space="preserve"> </w:t>
            </w:r>
            <w:r w:rsidR="00854535" w:rsidRPr="0084120C">
              <w:rPr>
                <w:rStyle w:val="StandardTextZchn"/>
                <w:lang w:val="lt-LT"/>
              </w:rPr>
              <w:t>Pastato konstrukciją</w:t>
            </w:r>
          </w:p>
        </w:tc>
        <w:tc>
          <w:tcPr>
            <w:tcW w:w="2392" w:type="dxa"/>
            <w:tcBorders>
              <w:top w:val="nil"/>
            </w:tcBorders>
            <w:vAlign w:val="center"/>
          </w:tcPr>
          <w:p w14:paraId="3951DA89" w14:textId="77777777" w:rsidR="004C37B3" w:rsidRPr="0084120C"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960576341"/>
                <w14:checkbox>
                  <w14:checked w14:val="1"/>
                  <w14:checkedState w14:val="2612" w14:font="MS Gothic"/>
                  <w14:uncheckedState w14:val="2610" w14:font="MS Gothic"/>
                </w14:checkbox>
              </w:sdtPr>
              <w:sdtContent>
                <w:r w:rsidR="004C37B3" w:rsidRPr="0084120C">
                  <w:rPr>
                    <w:rFonts w:ascii="MS Gothic" w:eastAsia="MS Gothic" w:hAnsi="MS Gothic"/>
                    <w:b/>
                    <w:color w:val="007BB2" w:themeColor="background2"/>
                    <w:szCs w:val="22"/>
                  </w:rPr>
                  <w:t>☒</w:t>
                </w:r>
              </w:sdtContent>
            </w:sdt>
            <w:r w:rsidR="004C37B3" w:rsidRPr="0084120C">
              <w:rPr>
                <w:szCs w:val="22"/>
              </w:rPr>
              <w:t xml:space="preserve">  </w:t>
            </w:r>
            <w:r w:rsidR="004C37B3" w:rsidRPr="0084120C">
              <w:rPr>
                <w:rStyle w:val="Heading3Char"/>
                <w:b w:val="0"/>
                <w:bCs/>
                <w:color w:val="4B4B4D" w:themeColor="text1"/>
                <w:sz w:val="22"/>
                <w:szCs w:val="22"/>
                <w:lang w:val="lt-LT"/>
              </w:rPr>
              <w:t>Aukštas</w:t>
            </w:r>
          </w:p>
        </w:tc>
        <w:tc>
          <w:tcPr>
            <w:tcW w:w="2557" w:type="dxa"/>
            <w:tcBorders>
              <w:top w:val="nil"/>
            </w:tcBorders>
            <w:vAlign w:val="center"/>
          </w:tcPr>
          <w:p w14:paraId="143987FF" w14:textId="5FED2D55" w:rsidR="004C37B3" w:rsidRPr="0084120C" w:rsidRDefault="00000000" w:rsidP="00224F07">
            <w:pPr>
              <w:pStyle w:val="Companyname"/>
              <w:rPr>
                <w:rStyle w:val="Heading3Char"/>
                <w:color w:val="auto"/>
                <w:sz w:val="22"/>
                <w:szCs w:val="22"/>
                <w:lang w:val="lt-LT"/>
              </w:rPr>
            </w:pPr>
            <w:sdt>
              <w:sdtPr>
                <w:rPr>
                  <w:b/>
                  <w:color w:val="007BB2" w:themeColor="background2"/>
                  <w:sz w:val="24"/>
                  <w:szCs w:val="22"/>
                  <w:lang w:val="en-GB"/>
                </w:rPr>
                <w:id w:val="769817452"/>
                <w14:checkbox>
                  <w14:checked w14:val="0"/>
                  <w14:checkedState w14:val="2612" w14:font="MS Gothic"/>
                  <w14:uncheckedState w14:val="2610" w14:font="MS Gothic"/>
                </w14:checkbox>
              </w:sdtPr>
              <w:sdtContent>
                <w:r w:rsidR="004C37B3" w:rsidRPr="0084120C">
                  <w:rPr>
                    <w:rFonts w:ascii="MS Gothic" w:eastAsia="MS Gothic" w:hAnsi="MS Gothic"/>
                    <w:szCs w:val="22"/>
                  </w:rPr>
                  <w:t>☐</w:t>
                </w:r>
              </w:sdtContent>
            </w:sdt>
            <w:r w:rsidR="004C37B3" w:rsidRPr="0084120C">
              <w:rPr>
                <w:szCs w:val="22"/>
              </w:rPr>
              <w:t xml:space="preserve">  </w:t>
            </w:r>
            <w:r w:rsidR="00577F28" w:rsidRPr="0084120C">
              <w:rPr>
                <w:sz w:val="22"/>
                <w:szCs w:val="22"/>
              </w:rPr>
              <w:t>Reikalingas e</w:t>
            </w:r>
            <w:r w:rsidR="004C37B3" w:rsidRPr="0084120C">
              <w:rPr>
                <w:szCs w:val="22"/>
              </w:rPr>
              <w:t>kspertas</w:t>
            </w:r>
          </w:p>
        </w:tc>
        <w:tc>
          <w:tcPr>
            <w:tcW w:w="2780" w:type="dxa"/>
            <w:tcBorders>
              <w:top w:val="nil"/>
            </w:tcBorders>
            <w:vAlign w:val="center"/>
          </w:tcPr>
          <w:p w14:paraId="7E230D63" w14:textId="77777777" w:rsidR="004C37B3" w:rsidRPr="0084120C" w:rsidRDefault="00000000" w:rsidP="00224F07">
            <w:pPr>
              <w:pStyle w:val="Companyname"/>
              <w:rPr>
                <w:szCs w:val="22"/>
              </w:rPr>
            </w:pPr>
            <w:sdt>
              <w:sdtPr>
                <w:rPr>
                  <w:szCs w:val="22"/>
                </w:rPr>
                <w:id w:val="1129361435"/>
                <w14:checkbox>
                  <w14:checked w14:val="0"/>
                  <w14:checkedState w14:val="2612" w14:font="MS Gothic"/>
                  <w14:uncheckedState w14:val="2610" w14:font="MS Gothic"/>
                </w14:checkbox>
              </w:sdtPr>
              <w:sdtContent>
                <w:r w:rsidR="004C37B3" w:rsidRPr="0084120C">
                  <w:rPr>
                    <w:rFonts w:ascii="MS Gothic" w:eastAsia="MS Gothic" w:hAnsi="MS Gothic"/>
                    <w:szCs w:val="22"/>
                  </w:rPr>
                  <w:t>☐</w:t>
                </w:r>
              </w:sdtContent>
            </w:sdt>
            <w:r w:rsidR="004C37B3" w:rsidRPr="0084120C">
              <w:rPr>
                <w:szCs w:val="22"/>
              </w:rPr>
              <w:t xml:space="preserve">  Privaloma</w:t>
            </w:r>
          </w:p>
        </w:tc>
      </w:tr>
    </w:tbl>
    <w:p w14:paraId="2BDCEE9B" w14:textId="648F11A6" w:rsidR="004C37B3" w:rsidRPr="0084120C" w:rsidRDefault="006F1366" w:rsidP="004C37B3">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C37B3" w:rsidRPr="0084120C" w14:paraId="2BFA68DC" w14:textId="77777777" w:rsidTr="00224F07">
        <w:trPr>
          <w:trHeight w:val="466"/>
        </w:trPr>
        <w:tc>
          <w:tcPr>
            <w:tcW w:w="5097" w:type="dxa"/>
            <w:shd w:val="clear" w:color="auto" w:fill="E7EEF5" w:themeFill="accent5" w:themeFillTint="33"/>
          </w:tcPr>
          <w:p w14:paraId="55BA7DB5" w14:textId="77777777" w:rsidR="004C37B3" w:rsidRPr="0084120C" w:rsidRDefault="004C37B3" w:rsidP="00224F07">
            <w:pPr>
              <w:spacing w:before="60" w:after="60"/>
              <w:rPr>
                <w:i/>
                <w:iCs/>
                <w:color w:val="7B6A6B" w:themeColor="accent4"/>
              </w:rPr>
            </w:pPr>
            <w:r w:rsidRPr="0084120C">
              <w:rPr>
                <w:rStyle w:val="Heading3Char"/>
                <w:lang w:val="lt-LT"/>
              </w:rPr>
              <w:lastRenderedPageBreak/>
              <w:t xml:space="preserve">Investicinės išlaidos </w:t>
            </w:r>
          </w:p>
        </w:tc>
        <w:tc>
          <w:tcPr>
            <w:tcW w:w="5109" w:type="dxa"/>
            <w:shd w:val="clear" w:color="auto" w:fill="E7EEF5" w:themeFill="accent5" w:themeFillTint="33"/>
          </w:tcPr>
          <w:p w14:paraId="6E757AF1" w14:textId="77777777" w:rsidR="004C37B3" w:rsidRPr="0084120C" w:rsidRDefault="004C37B3" w:rsidP="00224F07">
            <w:pPr>
              <w:spacing w:before="60" w:after="60"/>
              <w:rPr>
                <w:i/>
                <w:iCs/>
                <w:color w:val="4B4B4D" w:themeColor="text1"/>
              </w:rPr>
            </w:pPr>
            <w:r w:rsidRPr="0084120C">
              <w:rPr>
                <w:rStyle w:val="Heading3Char"/>
                <w:lang w:val="lt-LT"/>
              </w:rPr>
              <w:t>Investicijų grąža</w:t>
            </w:r>
          </w:p>
        </w:tc>
      </w:tr>
      <w:tr w:rsidR="004C37B3" w:rsidRPr="0084120C" w14:paraId="404CC99B" w14:textId="77777777" w:rsidTr="00224F07">
        <w:trPr>
          <w:trHeight w:val="1359"/>
        </w:trPr>
        <w:tc>
          <w:tcPr>
            <w:tcW w:w="5097" w:type="dxa"/>
          </w:tcPr>
          <w:p w14:paraId="40959CC2" w14:textId="77777777" w:rsidR="004C37B3" w:rsidRPr="0084120C" w:rsidRDefault="004C37B3"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Nuo 2 iki 20 eurų už LED lemputę</w:t>
            </w:r>
          </w:p>
        </w:tc>
        <w:tc>
          <w:tcPr>
            <w:tcW w:w="5109" w:type="dxa"/>
          </w:tcPr>
          <w:p w14:paraId="46AB9A57" w14:textId="77777777" w:rsidR="004C37B3" w:rsidRPr="0084120C" w:rsidRDefault="004C37B3"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Investicijų grąža nuo 6 mėnesių iki 5 metų (priklausomai nuo renovacijos masto ir elektros energijos kainos)</w:t>
            </w:r>
          </w:p>
        </w:tc>
      </w:tr>
      <w:tr w:rsidR="004C37B3" w:rsidRPr="0084120C" w14:paraId="5A4AF6CA" w14:textId="77777777" w:rsidTr="00224F07">
        <w:trPr>
          <w:trHeight w:val="516"/>
        </w:trPr>
        <w:tc>
          <w:tcPr>
            <w:tcW w:w="5097" w:type="dxa"/>
            <w:shd w:val="clear" w:color="auto" w:fill="E7EEF5" w:themeFill="accent5" w:themeFillTint="33"/>
          </w:tcPr>
          <w:p w14:paraId="5CDF1C85" w14:textId="77777777" w:rsidR="004C37B3" w:rsidRPr="0084120C" w:rsidRDefault="004C37B3"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7655F2A7" w14:textId="77777777" w:rsidR="004C37B3" w:rsidRPr="0084120C" w:rsidRDefault="004C37B3" w:rsidP="00224F07">
            <w:pPr>
              <w:spacing w:before="60" w:after="60"/>
              <w:rPr>
                <w:rStyle w:val="Heading3Char"/>
                <w:lang w:val="lt-LT"/>
              </w:rPr>
            </w:pPr>
            <w:r w:rsidRPr="0084120C">
              <w:rPr>
                <w:rStyle w:val="Heading3Char"/>
                <w:lang w:val="lt-LT"/>
              </w:rPr>
              <w:t>Medžiagos ar technologijos prieinamumas</w:t>
            </w:r>
          </w:p>
        </w:tc>
      </w:tr>
      <w:tr w:rsidR="004C37B3" w:rsidRPr="0084120C" w14:paraId="39030BCE" w14:textId="77777777" w:rsidTr="00224F07">
        <w:trPr>
          <w:trHeight w:val="1594"/>
        </w:trPr>
        <w:tc>
          <w:tcPr>
            <w:tcW w:w="5097" w:type="dxa"/>
          </w:tcPr>
          <w:p w14:paraId="02B8BBC2" w14:textId="0C462C14" w:rsidR="004C37B3" w:rsidRPr="0084120C" w:rsidRDefault="00CA11CF"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Šiuo metu finansavimo programų šiai priemonei nėra.</w:t>
            </w:r>
          </w:p>
        </w:tc>
        <w:tc>
          <w:tcPr>
            <w:tcW w:w="5109" w:type="dxa"/>
          </w:tcPr>
          <w:p w14:paraId="0407C451" w14:textId="38EE64D7" w:rsidR="004C37B3" w:rsidRPr="0084120C" w:rsidRDefault="004C37B3" w:rsidP="00224F07">
            <w:pPr>
              <w:pStyle w:val="StandardText"/>
              <w:spacing w:before="60" w:after="60"/>
              <w:rPr>
                <w:rStyle w:val="Heading3Char"/>
                <w:lang w:val="lt-LT"/>
              </w:rPr>
            </w:pPr>
            <w:r w:rsidRPr="0084120C">
              <w:t xml:space="preserve">Naujos lemputės yra lengvai </w:t>
            </w:r>
            <w:r w:rsidR="000071A1" w:rsidRPr="0084120C">
              <w:t>prieinamos</w:t>
            </w:r>
          </w:p>
        </w:tc>
      </w:tr>
      <w:tr w:rsidR="004C37B3" w:rsidRPr="0084120C" w14:paraId="2C5CBA38" w14:textId="77777777" w:rsidTr="00224F0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4E8A708" w14:textId="77777777" w:rsidR="004C37B3" w:rsidRPr="0084120C" w:rsidRDefault="004C37B3"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4C37B3" w:rsidRPr="0084120C" w14:paraId="76CD612B" w14:textId="77777777" w:rsidTr="00224F07">
        <w:trPr>
          <w:trHeight w:val="292"/>
        </w:trPr>
        <w:tc>
          <w:tcPr>
            <w:tcW w:w="10206" w:type="dxa"/>
            <w:gridSpan w:val="2"/>
            <w:tcBorders>
              <w:top w:val="single" w:sz="4" w:space="0" w:color="auto"/>
              <w:left w:val="single" w:sz="4" w:space="0" w:color="auto"/>
              <w:bottom w:val="single" w:sz="4" w:space="0" w:color="auto"/>
              <w:right w:val="single" w:sz="4" w:space="0" w:color="auto"/>
            </w:tcBorders>
          </w:tcPr>
          <w:p w14:paraId="27DD7B3B" w14:textId="77777777" w:rsidR="004C37B3" w:rsidRPr="0084120C" w:rsidRDefault="004C37B3" w:rsidP="00224F07">
            <w:pPr>
              <w:pStyle w:val="StandardText"/>
              <w:spacing w:before="60" w:after="60"/>
              <w:rPr>
                <w:i/>
                <w:iCs/>
                <w:color w:val="7B6A6B" w:themeColor="accent4"/>
                <w:sz w:val="22"/>
                <w:szCs w:val="22"/>
              </w:rPr>
            </w:pPr>
          </w:p>
        </w:tc>
      </w:tr>
    </w:tbl>
    <w:p w14:paraId="4015AD8D" w14:textId="090921FF" w:rsidR="004C37B3" w:rsidRPr="0084120C" w:rsidRDefault="004C37B3" w:rsidP="00520562">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C37B3" w:rsidRPr="0084120C" w14:paraId="64B24F24" w14:textId="77777777" w:rsidTr="00224F07">
        <w:tc>
          <w:tcPr>
            <w:tcW w:w="10196" w:type="dxa"/>
            <w:shd w:val="clear" w:color="auto" w:fill="E7EEF5" w:themeFill="accent5" w:themeFillTint="33"/>
          </w:tcPr>
          <w:p w14:paraId="1AAFC8AD" w14:textId="7704BDD7" w:rsidR="004C37B3"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4C37B3" w:rsidRPr="0084120C" w14:paraId="42B2FFAC" w14:textId="77777777" w:rsidTr="00224F07">
        <w:trPr>
          <w:trHeight w:val="729"/>
        </w:trPr>
        <w:tc>
          <w:tcPr>
            <w:tcW w:w="10196" w:type="dxa"/>
          </w:tcPr>
          <w:p w14:paraId="2792FE0F" w14:textId="77777777" w:rsidR="004C37B3" w:rsidRPr="0084120C" w:rsidRDefault="004C37B3" w:rsidP="00224F07">
            <w:pPr>
              <w:spacing w:before="60" w:after="60"/>
              <w:rPr>
                <w:i/>
                <w:iCs/>
              </w:rPr>
            </w:pPr>
          </w:p>
          <w:p w14:paraId="4D294117" w14:textId="77777777" w:rsidR="004C37B3" w:rsidRPr="0084120C" w:rsidRDefault="004C37B3" w:rsidP="00224F07">
            <w:pPr>
              <w:spacing w:before="60" w:after="60"/>
              <w:rPr>
                <w:i/>
                <w:iCs/>
              </w:rPr>
            </w:pPr>
          </w:p>
        </w:tc>
      </w:tr>
      <w:tr w:rsidR="004C37B3" w:rsidRPr="0084120C" w14:paraId="7B49A654" w14:textId="77777777" w:rsidTr="00224F07">
        <w:tc>
          <w:tcPr>
            <w:tcW w:w="10196" w:type="dxa"/>
            <w:shd w:val="clear" w:color="auto" w:fill="E7EEF5" w:themeFill="accent5" w:themeFillTint="33"/>
          </w:tcPr>
          <w:p w14:paraId="68074E09" w14:textId="2BEBA001" w:rsidR="004C37B3"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4C37B3" w:rsidRPr="0084120C" w14:paraId="0A10F83B" w14:textId="77777777" w:rsidTr="00224F07">
        <w:trPr>
          <w:trHeight w:val="423"/>
        </w:trPr>
        <w:tc>
          <w:tcPr>
            <w:tcW w:w="10196" w:type="dxa"/>
          </w:tcPr>
          <w:p w14:paraId="537ED668" w14:textId="77777777" w:rsidR="004C37B3" w:rsidRPr="0084120C" w:rsidRDefault="004C37B3" w:rsidP="00224F07">
            <w:pPr>
              <w:pStyle w:val="StandardText"/>
            </w:pPr>
            <w:r w:rsidRPr="0084120C">
              <w:t>Apšvietimo specialistas, elektros įmonė, kuri atlieka montavimo darbus (ypač dideliuose pastatuose)</w:t>
            </w:r>
          </w:p>
          <w:p w14:paraId="43F43138" w14:textId="77777777" w:rsidR="004C37B3" w:rsidRPr="0084120C" w:rsidRDefault="004C37B3" w:rsidP="00224F07">
            <w:pPr>
              <w:spacing w:before="60" w:after="60"/>
              <w:rPr>
                <w:i/>
                <w:iCs/>
              </w:rPr>
            </w:pPr>
          </w:p>
        </w:tc>
      </w:tr>
      <w:tr w:rsidR="004C37B3" w:rsidRPr="0084120C" w14:paraId="19F26171" w14:textId="77777777" w:rsidTr="00224F07">
        <w:tc>
          <w:tcPr>
            <w:tcW w:w="10196" w:type="dxa"/>
            <w:shd w:val="clear" w:color="auto" w:fill="E7EEF5" w:themeFill="accent5" w:themeFillTint="33"/>
          </w:tcPr>
          <w:p w14:paraId="480F9C77" w14:textId="77777777" w:rsidR="004C37B3" w:rsidRPr="0084120C" w:rsidRDefault="004C37B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4C37B3" w:rsidRPr="0084120C" w14:paraId="2F3BB431" w14:textId="77777777" w:rsidTr="00224F07">
        <w:trPr>
          <w:trHeight w:val="636"/>
        </w:trPr>
        <w:tc>
          <w:tcPr>
            <w:tcW w:w="10196" w:type="dxa"/>
          </w:tcPr>
          <w:p w14:paraId="0290E839" w14:textId="77777777" w:rsidR="004C37B3" w:rsidRPr="0084120C" w:rsidRDefault="004C37B3" w:rsidP="00224F07">
            <w:pPr>
              <w:pStyle w:val="StandardText"/>
            </w:pPr>
            <w:r w:rsidRPr="0084120C">
              <w:t>Valytojas, techninės priežiūros personalas</w:t>
            </w:r>
          </w:p>
          <w:p w14:paraId="0C2980B7" w14:textId="77777777" w:rsidR="004C37B3" w:rsidRPr="0084120C" w:rsidRDefault="004C37B3" w:rsidP="00224F07">
            <w:pPr>
              <w:spacing w:before="60" w:after="60"/>
              <w:rPr>
                <w:i/>
                <w:iCs/>
              </w:rPr>
            </w:pPr>
          </w:p>
        </w:tc>
      </w:tr>
    </w:tbl>
    <w:p w14:paraId="207C7FC1" w14:textId="77777777" w:rsidR="004C37B3" w:rsidRPr="0084120C" w:rsidRDefault="004C37B3" w:rsidP="004C37B3">
      <w:pPr>
        <w:spacing w:before="0"/>
        <w:rPr>
          <w:rStyle w:val="Heading3Char"/>
          <w:lang w:val="lt-LT"/>
        </w:rPr>
      </w:pPr>
      <w:r w:rsidRPr="0084120C">
        <w:rPr>
          <w:rStyle w:val="Heading3Char"/>
          <w:lang w:val="lt-LT"/>
        </w:rPr>
        <w:br w:type="page"/>
      </w:r>
    </w:p>
    <w:p w14:paraId="633DD009" w14:textId="77777777" w:rsidR="004C37B3" w:rsidRPr="0084120C" w:rsidRDefault="004C37B3" w:rsidP="0068199B">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C37B3" w:rsidRPr="0084120C" w14:paraId="340EBAC4" w14:textId="77777777" w:rsidTr="00224F07">
        <w:tc>
          <w:tcPr>
            <w:tcW w:w="4957" w:type="dxa"/>
            <w:shd w:val="clear" w:color="auto" w:fill="E7EEF5" w:themeFill="accent5" w:themeFillTint="33"/>
          </w:tcPr>
          <w:p w14:paraId="4E040FC5" w14:textId="6B5F7D89" w:rsidR="004C37B3"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0CDDCD04" w14:textId="637FEBD2" w:rsidR="004C37B3" w:rsidRPr="0084120C" w:rsidRDefault="004C37B3" w:rsidP="00224F07">
            <w:pPr>
              <w:spacing w:after="120"/>
              <w:rPr>
                <w:b/>
                <w:bCs/>
              </w:rPr>
            </w:pPr>
            <w:r w:rsidRPr="0084120C">
              <w:rPr>
                <w:rStyle w:val="Heading3Char"/>
                <w:lang w:val="lt-LT"/>
              </w:rPr>
              <w:t>Diegimo instrukcijos ir gairės, atvirojo kodo iniciatyvos</w:t>
            </w:r>
          </w:p>
        </w:tc>
      </w:tr>
      <w:tr w:rsidR="004C37B3" w:rsidRPr="0084120C" w14:paraId="3AA30948" w14:textId="77777777" w:rsidTr="00224F07">
        <w:tc>
          <w:tcPr>
            <w:tcW w:w="4957" w:type="dxa"/>
          </w:tcPr>
          <w:p w14:paraId="341FC067" w14:textId="4E5C19AF" w:rsidR="004C37B3" w:rsidRPr="0084120C" w:rsidRDefault="004C37B3">
            <w:pPr>
              <w:pStyle w:val="ListParagraph"/>
              <w:numPr>
                <w:ilvl w:val="0"/>
                <w:numId w:val="71"/>
              </w:numPr>
              <w:spacing w:before="60" w:after="60"/>
              <w:rPr>
                <w:color w:val="4B4B4D" w:themeColor="text1"/>
                <w:sz w:val="24"/>
                <w:szCs w:val="24"/>
              </w:rPr>
            </w:pPr>
            <w:r w:rsidRPr="0084120C">
              <w:rPr>
                <w:color w:val="4B4B4D" w:themeColor="text1"/>
                <w:sz w:val="24"/>
                <w:szCs w:val="24"/>
              </w:rPr>
              <w:t xml:space="preserve">Esamų šviestuvų ir apšvietimo standartų </w:t>
            </w:r>
            <w:r w:rsidR="006778CA" w:rsidRPr="0084120C">
              <w:rPr>
                <w:color w:val="4B4B4D" w:themeColor="text1"/>
                <w:sz w:val="24"/>
                <w:szCs w:val="24"/>
              </w:rPr>
              <w:t>sąrašo sudarymas</w:t>
            </w:r>
            <w:r w:rsidR="00A033EF" w:rsidRPr="0084120C">
              <w:rPr>
                <w:color w:val="4B4B4D" w:themeColor="text1"/>
                <w:sz w:val="24"/>
                <w:szCs w:val="24"/>
              </w:rPr>
              <w:t>.</w:t>
            </w:r>
          </w:p>
          <w:p w14:paraId="41250908" w14:textId="585DE2CD" w:rsidR="004C37B3" w:rsidRPr="0084120C" w:rsidRDefault="004C37B3">
            <w:pPr>
              <w:pStyle w:val="ListParagraph"/>
              <w:numPr>
                <w:ilvl w:val="0"/>
                <w:numId w:val="71"/>
              </w:numPr>
              <w:spacing w:before="60" w:after="60"/>
              <w:rPr>
                <w:color w:val="4B4B4D" w:themeColor="text1"/>
                <w:sz w:val="24"/>
                <w:szCs w:val="24"/>
              </w:rPr>
            </w:pPr>
            <w:r w:rsidRPr="0084120C">
              <w:rPr>
                <w:color w:val="4B4B4D" w:themeColor="text1"/>
                <w:sz w:val="24"/>
                <w:szCs w:val="24"/>
              </w:rPr>
              <w:t>Jei reikia, apšvietimo specialist</w:t>
            </w:r>
            <w:r w:rsidR="00C20461" w:rsidRPr="0084120C">
              <w:rPr>
                <w:color w:val="4B4B4D" w:themeColor="text1"/>
                <w:sz w:val="24"/>
                <w:szCs w:val="24"/>
              </w:rPr>
              <w:t>o samdymas</w:t>
            </w:r>
            <w:r w:rsidR="00A033EF" w:rsidRPr="0084120C">
              <w:rPr>
                <w:color w:val="4B4B4D" w:themeColor="text1"/>
                <w:sz w:val="24"/>
                <w:szCs w:val="24"/>
              </w:rPr>
              <w:t>.</w:t>
            </w:r>
          </w:p>
          <w:p w14:paraId="44D85B09" w14:textId="24D2A69E" w:rsidR="004C37B3" w:rsidRPr="0084120C" w:rsidRDefault="00C1640F">
            <w:pPr>
              <w:pStyle w:val="ListParagraph"/>
              <w:numPr>
                <w:ilvl w:val="0"/>
                <w:numId w:val="71"/>
              </w:numPr>
              <w:spacing w:before="60" w:after="60"/>
              <w:rPr>
                <w:color w:val="4B4B4D" w:themeColor="text1"/>
                <w:sz w:val="24"/>
                <w:szCs w:val="24"/>
              </w:rPr>
            </w:pPr>
            <w:r w:rsidRPr="0084120C">
              <w:rPr>
                <w:color w:val="4B4B4D" w:themeColor="text1"/>
                <w:sz w:val="24"/>
                <w:szCs w:val="24"/>
              </w:rPr>
              <w:t>Standartus ir poreikius atitinkančių n</w:t>
            </w:r>
            <w:r w:rsidR="004C37B3" w:rsidRPr="0084120C">
              <w:rPr>
                <w:color w:val="4B4B4D" w:themeColor="text1"/>
                <w:sz w:val="24"/>
                <w:szCs w:val="24"/>
              </w:rPr>
              <w:t xml:space="preserve">aujų šviestuvų </w:t>
            </w:r>
            <w:r w:rsidR="00A033EF" w:rsidRPr="0084120C">
              <w:rPr>
                <w:color w:val="4B4B4D" w:themeColor="text1"/>
                <w:sz w:val="24"/>
                <w:szCs w:val="24"/>
              </w:rPr>
              <w:t xml:space="preserve">poreikio </w:t>
            </w:r>
            <w:r w:rsidR="004C37B3" w:rsidRPr="0084120C">
              <w:rPr>
                <w:color w:val="4B4B4D" w:themeColor="text1"/>
                <w:sz w:val="24"/>
                <w:szCs w:val="24"/>
              </w:rPr>
              <w:t>apskaičiavimas</w:t>
            </w:r>
            <w:r w:rsidR="00A033EF" w:rsidRPr="0084120C">
              <w:rPr>
                <w:color w:val="4B4B4D" w:themeColor="text1"/>
                <w:sz w:val="24"/>
                <w:szCs w:val="24"/>
              </w:rPr>
              <w:t>.</w:t>
            </w:r>
            <w:r w:rsidR="004C37B3" w:rsidRPr="0084120C">
              <w:rPr>
                <w:color w:val="4B4B4D" w:themeColor="text1"/>
                <w:sz w:val="24"/>
                <w:szCs w:val="24"/>
              </w:rPr>
              <w:t xml:space="preserve"> </w:t>
            </w:r>
          </w:p>
        </w:tc>
        <w:tc>
          <w:tcPr>
            <w:tcW w:w="5237" w:type="dxa"/>
          </w:tcPr>
          <w:p w14:paraId="3B294E06" w14:textId="1D074437" w:rsidR="004C37B3" w:rsidRPr="0084120C" w:rsidRDefault="003366C1" w:rsidP="00224F07">
            <w:pPr>
              <w:spacing w:before="60" w:after="60"/>
              <w:rPr>
                <w:i/>
                <w:iCs/>
              </w:rPr>
            </w:pPr>
            <w:hyperlink r:id="rId121" w:history="1">
              <w:r w:rsidRPr="0084120C">
                <w:rPr>
                  <w:rStyle w:val="Hyperlink"/>
                </w:rPr>
                <w:t>https://www.e-tar.lt/portal/lt/legalAct/TAR.19AD91BDE89C/asr</w:t>
              </w:r>
            </w:hyperlink>
          </w:p>
        </w:tc>
      </w:tr>
      <w:tr w:rsidR="004C37B3" w:rsidRPr="0084120C" w14:paraId="16024F3B" w14:textId="77777777" w:rsidTr="00224F07">
        <w:tc>
          <w:tcPr>
            <w:tcW w:w="4957" w:type="dxa"/>
            <w:shd w:val="clear" w:color="auto" w:fill="E7EEF5" w:themeFill="accent5" w:themeFillTint="33"/>
          </w:tcPr>
          <w:p w14:paraId="1BA7E57A" w14:textId="07CD0C6B" w:rsidR="004C37B3" w:rsidRPr="0084120C" w:rsidRDefault="00804762" w:rsidP="00224F07">
            <w:pPr>
              <w:spacing w:before="60" w:after="60"/>
              <w:rPr>
                <w:rStyle w:val="Heading3Char"/>
                <w:bCs/>
                <w:lang w:val="lt-LT"/>
              </w:rPr>
            </w:pPr>
            <w:r w:rsidRPr="0084120C">
              <w:rPr>
                <w:rStyle w:val="Heading3Char"/>
                <w:bCs/>
                <w:lang w:val="lt-LT"/>
              </w:rPr>
              <w:t>Į</w:t>
            </w:r>
            <w:r w:rsidR="004C37B3" w:rsidRPr="0084120C">
              <w:rPr>
                <w:rStyle w:val="Heading3Char"/>
                <w:bCs/>
                <w:lang w:val="lt-LT"/>
              </w:rPr>
              <w:t>gyvendinimas</w:t>
            </w:r>
          </w:p>
        </w:tc>
        <w:tc>
          <w:tcPr>
            <w:tcW w:w="5237" w:type="dxa"/>
            <w:shd w:val="clear" w:color="auto" w:fill="E7EEF5" w:themeFill="accent5" w:themeFillTint="33"/>
          </w:tcPr>
          <w:p w14:paraId="131B3664" w14:textId="151DC346" w:rsidR="004C37B3" w:rsidRPr="0084120C" w:rsidRDefault="00E33038" w:rsidP="00224F07">
            <w:pPr>
              <w:spacing w:before="60" w:after="60"/>
              <w:rPr>
                <w:rStyle w:val="Heading3Char"/>
                <w:bCs/>
                <w:lang w:val="lt-LT"/>
              </w:rPr>
            </w:pPr>
            <w:r w:rsidRPr="0084120C">
              <w:rPr>
                <w:rStyle w:val="Heading3Char"/>
                <w:bCs/>
                <w:lang w:val="lt-LT"/>
              </w:rPr>
              <w:t>Susijusi komunikacija</w:t>
            </w:r>
          </w:p>
        </w:tc>
      </w:tr>
      <w:tr w:rsidR="004C37B3" w:rsidRPr="0084120C" w14:paraId="7E3C3BEF" w14:textId="77777777" w:rsidTr="00224F07">
        <w:trPr>
          <w:trHeight w:val="1416"/>
        </w:trPr>
        <w:tc>
          <w:tcPr>
            <w:tcW w:w="4957" w:type="dxa"/>
          </w:tcPr>
          <w:p w14:paraId="71A6470C" w14:textId="5911E771" w:rsidR="004C37B3" w:rsidRPr="0084120C" w:rsidRDefault="004C37B3">
            <w:pPr>
              <w:pStyle w:val="StandardText"/>
              <w:numPr>
                <w:ilvl w:val="0"/>
                <w:numId w:val="47"/>
              </w:numPr>
              <w:spacing w:before="60" w:after="60" w:line="260" w:lineRule="exact"/>
            </w:pPr>
            <w:r w:rsidRPr="0084120C">
              <w:t>Apšvietimo specialisto apsilankymas, jei reikia</w:t>
            </w:r>
            <w:r w:rsidR="00DB44DB" w:rsidRPr="0084120C">
              <w:t>.</w:t>
            </w:r>
          </w:p>
          <w:p w14:paraId="1300958B" w14:textId="00FF71C2" w:rsidR="004C37B3" w:rsidRPr="0084120C" w:rsidRDefault="004C37B3">
            <w:pPr>
              <w:pStyle w:val="StandardText"/>
              <w:numPr>
                <w:ilvl w:val="0"/>
                <w:numId w:val="47"/>
              </w:numPr>
              <w:spacing w:before="60" w:after="60" w:line="260" w:lineRule="exact"/>
            </w:pPr>
            <w:r w:rsidRPr="0084120C">
              <w:t>Vietų, kurias reikia papildomai apšviesti, nustatymas</w:t>
            </w:r>
            <w:r w:rsidR="00DB44DB" w:rsidRPr="0084120C">
              <w:t>.</w:t>
            </w:r>
          </w:p>
          <w:p w14:paraId="1875A47B" w14:textId="0FFC31DF" w:rsidR="004C37B3" w:rsidRPr="0084120C" w:rsidRDefault="004C37B3">
            <w:pPr>
              <w:pStyle w:val="StandardText"/>
              <w:numPr>
                <w:ilvl w:val="0"/>
                <w:numId w:val="47"/>
              </w:numPr>
              <w:spacing w:before="60" w:after="60" w:line="260" w:lineRule="exact"/>
            </w:pPr>
            <w:r w:rsidRPr="0084120C">
              <w:t xml:space="preserve">Naujo LED apšvietimo įsigijimas ir įrengimas </w:t>
            </w:r>
            <w:r w:rsidR="00DB44DB" w:rsidRPr="0084120C">
              <w:t xml:space="preserve">savo jėgomis </w:t>
            </w:r>
            <w:r w:rsidRPr="0084120C">
              <w:t>arba su elektros tiekimo įmon</w:t>
            </w:r>
            <w:r w:rsidR="00DB44DB" w:rsidRPr="0084120C">
              <w:t>ės pagalba.</w:t>
            </w:r>
          </w:p>
        </w:tc>
        <w:tc>
          <w:tcPr>
            <w:tcW w:w="5237" w:type="dxa"/>
          </w:tcPr>
          <w:p w14:paraId="7433B1E3" w14:textId="70931F50" w:rsidR="004C37B3" w:rsidRPr="0084120C" w:rsidRDefault="004C37B3" w:rsidP="00224F07">
            <w:pPr>
              <w:pStyle w:val="StandardText"/>
              <w:spacing w:before="60" w:after="60"/>
            </w:pPr>
            <w:r w:rsidRPr="0084120C">
              <w:t>Galim</w:t>
            </w:r>
            <w:r w:rsidR="00DB44DB" w:rsidRPr="0084120C">
              <w:t>a</w:t>
            </w:r>
            <w:r w:rsidRPr="0084120C">
              <w:t xml:space="preserve"> darbuotoj</w:t>
            </w:r>
            <w:r w:rsidR="00DB44DB" w:rsidRPr="0084120C">
              <w:t>us</w:t>
            </w:r>
            <w:r w:rsidRPr="0084120C">
              <w:t xml:space="preserve"> įtrauk</w:t>
            </w:r>
            <w:r w:rsidR="00DB44DB" w:rsidRPr="0084120C">
              <w:t>ti</w:t>
            </w:r>
            <w:r w:rsidRPr="0084120C">
              <w:t xml:space="preserve"> į sprendimų dėl šviestuvų, apšvietimo intensyvumo ir apšvietimo poreikių priėmim</w:t>
            </w:r>
            <w:r w:rsidR="006778CA" w:rsidRPr="0084120C">
              <w:t>o proces</w:t>
            </w:r>
            <w:r w:rsidRPr="0084120C">
              <w:t>ą.</w:t>
            </w:r>
          </w:p>
        </w:tc>
      </w:tr>
      <w:tr w:rsidR="004C37B3" w:rsidRPr="0084120C" w14:paraId="72EFDAE5" w14:textId="77777777" w:rsidTr="00224F07">
        <w:tc>
          <w:tcPr>
            <w:tcW w:w="4957" w:type="dxa"/>
            <w:shd w:val="clear" w:color="auto" w:fill="E7EEF5" w:themeFill="accent5" w:themeFillTint="33"/>
          </w:tcPr>
          <w:p w14:paraId="67D4445F" w14:textId="37633B9D" w:rsidR="004C37B3"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554FD6CA" w14:textId="77777777" w:rsidR="004C37B3" w:rsidRPr="0084120C" w:rsidRDefault="004C37B3" w:rsidP="00224F07">
            <w:pPr>
              <w:spacing w:before="60" w:after="60"/>
              <w:rPr>
                <w:rStyle w:val="Heading3Char"/>
                <w:bCs/>
                <w:lang w:val="lt-LT"/>
              </w:rPr>
            </w:pPr>
            <w:r w:rsidRPr="0084120C">
              <w:rPr>
                <w:rStyle w:val="Heading3Char"/>
                <w:bCs/>
                <w:lang w:val="lt-LT"/>
              </w:rPr>
              <w:t>Kitos pastabos ir nuorodos</w:t>
            </w:r>
          </w:p>
        </w:tc>
      </w:tr>
      <w:tr w:rsidR="004C37B3" w:rsidRPr="0084120C" w14:paraId="34990EA2" w14:textId="77777777" w:rsidTr="00224F07">
        <w:tc>
          <w:tcPr>
            <w:tcW w:w="4957" w:type="dxa"/>
          </w:tcPr>
          <w:p w14:paraId="76AD8963" w14:textId="35134C90" w:rsidR="004C37B3" w:rsidRPr="0084120C" w:rsidRDefault="00DB44DB">
            <w:pPr>
              <w:pStyle w:val="ListParagraph"/>
              <w:numPr>
                <w:ilvl w:val="0"/>
                <w:numId w:val="72"/>
              </w:numPr>
              <w:spacing w:before="60" w:after="60"/>
              <w:rPr>
                <w:color w:val="4B4B4D" w:themeColor="text1"/>
                <w:sz w:val="24"/>
                <w:szCs w:val="24"/>
              </w:rPr>
            </w:pPr>
            <w:r w:rsidRPr="0084120C">
              <w:rPr>
                <w:color w:val="4B4B4D" w:themeColor="text1"/>
                <w:sz w:val="24"/>
                <w:szCs w:val="24"/>
              </w:rPr>
              <w:t>N</w:t>
            </w:r>
            <w:r w:rsidR="004C37B3" w:rsidRPr="0084120C">
              <w:rPr>
                <w:color w:val="4B4B4D" w:themeColor="text1"/>
                <w:sz w:val="24"/>
                <w:szCs w:val="24"/>
              </w:rPr>
              <w:t>uolatinis apšvietimo technologijų pokyčių s</w:t>
            </w:r>
            <w:r w:rsidRPr="0084120C">
              <w:rPr>
                <w:color w:val="4B4B4D" w:themeColor="text1"/>
                <w:sz w:val="24"/>
                <w:szCs w:val="24"/>
              </w:rPr>
              <w:t>ekimas.</w:t>
            </w:r>
          </w:p>
        </w:tc>
        <w:tc>
          <w:tcPr>
            <w:tcW w:w="5237" w:type="dxa"/>
          </w:tcPr>
          <w:p w14:paraId="7A7C8117" w14:textId="7CEC3378" w:rsidR="004C37B3" w:rsidRPr="0084120C" w:rsidRDefault="00DB44DB" w:rsidP="00224F07">
            <w:pPr>
              <w:pStyle w:val="StandardText"/>
              <w:spacing w:before="60" w:after="60"/>
            </w:pPr>
            <w:r w:rsidRPr="0084120C">
              <w:t xml:space="preserve">Pirmenybė teikiama </w:t>
            </w:r>
            <w:r w:rsidR="006778CA" w:rsidRPr="0084120C">
              <w:t>seniausio</w:t>
            </w:r>
            <w:r w:rsidRPr="0084120C">
              <w:t xml:space="preserve"> apšvietimo pakeitimui, mažiau būtina keisti naujesnius </w:t>
            </w:r>
            <w:r w:rsidR="004C37B3" w:rsidRPr="0084120C">
              <w:t>įrengini</w:t>
            </w:r>
            <w:r w:rsidRPr="0084120C">
              <w:t>us.</w:t>
            </w:r>
          </w:p>
          <w:p w14:paraId="15713F60" w14:textId="44BB7943" w:rsidR="004C37B3" w:rsidRPr="0084120C" w:rsidRDefault="004C37B3" w:rsidP="00224F07">
            <w:pPr>
              <w:pStyle w:val="StandardText"/>
              <w:spacing w:before="60" w:after="60"/>
            </w:pPr>
            <w:r w:rsidRPr="0084120C">
              <w:t>Galimas laipsnišk</w:t>
            </w:r>
            <w:r w:rsidR="00F83E2A" w:rsidRPr="0084120C">
              <w:t>o</w:t>
            </w:r>
            <w:r w:rsidRPr="0084120C">
              <w:t xml:space="preserve"> keitimo procesas</w:t>
            </w:r>
            <w:r w:rsidR="00DB44DB" w:rsidRPr="0084120C">
              <w:t>.</w:t>
            </w:r>
          </w:p>
        </w:tc>
      </w:tr>
    </w:tbl>
    <w:p w14:paraId="6ED31EA3" w14:textId="77777777" w:rsidR="004C37B3" w:rsidRPr="0084120C" w:rsidRDefault="004C37B3" w:rsidP="004C37B3">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4C37B3" w:rsidRPr="0084120C" w14:paraId="45CF6405" w14:textId="77777777" w:rsidTr="00224F07">
        <w:trPr>
          <w:trHeight w:val="351"/>
        </w:trPr>
        <w:tc>
          <w:tcPr>
            <w:tcW w:w="10194" w:type="dxa"/>
            <w:shd w:val="clear" w:color="auto" w:fill="D4E2ED" w:themeFill="accent2" w:themeFillTint="33"/>
          </w:tcPr>
          <w:p w14:paraId="344B3F7D" w14:textId="7926E482" w:rsidR="004C37B3" w:rsidRPr="0084120C" w:rsidRDefault="004C37B3" w:rsidP="00224F07">
            <w:pPr>
              <w:tabs>
                <w:tab w:val="left" w:pos="3830"/>
              </w:tabs>
              <w:rPr>
                <w:b/>
                <w:bCs/>
                <w:sz w:val="24"/>
                <w:szCs w:val="24"/>
              </w:rPr>
            </w:pPr>
            <w:r w:rsidRPr="0084120C">
              <w:rPr>
                <w:b/>
                <w:bCs/>
                <w:color w:val="007BB2" w:themeColor="background2"/>
                <w:sz w:val="24"/>
                <w:szCs w:val="24"/>
              </w:rPr>
              <w:lastRenderedPageBreak/>
              <w:t>Nuotraukos</w:t>
            </w:r>
          </w:p>
        </w:tc>
      </w:tr>
      <w:tr w:rsidR="004C37B3" w:rsidRPr="0084120C" w14:paraId="6B6FFE1A" w14:textId="77777777" w:rsidTr="00224F07">
        <w:trPr>
          <w:trHeight w:val="9654"/>
        </w:trPr>
        <w:tc>
          <w:tcPr>
            <w:tcW w:w="10194" w:type="dxa"/>
            <w:vAlign w:val="center"/>
          </w:tcPr>
          <w:p w14:paraId="403CE3D7" w14:textId="6E8FCCBD" w:rsidR="004C37B3" w:rsidRPr="0084120C" w:rsidRDefault="00BC7CDF" w:rsidP="00224F07">
            <w:pPr>
              <w:keepNext/>
              <w:tabs>
                <w:tab w:val="left" w:pos="3830"/>
              </w:tabs>
              <w:spacing w:before="60" w:after="60"/>
              <w:jc w:val="center"/>
            </w:pPr>
            <w:r>
              <w:rPr>
                <w:noProof/>
              </w:rPr>
              <w:drawing>
                <wp:inline distT="0" distB="0" distL="0" distR="0" wp14:anchorId="1DAE5A69" wp14:editId="44CF296A">
                  <wp:extent cx="2927920" cy="3002280"/>
                  <wp:effectExtent l="0" t="0" r="6350" b="7620"/>
                  <wp:docPr id="838024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2488" name="Grafik 3"/>
                          <pic:cNvPicPr/>
                        </pic:nvPicPr>
                        <pic:blipFill>
                          <a:blip r:embed="rId122"/>
                          <a:stretch>
                            <a:fillRect/>
                          </a:stretch>
                        </pic:blipFill>
                        <pic:spPr>
                          <a:xfrm>
                            <a:off x="0" y="0"/>
                            <a:ext cx="2933310" cy="3007807"/>
                          </a:xfrm>
                          <a:prstGeom prst="rect">
                            <a:avLst/>
                          </a:prstGeom>
                        </pic:spPr>
                      </pic:pic>
                    </a:graphicData>
                  </a:graphic>
                </wp:inline>
              </w:drawing>
            </w:r>
          </w:p>
          <w:p w14:paraId="7AFD88A4" w14:textId="3DA76562" w:rsidR="004C37B3" w:rsidRPr="0084120C" w:rsidRDefault="004C37B3" w:rsidP="00224F07">
            <w:pPr>
              <w:pStyle w:val="Caption"/>
              <w:spacing w:before="60" w:after="60"/>
              <w:jc w:val="center"/>
            </w:pPr>
            <w:r w:rsidRPr="0084120C">
              <w:t xml:space="preserve">Įvairios lemputės © </w:t>
            </w:r>
            <w:r w:rsidR="00150BAA">
              <w:t xml:space="preserve">dizainas </w:t>
            </w:r>
            <w:r w:rsidR="0021701F">
              <w:t>Magnific</w:t>
            </w:r>
            <w:r w:rsidR="0021701F" w:rsidRPr="00B51B93">
              <w:t xml:space="preserve"> (</w:t>
            </w:r>
            <w:hyperlink r:id="rId123" w:history="1">
              <w:r w:rsidR="0021701F" w:rsidRPr="00123A7E">
                <w:rPr>
                  <w:rStyle w:val="Hyperlink"/>
                </w:rPr>
                <w:t>www.magnific.com</w:t>
              </w:r>
            </w:hyperlink>
            <w:r w:rsidR="0021701F" w:rsidRPr="00B51B93">
              <w:t>)</w:t>
            </w:r>
          </w:p>
        </w:tc>
      </w:tr>
    </w:tbl>
    <w:p w14:paraId="1F625D87" w14:textId="77777777" w:rsidR="00B65072" w:rsidRPr="0084120C" w:rsidRDefault="00B65072">
      <w:pPr>
        <w:spacing w:before="0"/>
        <w:rPr>
          <w:b/>
          <w:bCs/>
        </w:rPr>
      </w:pPr>
      <w:r w:rsidRPr="0084120C">
        <w:rPr>
          <w:b/>
          <w:bCs/>
        </w:rPr>
        <w:br w:type="page"/>
      </w:r>
    </w:p>
    <w:p w14:paraId="473072AD" w14:textId="77777777" w:rsidR="003F6E5A" w:rsidRPr="0084120C" w:rsidRDefault="003F6E5A" w:rsidP="003F6E5A">
      <w:pPr>
        <w:pStyle w:val="Heading2"/>
        <w:rPr>
          <w:color w:val="007BB2" w:themeColor="background2"/>
          <w:sz w:val="16"/>
          <w:szCs w:val="16"/>
        </w:rPr>
      </w:pPr>
      <w:bookmarkStart w:id="49" w:name="_Toc192794850"/>
      <w:r w:rsidRPr="0084120C">
        <w:lastRenderedPageBreak/>
        <w:t>Apšvietimo valdymas</w:t>
      </w:r>
      <w:bookmarkEnd w:id="4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3F6E5A" w:rsidRPr="0084120C" w14:paraId="723351D4"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8AC39D4" w14:textId="77777777" w:rsidR="003F6E5A" w:rsidRPr="0084120C" w:rsidRDefault="003F6E5A" w:rsidP="00224F07">
            <w:pPr>
              <w:spacing w:before="60" w:after="60"/>
              <w:rPr>
                <w:i/>
                <w:iCs/>
                <w:color w:val="7B6A6B" w:themeColor="accent4"/>
              </w:rPr>
            </w:pPr>
            <w:r w:rsidRPr="0084120C">
              <w:rPr>
                <w:rStyle w:val="Heading3Char"/>
                <w:lang w:val="lt-LT"/>
              </w:rPr>
              <w:t>Trumpas aprašymas</w:t>
            </w:r>
          </w:p>
        </w:tc>
      </w:tr>
      <w:tr w:rsidR="003F6E5A" w:rsidRPr="0084120C" w14:paraId="42D2AC7B" w14:textId="77777777" w:rsidTr="00224F07">
        <w:trPr>
          <w:trHeight w:val="2889"/>
        </w:trPr>
        <w:tc>
          <w:tcPr>
            <w:tcW w:w="10292" w:type="dxa"/>
            <w:tcBorders>
              <w:top w:val="single" w:sz="4" w:space="0" w:color="auto"/>
            </w:tcBorders>
          </w:tcPr>
          <w:p w14:paraId="35D72DB9" w14:textId="55F04584" w:rsidR="003F6E5A" w:rsidRPr="0084120C" w:rsidRDefault="00623B58" w:rsidP="003F6E5A">
            <w:pPr>
              <w:pStyle w:val="StandardText"/>
              <w:spacing w:before="0" w:line="280" w:lineRule="exact"/>
            </w:pPr>
            <w:r w:rsidRPr="0084120C">
              <w:t>Valdant apšvietimą</w:t>
            </w:r>
            <w:r w:rsidR="003F6E5A" w:rsidRPr="0084120C">
              <w:t xml:space="preserve"> galima sumažinti </w:t>
            </w:r>
            <w:r w:rsidRPr="0084120C">
              <w:t>jam</w:t>
            </w:r>
            <w:r w:rsidR="003F6E5A" w:rsidRPr="0084120C">
              <w:t xml:space="preserve"> suvartojamos energijos sąnaudas</w:t>
            </w:r>
            <w:r w:rsidR="00150BAA">
              <w:t xml:space="preserve"> </w:t>
            </w:r>
            <w:r w:rsidR="00150BAA" w:rsidRPr="00150BAA">
              <w:t>tiek pastatų viduje, tiek aplinkiniuose lauko plotuose</w:t>
            </w:r>
            <w:r w:rsidR="003F6E5A" w:rsidRPr="0084120C">
              <w:t>. Tai galima padaryti automatiškai išjungiant prietaisus</w:t>
            </w:r>
            <w:r w:rsidRPr="0084120C">
              <w:t>, naudojant</w:t>
            </w:r>
            <w:r w:rsidR="003F6E5A" w:rsidRPr="0084120C">
              <w:t>:</w:t>
            </w:r>
          </w:p>
          <w:p w14:paraId="1B01E7DA" w14:textId="79E514E3" w:rsidR="003F6E5A" w:rsidRPr="0084120C" w:rsidRDefault="003F6E5A" w:rsidP="003F6E5A">
            <w:pPr>
              <w:pStyle w:val="StandardText"/>
              <w:spacing w:before="0" w:line="280" w:lineRule="exact"/>
            </w:pPr>
            <w:r w:rsidRPr="0084120C">
              <w:rPr>
                <w:b/>
                <w:bCs/>
              </w:rPr>
              <w:t>Laikma</w:t>
            </w:r>
            <w:r w:rsidR="00623B58" w:rsidRPr="0084120C">
              <w:rPr>
                <w:b/>
                <w:bCs/>
              </w:rPr>
              <w:t>čius</w:t>
            </w:r>
            <w:r w:rsidRPr="0084120C">
              <w:rPr>
                <w:b/>
                <w:bCs/>
              </w:rPr>
              <w:t xml:space="preserve"> </w:t>
            </w:r>
            <w:r w:rsidRPr="0084120C">
              <w:t>(biurams, mokykloms, komerciniams pastatams) arba dienos šviesos jutikli</w:t>
            </w:r>
            <w:r w:rsidR="00623B58" w:rsidRPr="0084120C">
              <w:t>u</w:t>
            </w:r>
            <w:r w:rsidRPr="0084120C">
              <w:t>s, kuri</w:t>
            </w:r>
            <w:r w:rsidR="00623B58" w:rsidRPr="0084120C">
              <w:t>e</w:t>
            </w:r>
            <w:r w:rsidRPr="0084120C">
              <w:t xml:space="preserve"> automatiškai išjungia apšvietimą p</w:t>
            </w:r>
            <w:r w:rsidR="003E7D5D" w:rsidRPr="0084120C">
              <w:t xml:space="preserve">raėjus </w:t>
            </w:r>
            <w:r w:rsidRPr="0084120C">
              <w:t>užprogramuot</w:t>
            </w:r>
            <w:r w:rsidR="003E7D5D" w:rsidRPr="0084120C">
              <w:t>am</w:t>
            </w:r>
            <w:r w:rsidRPr="0084120C">
              <w:t xml:space="preserve"> laik</w:t>
            </w:r>
            <w:r w:rsidR="003E7D5D" w:rsidRPr="0084120C">
              <w:t>ui</w:t>
            </w:r>
            <w:r w:rsidRPr="0084120C">
              <w:t xml:space="preserve">. Tai veiksmingiausia pastatuose, kuriuose </w:t>
            </w:r>
            <w:r w:rsidR="003E7D5D" w:rsidRPr="0084120C">
              <w:t>būnama fiksuotą laiką</w:t>
            </w:r>
            <w:r w:rsidRPr="0084120C">
              <w:t xml:space="preserve">. Lauko apšvietimas </w:t>
            </w:r>
            <w:r w:rsidR="003B3AFF" w:rsidRPr="0084120C">
              <w:t xml:space="preserve">sutemus </w:t>
            </w:r>
            <w:r w:rsidRPr="0084120C">
              <w:t>gali įsijungti dienos šviesos jutikl</w:t>
            </w:r>
            <w:r w:rsidR="00623B58" w:rsidRPr="0084120C">
              <w:t>io pagalba</w:t>
            </w:r>
            <w:r w:rsidRPr="0084120C">
              <w:t xml:space="preserve"> ir automatiškai išsijungti nustatytu laiku.</w:t>
            </w:r>
          </w:p>
          <w:p w14:paraId="33286146" w14:textId="4C2801B1" w:rsidR="003F6E5A" w:rsidRPr="0084120C" w:rsidRDefault="003F6E5A" w:rsidP="003F6E5A">
            <w:pPr>
              <w:pStyle w:val="StandardText"/>
              <w:spacing w:before="0" w:line="280" w:lineRule="exact"/>
            </w:pPr>
            <w:r w:rsidRPr="0084120C">
              <w:rPr>
                <w:b/>
                <w:bCs/>
              </w:rPr>
              <w:t>Užimtumo jutikl</w:t>
            </w:r>
            <w:r w:rsidR="00623B58" w:rsidRPr="0084120C">
              <w:rPr>
                <w:b/>
                <w:bCs/>
              </w:rPr>
              <w:t>ius</w:t>
            </w:r>
            <w:r w:rsidRPr="0084120C">
              <w:rPr>
                <w:b/>
                <w:bCs/>
              </w:rPr>
              <w:t xml:space="preserve"> </w:t>
            </w:r>
            <w:r w:rsidRPr="0084120C">
              <w:t>- pasyv</w:t>
            </w:r>
            <w:r w:rsidR="003B3AFF" w:rsidRPr="0084120C">
              <w:t>iu</w:t>
            </w:r>
            <w:r w:rsidRPr="0084120C">
              <w:t>s infraraudonųjų spindulių (PIR) jutikli</w:t>
            </w:r>
            <w:r w:rsidR="003B3AFF" w:rsidRPr="0084120C">
              <w:t>us</w:t>
            </w:r>
            <w:r w:rsidRPr="0084120C">
              <w:t>, kurie nustato žmonių buvimą ar nebuvimą ir atitinkamai įjungia ar išjungia apšvietimą. Įjungimas</w:t>
            </w:r>
            <w:r w:rsidR="003B3AFF" w:rsidRPr="0084120C">
              <w:t>/išjungimas</w:t>
            </w:r>
            <w:r w:rsidRPr="0084120C">
              <w:t xml:space="preserve"> įvyksta, kai aptinkamas infraraudonųjų spindulių lygio pokytis (kai šiltas objektas patenka į vieno iš jutiklių </w:t>
            </w:r>
            <w:r w:rsidR="00F83E2A" w:rsidRPr="0084120C">
              <w:t>aptikimo</w:t>
            </w:r>
            <w:r w:rsidR="003B3AFF" w:rsidRPr="0084120C">
              <w:t xml:space="preserve"> zoną</w:t>
            </w:r>
            <w:r w:rsidRPr="0084120C">
              <w:t xml:space="preserve"> arba pasi</w:t>
            </w:r>
            <w:r w:rsidR="003B3AFF" w:rsidRPr="0084120C">
              <w:t>traukia</w:t>
            </w:r>
            <w:r w:rsidRPr="0084120C">
              <w:t xml:space="preserve"> iš jo</w:t>
            </w:r>
            <w:r w:rsidR="003B3AFF" w:rsidRPr="0084120C">
              <w:t>s</w:t>
            </w:r>
            <w:r w:rsidRPr="0084120C">
              <w:t>). Jie efektyviausiai naudojami patalpose, kuriose dažnai nebūna žmonių. Pasyvieji infraraudonųjų spindulių jutikliai gali sumažinti apšvietimo energijos sąnaudas iki 50-90 %.</w:t>
            </w:r>
          </w:p>
          <w:p w14:paraId="2F28946B" w14:textId="5038F58B" w:rsidR="003F6E5A" w:rsidRPr="0084120C" w:rsidRDefault="003F6E5A" w:rsidP="003F6E5A">
            <w:pPr>
              <w:pStyle w:val="StandardText"/>
              <w:spacing w:before="0" w:line="280" w:lineRule="exact"/>
            </w:pPr>
            <w:r w:rsidRPr="0084120C">
              <w:rPr>
                <w:b/>
                <w:bCs/>
              </w:rPr>
              <w:t xml:space="preserve">Judesio </w:t>
            </w:r>
            <w:r w:rsidR="005912AB" w:rsidRPr="0084120C">
              <w:rPr>
                <w:b/>
                <w:bCs/>
              </w:rPr>
              <w:t>daviklius</w:t>
            </w:r>
            <w:r w:rsidRPr="0084120C">
              <w:rPr>
                <w:b/>
                <w:bCs/>
              </w:rPr>
              <w:t xml:space="preserve"> </w:t>
            </w:r>
            <w:r w:rsidRPr="0084120C">
              <w:t xml:space="preserve">geriausia naudoti koridoriuose arba patalpose, kuriose paprastai nebūna žmonių (tualetuose). Šviesos prietaisai įsijungia suveikus </w:t>
            </w:r>
            <w:r w:rsidR="00F83E2A" w:rsidRPr="0084120C">
              <w:t>davikliui</w:t>
            </w:r>
            <w:r w:rsidRPr="0084120C">
              <w:t xml:space="preserve"> ir išsijungia po užprogramuoto laiko.</w:t>
            </w:r>
          </w:p>
        </w:tc>
      </w:tr>
      <w:tr w:rsidR="003F6E5A" w:rsidRPr="0084120C" w14:paraId="6D45A95A" w14:textId="77777777" w:rsidTr="00224F07">
        <w:trPr>
          <w:trHeight w:val="261"/>
        </w:trPr>
        <w:tc>
          <w:tcPr>
            <w:tcW w:w="10292" w:type="dxa"/>
          </w:tcPr>
          <w:p w14:paraId="272FBBD5" w14:textId="53074CA8" w:rsidR="003F6E5A" w:rsidRPr="0084120C" w:rsidRDefault="003F6E5A" w:rsidP="00224F07">
            <w:pPr>
              <w:spacing w:before="60" w:after="60"/>
              <w:rPr>
                <w:i/>
                <w:iCs/>
                <w:color w:val="7B6A6B" w:themeColor="accent4"/>
              </w:rPr>
            </w:pPr>
            <w:r w:rsidRPr="0084120C">
              <w:rPr>
                <w:i/>
                <w:iCs/>
                <w:color w:val="7B6A6B" w:themeColor="accent4"/>
              </w:rPr>
              <w:t>#easyenergy #</w:t>
            </w:r>
            <w:r w:rsidR="003B3AFF" w:rsidRPr="0084120C">
              <w:rPr>
                <w:i/>
                <w:iCs/>
                <w:color w:val="7B6A6B" w:themeColor="accent4"/>
              </w:rPr>
              <w:t>taupomeenergiją</w:t>
            </w:r>
            <w:r w:rsidRPr="0084120C">
              <w:rPr>
                <w:i/>
                <w:iCs/>
                <w:color w:val="7B6A6B" w:themeColor="accent4"/>
              </w:rPr>
              <w:t xml:space="preserve"> #PIR</w:t>
            </w:r>
            <w:r w:rsidR="003B3AFF" w:rsidRPr="0084120C">
              <w:rPr>
                <w:i/>
                <w:iCs/>
                <w:color w:val="7B6A6B" w:themeColor="accent4"/>
              </w:rPr>
              <w:t>jutikliai</w:t>
            </w:r>
            <w:r w:rsidRPr="0084120C">
              <w:rPr>
                <w:i/>
                <w:iCs/>
                <w:color w:val="7B6A6B" w:themeColor="accent4"/>
              </w:rPr>
              <w:t xml:space="preserve"> #</w:t>
            </w:r>
            <w:r w:rsidR="003B3AFF" w:rsidRPr="0084120C">
              <w:rPr>
                <w:i/>
                <w:iCs/>
                <w:color w:val="7B6A6B" w:themeColor="accent4"/>
              </w:rPr>
              <w:t>užimtumojutikliai</w:t>
            </w:r>
            <w:r w:rsidRPr="0084120C">
              <w:rPr>
                <w:i/>
                <w:iCs/>
                <w:color w:val="7B6A6B" w:themeColor="accent4"/>
              </w:rPr>
              <w:t xml:space="preserve"> #energ</w:t>
            </w:r>
            <w:r w:rsidR="003B3AFF" w:rsidRPr="0084120C">
              <w:rPr>
                <w:i/>
                <w:iCs/>
                <w:color w:val="7B6A6B" w:themeColor="accent4"/>
              </w:rPr>
              <w:t>ijątaupantysjutikliai</w:t>
            </w:r>
            <w:r w:rsidRPr="0084120C">
              <w:rPr>
                <w:i/>
                <w:iCs/>
                <w:color w:val="7B6A6B" w:themeColor="accent4"/>
              </w:rPr>
              <w:t xml:space="preserve"> #ele</w:t>
            </w:r>
            <w:r w:rsidR="003B3AFF" w:rsidRPr="0084120C">
              <w:rPr>
                <w:i/>
                <w:iCs/>
                <w:color w:val="7B6A6B" w:themeColor="accent4"/>
              </w:rPr>
              <w:t>ktrossutaupyma</w:t>
            </w:r>
            <w:r w:rsidR="003E7D5D" w:rsidRPr="0084120C">
              <w:rPr>
                <w:i/>
                <w:iCs/>
                <w:color w:val="7B6A6B" w:themeColor="accent4"/>
              </w:rPr>
              <w:t>s</w:t>
            </w:r>
            <w:r w:rsidRPr="0084120C">
              <w:rPr>
                <w:i/>
                <w:iCs/>
                <w:color w:val="7B6A6B" w:themeColor="accent4"/>
              </w:rPr>
              <w:t xml:space="preserve"> #</w:t>
            </w:r>
            <w:r w:rsidR="003B3AFF" w:rsidRPr="0084120C">
              <w:rPr>
                <w:i/>
                <w:iCs/>
                <w:color w:val="7B6A6B" w:themeColor="accent4"/>
              </w:rPr>
              <w:t>išmanusapšvietimas</w:t>
            </w:r>
            <w:r w:rsidRPr="0084120C">
              <w:rPr>
                <w:i/>
                <w:iCs/>
                <w:color w:val="7B6A6B" w:themeColor="accent4"/>
              </w:rPr>
              <w:t xml:space="preserve"> #automati</w:t>
            </w:r>
            <w:r w:rsidR="003B3AFF" w:rsidRPr="0084120C">
              <w:rPr>
                <w:i/>
                <w:iCs/>
                <w:color w:val="7B6A6B" w:themeColor="accent4"/>
              </w:rPr>
              <w:t>zavimas</w:t>
            </w:r>
            <w:r w:rsidRPr="0084120C">
              <w:rPr>
                <w:i/>
                <w:iCs/>
                <w:color w:val="7B6A6B" w:themeColor="accent4"/>
              </w:rPr>
              <w:t xml:space="preserve"> #</w:t>
            </w:r>
            <w:r w:rsidR="003B3AFF" w:rsidRPr="0084120C">
              <w:rPr>
                <w:i/>
                <w:iCs/>
                <w:color w:val="7B6A6B" w:themeColor="accent4"/>
              </w:rPr>
              <w:t>apšvietimoautomatizavimas</w:t>
            </w:r>
            <w:r w:rsidRPr="0084120C">
              <w:rPr>
                <w:i/>
                <w:iCs/>
                <w:color w:val="7B6A6B" w:themeColor="accent4"/>
              </w:rPr>
              <w:t xml:space="preserve"> #</w:t>
            </w:r>
            <w:r w:rsidR="003B3AFF" w:rsidRPr="0084120C">
              <w:rPr>
                <w:i/>
                <w:iCs/>
                <w:color w:val="7B6A6B" w:themeColor="accent4"/>
              </w:rPr>
              <w:t>išmanuspastatas</w:t>
            </w:r>
          </w:p>
        </w:tc>
      </w:tr>
    </w:tbl>
    <w:p w14:paraId="247ECCC5" w14:textId="77777777" w:rsidR="003F6E5A" w:rsidRPr="0084120C" w:rsidRDefault="003F6E5A" w:rsidP="003F6E5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3F6E5A" w:rsidRPr="0084120C" w14:paraId="71EB65CD"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F826AC6" w14:textId="423F0D93" w:rsidR="003F6E5A"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946F32A" w14:textId="6D61AC8E" w:rsidR="003F6E5A" w:rsidRPr="0084120C" w:rsidRDefault="00C11CDA" w:rsidP="00224F07">
            <w:pPr>
              <w:pStyle w:val="Companyname"/>
              <w:rPr>
                <w:rStyle w:val="Heading3Char"/>
                <w:lang w:val="lt-LT"/>
              </w:rPr>
            </w:pPr>
            <w:r w:rsidRPr="0084120C">
              <w:rPr>
                <w:rStyle w:val="Heading3Char"/>
                <w:lang w:val="lt-LT"/>
              </w:rPr>
              <w:t>Pastato kategorija</w:t>
            </w:r>
          </w:p>
        </w:tc>
      </w:tr>
      <w:tr w:rsidR="003F6E5A" w:rsidRPr="0084120C" w14:paraId="3D007A4E" w14:textId="77777777" w:rsidTr="00224F07">
        <w:trPr>
          <w:trHeight w:val="593"/>
        </w:trPr>
        <w:tc>
          <w:tcPr>
            <w:tcW w:w="2551" w:type="dxa"/>
            <w:tcBorders>
              <w:top w:val="single" w:sz="4" w:space="0" w:color="auto"/>
            </w:tcBorders>
            <w:vAlign w:val="center"/>
          </w:tcPr>
          <w:p w14:paraId="6EAD579D" w14:textId="77777777" w:rsidR="003F6E5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797806951"/>
                <w14:checkbox>
                  <w14:checked w14:val="0"/>
                  <w14:checkedState w14:val="2612" w14:font="MS Gothic"/>
                  <w14:uncheckedState w14:val="2610" w14:font="MS Gothic"/>
                </w14:checkbox>
              </w:sdtPr>
              <w:sdtContent>
                <w:r w:rsidR="003F6E5A" w:rsidRPr="0084120C">
                  <w:rPr>
                    <w:rFonts w:ascii="MS Gothic" w:eastAsia="MS Gothic" w:hAnsi="MS Gothic"/>
                    <w:color w:val="4B4B4D" w:themeColor="text1"/>
                    <w:szCs w:val="22"/>
                  </w:rPr>
                  <w:t>☐</w:t>
                </w:r>
              </w:sdtContent>
            </w:sdt>
            <w:r w:rsidR="003F6E5A"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0B0722D7" w14:textId="77777777" w:rsidR="003F6E5A"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42161235"/>
                <w14:checkbox>
                  <w14:checked w14:val="0"/>
                  <w14:checkedState w14:val="2612" w14:font="MS Gothic"/>
                  <w14:uncheckedState w14:val="2610" w14:font="MS Gothic"/>
                </w14:checkbox>
              </w:sdtPr>
              <w:sdtContent>
                <w:r w:rsidR="003F6E5A" w:rsidRPr="0084120C">
                  <w:rPr>
                    <w:rFonts w:ascii="MS Gothic" w:eastAsia="MS Gothic" w:hAnsi="MS Gothic"/>
                    <w:szCs w:val="22"/>
                  </w:rPr>
                  <w:t>☐</w:t>
                </w:r>
              </w:sdtContent>
            </w:sdt>
            <w:r w:rsidR="003F6E5A"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2BD04EE0" w14:textId="77777777" w:rsidR="003F6E5A" w:rsidRPr="0084120C"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800191529"/>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4"/>
                    <w:szCs w:val="22"/>
                  </w:rPr>
                  <w:t>☒</w:t>
                </w:r>
              </w:sdtContent>
            </w:sdt>
            <w:r w:rsidR="003F6E5A" w:rsidRPr="0084120C">
              <w:rPr>
                <w:bCs/>
                <w:color w:val="4B4B4D" w:themeColor="text1"/>
                <w:szCs w:val="22"/>
              </w:rPr>
              <w:t xml:space="preserve"> Administracinis </w:t>
            </w:r>
          </w:p>
        </w:tc>
        <w:tc>
          <w:tcPr>
            <w:tcW w:w="2519" w:type="dxa"/>
            <w:tcBorders>
              <w:top w:val="single" w:sz="4" w:space="0" w:color="auto"/>
            </w:tcBorders>
            <w:vAlign w:val="center"/>
          </w:tcPr>
          <w:p w14:paraId="716EA6C3" w14:textId="77777777" w:rsidR="003F6E5A"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237751502"/>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4"/>
                    <w:szCs w:val="22"/>
                  </w:rPr>
                  <w:t>☒</w:t>
                </w:r>
              </w:sdtContent>
            </w:sdt>
            <w:r w:rsidR="003F6E5A" w:rsidRPr="0084120C">
              <w:rPr>
                <w:rStyle w:val="Heading3Char"/>
                <w:b w:val="0"/>
                <w:color w:val="535353"/>
                <w:sz w:val="22"/>
                <w:szCs w:val="22"/>
                <w:lang w:val="lt-LT"/>
              </w:rPr>
              <w:t xml:space="preserve"> Švietimo ar socialinė</w:t>
            </w:r>
            <w:r w:rsidR="003F6E5A" w:rsidRPr="0084120C">
              <w:rPr>
                <w:rStyle w:val="Heading3Char"/>
                <w:color w:val="535353"/>
                <w:lang w:val="lt-LT"/>
              </w:rPr>
              <w:t xml:space="preserve">     </w:t>
            </w:r>
            <w:r w:rsidR="003F6E5A" w:rsidRPr="0084120C">
              <w:rPr>
                <w:rStyle w:val="Heading3Char"/>
                <w:b w:val="0"/>
                <w:color w:val="535353"/>
                <w:sz w:val="22"/>
                <w:szCs w:val="22"/>
                <w:lang w:val="lt-LT"/>
              </w:rPr>
              <w:t xml:space="preserve"> įstaiga</w:t>
            </w:r>
          </w:p>
        </w:tc>
      </w:tr>
      <w:tr w:rsidR="003F6E5A" w:rsidRPr="0084120C" w14:paraId="41377777" w14:textId="77777777" w:rsidTr="00224F07">
        <w:trPr>
          <w:trHeight w:val="593"/>
        </w:trPr>
        <w:tc>
          <w:tcPr>
            <w:tcW w:w="2551" w:type="dxa"/>
            <w:vAlign w:val="center"/>
          </w:tcPr>
          <w:p w14:paraId="5660D8BA" w14:textId="77777777" w:rsidR="003F6E5A" w:rsidRPr="0084120C"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444216025"/>
                <w14:checkbox>
                  <w14:checked w14:val="0"/>
                  <w14:checkedState w14:val="2612" w14:font="MS Gothic"/>
                  <w14:uncheckedState w14:val="2610" w14:font="MS Gothic"/>
                </w14:checkbox>
              </w:sdtPr>
              <w:sdtContent>
                <w:r w:rsidR="003F6E5A" w:rsidRPr="0084120C">
                  <w:rPr>
                    <w:rFonts w:ascii="MS Gothic" w:eastAsia="MS Gothic" w:hAnsi="MS Gothic"/>
                    <w:color w:val="4B4B4D" w:themeColor="text1"/>
                    <w:szCs w:val="22"/>
                  </w:rPr>
                  <w:t>☐</w:t>
                </w:r>
              </w:sdtContent>
            </w:sdt>
            <w:r w:rsidR="003F6E5A"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5C6741F8" w14:textId="77777777" w:rsidR="003F6E5A"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789480942"/>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Cs w:val="22"/>
                  </w:rPr>
                  <w:t>☒</w:t>
                </w:r>
              </w:sdtContent>
            </w:sdt>
            <w:r w:rsidR="003F6E5A"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005A9E3D" w14:textId="77777777" w:rsidR="003F6E5A" w:rsidRPr="0084120C"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1313761570"/>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4"/>
                    <w:szCs w:val="22"/>
                  </w:rPr>
                  <w:t>☒</w:t>
                </w:r>
              </w:sdtContent>
            </w:sdt>
            <w:r w:rsidR="003F6E5A" w:rsidRPr="0084120C">
              <w:rPr>
                <w:rStyle w:val="Heading3Char"/>
                <w:b w:val="0"/>
                <w:color w:val="4B4B4D" w:themeColor="text1"/>
                <w:sz w:val="22"/>
                <w:szCs w:val="22"/>
                <w:lang w:val="lt-LT"/>
              </w:rPr>
              <w:t xml:space="preserve"> Komercinis</w:t>
            </w:r>
          </w:p>
        </w:tc>
        <w:tc>
          <w:tcPr>
            <w:tcW w:w="2519" w:type="dxa"/>
            <w:vAlign w:val="center"/>
          </w:tcPr>
          <w:p w14:paraId="2F754727" w14:textId="77777777" w:rsidR="003F6E5A"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575432021"/>
                <w14:checkbox>
                  <w14:checked w14:val="0"/>
                  <w14:checkedState w14:val="2612" w14:font="MS Gothic"/>
                  <w14:uncheckedState w14:val="2610" w14:font="MS Gothic"/>
                </w14:checkbox>
              </w:sdtPr>
              <w:sdtEndPr>
                <w:rPr>
                  <w:b w:val="0"/>
                  <w:color w:val="auto"/>
                  <w:sz w:val="22"/>
                  <w:szCs w:val="22"/>
                </w:rPr>
              </w:sdtEndPr>
              <w:sdtContent>
                <w:r w:rsidR="003F6E5A" w:rsidRPr="0084120C">
                  <w:rPr>
                    <w:rFonts w:ascii="MS Gothic" w:eastAsia="MS Gothic" w:hAnsi="MS Gothic"/>
                  </w:rPr>
                  <w:t>☐</w:t>
                </w:r>
              </w:sdtContent>
            </w:sdt>
            <w:r w:rsidR="003F6E5A" w:rsidRPr="0084120C">
              <w:rPr>
                <w:color w:val="4B4B4D" w:themeColor="text1"/>
              </w:rPr>
              <w:t xml:space="preserve"> Gyvenamasis būstas</w:t>
            </w:r>
          </w:p>
        </w:tc>
      </w:tr>
      <w:tr w:rsidR="003F6E5A" w:rsidRPr="0084120C" w14:paraId="01FC175F" w14:textId="77777777" w:rsidTr="00224F07">
        <w:trPr>
          <w:trHeight w:val="220"/>
        </w:trPr>
        <w:tc>
          <w:tcPr>
            <w:tcW w:w="2551" w:type="dxa"/>
            <w:vAlign w:val="center"/>
          </w:tcPr>
          <w:p w14:paraId="07EEDF5C" w14:textId="4DCEE58A" w:rsidR="003F6E5A" w:rsidRPr="0084120C" w:rsidRDefault="00000000" w:rsidP="00224F07">
            <w:pPr>
              <w:pStyle w:val="Companyname"/>
              <w:spacing w:before="60" w:after="60"/>
              <w:rPr>
                <w:rStyle w:val="Heading3Char"/>
                <w:b w:val="0"/>
                <w:color w:val="4B4B4D" w:themeColor="text1"/>
                <w:sz w:val="22"/>
                <w:szCs w:val="22"/>
                <w:lang w:val="lt-LT"/>
              </w:rPr>
            </w:pPr>
            <w:sdt>
              <w:sdtPr>
                <w:rPr>
                  <w:b/>
                  <w:bCs/>
                  <w:color w:val="4B4B4D" w:themeColor="text1"/>
                  <w:sz w:val="24"/>
                  <w:szCs w:val="24"/>
                  <w:lang w:val="en-GB"/>
                </w:rPr>
                <w:id w:val="-1904980877"/>
                <w14:checkbox>
                  <w14:checked w14:val="0"/>
                  <w14:checkedState w14:val="2612" w14:font="MS Gothic"/>
                  <w14:uncheckedState w14:val="2610" w14:font="MS Gothic"/>
                </w14:checkbox>
              </w:sdtPr>
              <w:sdtContent>
                <w:r w:rsidR="003F6E5A" w:rsidRPr="0084120C">
                  <w:rPr>
                    <w:rFonts w:ascii="MS Gothic" w:eastAsia="MS Gothic" w:hAnsi="MS Gothic"/>
                    <w:color w:val="4B4B4D" w:themeColor="text1"/>
                  </w:rPr>
                  <w:t>☐</w:t>
                </w:r>
              </w:sdtContent>
            </w:sdt>
            <w:r w:rsidR="003F6E5A"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71FB78B4" w14:textId="77777777" w:rsidR="003F6E5A"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452290890"/>
                <w14:checkbox>
                  <w14:checked w14:val="0"/>
                  <w14:checkedState w14:val="2612" w14:font="MS Gothic"/>
                  <w14:uncheckedState w14:val="2610" w14:font="MS Gothic"/>
                </w14:checkbox>
              </w:sdtPr>
              <w:sdtContent>
                <w:r w:rsidR="003F6E5A" w:rsidRPr="0084120C">
                  <w:rPr>
                    <w:rFonts w:ascii="MS Gothic" w:eastAsia="MS Gothic" w:hAnsi="MS Gothic"/>
                    <w:szCs w:val="22"/>
                  </w:rPr>
                  <w:t>☐</w:t>
                </w:r>
              </w:sdtContent>
            </w:sdt>
            <w:r w:rsidR="003F6E5A" w:rsidRPr="0084120C">
              <w:rPr>
                <w:szCs w:val="22"/>
                <w:u w:val="single"/>
              </w:rPr>
              <w:t xml:space="preserve">   </w:t>
            </w:r>
          </w:p>
        </w:tc>
        <w:tc>
          <w:tcPr>
            <w:tcW w:w="2816" w:type="dxa"/>
            <w:tcBorders>
              <w:left w:val="single" w:sz="4" w:space="0" w:color="auto"/>
            </w:tcBorders>
            <w:vAlign w:val="center"/>
          </w:tcPr>
          <w:p w14:paraId="575278A4" w14:textId="6E89B62A" w:rsidR="003F6E5A" w:rsidRPr="0084120C"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1652057440"/>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4"/>
                    <w:szCs w:val="22"/>
                  </w:rPr>
                  <w:t>☒</w:t>
                </w:r>
              </w:sdtContent>
            </w:sdt>
            <w:r w:rsidR="003F6E5A"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11EB111C" w14:textId="77777777" w:rsidR="003F6E5A" w:rsidRPr="0084120C" w:rsidRDefault="00000000" w:rsidP="00224F07">
            <w:pPr>
              <w:spacing w:before="60" w:after="60"/>
              <w:rPr>
                <w:rStyle w:val="Heading3Char"/>
                <w:b w:val="0"/>
                <w:color w:val="auto"/>
                <w:sz w:val="22"/>
                <w:szCs w:val="22"/>
                <w:lang w:val="lt-LT"/>
              </w:rPr>
            </w:pPr>
            <w:sdt>
              <w:sdtPr>
                <w:rPr>
                  <w:b/>
                  <w:color w:val="4B4B4D" w:themeColor="text1"/>
                  <w:sz w:val="24"/>
                  <w:szCs w:val="24"/>
                  <w:lang w:val="en-GB"/>
                </w:rPr>
                <w:id w:val="1600441190"/>
                <w14:checkbox>
                  <w14:checked w14:val="0"/>
                  <w14:checkedState w14:val="2612" w14:font="MS Gothic"/>
                  <w14:uncheckedState w14:val="2610" w14:font="MS Gothic"/>
                </w14:checkbox>
              </w:sdtPr>
              <w:sdtContent>
                <w:r w:rsidR="003F6E5A" w:rsidRPr="0084120C">
                  <w:rPr>
                    <w:rFonts w:ascii="MS Gothic" w:eastAsia="MS Gothic" w:hAnsi="MS Gothic"/>
                    <w:color w:val="4B4B4D" w:themeColor="text1"/>
                    <w:sz w:val="24"/>
                    <w:szCs w:val="24"/>
                  </w:rPr>
                  <w:t>☐</w:t>
                </w:r>
              </w:sdtContent>
            </w:sdt>
            <w:r w:rsidR="003F6E5A" w:rsidRPr="0084120C">
              <w:rPr>
                <w:color w:val="4B4B4D" w:themeColor="text1"/>
              </w:rPr>
              <w:t xml:space="preserve"> Visi pastatų tipai</w:t>
            </w:r>
          </w:p>
        </w:tc>
      </w:tr>
    </w:tbl>
    <w:p w14:paraId="3F1953D4" w14:textId="77777777" w:rsidR="003F6E5A" w:rsidRPr="0084120C" w:rsidRDefault="003F6E5A" w:rsidP="003F6E5A">
      <w:pPr>
        <w:pStyle w:val="Companyname"/>
        <w:rPr>
          <w:rStyle w:val="Heading3Char"/>
          <w:sz w:val="22"/>
          <w:szCs w:val="22"/>
          <w:lang w:val="lt-LT"/>
        </w:rPr>
      </w:pPr>
    </w:p>
    <w:tbl>
      <w:tblPr>
        <w:tblStyle w:val="TableGrid"/>
        <w:tblW w:w="10365" w:type="dxa"/>
        <w:tblLook w:val="04A0" w:firstRow="1" w:lastRow="0" w:firstColumn="1" w:lastColumn="0" w:noHBand="0" w:noVBand="1"/>
      </w:tblPr>
      <w:tblGrid>
        <w:gridCol w:w="5013"/>
        <w:gridCol w:w="2579"/>
        <w:gridCol w:w="2773"/>
      </w:tblGrid>
      <w:tr w:rsidR="003F6E5A" w:rsidRPr="0084120C" w14:paraId="0767CAC5" w14:textId="77777777" w:rsidTr="00224F07">
        <w:trPr>
          <w:trHeight w:val="402"/>
        </w:trPr>
        <w:tc>
          <w:tcPr>
            <w:tcW w:w="5013" w:type="dxa"/>
            <w:tcBorders>
              <w:bottom w:val="single" w:sz="4" w:space="0" w:color="auto"/>
            </w:tcBorders>
            <w:shd w:val="clear" w:color="auto" w:fill="E7EEF5" w:themeFill="accent5" w:themeFillTint="33"/>
            <w:vAlign w:val="center"/>
          </w:tcPr>
          <w:p w14:paraId="49B1CE53" w14:textId="4CB2CB91" w:rsidR="003F6E5A" w:rsidRPr="0084120C" w:rsidRDefault="001213FE" w:rsidP="00224F07">
            <w:pPr>
              <w:pStyle w:val="Companyname"/>
              <w:rPr>
                <w:rStyle w:val="Heading3Char"/>
                <w:lang w:val="lt-LT"/>
              </w:rPr>
            </w:pPr>
            <w:r w:rsidRPr="0084120C">
              <w:rPr>
                <w:rStyle w:val="Heading3Char"/>
                <w:lang w:val="lt-LT"/>
              </w:rPr>
              <w:t>Įgyvendinimo trukmė</w:t>
            </w:r>
          </w:p>
        </w:tc>
        <w:tc>
          <w:tcPr>
            <w:tcW w:w="5352" w:type="dxa"/>
            <w:gridSpan w:val="2"/>
            <w:tcBorders>
              <w:bottom w:val="single" w:sz="4" w:space="0" w:color="auto"/>
            </w:tcBorders>
            <w:shd w:val="clear" w:color="auto" w:fill="E7EEF5" w:themeFill="accent5" w:themeFillTint="33"/>
            <w:vAlign w:val="center"/>
          </w:tcPr>
          <w:p w14:paraId="45451C9F" w14:textId="57C19D13" w:rsidR="003F6E5A" w:rsidRPr="0084120C" w:rsidRDefault="001213FE" w:rsidP="00224F07">
            <w:pPr>
              <w:pStyle w:val="Companyname"/>
              <w:rPr>
                <w:rStyle w:val="Heading3Char"/>
                <w:lang w:val="lt-LT"/>
              </w:rPr>
            </w:pPr>
            <w:r w:rsidRPr="0084120C">
              <w:rPr>
                <w:rStyle w:val="Heading3Char"/>
                <w:lang w:val="lt-LT"/>
              </w:rPr>
              <w:t>Sutaupymo potencialas</w:t>
            </w:r>
          </w:p>
        </w:tc>
      </w:tr>
      <w:tr w:rsidR="003F6E5A" w:rsidRPr="0084120C" w14:paraId="4483585D" w14:textId="77777777" w:rsidTr="00224F07">
        <w:trPr>
          <w:trHeight w:val="492"/>
        </w:trPr>
        <w:tc>
          <w:tcPr>
            <w:tcW w:w="5013" w:type="dxa"/>
            <w:tcBorders>
              <w:bottom w:val="nil"/>
            </w:tcBorders>
            <w:vAlign w:val="center"/>
          </w:tcPr>
          <w:p w14:paraId="33DA943A" w14:textId="6B7EA062"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74157290"/>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2"/>
                    <w:szCs w:val="22"/>
                  </w:rPr>
                  <w:t>☒</w:t>
                </w:r>
              </w:sdtContent>
            </w:sdt>
            <w:r w:rsidR="003F6E5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9" w:type="dxa"/>
            <w:tcBorders>
              <w:bottom w:val="nil"/>
              <w:right w:val="nil"/>
            </w:tcBorders>
            <w:vAlign w:val="center"/>
          </w:tcPr>
          <w:p w14:paraId="6375326F" w14:textId="77777777"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0696986"/>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2"/>
                    <w:szCs w:val="22"/>
                  </w:rPr>
                  <w:t>☒</w:t>
                </w:r>
              </w:sdtContent>
            </w:sdt>
            <w:r w:rsidR="003F6E5A" w:rsidRPr="0084120C">
              <w:rPr>
                <w:rStyle w:val="Heading3Char"/>
                <w:b w:val="0"/>
                <w:color w:val="4B4B4D" w:themeColor="text1"/>
                <w:sz w:val="22"/>
                <w:szCs w:val="22"/>
                <w:lang w:val="lt-LT"/>
              </w:rPr>
              <w:t xml:space="preserve">  Energija</w:t>
            </w:r>
          </w:p>
        </w:tc>
        <w:tc>
          <w:tcPr>
            <w:tcW w:w="2772" w:type="dxa"/>
            <w:tcBorders>
              <w:left w:val="nil"/>
              <w:bottom w:val="nil"/>
            </w:tcBorders>
            <w:vAlign w:val="center"/>
          </w:tcPr>
          <w:p w14:paraId="221CC376" w14:textId="77777777"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6218506"/>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2"/>
                    <w:szCs w:val="22"/>
                  </w:rPr>
                  <w:t>☒</w:t>
                </w:r>
              </w:sdtContent>
            </w:sdt>
            <w:r w:rsidR="003F6E5A" w:rsidRPr="0084120C">
              <w:rPr>
                <w:rStyle w:val="Heading3Char"/>
                <w:b w:val="0"/>
                <w:color w:val="4B4B4D" w:themeColor="text1"/>
                <w:sz w:val="22"/>
                <w:szCs w:val="22"/>
                <w:lang w:val="lt-LT"/>
              </w:rPr>
              <w:t xml:space="preserve">  Išlaidos</w:t>
            </w:r>
          </w:p>
        </w:tc>
      </w:tr>
      <w:tr w:rsidR="003F6E5A" w:rsidRPr="0084120C" w14:paraId="2AA7B22E" w14:textId="77777777" w:rsidTr="00224F07">
        <w:trPr>
          <w:trHeight w:val="492"/>
        </w:trPr>
        <w:tc>
          <w:tcPr>
            <w:tcW w:w="5013" w:type="dxa"/>
            <w:tcBorders>
              <w:top w:val="nil"/>
              <w:bottom w:val="nil"/>
            </w:tcBorders>
            <w:vAlign w:val="center"/>
          </w:tcPr>
          <w:p w14:paraId="7DE1C119" w14:textId="5888B804"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53487053"/>
                <w14:checkbox>
                  <w14:checked w14:val="0"/>
                  <w14:checkedState w14:val="2612" w14:font="MS Gothic"/>
                  <w14:uncheckedState w14:val="2610" w14:font="MS Gothic"/>
                </w14:checkbox>
              </w:sdtPr>
              <w:sdtContent>
                <w:r w:rsidR="003F6E5A" w:rsidRPr="0084120C">
                  <w:rPr>
                    <w:rFonts w:ascii="MS Gothic" w:eastAsia="MS Gothic" w:hAnsi="MS Gothic"/>
                    <w:sz w:val="22"/>
                    <w:szCs w:val="22"/>
                  </w:rPr>
                  <w:t>☐</w:t>
                </w:r>
              </w:sdtContent>
            </w:sdt>
            <w:r w:rsidR="003F6E5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9" w:type="dxa"/>
            <w:tcBorders>
              <w:top w:val="nil"/>
              <w:bottom w:val="nil"/>
              <w:right w:val="nil"/>
            </w:tcBorders>
            <w:vAlign w:val="center"/>
          </w:tcPr>
          <w:p w14:paraId="58B9C9B3" w14:textId="77777777"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41395731"/>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2"/>
                    <w:szCs w:val="22"/>
                  </w:rPr>
                  <w:t>☒</w:t>
                </w:r>
              </w:sdtContent>
            </w:sdt>
            <w:r w:rsidR="003F6E5A" w:rsidRPr="0084120C">
              <w:rPr>
                <w:rStyle w:val="Heading3Char"/>
                <w:b w:val="0"/>
                <w:color w:val="4B4B4D" w:themeColor="text1"/>
                <w:sz w:val="22"/>
                <w:szCs w:val="22"/>
                <w:lang w:val="lt-LT"/>
              </w:rPr>
              <w:t xml:space="preserve">  CO</w:t>
            </w:r>
            <w:r w:rsidR="003F6E5A" w:rsidRPr="0084120C">
              <w:rPr>
                <w:b/>
                <w:bCs/>
                <w:sz w:val="22"/>
                <w:szCs w:val="22"/>
                <w:vertAlign w:val="subscript"/>
              </w:rPr>
              <w:t>2</w:t>
            </w:r>
          </w:p>
        </w:tc>
        <w:tc>
          <w:tcPr>
            <w:tcW w:w="2772" w:type="dxa"/>
            <w:tcBorders>
              <w:top w:val="nil"/>
              <w:left w:val="nil"/>
              <w:bottom w:val="nil"/>
            </w:tcBorders>
            <w:vAlign w:val="center"/>
          </w:tcPr>
          <w:p w14:paraId="6A7BCE56" w14:textId="77777777" w:rsidR="003F6E5A" w:rsidRPr="0084120C" w:rsidRDefault="003F6E5A" w:rsidP="00224F07">
            <w:pPr>
              <w:pStyle w:val="StandardText"/>
              <w:spacing w:before="60" w:after="60"/>
              <w:rPr>
                <w:rStyle w:val="Heading3Char"/>
                <w:b w:val="0"/>
                <w:color w:val="4B4B4D" w:themeColor="text1"/>
                <w:sz w:val="22"/>
                <w:szCs w:val="22"/>
                <w:lang w:val="lt-LT"/>
              </w:rPr>
            </w:pPr>
          </w:p>
        </w:tc>
      </w:tr>
      <w:tr w:rsidR="003F6E5A" w:rsidRPr="0084120C" w14:paraId="032DF80E" w14:textId="77777777" w:rsidTr="00224F07">
        <w:trPr>
          <w:trHeight w:val="492"/>
        </w:trPr>
        <w:tc>
          <w:tcPr>
            <w:tcW w:w="5013" w:type="dxa"/>
            <w:tcBorders>
              <w:top w:val="nil"/>
              <w:bottom w:val="nil"/>
            </w:tcBorders>
            <w:vAlign w:val="center"/>
          </w:tcPr>
          <w:p w14:paraId="7E6B48A1" w14:textId="2D650D7A"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08672522"/>
                <w14:checkbox>
                  <w14:checked w14:val="0"/>
                  <w14:checkedState w14:val="2612" w14:font="MS Gothic"/>
                  <w14:uncheckedState w14:val="2610" w14:font="MS Gothic"/>
                </w14:checkbox>
              </w:sdtPr>
              <w:sdtContent>
                <w:r w:rsidR="003F6E5A" w:rsidRPr="0084120C">
                  <w:rPr>
                    <w:rFonts w:ascii="MS Gothic" w:eastAsia="MS Gothic" w:hAnsi="MS Gothic"/>
                    <w:sz w:val="22"/>
                    <w:szCs w:val="22"/>
                  </w:rPr>
                  <w:t>☐</w:t>
                </w:r>
              </w:sdtContent>
            </w:sdt>
            <w:r w:rsidR="003F6E5A"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9" w:type="dxa"/>
            <w:tcBorders>
              <w:top w:val="nil"/>
              <w:bottom w:val="nil"/>
              <w:right w:val="nil"/>
            </w:tcBorders>
            <w:vAlign w:val="center"/>
          </w:tcPr>
          <w:p w14:paraId="74CE31FC" w14:textId="77777777"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5102501"/>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2"/>
                    <w:szCs w:val="22"/>
                  </w:rPr>
                  <w:t>☒</w:t>
                </w:r>
              </w:sdtContent>
            </w:sdt>
            <w:r w:rsidR="003F6E5A" w:rsidRPr="0084120C">
              <w:rPr>
                <w:sz w:val="22"/>
                <w:szCs w:val="22"/>
              </w:rPr>
              <w:t xml:space="preserve"> Kitas teigiamas poveikis</w:t>
            </w:r>
          </w:p>
        </w:tc>
        <w:tc>
          <w:tcPr>
            <w:tcW w:w="2772" w:type="dxa"/>
            <w:tcBorders>
              <w:top w:val="nil"/>
              <w:left w:val="nil"/>
              <w:bottom w:val="nil"/>
            </w:tcBorders>
            <w:vAlign w:val="center"/>
          </w:tcPr>
          <w:p w14:paraId="25608729" w14:textId="77777777" w:rsidR="003F6E5A" w:rsidRPr="0084120C" w:rsidRDefault="003F6E5A" w:rsidP="00224F07">
            <w:pPr>
              <w:pStyle w:val="StandardText"/>
              <w:spacing w:before="60" w:after="60"/>
              <w:rPr>
                <w:rStyle w:val="Heading3Char"/>
                <w:b w:val="0"/>
                <w:color w:val="4B4B4D" w:themeColor="text1"/>
                <w:sz w:val="22"/>
                <w:szCs w:val="22"/>
                <w:lang w:val="lt-LT"/>
              </w:rPr>
            </w:pPr>
          </w:p>
        </w:tc>
      </w:tr>
      <w:tr w:rsidR="003F6E5A" w:rsidRPr="0084120C" w14:paraId="2948736D" w14:textId="77777777" w:rsidTr="00224F07">
        <w:trPr>
          <w:trHeight w:val="253"/>
        </w:trPr>
        <w:tc>
          <w:tcPr>
            <w:tcW w:w="5013" w:type="dxa"/>
            <w:tcBorders>
              <w:top w:val="nil"/>
            </w:tcBorders>
            <w:vAlign w:val="center"/>
          </w:tcPr>
          <w:p w14:paraId="1591E17E" w14:textId="26B9F01F" w:rsidR="003F6E5A"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472434188"/>
                <w14:checkbox>
                  <w14:checked w14:val="0"/>
                  <w14:checkedState w14:val="2612" w14:font="MS Gothic"/>
                  <w14:uncheckedState w14:val="2610" w14:font="MS Gothic"/>
                </w14:checkbox>
              </w:sdtPr>
              <w:sdtContent>
                <w:r w:rsidR="003F6E5A" w:rsidRPr="0084120C">
                  <w:rPr>
                    <w:rFonts w:ascii="Segoe UI Symbol" w:hAnsi="Segoe UI Symbol" w:cs="Segoe UI Symbol"/>
                    <w:sz w:val="22"/>
                    <w:szCs w:val="22"/>
                  </w:rPr>
                  <w:t>☐</w:t>
                </w:r>
              </w:sdtContent>
            </w:sdt>
            <w:r w:rsidR="003F6E5A" w:rsidRPr="0084120C">
              <w:rPr>
                <w:sz w:val="22"/>
                <w:szCs w:val="22"/>
              </w:rPr>
              <w:t xml:space="preserve">  </w:t>
            </w:r>
            <w:r w:rsidR="001213FE" w:rsidRPr="0084120C">
              <w:rPr>
                <w:rStyle w:val="Heading3Char"/>
                <w:b w:val="0"/>
                <w:color w:val="4B4B4D" w:themeColor="text1"/>
                <w:sz w:val="22"/>
                <w:szCs w:val="22"/>
                <w:lang w:val="lt-LT"/>
              </w:rPr>
              <w:t>Ilga (ilgiau nei 12 mėnesių)</w:t>
            </w:r>
          </w:p>
        </w:tc>
        <w:tc>
          <w:tcPr>
            <w:tcW w:w="5352" w:type="dxa"/>
            <w:gridSpan w:val="2"/>
            <w:tcBorders>
              <w:top w:val="nil"/>
            </w:tcBorders>
          </w:tcPr>
          <w:p w14:paraId="18845F4B" w14:textId="77777777" w:rsidR="003F6E5A" w:rsidRPr="0084120C" w:rsidRDefault="003F6E5A" w:rsidP="00224F07">
            <w:pPr>
              <w:pStyle w:val="StandardText"/>
              <w:spacing w:before="60" w:after="60"/>
              <w:rPr>
                <w:rStyle w:val="Heading3Char"/>
                <w:b w:val="0"/>
                <w:color w:val="4B4B4D" w:themeColor="text1"/>
                <w:sz w:val="22"/>
                <w:szCs w:val="22"/>
                <w:lang w:val="lt-LT"/>
              </w:rPr>
            </w:pPr>
            <w:r w:rsidRPr="0084120C">
              <w:rPr>
                <w:sz w:val="22"/>
                <w:szCs w:val="22"/>
              </w:rPr>
              <w:t>Patogumas</w:t>
            </w:r>
          </w:p>
        </w:tc>
      </w:tr>
    </w:tbl>
    <w:p w14:paraId="5B80D265" w14:textId="77777777" w:rsidR="003F6E5A" w:rsidRPr="0084120C" w:rsidRDefault="003F6E5A" w:rsidP="003F6E5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3F6E5A" w:rsidRPr="0084120C" w14:paraId="30B6A4B2" w14:textId="77777777" w:rsidTr="00224F07">
        <w:trPr>
          <w:trHeight w:val="290"/>
        </w:trPr>
        <w:tc>
          <w:tcPr>
            <w:tcW w:w="2576" w:type="dxa"/>
            <w:tcBorders>
              <w:bottom w:val="single" w:sz="4" w:space="0" w:color="auto"/>
            </w:tcBorders>
            <w:shd w:val="clear" w:color="auto" w:fill="E7EEF5" w:themeFill="accent5" w:themeFillTint="33"/>
            <w:vAlign w:val="center"/>
          </w:tcPr>
          <w:p w14:paraId="78145690" w14:textId="3E352B07" w:rsidR="003F6E5A"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F49C567" w14:textId="77777777" w:rsidR="003F6E5A" w:rsidRPr="0084120C" w:rsidRDefault="003F6E5A"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0C26DA43" w14:textId="77777777" w:rsidR="003F6E5A" w:rsidRPr="0084120C" w:rsidRDefault="003F6E5A"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98FE7A6" w14:textId="77777777" w:rsidR="003F6E5A" w:rsidRPr="0084120C" w:rsidRDefault="003F6E5A" w:rsidP="00224F07">
            <w:pPr>
              <w:pStyle w:val="Heading3"/>
              <w:rPr>
                <w:rStyle w:val="Heading3Char"/>
                <w:b/>
                <w:bCs/>
                <w:lang w:val="lt-LT"/>
              </w:rPr>
            </w:pPr>
            <w:r w:rsidRPr="0084120C">
              <w:rPr>
                <w:rStyle w:val="Heading3Char"/>
                <w:b/>
                <w:bCs/>
                <w:lang w:val="lt-LT"/>
              </w:rPr>
              <w:t>Speciali sauga</w:t>
            </w:r>
          </w:p>
        </w:tc>
      </w:tr>
      <w:tr w:rsidR="003F6E5A" w:rsidRPr="0084120C" w14:paraId="097A72D3" w14:textId="77777777" w:rsidTr="00224F07">
        <w:trPr>
          <w:trHeight w:val="491"/>
        </w:trPr>
        <w:tc>
          <w:tcPr>
            <w:tcW w:w="2576" w:type="dxa"/>
            <w:tcBorders>
              <w:bottom w:val="nil"/>
            </w:tcBorders>
            <w:vAlign w:val="center"/>
          </w:tcPr>
          <w:p w14:paraId="69D90EE3" w14:textId="1761F46F" w:rsidR="003F6E5A" w:rsidRPr="0084120C"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1259030267"/>
                <w14:checkbox>
                  <w14:checked w14:val="1"/>
                  <w14:checkedState w14:val="2612" w14:font="MS Gothic"/>
                  <w14:uncheckedState w14:val="2610" w14:font="MS Gothic"/>
                </w14:checkbox>
              </w:sdtPr>
              <w:sdtEndPr>
                <w:rPr>
                  <w:sz w:val="22"/>
                  <w:szCs w:val="22"/>
                </w:rPr>
              </w:sdtEndPr>
              <w:sdtContent>
                <w:r w:rsidR="003F6E5A" w:rsidRPr="0084120C">
                  <w:rPr>
                    <w:rFonts w:ascii="MS Gothic" w:eastAsia="MS Gothic" w:hAnsi="MS Gothic"/>
                    <w:b/>
                    <w:bCs/>
                    <w:color w:val="007BB2" w:themeColor="background2"/>
                  </w:rPr>
                  <w:t>☒</w:t>
                </w:r>
              </w:sdtContent>
            </w:sdt>
            <w:r w:rsidR="003F6E5A"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3F6E5A"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471D0C95" w14:textId="77777777" w:rsidR="003F6E5A" w:rsidRPr="0084120C" w:rsidRDefault="00000000" w:rsidP="00224F07">
            <w:pPr>
              <w:pStyle w:val="Companyname"/>
              <w:spacing w:before="60" w:after="60"/>
              <w:rPr>
                <w:rStyle w:val="Heading3Char"/>
                <w:b w:val="0"/>
                <w:bCs/>
                <w:color w:val="auto"/>
                <w:sz w:val="22"/>
                <w:szCs w:val="22"/>
                <w:lang w:val="lt-LT"/>
              </w:rPr>
            </w:pPr>
            <w:sdt>
              <w:sdtPr>
                <w:rPr>
                  <w:b/>
                  <w:bCs/>
                  <w:color w:val="4B4B4D" w:themeColor="text1"/>
                  <w:sz w:val="24"/>
                  <w:szCs w:val="22"/>
                  <w:lang w:val="en-GB"/>
                </w:rPr>
                <w:id w:val="1394238175"/>
                <w14:checkbox>
                  <w14:checked w14:val="0"/>
                  <w14:checkedState w14:val="2612" w14:font="MS Gothic"/>
                  <w14:uncheckedState w14:val="2610" w14:font="MS Gothic"/>
                </w14:checkbox>
              </w:sdtPr>
              <w:sdtContent>
                <w:r w:rsidR="003F6E5A" w:rsidRPr="0084120C">
                  <w:rPr>
                    <w:rFonts w:ascii="MS Gothic" w:eastAsia="MS Gothic" w:hAnsi="MS Gothic"/>
                    <w:bCs/>
                    <w:color w:val="4B4B4D" w:themeColor="text1"/>
                    <w:sz w:val="24"/>
                    <w:szCs w:val="22"/>
                  </w:rPr>
                  <w:t>☐</w:t>
                </w:r>
              </w:sdtContent>
            </w:sdt>
            <w:r w:rsidR="003F6E5A"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40787C1B" w14:textId="7458C1D3" w:rsidR="003F6E5A"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639682326"/>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Cs w:val="22"/>
                  </w:rPr>
                  <w:t>☒</w:t>
                </w:r>
              </w:sdtContent>
            </w:sdt>
            <w:r w:rsidR="003F6E5A" w:rsidRPr="0084120C">
              <w:rPr>
                <w:szCs w:val="22"/>
              </w:rPr>
              <w:t xml:space="preserve">  </w:t>
            </w:r>
            <w:r w:rsidR="006F1366" w:rsidRPr="0084120C">
              <w:rPr>
                <w:szCs w:val="22"/>
              </w:rPr>
              <w:t>Galima atlikti pačiam</w:t>
            </w:r>
          </w:p>
        </w:tc>
        <w:tc>
          <w:tcPr>
            <w:tcW w:w="2780" w:type="dxa"/>
            <w:tcBorders>
              <w:bottom w:val="nil"/>
            </w:tcBorders>
            <w:vAlign w:val="center"/>
          </w:tcPr>
          <w:p w14:paraId="693DF8B0" w14:textId="77777777" w:rsidR="003F6E5A" w:rsidRPr="0084120C" w:rsidRDefault="00000000" w:rsidP="00224F07">
            <w:pPr>
              <w:pStyle w:val="Companyname"/>
              <w:spacing w:before="60" w:after="60"/>
              <w:rPr>
                <w:szCs w:val="22"/>
              </w:rPr>
            </w:pPr>
            <w:sdt>
              <w:sdtPr>
                <w:rPr>
                  <w:b/>
                  <w:bCs/>
                  <w:color w:val="007BB2" w:themeColor="background2"/>
                  <w:szCs w:val="22"/>
                </w:rPr>
                <w:id w:val="1404024906"/>
                <w14:checkbox>
                  <w14:checked w14:val="1"/>
                  <w14:checkedState w14:val="2612" w14:font="MS Gothic"/>
                  <w14:uncheckedState w14:val="2610" w14:font="MS Gothic"/>
                </w14:checkbox>
              </w:sdtPr>
              <w:sdtContent>
                <w:r w:rsidR="003F6E5A" w:rsidRPr="0084120C">
                  <w:rPr>
                    <w:rFonts w:ascii="MS Gothic" w:eastAsia="MS Gothic" w:hAnsi="MS Gothic"/>
                    <w:b/>
                    <w:bCs/>
                    <w:color w:val="007BB2" w:themeColor="background2"/>
                    <w:szCs w:val="22"/>
                  </w:rPr>
                  <w:t>☒</w:t>
                </w:r>
              </w:sdtContent>
            </w:sdt>
            <w:r w:rsidR="003F6E5A" w:rsidRPr="0084120C">
              <w:rPr>
                <w:szCs w:val="22"/>
              </w:rPr>
              <w:t xml:space="preserve">  Nebūtina</w:t>
            </w:r>
          </w:p>
        </w:tc>
      </w:tr>
      <w:tr w:rsidR="003F6E5A" w:rsidRPr="0084120C" w14:paraId="4C15EFEC" w14:textId="77777777" w:rsidTr="00224F07">
        <w:trPr>
          <w:trHeight w:val="491"/>
        </w:trPr>
        <w:tc>
          <w:tcPr>
            <w:tcW w:w="2576" w:type="dxa"/>
            <w:tcBorders>
              <w:top w:val="nil"/>
              <w:bottom w:val="nil"/>
            </w:tcBorders>
            <w:vAlign w:val="center"/>
          </w:tcPr>
          <w:p w14:paraId="3993B7EF" w14:textId="7C7209AD" w:rsidR="003F6E5A" w:rsidRPr="0084120C"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1145232541"/>
                <w14:checkbox>
                  <w14:checked w14:val="1"/>
                  <w14:checkedState w14:val="2612" w14:font="MS Gothic"/>
                  <w14:uncheckedState w14:val="2610" w14:font="MS Gothic"/>
                </w14:checkbox>
              </w:sdtPr>
              <w:sdtContent>
                <w:r w:rsidR="003F6E5A" w:rsidRPr="0084120C">
                  <w:rPr>
                    <w:rFonts w:ascii="MS Gothic" w:eastAsia="MS Gothic" w:hAnsi="MS Gothic"/>
                    <w:b/>
                    <w:bCs/>
                    <w:color w:val="007BB2" w:themeColor="background2"/>
                  </w:rPr>
                  <w:t>☒</w:t>
                </w:r>
              </w:sdtContent>
            </w:sdt>
            <w:r w:rsidR="003F6E5A"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730416E6" w14:textId="77777777" w:rsidR="003F6E5A" w:rsidRPr="0084120C"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4"/>
                  <w:szCs w:val="22"/>
                  <w:lang w:val="en-GB"/>
                </w:rPr>
                <w:id w:val="-650830265"/>
                <w14:checkbox>
                  <w14:checked w14:val="1"/>
                  <w14:checkedState w14:val="2612" w14:font="MS Gothic"/>
                  <w14:uncheckedState w14:val="2610" w14:font="MS Gothic"/>
                </w14:checkbox>
              </w:sdtPr>
              <w:sdtContent>
                <w:r w:rsidR="003F6E5A" w:rsidRPr="0084120C">
                  <w:rPr>
                    <w:rFonts w:ascii="MS Gothic" w:eastAsia="MS Gothic" w:hAnsi="MS Gothic"/>
                    <w:b/>
                    <w:color w:val="007BB2" w:themeColor="background2"/>
                    <w:sz w:val="24"/>
                    <w:szCs w:val="22"/>
                  </w:rPr>
                  <w:t>☒</w:t>
                </w:r>
              </w:sdtContent>
            </w:sdt>
            <w:r w:rsidR="003F6E5A" w:rsidRPr="0084120C">
              <w:rPr>
                <w:color w:val="4B4B4D" w:themeColor="text1"/>
                <w:szCs w:val="22"/>
              </w:rPr>
              <w:t xml:space="preserve">  </w:t>
            </w:r>
            <w:r w:rsidR="003F6E5A"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7EEF75E7" w14:textId="45E38FE9" w:rsidR="003F6E5A"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66526097"/>
                <w14:checkbox>
                  <w14:checked w14:val="0"/>
                  <w14:checkedState w14:val="2612" w14:font="MS Gothic"/>
                  <w14:uncheckedState w14:val="2610" w14:font="MS Gothic"/>
                </w14:checkbox>
              </w:sdtPr>
              <w:sdtContent>
                <w:r w:rsidR="003F6E5A" w:rsidRPr="0084120C">
                  <w:rPr>
                    <w:rFonts w:ascii="MS Gothic" w:eastAsia="MS Gothic" w:hAnsi="MS Gothic"/>
                    <w:szCs w:val="22"/>
                  </w:rPr>
                  <w:t>☐</w:t>
                </w:r>
              </w:sdtContent>
            </w:sdt>
            <w:r w:rsidR="003F6E5A" w:rsidRPr="0084120C">
              <w:rPr>
                <w:szCs w:val="22"/>
              </w:rPr>
              <w:t xml:space="preserve">  </w:t>
            </w:r>
            <w:r w:rsidR="00577F28" w:rsidRPr="0084120C">
              <w:rPr>
                <w:sz w:val="22"/>
                <w:szCs w:val="22"/>
              </w:rPr>
              <w:t>Reikalinga s</w:t>
            </w:r>
            <w:r w:rsidR="003F6E5A" w:rsidRPr="0084120C">
              <w:rPr>
                <w:szCs w:val="22"/>
              </w:rPr>
              <w:t>pecializuota įmonė</w:t>
            </w:r>
          </w:p>
        </w:tc>
        <w:tc>
          <w:tcPr>
            <w:tcW w:w="2780" w:type="dxa"/>
            <w:tcBorders>
              <w:top w:val="nil"/>
              <w:bottom w:val="nil"/>
            </w:tcBorders>
            <w:vAlign w:val="center"/>
          </w:tcPr>
          <w:p w14:paraId="438B24F7" w14:textId="464DFFF7" w:rsidR="003F6E5A" w:rsidRPr="0084120C" w:rsidRDefault="00000000" w:rsidP="00224F07">
            <w:pPr>
              <w:pStyle w:val="Companyname"/>
              <w:spacing w:before="60" w:after="60"/>
              <w:rPr>
                <w:szCs w:val="22"/>
              </w:rPr>
            </w:pPr>
            <w:sdt>
              <w:sdtPr>
                <w:rPr>
                  <w:szCs w:val="22"/>
                </w:rPr>
                <w:id w:val="-1876690331"/>
                <w14:checkbox>
                  <w14:checked w14:val="0"/>
                  <w14:checkedState w14:val="2612" w14:font="MS Gothic"/>
                  <w14:uncheckedState w14:val="2610" w14:font="MS Gothic"/>
                </w14:checkbox>
              </w:sdtPr>
              <w:sdtContent>
                <w:r w:rsidR="003F6E5A" w:rsidRPr="0084120C">
                  <w:rPr>
                    <w:rFonts w:ascii="MS Gothic" w:eastAsia="MS Gothic" w:hAnsi="MS Gothic"/>
                    <w:szCs w:val="22"/>
                  </w:rPr>
                  <w:t>☐</w:t>
                </w:r>
              </w:sdtContent>
            </w:sdt>
            <w:r w:rsidR="003F6E5A" w:rsidRPr="0084120C">
              <w:rPr>
                <w:szCs w:val="22"/>
              </w:rPr>
              <w:t xml:space="preserve">  </w:t>
            </w:r>
            <w:r w:rsidR="006F1366" w:rsidRPr="0084120C">
              <w:rPr>
                <w:szCs w:val="22"/>
              </w:rPr>
              <w:t>Rekomenduojama</w:t>
            </w:r>
          </w:p>
        </w:tc>
      </w:tr>
      <w:tr w:rsidR="003F6E5A" w:rsidRPr="0084120C" w14:paraId="773DDD70" w14:textId="77777777" w:rsidTr="00224F07">
        <w:trPr>
          <w:trHeight w:val="284"/>
        </w:trPr>
        <w:tc>
          <w:tcPr>
            <w:tcW w:w="2576" w:type="dxa"/>
            <w:tcBorders>
              <w:top w:val="nil"/>
            </w:tcBorders>
            <w:vAlign w:val="center"/>
          </w:tcPr>
          <w:p w14:paraId="00A2028F" w14:textId="5431E23C" w:rsidR="003F6E5A"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1656960818"/>
                <w14:checkbox>
                  <w14:checked w14:val="0"/>
                  <w14:checkedState w14:val="2612" w14:font="MS Gothic"/>
                  <w14:uncheckedState w14:val="2610" w14:font="MS Gothic"/>
                </w14:checkbox>
              </w:sdtPr>
              <w:sdtContent>
                <w:r w:rsidR="003F6E5A" w:rsidRPr="0084120C">
                  <w:rPr>
                    <w:rFonts w:ascii="MS Gothic" w:eastAsia="MS Gothic" w:hAnsi="MS Gothic"/>
                    <w:color w:val="4B4B4D" w:themeColor="text1"/>
                    <w:szCs w:val="22"/>
                  </w:rPr>
                  <w:t>☐</w:t>
                </w:r>
              </w:sdtContent>
            </w:sdt>
            <w:r w:rsidR="003F6E5A"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6248E8E9" w14:textId="77777777" w:rsidR="003F6E5A"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978450278"/>
                <w14:checkbox>
                  <w14:checked w14:val="0"/>
                  <w14:checkedState w14:val="2612" w14:font="MS Gothic"/>
                  <w14:uncheckedState w14:val="2610" w14:font="MS Gothic"/>
                </w14:checkbox>
              </w:sdtPr>
              <w:sdtContent>
                <w:r w:rsidR="003F6E5A" w:rsidRPr="0084120C">
                  <w:rPr>
                    <w:rFonts w:ascii="MS Gothic" w:eastAsia="MS Gothic" w:hAnsi="MS Gothic"/>
                    <w:color w:val="4B4B4D" w:themeColor="text1"/>
                    <w:szCs w:val="22"/>
                  </w:rPr>
                  <w:t>☐</w:t>
                </w:r>
              </w:sdtContent>
            </w:sdt>
            <w:r w:rsidR="003F6E5A" w:rsidRPr="0084120C">
              <w:rPr>
                <w:color w:val="4B4B4D" w:themeColor="text1"/>
                <w:szCs w:val="22"/>
              </w:rPr>
              <w:t xml:space="preserve">  </w:t>
            </w:r>
            <w:r w:rsidR="003F6E5A" w:rsidRPr="0084120C">
              <w:rPr>
                <w:rStyle w:val="Heading3Char"/>
                <w:b w:val="0"/>
                <w:bCs/>
                <w:color w:val="4B4B4D" w:themeColor="text1"/>
                <w:sz w:val="22"/>
                <w:szCs w:val="22"/>
                <w:lang w:val="lt-LT"/>
              </w:rPr>
              <w:t>Aukštas</w:t>
            </w:r>
          </w:p>
        </w:tc>
        <w:tc>
          <w:tcPr>
            <w:tcW w:w="2557" w:type="dxa"/>
            <w:tcBorders>
              <w:top w:val="nil"/>
            </w:tcBorders>
            <w:vAlign w:val="center"/>
          </w:tcPr>
          <w:p w14:paraId="221C1EFF" w14:textId="2F7BD8F5" w:rsidR="003F6E5A"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924616664"/>
                <w14:checkbox>
                  <w14:checked w14:val="0"/>
                  <w14:checkedState w14:val="2612" w14:font="MS Gothic"/>
                  <w14:uncheckedState w14:val="2610" w14:font="MS Gothic"/>
                </w14:checkbox>
              </w:sdtPr>
              <w:sdtContent>
                <w:r w:rsidR="003F6E5A" w:rsidRPr="0084120C">
                  <w:rPr>
                    <w:rFonts w:ascii="MS Gothic" w:eastAsia="MS Gothic" w:hAnsi="MS Gothic"/>
                    <w:szCs w:val="22"/>
                  </w:rPr>
                  <w:t>☐</w:t>
                </w:r>
              </w:sdtContent>
            </w:sdt>
            <w:r w:rsidR="003F6E5A" w:rsidRPr="0084120C">
              <w:rPr>
                <w:szCs w:val="22"/>
              </w:rPr>
              <w:t xml:space="preserve">  </w:t>
            </w:r>
            <w:r w:rsidR="00577F28" w:rsidRPr="0084120C">
              <w:rPr>
                <w:sz w:val="22"/>
                <w:szCs w:val="22"/>
              </w:rPr>
              <w:t>Reikalingas e</w:t>
            </w:r>
            <w:r w:rsidR="003F6E5A" w:rsidRPr="0084120C">
              <w:rPr>
                <w:szCs w:val="22"/>
              </w:rPr>
              <w:t>kspertas</w:t>
            </w:r>
          </w:p>
        </w:tc>
        <w:tc>
          <w:tcPr>
            <w:tcW w:w="2780" w:type="dxa"/>
            <w:tcBorders>
              <w:top w:val="nil"/>
            </w:tcBorders>
            <w:vAlign w:val="center"/>
          </w:tcPr>
          <w:p w14:paraId="2BDDCE3E" w14:textId="77777777" w:rsidR="003F6E5A" w:rsidRPr="0084120C" w:rsidRDefault="00000000" w:rsidP="00224F07">
            <w:pPr>
              <w:pStyle w:val="Companyname"/>
              <w:spacing w:before="60" w:after="60"/>
              <w:rPr>
                <w:szCs w:val="22"/>
              </w:rPr>
            </w:pPr>
            <w:sdt>
              <w:sdtPr>
                <w:rPr>
                  <w:szCs w:val="22"/>
                </w:rPr>
                <w:id w:val="-1012608032"/>
                <w14:checkbox>
                  <w14:checked w14:val="0"/>
                  <w14:checkedState w14:val="2612" w14:font="MS Gothic"/>
                  <w14:uncheckedState w14:val="2610" w14:font="MS Gothic"/>
                </w14:checkbox>
              </w:sdtPr>
              <w:sdtContent>
                <w:r w:rsidR="003F6E5A" w:rsidRPr="0084120C">
                  <w:rPr>
                    <w:rFonts w:ascii="MS Gothic" w:eastAsia="MS Gothic" w:hAnsi="MS Gothic"/>
                    <w:szCs w:val="22"/>
                  </w:rPr>
                  <w:t>☐</w:t>
                </w:r>
              </w:sdtContent>
            </w:sdt>
            <w:r w:rsidR="003F6E5A" w:rsidRPr="0084120C">
              <w:rPr>
                <w:szCs w:val="22"/>
              </w:rPr>
              <w:t xml:space="preserve">  Privaloma</w:t>
            </w:r>
          </w:p>
        </w:tc>
      </w:tr>
    </w:tbl>
    <w:p w14:paraId="05811C22" w14:textId="77777777" w:rsidR="003F6E5A" w:rsidRPr="0084120C" w:rsidRDefault="003F6E5A" w:rsidP="00B60248">
      <w:pPr>
        <w:pStyle w:val="StandardText"/>
        <w:spacing w:before="60" w:after="60"/>
        <w:rPr>
          <w:rStyle w:val="Heading3Char"/>
          <w:b w:val="0"/>
          <w:bCs/>
          <w:sz w:val="28"/>
          <w:szCs w:val="28"/>
          <w:lang w:val="lt-LT"/>
        </w:rPr>
      </w:pPr>
    </w:p>
    <w:p w14:paraId="1B650561" w14:textId="7AE74E37" w:rsidR="003F6E5A" w:rsidRPr="0084120C" w:rsidRDefault="006F1366" w:rsidP="003F6E5A">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3F6E5A" w:rsidRPr="0084120C" w14:paraId="1D446332" w14:textId="77777777" w:rsidTr="00224F07">
        <w:trPr>
          <w:trHeight w:val="466"/>
        </w:trPr>
        <w:tc>
          <w:tcPr>
            <w:tcW w:w="5097" w:type="dxa"/>
            <w:shd w:val="clear" w:color="auto" w:fill="E7EEF5" w:themeFill="accent5" w:themeFillTint="33"/>
          </w:tcPr>
          <w:p w14:paraId="0D8C1F1A" w14:textId="77777777" w:rsidR="003F6E5A" w:rsidRPr="0084120C" w:rsidRDefault="003F6E5A"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5391D926" w14:textId="77777777" w:rsidR="003F6E5A" w:rsidRPr="0084120C" w:rsidRDefault="003F6E5A" w:rsidP="00224F07">
            <w:pPr>
              <w:spacing w:before="60" w:after="60"/>
              <w:rPr>
                <w:i/>
                <w:iCs/>
                <w:color w:val="4B4B4D" w:themeColor="text1"/>
              </w:rPr>
            </w:pPr>
            <w:r w:rsidRPr="0084120C">
              <w:rPr>
                <w:rStyle w:val="Heading3Char"/>
                <w:lang w:val="lt-LT"/>
              </w:rPr>
              <w:t>Investicijų grąža</w:t>
            </w:r>
          </w:p>
        </w:tc>
      </w:tr>
      <w:tr w:rsidR="003F6E5A" w:rsidRPr="0084120C" w14:paraId="488632F3" w14:textId="77777777" w:rsidTr="00224F07">
        <w:trPr>
          <w:trHeight w:val="1213"/>
        </w:trPr>
        <w:tc>
          <w:tcPr>
            <w:tcW w:w="5097" w:type="dxa"/>
          </w:tcPr>
          <w:p w14:paraId="639E2737" w14:textId="3FF0CDB8" w:rsidR="003F6E5A" w:rsidRPr="0084120C" w:rsidRDefault="003F6E5A" w:rsidP="00224F07">
            <w:pPr>
              <w:pStyle w:val="StandardText"/>
              <w:spacing w:before="60" w:after="60"/>
              <w:rPr>
                <w:rStyle w:val="Heading3Char"/>
                <w:b w:val="0"/>
                <w:color w:val="4B4B4D" w:themeColor="text1"/>
                <w:lang w:val="lt-LT"/>
              </w:rPr>
            </w:pPr>
            <w:r w:rsidRPr="0084120C">
              <w:t xml:space="preserve">Programuojamo laikmačio kaina 15-20 €. </w:t>
            </w:r>
            <w:r w:rsidRPr="0084120C">
              <w:rPr>
                <w:rStyle w:val="Heading3Char"/>
                <w:b w:val="0"/>
                <w:color w:val="4B4B4D" w:themeColor="text1"/>
                <w:lang w:val="lt-LT"/>
              </w:rPr>
              <w:t>Pasyviųjų infraraudonųjų spindulių jutiklių kaina prasideda nuo 20 €, bet gali siekti iki 250 € sistemoms su šviestuvais.</w:t>
            </w:r>
          </w:p>
        </w:tc>
        <w:tc>
          <w:tcPr>
            <w:tcW w:w="5109" w:type="dxa"/>
          </w:tcPr>
          <w:p w14:paraId="45534FB5" w14:textId="5E596D52" w:rsidR="003F6E5A" w:rsidRPr="0084120C" w:rsidRDefault="003F6E5A"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 xml:space="preserve">Investicijos į dideles patalpas, pavyzdžiui, sandėliavimo sales </w:t>
            </w:r>
            <w:r w:rsidR="002025F0" w:rsidRPr="0084120C">
              <w:rPr>
                <w:rStyle w:val="Heading3Char"/>
                <w:b w:val="0"/>
                <w:color w:val="4B4B4D" w:themeColor="text1"/>
                <w:lang w:val="lt-LT"/>
              </w:rPr>
              <w:t>/</w:t>
            </w:r>
            <w:r w:rsidRPr="0084120C">
              <w:rPr>
                <w:rStyle w:val="Heading3Char"/>
                <w:b w:val="0"/>
                <w:color w:val="4B4B4D" w:themeColor="text1"/>
                <w:lang w:val="lt-LT"/>
              </w:rPr>
              <w:t xml:space="preserve"> archyvus, atsiperka per 6 mėnesius ar greičiau.</w:t>
            </w:r>
          </w:p>
          <w:p w14:paraId="2825ADB8" w14:textId="77777777" w:rsidR="003F6E5A" w:rsidRPr="0084120C" w:rsidRDefault="003F6E5A"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 xml:space="preserve">Koridoriuose, tualetuose ir kitose dažnai naudojamose patalpose - nuo 1 iki 2 metų. </w:t>
            </w:r>
          </w:p>
        </w:tc>
      </w:tr>
      <w:tr w:rsidR="003F6E5A" w:rsidRPr="0084120C" w14:paraId="11F3FD54" w14:textId="77777777" w:rsidTr="00224F07">
        <w:trPr>
          <w:trHeight w:val="516"/>
        </w:trPr>
        <w:tc>
          <w:tcPr>
            <w:tcW w:w="5097" w:type="dxa"/>
            <w:shd w:val="clear" w:color="auto" w:fill="E7EEF5" w:themeFill="accent5" w:themeFillTint="33"/>
          </w:tcPr>
          <w:p w14:paraId="5F5D7C93" w14:textId="77777777" w:rsidR="003F6E5A" w:rsidRPr="0084120C" w:rsidRDefault="003F6E5A"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20810D9D" w14:textId="77777777" w:rsidR="003F6E5A" w:rsidRPr="0084120C" w:rsidRDefault="003F6E5A" w:rsidP="00224F07">
            <w:pPr>
              <w:spacing w:before="60" w:after="60"/>
              <w:rPr>
                <w:rStyle w:val="Heading3Char"/>
                <w:lang w:val="lt-LT"/>
              </w:rPr>
            </w:pPr>
            <w:r w:rsidRPr="0084120C">
              <w:rPr>
                <w:rStyle w:val="Heading3Char"/>
                <w:lang w:val="lt-LT"/>
              </w:rPr>
              <w:t>Medžiagos ar technologijos prieinamumas</w:t>
            </w:r>
          </w:p>
        </w:tc>
      </w:tr>
      <w:tr w:rsidR="003F6E5A" w:rsidRPr="0084120C" w14:paraId="4DA606FC" w14:textId="77777777" w:rsidTr="00224F07">
        <w:trPr>
          <w:trHeight w:val="847"/>
        </w:trPr>
        <w:tc>
          <w:tcPr>
            <w:tcW w:w="5097" w:type="dxa"/>
          </w:tcPr>
          <w:p w14:paraId="34EBA568" w14:textId="45348FF9" w:rsidR="003F6E5A" w:rsidRPr="0084120C" w:rsidRDefault="002339BF" w:rsidP="00224F07">
            <w:pPr>
              <w:pStyle w:val="StandardText"/>
              <w:spacing w:before="60" w:after="60"/>
              <w:rPr>
                <w:rStyle w:val="Heading3Char"/>
                <w:lang w:val="lt-LT"/>
              </w:rPr>
            </w:pPr>
            <w:r w:rsidRPr="0084120C">
              <w:rPr>
                <w:rStyle w:val="Heading3Char"/>
                <w:b w:val="0"/>
                <w:color w:val="4B4B4D" w:themeColor="text1"/>
                <w:lang w:val="lt-LT"/>
              </w:rPr>
              <w:t>Šiuo metu finansavimo programų šiai priemonei nėra.</w:t>
            </w:r>
          </w:p>
        </w:tc>
        <w:tc>
          <w:tcPr>
            <w:tcW w:w="5109" w:type="dxa"/>
          </w:tcPr>
          <w:p w14:paraId="4F355FB8" w14:textId="77777777" w:rsidR="003F6E5A" w:rsidRPr="0084120C" w:rsidRDefault="003F6E5A" w:rsidP="00224F07">
            <w:pPr>
              <w:pStyle w:val="StandardText"/>
              <w:spacing w:before="60" w:after="60"/>
              <w:rPr>
                <w:rStyle w:val="Heading3Char"/>
                <w:lang w:val="lt-LT"/>
              </w:rPr>
            </w:pPr>
            <w:r w:rsidRPr="0084120C">
              <w:t>Lengvai galima įsigyti įvairių laikmačių (ciferblatinių, skaitmeninių, išmaniųjų) ir jutiklių.</w:t>
            </w:r>
          </w:p>
        </w:tc>
      </w:tr>
      <w:tr w:rsidR="003F6E5A" w:rsidRPr="0084120C" w14:paraId="052D9447" w14:textId="77777777" w:rsidTr="00224F0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566D606" w14:textId="77777777" w:rsidR="003F6E5A" w:rsidRPr="0084120C" w:rsidRDefault="003F6E5A"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3F6E5A" w:rsidRPr="0084120C" w14:paraId="13E61060" w14:textId="77777777" w:rsidTr="00224F07">
        <w:trPr>
          <w:trHeight w:val="1073"/>
        </w:trPr>
        <w:tc>
          <w:tcPr>
            <w:tcW w:w="10206" w:type="dxa"/>
            <w:gridSpan w:val="2"/>
            <w:tcBorders>
              <w:top w:val="single" w:sz="4" w:space="0" w:color="auto"/>
              <w:left w:val="single" w:sz="4" w:space="0" w:color="auto"/>
              <w:bottom w:val="single" w:sz="4" w:space="0" w:color="auto"/>
              <w:right w:val="single" w:sz="4" w:space="0" w:color="auto"/>
            </w:tcBorders>
          </w:tcPr>
          <w:p w14:paraId="409E1114" w14:textId="77777777" w:rsidR="003F6E5A" w:rsidRPr="0084120C" w:rsidRDefault="003F6E5A" w:rsidP="00224F07">
            <w:pPr>
              <w:pStyle w:val="StandardText"/>
              <w:spacing w:before="60" w:after="60"/>
            </w:pPr>
            <w:r w:rsidRPr="0084120C">
              <w:t>PIR jutikliai yra jautrūs temperatūrai; jie optimaliai veikia esant 15-20 °C aplinkos oro temperatūrai.</w:t>
            </w:r>
          </w:p>
          <w:p w14:paraId="0B020955" w14:textId="5AB8F0AD" w:rsidR="003F6E5A" w:rsidRPr="0084120C" w:rsidRDefault="00EA3564" w:rsidP="00224F07">
            <w:pPr>
              <w:pStyle w:val="StandardText"/>
              <w:spacing w:before="60" w:after="60"/>
            </w:pPr>
            <w:r w:rsidRPr="0084120C">
              <w:t>Reikia pakankamo p</w:t>
            </w:r>
            <w:r w:rsidR="003F6E5A" w:rsidRPr="0084120C">
              <w:t>atalpo</w:t>
            </w:r>
            <w:r w:rsidRPr="0084120C">
              <w:t>s</w:t>
            </w:r>
            <w:r w:rsidR="003F6E5A" w:rsidRPr="0084120C">
              <w:t xml:space="preserve"> / </w:t>
            </w:r>
            <w:r w:rsidRPr="0084120C">
              <w:t xml:space="preserve">elektros </w:t>
            </w:r>
            <w:r w:rsidR="003F6E5A" w:rsidRPr="0084120C">
              <w:t>grandinė</w:t>
            </w:r>
            <w:r w:rsidRPr="0084120C">
              <w:t>s galingumo</w:t>
            </w:r>
            <w:r w:rsidR="003F6E5A" w:rsidRPr="0084120C">
              <w:t>.</w:t>
            </w:r>
          </w:p>
          <w:p w14:paraId="682CA5EB" w14:textId="0695FE92" w:rsidR="003F6E5A" w:rsidRPr="0084120C" w:rsidRDefault="003F6E5A" w:rsidP="00224F07">
            <w:pPr>
              <w:pStyle w:val="StandardText"/>
              <w:spacing w:before="60" w:after="60"/>
            </w:pPr>
            <w:r w:rsidRPr="0084120C">
              <w:t xml:space="preserve">Jutikliai turi būti kruopščiai išdėstyti taip, kad </w:t>
            </w:r>
            <w:r w:rsidR="00EA3564" w:rsidRPr="0084120C">
              <w:t xml:space="preserve">objektus </w:t>
            </w:r>
            <w:r w:rsidRPr="0084120C">
              <w:t xml:space="preserve">aptiktų tik numatytoje </w:t>
            </w:r>
            <w:r w:rsidR="00EA3564" w:rsidRPr="0084120C">
              <w:t>zonoje</w:t>
            </w:r>
            <w:r w:rsidRPr="0084120C">
              <w:t>. Juos geriausia naudoti 4-5 metrų atstumu</w:t>
            </w:r>
            <w:r w:rsidR="002025F0" w:rsidRPr="0084120C">
              <w:t xml:space="preserve"> nuo objektų</w:t>
            </w:r>
            <w:r w:rsidRPr="0084120C">
              <w:t xml:space="preserve">, nes </w:t>
            </w:r>
            <w:r w:rsidR="00EA3564" w:rsidRPr="0084120C">
              <w:t xml:space="preserve">esant </w:t>
            </w:r>
            <w:r w:rsidRPr="0084120C">
              <w:t>didesni</w:t>
            </w:r>
            <w:r w:rsidR="00EA3564" w:rsidRPr="0084120C">
              <w:t>am</w:t>
            </w:r>
            <w:r w:rsidRPr="0084120C">
              <w:t xml:space="preserve"> atstumu</w:t>
            </w:r>
            <w:r w:rsidR="00EA3564" w:rsidRPr="0084120C">
              <w:t xml:space="preserve">i </w:t>
            </w:r>
            <w:r w:rsidRPr="0084120C">
              <w:t>tikslu</w:t>
            </w:r>
            <w:r w:rsidR="00EA3564" w:rsidRPr="0084120C">
              <w:t>mas mažėja</w:t>
            </w:r>
            <w:r w:rsidRPr="0084120C">
              <w:t>.</w:t>
            </w:r>
          </w:p>
        </w:tc>
      </w:tr>
    </w:tbl>
    <w:p w14:paraId="7C0EEAD8" w14:textId="4F09790D" w:rsidR="003F6E5A" w:rsidRPr="0084120C" w:rsidRDefault="003F6E5A" w:rsidP="00520562">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3F6E5A" w:rsidRPr="0084120C" w14:paraId="353EAD21" w14:textId="77777777" w:rsidTr="00224F07">
        <w:tc>
          <w:tcPr>
            <w:tcW w:w="10196" w:type="dxa"/>
            <w:shd w:val="clear" w:color="auto" w:fill="E7EEF5" w:themeFill="accent5" w:themeFillTint="33"/>
          </w:tcPr>
          <w:p w14:paraId="6354549B" w14:textId="11B6DC29" w:rsidR="003F6E5A"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3F6E5A" w:rsidRPr="0084120C" w14:paraId="39ABE219" w14:textId="77777777" w:rsidTr="00224F07">
        <w:trPr>
          <w:trHeight w:val="470"/>
        </w:trPr>
        <w:tc>
          <w:tcPr>
            <w:tcW w:w="10196" w:type="dxa"/>
          </w:tcPr>
          <w:p w14:paraId="40849744" w14:textId="77777777" w:rsidR="003F6E5A" w:rsidRPr="0084120C" w:rsidRDefault="003F6E5A" w:rsidP="00224F07">
            <w:pPr>
              <w:spacing w:before="60" w:after="60"/>
              <w:rPr>
                <w:i/>
                <w:iCs/>
              </w:rPr>
            </w:pPr>
          </w:p>
        </w:tc>
      </w:tr>
      <w:tr w:rsidR="003F6E5A" w:rsidRPr="0084120C" w14:paraId="2F515F0B" w14:textId="77777777" w:rsidTr="00224F07">
        <w:tc>
          <w:tcPr>
            <w:tcW w:w="10196" w:type="dxa"/>
            <w:shd w:val="clear" w:color="auto" w:fill="E7EEF5" w:themeFill="accent5" w:themeFillTint="33"/>
          </w:tcPr>
          <w:p w14:paraId="120D9D1F" w14:textId="33ABA2C6" w:rsidR="003F6E5A"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3F6E5A" w:rsidRPr="0084120C" w14:paraId="2CFEEF35" w14:textId="77777777" w:rsidTr="00224F07">
        <w:trPr>
          <w:trHeight w:val="483"/>
        </w:trPr>
        <w:tc>
          <w:tcPr>
            <w:tcW w:w="10196" w:type="dxa"/>
          </w:tcPr>
          <w:p w14:paraId="5FB7E5FC" w14:textId="77777777" w:rsidR="003F6E5A" w:rsidRPr="0084120C" w:rsidRDefault="003F6E5A" w:rsidP="00224F07">
            <w:pPr>
              <w:pStyle w:val="StandardText"/>
            </w:pPr>
            <w:r w:rsidRPr="0084120C">
              <w:t>Apšvietimo specialistas</w:t>
            </w:r>
          </w:p>
        </w:tc>
      </w:tr>
      <w:tr w:rsidR="003F6E5A" w:rsidRPr="0084120C" w14:paraId="5F99DBB7" w14:textId="77777777" w:rsidTr="00224F07">
        <w:tc>
          <w:tcPr>
            <w:tcW w:w="10196" w:type="dxa"/>
            <w:shd w:val="clear" w:color="auto" w:fill="E7EEF5" w:themeFill="accent5" w:themeFillTint="33"/>
          </w:tcPr>
          <w:p w14:paraId="4B2B84FE" w14:textId="77777777" w:rsidR="003F6E5A" w:rsidRPr="0084120C" w:rsidRDefault="003F6E5A"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3F6E5A" w:rsidRPr="0084120C" w14:paraId="7E751E23" w14:textId="77777777" w:rsidTr="00224F07">
        <w:trPr>
          <w:trHeight w:val="116"/>
        </w:trPr>
        <w:tc>
          <w:tcPr>
            <w:tcW w:w="10196" w:type="dxa"/>
          </w:tcPr>
          <w:p w14:paraId="2C8ED459" w14:textId="77777777" w:rsidR="003F6E5A" w:rsidRPr="0084120C" w:rsidRDefault="003F6E5A" w:rsidP="00224F07">
            <w:pPr>
              <w:spacing w:before="60" w:after="60"/>
              <w:rPr>
                <w:i/>
                <w:iCs/>
              </w:rPr>
            </w:pPr>
          </w:p>
        </w:tc>
      </w:tr>
    </w:tbl>
    <w:p w14:paraId="6E1233AD" w14:textId="293FDB66" w:rsidR="003F6E5A" w:rsidRPr="0084120C" w:rsidRDefault="003F6E5A" w:rsidP="003F6E5A">
      <w:pPr>
        <w:spacing w:before="0"/>
        <w:rPr>
          <w:rStyle w:val="Heading3Char"/>
          <w:lang w:val="lt-LT"/>
        </w:rPr>
      </w:pPr>
    </w:p>
    <w:p w14:paraId="4B556391" w14:textId="77777777" w:rsidR="003F6E5A" w:rsidRPr="0084120C" w:rsidRDefault="003F6E5A" w:rsidP="003F6E5A">
      <w:pPr>
        <w:pStyle w:val="Heading3"/>
      </w:pPr>
      <w:r w:rsidRPr="0084120C">
        <w:rPr>
          <w:rStyle w:val="Heading3Char"/>
          <w:b/>
          <w:sz w:val="28"/>
          <w:szCs w:val="28"/>
          <w:lang w:val="lt-LT"/>
        </w:rPr>
        <w:t>Įgyvendinimo procesas</w:t>
      </w:r>
    </w:p>
    <w:tbl>
      <w:tblPr>
        <w:tblStyle w:val="TableGrid"/>
        <w:tblW w:w="0" w:type="auto"/>
        <w:tblLook w:val="04A0" w:firstRow="1" w:lastRow="0" w:firstColumn="1" w:lastColumn="0" w:noHBand="0" w:noVBand="1"/>
      </w:tblPr>
      <w:tblGrid>
        <w:gridCol w:w="4957"/>
        <w:gridCol w:w="5237"/>
      </w:tblGrid>
      <w:tr w:rsidR="003F6E5A" w:rsidRPr="0084120C" w14:paraId="13FC8356" w14:textId="77777777" w:rsidTr="00224F07">
        <w:tc>
          <w:tcPr>
            <w:tcW w:w="4957" w:type="dxa"/>
            <w:shd w:val="clear" w:color="auto" w:fill="E7EEF5" w:themeFill="accent5" w:themeFillTint="33"/>
          </w:tcPr>
          <w:p w14:paraId="24CD2402" w14:textId="04C191AB" w:rsidR="003F6E5A"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6CEB2522" w14:textId="51E0A874" w:rsidR="003F6E5A" w:rsidRPr="0084120C" w:rsidRDefault="003F6E5A" w:rsidP="00224F07">
            <w:pPr>
              <w:spacing w:after="120"/>
              <w:rPr>
                <w:b/>
                <w:bCs/>
              </w:rPr>
            </w:pPr>
            <w:r w:rsidRPr="0084120C">
              <w:rPr>
                <w:rStyle w:val="Heading3Char"/>
                <w:lang w:val="lt-LT"/>
              </w:rPr>
              <w:t>Diegimo instrukcijos ir gairės, atvirojo kodo iniciatyvos</w:t>
            </w:r>
          </w:p>
        </w:tc>
      </w:tr>
      <w:tr w:rsidR="003F6E5A" w:rsidRPr="0084120C" w14:paraId="064B8A4C" w14:textId="77777777" w:rsidTr="00224F07">
        <w:trPr>
          <w:trHeight w:val="2451"/>
        </w:trPr>
        <w:tc>
          <w:tcPr>
            <w:tcW w:w="4957" w:type="dxa"/>
          </w:tcPr>
          <w:p w14:paraId="594748FE" w14:textId="0C45C6E3" w:rsidR="003F6E5A" w:rsidRPr="0084120C" w:rsidRDefault="003F6E5A">
            <w:pPr>
              <w:pStyle w:val="StandardText"/>
              <w:numPr>
                <w:ilvl w:val="0"/>
                <w:numId w:val="48"/>
              </w:numPr>
              <w:spacing w:before="60" w:after="60" w:line="260" w:lineRule="exact"/>
            </w:pPr>
            <w:r w:rsidRPr="0084120C">
              <w:lastRenderedPageBreak/>
              <w:t>Jutikliais valdomo apšvietimo galimybių nustatymas</w:t>
            </w:r>
            <w:r w:rsidR="00C56089" w:rsidRPr="0084120C">
              <w:t>.</w:t>
            </w:r>
          </w:p>
          <w:p w14:paraId="1EC80E71" w14:textId="77777777" w:rsidR="003F6E5A" w:rsidRPr="0084120C" w:rsidRDefault="003F6E5A">
            <w:pPr>
              <w:pStyle w:val="StandardText"/>
              <w:numPr>
                <w:ilvl w:val="0"/>
                <w:numId w:val="48"/>
              </w:numPr>
              <w:spacing w:before="60" w:after="60" w:line="260" w:lineRule="exact"/>
            </w:pPr>
            <w:r w:rsidRPr="0084120C">
              <w:t xml:space="preserve">Tinkamo jutiklio parinkimas atsižvelgiant į patalpos dydį ir jutiklių aptikimo diapazoną. </w:t>
            </w:r>
          </w:p>
          <w:p w14:paraId="7BDEDA8A" w14:textId="5136088C" w:rsidR="003F6E5A" w:rsidRPr="0084120C" w:rsidRDefault="00C56089">
            <w:pPr>
              <w:pStyle w:val="StandardText"/>
              <w:numPr>
                <w:ilvl w:val="0"/>
                <w:numId w:val="48"/>
              </w:numPr>
              <w:spacing w:before="60" w:after="60" w:line="260" w:lineRule="exact"/>
            </w:pPr>
            <w:r w:rsidRPr="0084120C">
              <w:t>U</w:t>
            </w:r>
            <w:r w:rsidR="003F6E5A" w:rsidRPr="0084120C">
              <w:t>žtikrin</w:t>
            </w:r>
            <w:r w:rsidRPr="0084120C">
              <w:t>imas</w:t>
            </w:r>
            <w:r w:rsidR="003F6E5A" w:rsidRPr="0084120C">
              <w:t>, kad įrengimo reikalavimai būtų suderinami su esama elektros instaliacija.</w:t>
            </w:r>
          </w:p>
          <w:p w14:paraId="2F72EA01" w14:textId="2685927F" w:rsidR="003F6E5A" w:rsidRPr="0084120C" w:rsidRDefault="00C56089">
            <w:pPr>
              <w:pStyle w:val="StandardText"/>
              <w:numPr>
                <w:ilvl w:val="0"/>
                <w:numId w:val="48"/>
              </w:numPr>
              <w:spacing w:before="60" w:after="60" w:line="260" w:lineRule="exact"/>
            </w:pPr>
            <w:r w:rsidRPr="0084120C">
              <w:t>J</w:t>
            </w:r>
            <w:r w:rsidR="003F6E5A" w:rsidRPr="0084120C">
              <w:t xml:space="preserve">utiklių išdėstymo planavimas kartu su pastato personalu </w:t>
            </w:r>
            <w:r w:rsidRPr="0084120C">
              <w:t>/</w:t>
            </w:r>
            <w:r w:rsidR="003F6E5A" w:rsidRPr="0084120C">
              <w:t xml:space="preserve"> darbuotojais</w:t>
            </w:r>
            <w:r w:rsidRPr="0084120C">
              <w:t>.</w:t>
            </w:r>
          </w:p>
        </w:tc>
        <w:tc>
          <w:tcPr>
            <w:tcW w:w="5237" w:type="dxa"/>
          </w:tcPr>
          <w:p w14:paraId="6687E43B" w14:textId="0EB0B84E" w:rsidR="003F6E5A" w:rsidRPr="0084120C" w:rsidRDefault="00591BEE" w:rsidP="00224F07">
            <w:pPr>
              <w:pStyle w:val="StandardText"/>
              <w:spacing w:before="60" w:after="60"/>
            </w:pPr>
            <w:hyperlink r:id="rId124" w:history="1">
              <w:r w:rsidRPr="0084120C">
                <w:rPr>
                  <w:rStyle w:val="Hyperlink"/>
                </w:rPr>
                <w:t>https://www.energysavingsensors.com/General-Information.htm</w:t>
              </w:r>
            </w:hyperlink>
            <w:r w:rsidRPr="0084120C">
              <w:t xml:space="preserve">  </w:t>
            </w:r>
          </w:p>
        </w:tc>
      </w:tr>
      <w:tr w:rsidR="003F6E5A" w:rsidRPr="0084120C" w14:paraId="7370838D" w14:textId="77777777" w:rsidTr="00224F07">
        <w:tc>
          <w:tcPr>
            <w:tcW w:w="4957" w:type="dxa"/>
            <w:shd w:val="clear" w:color="auto" w:fill="E7EEF5" w:themeFill="accent5" w:themeFillTint="33"/>
          </w:tcPr>
          <w:p w14:paraId="1B053770" w14:textId="1862BF6F" w:rsidR="003F6E5A" w:rsidRPr="0084120C" w:rsidRDefault="00804762" w:rsidP="00224F07">
            <w:pPr>
              <w:spacing w:before="60" w:after="60"/>
              <w:rPr>
                <w:rStyle w:val="Heading3Char"/>
                <w:bCs/>
                <w:lang w:val="lt-LT"/>
              </w:rPr>
            </w:pPr>
            <w:r w:rsidRPr="0084120C">
              <w:rPr>
                <w:rStyle w:val="Heading3Char"/>
                <w:bCs/>
                <w:lang w:val="lt-LT"/>
              </w:rPr>
              <w:t>Į</w:t>
            </w:r>
            <w:r w:rsidR="003F6E5A" w:rsidRPr="0084120C">
              <w:rPr>
                <w:rStyle w:val="Heading3Char"/>
                <w:bCs/>
                <w:lang w:val="lt-LT"/>
              </w:rPr>
              <w:t>gyvendinimas</w:t>
            </w:r>
          </w:p>
        </w:tc>
        <w:tc>
          <w:tcPr>
            <w:tcW w:w="5237" w:type="dxa"/>
            <w:shd w:val="clear" w:color="auto" w:fill="E7EEF5" w:themeFill="accent5" w:themeFillTint="33"/>
          </w:tcPr>
          <w:p w14:paraId="322C9583" w14:textId="0954F559" w:rsidR="003F6E5A" w:rsidRPr="0084120C" w:rsidRDefault="00E33038" w:rsidP="00224F07">
            <w:pPr>
              <w:spacing w:before="60" w:after="60"/>
              <w:rPr>
                <w:rStyle w:val="Heading3Char"/>
                <w:bCs/>
                <w:lang w:val="lt-LT"/>
              </w:rPr>
            </w:pPr>
            <w:r w:rsidRPr="0084120C">
              <w:rPr>
                <w:rStyle w:val="Heading3Char"/>
                <w:bCs/>
                <w:lang w:val="lt-LT"/>
              </w:rPr>
              <w:t>Susijusi komunikacija</w:t>
            </w:r>
          </w:p>
        </w:tc>
      </w:tr>
      <w:tr w:rsidR="003F6E5A" w:rsidRPr="0084120C" w14:paraId="06E9CBEE" w14:textId="77777777" w:rsidTr="00224F07">
        <w:trPr>
          <w:trHeight w:val="1927"/>
        </w:trPr>
        <w:tc>
          <w:tcPr>
            <w:tcW w:w="4957" w:type="dxa"/>
          </w:tcPr>
          <w:p w14:paraId="3E73A492" w14:textId="40C43159" w:rsidR="003F6E5A" w:rsidRPr="0084120C" w:rsidRDefault="003F6E5A">
            <w:pPr>
              <w:pStyle w:val="StandardText"/>
              <w:numPr>
                <w:ilvl w:val="0"/>
                <w:numId w:val="49"/>
              </w:numPr>
              <w:spacing w:before="60" w:after="60" w:line="260" w:lineRule="exact"/>
            </w:pPr>
            <w:r w:rsidRPr="0084120C">
              <w:t>Įrenginį prie sienos arba lubų montuokite vadovaudamiesi instrukcijomis ir atsižvelgdami į montavimo aukštį, kampą, kryptį ir padėtį. PIR jutikliai neturėtų būti nukreipti į stiklinius langus, ŠVOK ortakius ar šilumos srauto šaltinius, p</w:t>
            </w:r>
            <w:r w:rsidR="005912AB" w:rsidRPr="0084120C">
              <w:t>vz.</w:t>
            </w:r>
            <w:r w:rsidRPr="0084120C">
              <w:t xml:space="preserve"> radiatorius. </w:t>
            </w:r>
          </w:p>
          <w:p w14:paraId="757D41B0" w14:textId="77777777" w:rsidR="003F6E5A" w:rsidRPr="0084120C" w:rsidRDefault="003F6E5A">
            <w:pPr>
              <w:pStyle w:val="StandardText"/>
              <w:numPr>
                <w:ilvl w:val="0"/>
                <w:numId w:val="49"/>
              </w:numPr>
              <w:spacing w:before="60" w:after="60" w:line="260" w:lineRule="exact"/>
            </w:pPr>
            <w:r w:rsidRPr="0084120C">
              <w:t>Jutiklio funkcionalumo testavimas.</w:t>
            </w:r>
          </w:p>
        </w:tc>
        <w:tc>
          <w:tcPr>
            <w:tcW w:w="5237" w:type="dxa"/>
          </w:tcPr>
          <w:p w14:paraId="614DF62B" w14:textId="179EB465" w:rsidR="003F6E5A" w:rsidRPr="0084120C" w:rsidRDefault="003F6E5A" w:rsidP="00224F07">
            <w:pPr>
              <w:pStyle w:val="StandardText"/>
              <w:spacing w:before="60" w:after="60"/>
            </w:pPr>
            <w:r w:rsidRPr="0084120C">
              <w:t>Apmokykite techninės priežiūros darbuotojus ir biur</w:t>
            </w:r>
            <w:r w:rsidR="00C56089" w:rsidRPr="0084120C">
              <w:t>uose dirbančius žmones</w:t>
            </w:r>
            <w:r w:rsidRPr="0084120C">
              <w:t>, kad jutikliai veiktų nuolat, o ne būtų atjungiami iškilus problemoms.</w:t>
            </w:r>
          </w:p>
        </w:tc>
      </w:tr>
      <w:tr w:rsidR="003F6E5A" w:rsidRPr="0084120C" w14:paraId="2683D82E" w14:textId="77777777" w:rsidTr="00224F07">
        <w:tc>
          <w:tcPr>
            <w:tcW w:w="4957" w:type="dxa"/>
            <w:shd w:val="clear" w:color="auto" w:fill="E7EEF5" w:themeFill="accent5" w:themeFillTint="33"/>
          </w:tcPr>
          <w:p w14:paraId="52412A0C" w14:textId="541802B6" w:rsidR="003F6E5A"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28F6FE3B" w14:textId="77777777" w:rsidR="003F6E5A" w:rsidRPr="0084120C" w:rsidRDefault="003F6E5A" w:rsidP="00224F07">
            <w:pPr>
              <w:spacing w:before="60" w:after="60"/>
              <w:rPr>
                <w:rStyle w:val="Heading3Char"/>
                <w:bCs/>
                <w:lang w:val="lt-LT"/>
              </w:rPr>
            </w:pPr>
            <w:r w:rsidRPr="0084120C">
              <w:rPr>
                <w:rStyle w:val="Heading3Char"/>
                <w:bCs/>
                <w:lang w:val="lt-LT"/>
              </w:rPr>
              <w:t>Kitos pastabos ir nuorodos</w:t>
            </w:r>
          </w:p>
        </w:tc>
      </w:tr>
      <w:tr w:rsidR="003F6E5A" w:rsidRPr="0084120C" w14:paraId="6DEBBBD1" w14:textId="77777777" w:rsidTr="00224F07">
        <w:trPr>
          <w:trHeight w:val="1410"/>
        </w:trPr>
        <w:tc>
          <w:tcPr>
            <w:tcW w:w="4957" w:type="dxa"/>
          </w:tcPr>
          <w:p w14:paraId="2B091FC6" w14:textId="77777777" w:rsidR="003F6E5A" w:rsidRPr="0084120C" w:rsidRDefault="003F6E5A">
            <w:pPr>
              <w:pStyle w:val="StandardText"/>
              <w:numPr>
                <w:ilvl w:val="0"/>
                <w:numId w:val="50"/>
              </w:numPr>
              <w:spacing w:before="60" w:after="60" w:line="260" w:lineRule="exact"/>
            </w:pPr>
            <w:r w:rsidRPr="0084120C">
              <w:t>Reguliari techninė priežiūra, skubus gedimų šalinimas, kad jutikliai veiktų optimaliai ir prailgintų jungiamų šviestuvų ar lempučių tarnavimo laiką.</w:t>
            </w:r>
          </w:p>
        </w:tc>
        <w:tc>
          <w:tcPr>
            <w:tcW w:w="5237" w:type="dxa"/>
          </w:tcPr>
          <w:p w14:paraId="1814B836" w14:textId="77777777" w:rsidR="003F6E5A" w:rsidRPr="0084120C" w:rsidRDefault="003F6E5A" w:rsidP="00224F07">
            <w:pPr>
              <w:pStyle w:val="StandardText"/>
              <w:spacing w:before="60" w:after="60"/>
              <w:rPr>
                <w:i/>
                <w:iCs/>
              </w:rPr>
            </w:pPr>
          </w:p>
        </w:tc>
      </w:tr>
    </w:tbl>
    <w:p w14:paraId="079136B8" w14:textId="77777777" w:rsidR="003F6E5A" w:rsidRPr="0084120C" w:rsidRDefault="003F6E5A" w:rsidP="003F6E5A">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3F6E5A" w:rsidRPr="0084120C" w14:paraId="60598DFB" w14:textId="77777777" w:rsidTr="00224F07">
        <w:trPr>
          <w:trHeight w:val="351"/>
        </w:trPr>
        <w:tc>
          <w:tcPr>
            <w:tcW w:w="10194" w:type="dxa"/>
            <w:shd w:val="clear" w:color="auto" w:fill="D4E2ED" w:themeFill="accent2" w:themeFillTint="33"/>
          </w:tcPr>
          <w:p w14:paraId="68ECD2A2" w14:textId="55955399" w:rsidR="003F6E5A" w:rsidRPr="0084120C" w:rsidRDefault="003F6E5A" w:rsidP="00224F07">
            <w:pPr>
              <w:tabs>
                <w:tab w:val="left" w:pos="3830"/>
              </w:tabs>
              <w:rPr>
                <w:b/>
                <w:bCs/>
                <w:sz w:val="24"/>
                <w:szCs w:val="24"/>
              </w:rPr>
            </w:pPr>
            <w:r w:rsidRPr="0084120C">
              <w:rPr>
                <w:b/>
                <w:bCs/>
                <w:color w:val="007BB2" w:themeColor="background2"/>
                <w:sz w:val="24"/>
                <w:szCs w:val="24"/>
              </w:rPr>
              <w:lastRenderedPageBreak/>
              <w:t>Nuotraukos</w:t>
            </w:r>
          </w:p>
        </w:tc>
      </w:tr>
      <w:tr w:rsidR="003F6E5A" w:rsidRPr="0084120C" w14:paraId="6091288F" w14:textId="77777777" w:rsidTr="00224F07">
        <w:trPr>
          <w:trHeight w:val="4300"/>
        </w:trPr>
        <w:tc>
          <w:tcPr>
            <w:tcW w:w="10194" w:type="dxa"/>
            <w:vAlign w:val="center"/>
          </w:tcPr>
          <w:p w14:paraId="66A8BD0F" w14:textId="77777777" w:rsidR="003F6E5A" w:rsidRPr="0084120C" w:rsidRDefault="003F6E5A" w:rsidP="00224F07">
            <w:pPr>
              <w:keepNext/>
              <w:tabs>
                <w:tab w:val="left" w:pos="3830"/>
              </w:tabs>
              <w:spacing w:before="60" w:after="60"/>
              <w:jc w:val="center"/>
            </w:pPr>
            <w:r w:rsidRPr="0084120C">
              <w:rPr>
                <w:noProof/>
              </w:rPr>
              <w:drawing>
                <wp:inline distT="0" distB="0" distL="0" distR="0" wp14:anchorId="63F3AFAC" wp14:editId="16A7362C">
                  <wp:extent cx="3962400" cy="3762375"/>
                  <wp:effectExtent l="0" t="0" r="0" b="9525"/>
                  <wp:docPr id="2140664149" name="Grafik 3" descr="Hausautomation mit 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usautomation mit Kamera"/>
                          <pic:cNvPicPr>
                            <a:picLocks noChangeAspect="1" noChangeArrowheads="1"/>
                          </pic:cNvPicPr>
                        </pic:nvPicPr>
                        <pic:blipFill rotWithShape="1">
                          <a:blip r:embed="rId125">
                            <a:extLst>
                              <a:ext uri="{28A0092B-C50C-407E-A947-70E740481C1C}">
                                <a14:useLocalDpi xmlns:a14="http://schemas.microsoft.com/office/drawing/2010/main" val="0"/>
                              </a:ext>
                            </a:extLst>
                          </a:blip>
                          <a:srcRect b="36901"/>
                          <a:stretch/>
                        </pic:blipFill>
                        <pic:spPr bwMode="auto">
                          <a:xfrm>
                            <a:off x="0" y="0"/>
                            <a:ext cx="3962400" cy="3762375"/>
                          </a:xfrm>
                          <a:prstGeom prst="rect">
                            <a:avLst/>
                          </a:prstGeom>
                          <a:noFill/>
                          <a:ln>
                            <a:noFill/>
                          </a:ln>
                          <a:extLst>
                            <a:ext uri="{53640926-AAD7-44D8-BBD7-CCE9431645EC}">
                              <a14:shadowObscured xmlns:a14="http://schemas.microsoft.com/office/drawing/2010/main"/>
                            </a:ext>
                          </a:extLst>
                        </pic:spPr>
                      </pic:pic>
                    </a:graphicData>
                  </a:graphic>
                </wp:inline>
              </w:drawing>
            </w:r>
          </w:p>
          <w:p w14:paraId="7269D159" w14:textId="6700B7F6" w:rsidR="003F6E5A" w:rsidRPr="0084120C" w:rsidRDefault="003F6E5A" w:rsidP="00224F07">
            <w:pPr>
              <w:pStyle w:val="Caption"/>
              <w:spacing w:before="60" w:after="60"/>
              <w:jc w:val="center"/>
              <w:rPr>
                <w:i w:val="0"/>
                <w:iCs w:val="0"/>
              </w:rPr>
            </w:pPr>
            <w:r w:rsidRPr="0084120C">
              <w:t xml:space="preserve"> Judesio </w:t>
            </w:r>
            <w:r w:rsidR="005912AB" w:rsidRPr="0084120C">
              <w:t>daviklis</w:t>
            </w:r>
            <w:r w:rsidRPr="0084120C">
              <w:t xml:space="preserve">© </w:t>
            </w:r>
            <w:r w:rsidR="00150BAA">
              <w:t>dizainas</w:t>
            </w:r>
            <w:r w:rsidRPr="0084120C">
              <w:t xml:space="preserve"> </w:t>
            </w:r>
            <w:r w:rsidR="00483EEC">
              <w:t>Magnific</w:t>
            </w:r>
            <w:r w:rsidR="00483EEC" w:rsidRPr="00B51B93">
              <w:t xml:space="preserve"> (</w:t>
            </w:r>
            <w:hyperlink r:id="rId126" w:history="1">
              <w:r w:rsidR="00483EEC" w:rsidRPr="00123A7E">
                <w:rPr>
                  <w:rStyle w:val="Hyperlink"/>
                </w:rPr>
                <w:t>www.magnific.com</w:t>
              </w:r>
            </w:hyperlink>
            <w:r w:rsidR="00483EEC" w:rsidRPr="00B51B93">
              <w:t>)</w:t>
            </w:r>
          </w:p>
        </w:tc>
      </w:tr>
    </w:tbl>
    <w:p w14:paraId="3BCDDF13" w14:textId="77777777" w:rsidR="003F6E5A" w:rsidRPr="0084120C" w:rsidRDefault="003F6E5A" w:rsidP="003F6E5A">
      <w:pPr>
        <w:tabs>
          <w:tab w:val="left" w:pos="3830"/>
        </w:tabs>
        <w:rPr>
          <w:b/>
          <w:bCs/>
        </w:rPr>
      </w:pPr>
    </w:p>
    <w:p w14:paraId="7F355C26" w14:textId="77777777" w:rsidR="00B65072" w:rsidRPr="0084120C" w:rsidRDefault="00B65072">
      <w:pPr>
        <w:spacing w:before="0"/>
        <w:rPr>
          <w:b/>
          <w:bCs/>
        </w:rPr>
      </w:pPr>
      <w:r w:rsidRPr="0084120C">
        <w:rPr>
          <w:b/>
          <w:bCs/>
        </w:rPr>
        <w:br w:type="page"/>
      </w:r>
    </w:p>
    <w:p w14:paraId="02DB3434" w14:textId="77777777" w:rsidR="00E81353" w:rsidRPr="0084120C" w:rsidRDefault="00E81353" w:rsidP="00E81353">
      <w:pPr>
        <w:pStyle w:val="Heading2"/>
        <w:rPr>
          <w:color w:val="007BB2" w:themeColor="background2"/>
          <w:sz w:val="16"/>
          <w:szCs w:val="16"/>
        </w:rPr>
      </w:pPr>
      <w:bookmarkStart w:id="50" w:name="_Toc192794851"/>
      <w:r w:rsidRPr="0084120C">
        <w:lastRenderedPageBreak/>
        <w:t>Kištukinis laikmatis / skaitmeninis kištukinis lizdas</w:t>
      </w:r>
      <w:bookmarkEnd w:id="5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81353" w:rsidRPr="0084120C" w14:paraId="5C3C1C4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E6E6597" w14:textId="77777777" w:rsidR="00E81353" w:rsidRPr="0084120C" w:rsidRDefault="00E81353" w:rsidP="00224F07">
            <w:pPr>
              <w:spacing w:before="60" w:after="60"/>
              <w:rPr>
                <w:i/>
                <w:iCs/>
                <w:color w:val="7B6A6B" w:themeColor="accent4"/>
              </w:rPr>
            </w:pPr>
            <w:r w:rsidRPr="0084120C">
              <w:rPr>
                <w:rStyle w:val="Heading3Char"/>
                <w:lang w:val="lt-LT"/>
              </w:rPr>
              <w:t>Trumpas aprašymas</w:t>
            </w:r>
          </w:p>
        </w:tc>
      </w:tr>
      <w:tr w:rsidR="00E81353" w:rsidRPr="0084120C" w14:paraId="183B98BE" w14:textId="77777777" w:rsidTr="00224F07">
        <w:trPr>
          <w:trHeight w:val="2322"/>
        </w:trPr>
        <w:tc>
          <w:tcPr>
            <w:tcW w:w="10292" w:type="dxa"/>
            <w:tcBorders>
              <w:top w:val="single" w:sz="4" w:space="0" w:color="auto"/>
            </w:tcBorders>
          </w:tcPr>
          <w:p w14:paraId="09150EFC" w14:textId="66E15B48" w:rsidR="00E81353" w:rsidRPr="0084120C" w:rsidRDefault="00E81353" w:rsidP="00224F07">
            <w:pPr>
              <w:pStyle w:val="StandardText"/>
              <w:spacing w:before="60" w:after="60"/>
            </w:pPr>
            <w:r w:rsidRPr="0084120C">
              <w:t>Biuro įrangos ir IT infrastruktūros suvartojamos elektros energijos dalis paprastai sudaro 30-50 %</w:t>
            </w:r>
            <w:r w:rsidR="003D2C1F" w:rsidRPr="0084120C">
              <w:t xml:space="preserve"> bendro biurų suvartojamos energijos kiekio</w:t>
            </w:r>
            <w:r w:rsidRPr="0084120C">
              <w:t xml:space="preserve">. </w:t>
            </w:r>
            <w:r w:rsidR="00F83E2A" w:rsidRPr="0084120C">
              <w:t>Konkretus kiekis</w:t>
            </w:r>
            <w:r w:rsidRPr="0084120C">
              <w:t xml:space="preserve"> priklauso nuo biuro tipo ir dydžio bei naudojamos įrangos skaičiaus ir tipo.</w:t>
            </w:r>
          </w:p>
          <w:p w14:paraId="07EC8875" w14:textId="5AD42435" w:rsidR="00E81353" w:rsidRPr="0084120C" w:rsidRDefault="00E81353" w:rsidP="00224F07">
            <w:pPr>
              <w:pStyle w:val="StandardText"/>
              <w:spacing w:before="60" w:after="60"/>
            </w:pPr>
            <w:r w:rsidRPr="0084120C">
              <w:t>Energijos suvartojimui kontroliuoti galima naudoti kištukinius lizdus su laikmačiais, kurie automatiškai įjungia arba išjungia prietaisus. Jie ypač naudingi automatizuo</w:t>
            </w:r>
            <w:r w:rsidR="00E34349" w:rsidRPr="0084120C">
              <w:t>jant</w:t>
            </w:r>
            <w:r w:rsidRPr="0084120C">
              <w:t xml:space="preserve"> kasdienes užduotis, pavyzdžiui, apšvietimo, klimato </w:t>
            </w:r>
            <w:r w:rsidR="00E34349" w:rsidRPr="0084120C">
              <w:t xml:space="preserve">kontrolės ar kitų </w:t>
            </w:r>
            <w:r w:rsidRPr="0084120C">
              <w:t>prietaisų</w:t>
            </w:r>
            <w:r w:rsidR="00E34349" w:rsidRPr="0084120C">
              <w:t xml:space="preserve"> įjungimui/išjungimui</w:t>
            </w:r>
            <w:r w:rsidRPr="0084120C">
              <w:t xml:space="preserve"> tam tikru laiku. Laikmatis dedamas tarp kištukinio lizdo ir prietaiso. Programavimo funkcija leidžia naudotojams nustatyti norimą laiką, kada prietaisas turi veikti. Tai ne tik padeda taupyti energiją, bet ir padidina saugumą, pavyzdžiui, imituoja šviesą, kai niek</w:t>
            </w:r>
            <w:r w:rsidR="00E34349" w:rsidRPr="0084120C">
              <w:t>o</w:t>
            </w:r>
            <w:r w:rsidRPr="0084120C">
              <w:t xml:space="preserve"> nėra namuose. Naujesni modeliai su ekranais netgi gali stebėti ir rodyti prijungto prietaiso energijos suvartojimą.</w:t>
            </w:r>
          </w:p>
        </w:tc>
      </w:tr>
      <w:tr w:rsidR="00E81353" w:rsidRPr="0084120C" w14:paraId="06BB905A" w14:textId="77777777" w:rsidTr="00224F07">
        <w:trPr>
          <w:trHeight w:val="261"/>
        </w:trPr>
        <w:tc>
          <w:tcPr>
            <w:tcW w:w="10292" w:type="dxa"/>
          </w:tcPr>
          <w:p w14:paraId="415F7941" w14:textId="145452F0" w:rsidR="00E81353" w:rsidRPr="0084120C" w:rsidRDefault="00E81353" w:rsidP="00224F07">
            <w:pPr>
              <w:spacing w:before="60" w:after="60"/>
              <w:rPr>
                <w:i/>
                <w:iCs/>
                <w:color w:val="7B6A6B" w:themeColor="accent4"/>
              </w:rPr>
            </w:pPr>
            <w:r w:rsidRPr="0084120C">
              <w:rPr>
                <w:i/>
                <w:iCs/>
                <w:color w:val="7B6A6B" w:themeColor="accent4"/>
              </w:rPr>
              <w:t>#</w:t>
            </w:r>
            <w:r w:rsidR="00E34349" w:rsidRPr="0084120C">
              <w:rPr>
                <w:i/>
                <w:iCs/>
                <w:color w:val="7B6A6B" w:themeColor="accent4"/>
              </w:rPr>
              <w:t>išmanuskištukinislaikmatis</w:t>
            </w:r>
            <w:r w:rsidRPr="0084120C">
              <w:rPr>
                <w:i/>
                <w:iCs/>
                <w:color w:val="7B6A6B" w:themeColor="accent4"/>
              </w:rPr>
              <w:t xml:space="preserve"> #</w:t>
            </w:r>
            <w:r w:rsidR="00E34349" w:rsidRPr="0084120C">
              <w:rPr>
                <w:i/>
                <w:iCs/>
                <w:color w:val="7B6A6B" w:themeColor="accent4"/>
              </w:rPr>
              <w:t>išmanuskištukinislizdas</w:t>
            </w:r>
            <w:r w:rsidRPr="0084120C">
              <w:rPr>
                <w:i/>
                <w:iCs/>
                <w:color w:val="7B6A6B" w:themeColor="accent4"/>
              </w:rPr>
              <w:t xml:space="preserve"> #</w:t>
            </w:r>
            <w:r w:rsidR="00E34349" w:rsidRPr="0084120C">
              <w:rPr>
                <w:i/>
                <w:iCs/>
                <w:color w:val="7B6A6B" w:themeColor="accent4"/>
              </w:rPr>
              <w:t>skaitmeninislaikmatis</w:t>
            </w:r>
            <w:r w:rsidRPr="0084120C">
              <w:rPr>
                <w:i/>
                <w:iCs/>
                <w:color w:val="7B6A6B" w:themeColor="accent4"/>
              </w:rPr>
              <w:t xml:space="preserve"> </w:t>
            </w:r>
          </w:p>
        </w:tc>
      </w:tr>
    </w:tbl>
    <w:p w14:paraId="649D8916" w14:textId="77777777" w:rsidR="00E81353" w:rsidRPr="0084120C" w:rsidRDefault="00E81353" w:rsidP="00E8135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81353" w:rsidRPr="0084120C" w14:paraId="16206497"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AA0FA45" w14:textId="69B791DF" w:rsidR="00E81353"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ADE468" w14:textId="58AF2D5A" w:rsidR="00E81353" w:rsidRPr="0084120C" w:rsidRDefault="00C11CDA" w:rsidP="00224F07">
            <w:pPr>
              <w:pStyle w:val="Companyname"/>
              <w:rPr>
                <w:rStyle w:val="Heading3Char"/>
                <w:lang w:val="lt-LT"/>
              </w:rPr>
            </w:pPr>
            <w:r w:rsidRPr="0084120C">
              <w:rPr>
                <w:rStyle w:val="Heading3Char"/>
                <w:lang w:val="lt-LT"/>
              </w:rPr>
              <w:t>Pastato kategorija</w:t>
            </w:r>
          </w:p>
        </w:tc>
      </w:tr>
      <w:tr w:rsidR="00E81353" w:rsidRPr="0084120C" w14:paraId="3DFEBBEE" w14:textId="77777777" w:rsidTr="00224F07">
        <w:trPr>
          <w:trHeight w:val="310"/>
        </w:trPr>
        <w:tc>
          <w:tcPr>
            <w:tcW w:w="2551" w:type="dxa"/>
            <w:tcBorders>
              <w:top w:val="single" w:sz="4" w:space="0" w:color="auto"/>
            </w:tcBorders>
            <w:vAlign w:val="center"/>
          </w:tcPr>
          <w:p w14:paraId="73BFC387" w14:textId="77777777"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19433531"/>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1EBD079C" w14:textId="77777777"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46438873"/>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4D99EFF" w14:textId="77777777"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92300576"/>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Administracinis </w:t>
            </w:r>
          </w:p>
        </w:tc>
        <w:tc>
          <w:tcPr>
            <w:tcW w:w="2519" w:type="dxa"/>
            <w:tcBorders>
              <w:top w:val="single" w:sz="4" w:space="0" w:color="auto"/>
            </w:tcBorders>
            <w:vAlign w:val="center"/>
          </w:tcPr>
          <w:p w14:paraId="3BB586BC" w14:textId="77777777" w:rsidR="00E81353"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479582166"/>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color w:val="4B4B4D" w:themeColor="text1"/>
                <w:sz w:val="22"/>
                <w:szCs w:val="22"/>
                <w:lang w:val="lt-LT"/>
              </w:rPr>
              <w:t xml:space="preserve"> Švietimo ar socialinė  įstaiga</w:t>
            </w:r>
          </w:p>
        </w:tc>
      </w:tr>
      <w:tr w:rsidR="00E81353" w:rsidRPr="0084120C" w14:paraId="7910E583" w14:textId="77777777" w:rsidTr="00224F07">
        <w:trPr>
          <w:trHeight w:val="230"/>
        </w:trPr>
        <w:tc>
          <w:tcPr>
            <w:tcW w:w="2551" w:type="dxa"/>
            <w:vAlign w:val="center"/>
          </w:tcPr>
          <w:p w14:paraId="707C66EF" w14:textId="77777777"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977281963"/>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4"/>
                    <w:szCs w:val="22"/>
                  </w:rPr>
                  <w:t>☒</w:t>
                </w:r>
              </w:sdtContent>
            </w:sdt>
            <w:r w:rsidR="00E81353" w:rsidRPr="0084120C">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6F85D7FB" w14:textId="77777777"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91583398"/>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7CBBAD71" w14:textId="77777777"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750086098"/>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color w:val="4B4B4D" w:themeColor="text1"/>
                <w:sz w:val="22"/>
                <w:szCs w:val="22"/>
                <w:lang w:val="lt-LT"/>
              </w:rPr>
              <w:t xml:space="preserve"> Komercinis</w:t>
            </w:r>
          </w:p>
        </w:tc>
        <w:tc>
          <w:tcPr>
            <w:tcW w:w="2519" w:type="dxa"/>
            <w:vAlign w:val="center"/>
          </w:tcPr>
          <w:p w14:paraId="46F9D298" w14:textId="77777777" w:rsidR="00E81353"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023824574"/>
                <w14:checkbox>
                  <w14:checked w14:val="0"/>
                  <w14:checkedState w14:val="2612" w14:font="MS Gothic"/>
                  <w14:uncheckedState w14:val="2610" w14:font="MS Gothic"/>
                </w14:checkbox>
              </w:sdtPr>
              <w:sdtEndPr>
                <w:rPr>
                  <w:b w:val="0"/>
                  <w:color w:val="auto"/>
                  <w:sz w:val="22"/>
                  <w:szCs w:val="22"/>
                </w:rPr>
              </w:sdtEndPr>
              <w:sdtContent>
                <w:r w:rsidR="00E81353" w:rsidRPr="0084120C">
                  <w:rPr>
                    <w:rFonts w:ascii="MS Gothic" w:eastAsia="MS Gothic" w:hAnsi="MS Gothic"/>
                  </w:rPr>
                  <w:t>☐</w:t>
                </w:r>
              </w:sdtContent>
            </w:sdt>
            <w:r w:rsidR="00E81353" w:rsidRPr="0084120C">
              <w:rPr>
                <w:color w:val="4B4B4D" w:themeColor="text1"/>
              </w:rPr>
              <w:t xml:space="preserve"> Gyvenamasis būstas</w:t>
            </w:r>
          </w:p>
        </w:tc>
      </w:tr>
      <w:tr w:rsidR="00E81353" w:rsidRPr="0084120C" w14:paraId="04473ED2" w14:textId="77777777" w:rsidTr="00224F07">
        <w:trPr>
          <w:trHeight w:val="593"/>
        </w:trPr>
        <w:tc>
          <w:tcPr>
            <w:tcW w:w="2551" w:type="dxa"/>
            <w:vAlign w:val="center"/>
          </w:tcPr>
          <w:p w14:paraId="1841B9B2" w14:textId="38F9ADA2" w:rsidR="00E81353"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43505064"/>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C7D92BE" w14:textId="77777777" w:rsidR="00E81353"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466088999"/>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u w:val="single"/>
              </w:rPr>
              <w:t xml:space="preserve">   </w:t>
            </w:r>
          </w:p>
        </w:tc>
        <w:tc>
          <w:tcPr>
            <w:tcW w:w="2816" w:type="dxa"/>
            <w:tcBorders>
              <w:left w:val="single" w:sz="4" w:space="0" w:color="auto"/>
            </w:tcBorders>
            <w:vAlign w:val="center"/>
          </w:tcPr>
          <w:p w14:paraId="68735BE3" w14:textId="4EEE24C7" w:rsidR="00E81353"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69864805"/>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519" w:type="dxa"/>
            <w:vAlign w:val="center"/>
          </w:tcPr>
          <w:p w14:paraId="2C98FDA4" w14:textId="77777777" w:rsidR="00E81353"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084762583"/>
                <w14:checkbox>
                  <w14:checked w14:val="1"/>
                  <w14:checkedState w14:val="2612" w14:font="MS Gothic"/>
                  <w14:uncheckedState w14:val="2610" w14:font="MS Gothic"/>
                </w14:checkbox>
              </w:sdtPr>
              <w:sdtContent>
                <w:r w:rsidR="00E81353" w:rsidRPr="0084120C">
                  <w:rPr>
                    <w:rFonts w:ascii="MS Gothic" w:eastAsia="MS Gothic" w:hAnsi="MS Gothic"/>
                    <w:b/>
                    <w:bCs/>
                    <w:color w:val="007BB2" w:themeColor="background2"/>
                  </w:rPr>
                  <w:t>☒</w:t>
                </w:r>
              </w:sdtContent>
            </w:sdt>
            <w:r w:rsidR="00E81353" w:rsidRPr="0084120C">
              <w:rPr>
                <w:color w:val="4B4B4D" w:themeColor="text1"/>
              </w:rPr>
              <w:t xml:space="preserve"> Visi pastatų tipai</w:t>
            </w:r>
          </w:p>
        </w:tc>
      </w:tr>
    </w:tbl>
    <w:p w14:paraId="3C41A148" w14:textId="77777777" w:rsidR="00E81353" w:rsidRPr="0084120C" w:rsidRDefault="00E81353" w:rsidP="00E8135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E81353" w:rsidRPr="0084120C" w14:paraId="354DE7D2" w14:textId="77777777" w:rsidTr="00224F07">
        <w:trPr>
          <w:trHeight w:val="438"/>
        </w:trPr>
        <w:tc>
          <w:tcPr>
            <w:tcW w:w="5003" w:type="dxa"/>
            <w:tcBorders>
              <w:bottom w:val="single" w:sz="4" w:space="0" w:color="auto"/>
            </w:tcBorders>
            <w:shd w:val="clear" w:color="auto" w:fill="E7EEF5" w:themeFill="accent5" w:themeFillTint="33"/>
            <w:vAlign w:val="center"/>
          </w:tcPr>
          <w:p w14:paraId="3CD51A54" w14:textId="3933B05D" w:rsidR="00E81353"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65FD3D1" w14:textId="2824C4D7" w:rsidR="00E81353" w:rsidRPr="0084120C" w:rsidRDefault="001213FE" w:rsidP="00224F07">
            <w:pPr>
              <w:pStyle w:val="Companyname"/>
              <w:rPr>
                <w:rStyle w:val="Heading3Char"/>
                <w:lang w:val="lt-LT"/>
              </w:rPr>
            </w:pPr>
            <w:r w:rsidRPr="0084120C">
              <w:rPr>
                <w:rStyle w:val="Heading3Char"/>
                <w:lang w:val="lt-LT"/>
              </w:rPr>
              <w:t>Sutaupymo potencialas</w:t>
            </w:r>
          </w:p>
        </w:tc>
      </w:tr>
      <w:tr w:rsidR="00E81353" w:rsidRPr="0084120C" w14:paraId="55B6A366" w14:textId="77777777" w:rsidTr="00224F07">
        <w:trPr>
          <w:trHeight w:val="536"/>
        </w:trPr>
        <w:tc>
          <w:tcPr>
            <w:tcW w:w="5003" w:type="dxa"/>
            <w:tcBorders>
              <w:bottom w:val="nil"/>
            </w:tcBorders>
            <w:vAlign w:val="center"/>
          </w:tcPr>
          <w:p w14:paraId="08C3368A" w14:textId="54E7E751"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08492010"/>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2"/>
                    <w:szCs w:val="22"/>
                  </w:rPr>
                  <w:t>☒</w:t>
                </w:r>
              </w:sdtContent>
            </w:sdt>
            <w:r w:rsidR="00E813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40FF80A" w14:textId="77777777"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837199020"/>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2"/>
                    <w:szCs w:val="22"/>
                  </w:rPr>
                  <w:t>☒</w:t>
                </w:r>
              </w:sdtContent>
            </w:sdt>
            <w:r w:rsidR="00E81353"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33AB8268" w14:textId="77777777"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80359564"/>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2"/>
                    <w:szCs w:val="22"/>
                  </w:rPr>
                  <w:t>☒</w:t>
                </w:r>
              </w:sdtContent>
            </w:sdt>
            <w:r w:rsidR="00E81353" w:rsidRPr="0084120C">
              <w:rPr>
                <w:rStyle w:val="Heading3Char"/>
                <w:b w:val="0"/>
                <w:color w:val="4B4B4D" w:themeColor="text1"/>
                <w:sz w:val="22"/>
                <w:szCs w:val="22"/>
                <w:lang w:val="lt-LT"/>
              </w:rPr>
              <w:t xml:space="preserve">  Išlaidos</w:t>
            </w:r>
          </w:p>
        </w:tc>
      </w:tr>
      <w:tr w:rsidR="00E81353" w:rsidRPr="0084120C" w14:paraId="5DEDEEE1" w14:textId="77777777" w:rsidTr="00224F07">
        <w:trPr>
          <w:trHeight w:val="536"/>
        </w:trPr>
        <w:tc>
          <w:tcPr>
            <w:tcW w:w="5003" w:type="dxa"/>
            <w:tcBorders>
              <w:top w:val="nil"/>
              <w:bottom w:val="nil"/>
            </w:tcBorders>
            <w:vAlign w:val="center"/>
          </w:tcPr>
          <w:p w14:paraId="5AA7752B" w14:textId="60BDDA9F"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35072949"/>
                <w14:checkbox>
                  <w14:checked w14:val="0"/>
                  <w14:checkedState w14:val="2612" w14:font="MS Gothic"/>
                  <w14:uncheckedState w14:val="2610" w14:font="MS Gothic"/>
                </w14:checkbox>
              </w:sdtPr>
              <w:sdtContent>
                <w:r w:rsidR="00E81353" w:rsidRPr="0084120C">
                  <w:rPr>
                    <w:rFonts w:ascii="MS Gothic" w:eastAsia="MS Gothic" w:hAnsi="MS Gothic"/>
                    <w:sz w:val="22"/>
                    <w:szCs w:val="22"/>
                  </w:rPr>
                  <w:t>☐</w:t>
                </w:r>
              </w:sdtContent>
            </w:sdt>
            <w:r w:rsidR="00E813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6546C8C9" w14:textId="77777777"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4781214"/>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2"/>
                    <w:szCs w:val="22"/>
                  </w:rPr>
                  <w:t>☒</w:t>
                </w:r>
              </w:sdtContent>
            </w:sdt>
            <w:r w:rsidR="00E81353" w:rsidRPr="0084120C">
              <w:rPr>
                <w:rStyle w:val="Heading3Char"/>
                <w:b w:val="0"/>
                <w:color w:val="4B4B4D" w:themeColor="text1"/>
                <w:sz w:val="22"/>
                <w:szCs w:val="22"/>
                <w:lang w:val="lt-LT"/>
              </w:rPr>
              <w:t xml:space="preserve">  CO</w:t>
            </w:r>
            <w:r w:rsidR="00E81353" w:rsidRPr="0084120C">
              <w:rPr>
                <w:b/>
                <w:bCs/>
                <w:sz w:val="22"/>
                <w:szCs w:val="22"/>
                <w:vertAlign w:val="subscript"/>
              </w:rPr>
              <w:t>2</w:t>
            </w:r>
          </w:p>
        </w:tc>
        <w:tc>
          <w:tcPr>
            <w:tcW w:w="2767" w:type="dxa"/>
            <w:tcBorders>
              <w:top w:val="nil"/>
              <w:left w:val="nil"/>
              <w:bottom w:val="nil"/>
            </w:tcBorders>
            <w:vAlign w:val="center"/>
          </w:tcPr>
          <w:p w14:paraId="6791C2E0" w14:textId="77777777" w:rsidR="00E81353" w:rsidRPr="0084120C" w:rsidRDefault="00E81353" w:rsidP="00224F07">
            <w:pPr>
              <w:pStyle w:val="StandardText"/>
              <w:spacing w:before="60" w:after="60"/>
              <w:rPr>
                <w:rStyle w:val="Heading3Char"/>
                <w:b w:val="0"/>
                <w:color w:val="4B4B4D" w:themeColor="text1"/>
                <w:sz w:val="22"/>
                <w:szCs w:val="22"/>
                <w:lang w:val="lt-LT"/>
              </w:rPr>
            </w:pPr>
          </w:p>
        </w:tc>
      </w:tr>
      <w:tr w:rsidR="00E81353" w:rsidRPr="0084120C" w14:paraId="48321833" w14:textId="77777777" w:rsidTr="00224F07">
        <w:trPr>
          <w:trHeight w:val="536"/>
        </w:trPr>
        <w:tc>
          <w:tcPr>
            <w:tcW w:w="5003" w:type="dxa"/>
            <w:tcBorders>
              <w:top w:val="nil"/>
              <w:bottom w:val="nil"/>
            </w:tcBorders>
            <w:vAlign w:val="center"/>
          </w:tcPr>
          <w:p w14:paraId="0BF20FF9" w14:textId="41FD00AE"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896707599"/>
                <w14:checkbox>
                  <w14:checked w14:val="0"/>
                  <w14:checkedState w14:val="2612" w14:font="MS Gothic"/>
                  <w14:uncheckedState w14:val="2610" w14:font="MS Gothic"/>
                </w14:checkbox>
              </w:sdtPr>
              <w:sdtContent>
                <w:r w:rsidR="00E81353" w:rsidRPr="0084120C">
                  <w:rPr>
                    <w:rFonts w:ascii="MS Gothic" w:eastAsia="MS Gothic" w:hAnsi="MS Gothic"/>
                    <w:sz w:val="22"/>
                    <w:szCs w:val="22"/>
                  </w:rPr>
                  <w:t>☐</w:t>
                </w:r>
              </w:sdtContent>
            </w:sdt>
            <w:r w:rsidR="00E813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05B7BF4" w14:textId="77777777"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63978184"/>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2"/>
                    <w:szCs w:val="22"/>
                  </w:rPr>
                  <w:t>☒</w:t>
                </w:r>
              </w:sdtContent>
            </w:sdt>
            <w:r w:rsidR="00E81353" w:rsidRPr="0084120C">
              <w:rPr>
                <w:sz w:val="22"/>
                <w:szCs w:val="22"/>
              </w:rPr>
              <w:t xml:space="preserve"> Kitas teigiamas poveikis</w:t>
            </w:r>
          </w:p>
        </w:tc>
        <w:tc>
          <w:tcPr>
            <w:tcW w:w="2767" w:type="dxa"/>
            <w:tcBorders>
              <w:top w:val="nil"/>
              <w:left w:val="nil"/>
              <w:bottom w:val="nil"/>
            </w:tcBorders>
            <w:vAlign w:val="center"/>
          </w:tcPr>
          <w:p w14:paraId="30AF17D5" w14:textId="77777777" w:rsidR="00E81353" w:rsidRPr="0084120C" w:rsidRDefault="00E81353" w:rsidP="00224F07">
            <w:pPr>
              <w:pStyle w:val="StandardText"/>
              <w:spacing w:before="60" w:after="60"/>
              <w:rPr>
                <w:rStyle w:val="Heading3Char"/>
                <w:b w:val="0"/>
                <w:color w:val="4B4B4D" w:themeColor="text1"/>
                <w:sz w:val="22"/>
                <w:szCs w:val="22"/>
                <w:lang w:val="lt-LT"/>
              </w:rPr>
            </w:pPr>
          </w:p>
        </w:tc>
      </w:tr>
      <w:tr w:rsidR="00E81353" w:rsidRPr="0084120C" w14:paraId="35961700" w14:textId="77777777" w:rsidTr="00224F07">
        <w:trPr>
          <w:trHeight w:val="536"/>
        </w:trPr>
        <w:tc>
          <w:tcPr>
            <w:tcW w:w="5003" w:type="dxa"/>
            <w:tcBorders>
              <w:top w:val="nil"/>
            </w:tcBorders>
            <w:vAlign w:val="center"/>
          </w:tcPr>
          <w:p w14:paraId="44D743DA" w14:textId="57D45A72" w:rsidR="00E81353"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43428046"/>
                <w14:checkbox>
                  <w14:checked w14:val="0"/>
                  <w14:checkedState w14:val="2612" w14:font="MS Gothic"/>
                  <w14:uncheckedState w14:val="2610" w14:font="MS Gothic"/>
                </w14:checkbox>
              </w:sdtPr>
              <w:sdtContent>
                <w:r w:rsidR="00E81353" w:rsidRPr="0084120C">
                  <w:rPr>
                    <w:rFonts w:ascii="MS Gothic" w:eastAsia="MS Gothic" w:hAnsi="MS Gothic"/>
                    <w:sz w:val="22"/>
                    <w:szCs w:val="22"/>
                  </w:rPr>
                  <w:t>☐</w:t>
                </w:r>
              </w:sdtContent>
            </w:sdt>
            <w:r w:rsidR="00E81353"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1152EE8B" w14:textId="77777777" w:rsidR="00E81353" w:rsidRPr="0084120C" w:rsidRDefault="00E81353" w:rsidP="00224F07">
            <w:pPr>
              <w:pStyle w:val="StandardText"/>
              <w:spacing w:before="60" w:after="60"/>
              <w:rPr>
                <w:rStyle w:val="Heading3Char"/>
                <w:b w:val="0"/>
                <w:color w:val="4B4B4D" w:themeColor="text1"/>
                <w:sz w:val="22"/>
                <w:szCs w:val="22"/>
                <w:lang w:val="lt-LT"/>
              </w:rPr>
            </w:pPr>
            <w:r w:rsidRPr="0084120C">
              <w:rPr>
                <w:color w:val="auto"/>
                <w:sz w:val="22"/>
                <w:szCs w:val="22"/>
              </w:rPr>
              <w:t>Apsauga imituojant šviesas ar garsą, elektros energijos suvartojimo stebėjimas</w:t>
            </w:r>
          </w:p>
        </w:tc>
      </w:tr>
    </w:tbl>
    <w:p w14:paraId="59FD1FEF" w14:textId="77777777" w:rsidR="00E81353" w:rsidRPr="0084120C" w:rsidRDefault="00E81353" w:rsidP="00E8135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E81353" w:rsidRPr="0084120C" w14:paraId="3942D927" w14:textId="77777777" w:rsidTr="00224F07">
        <w:trPr>
          <w:trHeight w:val="313"/>
        </w:trPr>
        <w:tc>
          <w:tcPr>
            <w:tcW w:w="2576" w:type="dxa"/>
            <w:tcBorders>
              <w:bottom w:val="single" w:sz="4" w:space="0" w:color="auto"/>
            </w:tcBorders>
            <w:shd w:val="clear" w:color="auto" w:fill="E7EEF5" w:themeFill="accent5" w:themeFillTint="33"/>
            <w:vAlign w:val="center"/>
          </w:tcPr>
          <w:p w14:paraId="5EBEF1DC" w14:textId="04D8B9B5" w:rsidR="00E81353"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5E515D30" w14:textId="77777777" w:rsidR="00E81353" w:rsidRPr="0084120C" w:rsidRDefault="00E81353"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270D33A" w14:textId="77777777" w:rsidR="00E81353" w:rsidRPr="0084120C" w:rsidRDefault="00E81353"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6D643B46" w14:textId="77777777" w:rsidR="00E81353" w:rsidRPr="0084120C" w:rsidRDefault="00E81353" w:rsidP="00224F07">
            <w:pPr>
              <w:pStyle w:val="Heading3"/>
              <w:rPr>
                <w:rStyle w:val="Heading3Char"/>
                <w:b/>
                <w:bCs/>
                <w:lang w:val="lt-LT"/>
              </w:rPr>
            </w:pPr>
            <w:r w:rsidRPr="0084120C">
              <w:rPr>
                <w:rStyle w:val="Heading3Char"/>
                <w:b/>
                <w:bCs/>
                <w:lang w:val="lt-LT"/>
              </w:rPr>
              <w:t>Speciali sauga</w:t>
            </w:r>
          </w:p>
        </w:tc>
      </w:tr>
      <w:tr w:rsidR="00E81353" w:rsidRPr="0084120C" w14:paraId="7CFBC29E" w14:textId="77777777" w:rsidTr="00224F07">
        <w:trPr>
          <w:trHeight w:val="530"/>
        </w:trPr>
        <w:tc>
          <w:tcPr>
            <w:tcW w:w="2576" w:type="dxa"/>
            <w:tcBorders>
              <w:bottom w:val="nil"/>
            </w:tcBorders>
            <w:vAlign w:val="center"/>
          </w:tcPr>
          <w:p w14:paraId="54917639" w14:textId="523A30D9" w:rsidR="00E81353"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453184208"/>
                <w14:checkbox>
                  <w14:checked w14:val="1"/>
                  <w14:checkedState w14:val="2612" w14:font="MS Gothic"/>
                  <w14:uncheckedState w14:val="2610" w14:font="MS Gothic"/>
                </w14:checkbox>
              </w:sdtPr>
              <w:sdtContent>
                <w:r w:rsidR="00E81353" w:rsidRPr="0084120C">
                  <w:rPr>
                    <w:rFonts w:ascii="MS Gothic" w:eastAsia="MS Gothic" w:hAnsi="MS Gothic"/>
                    <w:b/>
                    <w:bCs/>
                    <w:color w:val="007BB2" w:themeColor="background2"/>
                  </w:rPr>
                  <w:t>☒</w:t>
                </w:r>
              </w:sdtContent>
            </w:sdt>
            <w:r w:rsidR="00E81353"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E81353"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6B71465D" w14:textId="77777777" w:rsidR="00E81353"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704942025"/>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4"/>
                    <w:szCs w:val="22"/>
                  </w:rPr>
                  <w:t>☒</w:t>
                </w:r>
              </w:sdtContent>
            </w:sdt>
            <w:r w:rsidR="00E81353"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73A55FEF" w14:textId="4474E926" w:rsidR="00E81353"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554542100"/>
                <w14:checkbox>
                  <w14:checked w14:val="1"/>
                  <w14:checkedState w14:val="2612" w14:font="MS Gothic"/>
                  <w14:uncheckedState w14:val="2610" w14:font="MS Gothic"/>
                </w14:checkbox>
              </w:sdtPr>
              <w:sdtContent>
                <w:r w:rsidR="00E81353" w:rsidRPr="0084120C">
                  <w:rPr>
                    <w:rFonts w:ascii="MS Gothic" w:eastAsia="MS Gothic" w:hAnsi="MS Gothic"/>
                    <w:b/>
                    <w:color w:val="007BB2" w:themeColor="background2"/>
                    <w:sz w:val="24"/>
                    <w:szCs w:val="22"/>
                  </w:rPr>
                  <w:t>☒</w:t>
                </w:r>
              </w:sdtContent>
            </w:sdt>
            <w:r w:rsidR="00E81353" w:rsidRPr="0084120C">
              <w:rPr>
                <w:szCs w:val="22"/>
              </w:rPr>
              <w:t xml:space="preserve">  </w:t>
            </w:r>
            <w:r w:rsidR="006F1366" w:rsidRPr="0084120C">
              <w:rPr>
                <w:szCs w:val="22"/>
              </w:rPr>
              <w:t>Galima atlikti pačiam</w:t>
            </w:r>
          </w:p>
        </w:tc>
        <w:tc>
          <w:tcPr>
            <w:tcW w:w="2780" w:type="dxa"/>
            <w:tcBorders>
              <w:bottom w:val="nil"/>
            </w:tcBorders>
            <w:vAlign w:val="center"/>
          </w:tcPr>
          <w:p w14:paraId="2A5E414C" w14:textId="77777777" w:rsidR="00E81353" w:rsidRPr="0084120C" w:rsidRDefault="00000000" w:rsidP="00224F07">
            <w:pPr>
              <w:pStyle w:val="Companyname"/>
              <w:spacing w:before="60" w:after="60"/>
              <w:rPr>
                <w:szCs w:val="22"/>
              </w:rPr>
            </w:pPr>
            <w:sdt>
              <w:sdtPr>
                <w:rPr>
                  <w:b/>
                  <w:bCs/>
                  <w:color w:val="007BB2" w:themeColor="background2"/>
                  <w:szCs w:val="22"/>
                </w:rPr>
                <w:id w:val="-1304923821"/>
                <w14:checkbox>
                  <w14:checked w14:val="1"/>
                  <w14:checkedState w14:val="2612" w14:font="MS Gothic"/>
                  <w14:uncheckedState w14:val="2610" w14:font="MS Gothic"/>
                </w14:checkbox>
              </w:sdtPr>
              <w:sdtContent>
                <w:r w:rsidR="00E81353" w:rsidRPr="0084120C">
                  <w:rPr>
                    <w:rFonts w:ascii="MS Gothic" w:eastAsia="MS Gothic" w:hAnsi="MS Gothic"/>
                    <w:b/>
                    <w:bCs/>
                    <w:color w:val="007BB2" w:themeColor="background2"/>
                    <w:szCs w:val="22"/>
                  </w:rPr>
                  <w:t>☒</w:t>
                </w:r>
              </w:sdtContent>
            </w:sdt>
            <w:r w:rsidR="00E81353" w:rsidRPr="0084120C">
              <w:rPr>
                <w:color w:val="007BB2" w:themeColor="background2"/>
                <w:szCs w:val="22"/>
              </w:rPr>
              <w:t xml:space="preserve">  </w:t>
            </w:r>
            <w:r w:rsidR="00E81353" w:rsidRPr="0084120C">
              <w:rPr>
                <w:szCs w:val="22"/>
              </w:rPr>
              <w:t>Nebūtina</w:t>
            </w:r>
          </w:p>
        </w:tc>
      </w:tr>
      <w:tr w:rsidR="00E81353" w:rsidRPr="0084120C" w14:paraId="45148939" w14:textId="77777777" w:rsidTr="00224F07">
        <w:trPr>
          <w:trHeight w:val="530"/>
        </w:trPr>
        <w:tc>
          <w:tcPr>
            <w:tcW w:w="2576" w:type="dxa"/>
            <w:tcBorders>
              <w:top w:val="nil"/>
              <w:bottom w:val="nil"/>
            </w:tcBorders>
            <w:vAlign w:val="center"/>
          </w:tcPr>
          <w:p w14:paraId="61662893" w14:textId="0158E956" w:rsidR="00E81353"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938056189"/>
                <w14:checkbox>
                  <w14:checked w14:val="1"/>
                  <w14:checkedState w14:val="2612" w14:font="MS Gothic"/>
                  <w14:uncheckedState w14:val="2610" w14:font="MS Gothic"/>
                </w14:checkbox>
              </w:sdtPr>
              <w:sdtContent>
                <w:r w:rsidR="00E81353" w:rsidRPr="0084120C">
                  <w:rPr>
                    <w:rFonts w:ascii="MS Gothic" w:eastAsia="MS Gothic" w:hAnsi="MS Gothic"/>
                    <w:b/>
                    <w:bCs/>
                    <w:color w:val="007BB2" w:themeColor="background2"/>
                  </w:rPr>
                  <w:t>☒</w:t>
                </w:r>
              </w:sdtContent>
            </w:sdt>
            <w:r w:rsidR="00E81353"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272F6EF0" w14:textId="77777777" w:rsidR="00E81353"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669488286"/>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w:t>
            </w:r>
            <w:r w:rsidR="00E81353"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61BFB75D" w14:textId="6AB94BD5" w:rsidR="00E81353"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37075687"/>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w:t>
            </w:r>
            <w:r w:rsidR="00577F28" w:rsidRPr="0084120C">
              <w:rPr>
                <w:sz w:val="22"/>
                <w:szCs w:val="22"/>
              </w:rPr>
              <w:t>Reikalinga s</w:t>
            </w:r>
            <w:r w:rsidR="00E81353" w:rsidRPr="0084120C">
              <w:rPr>
                <w:szCs w:val="22"/>
              </w:rPr>
              <w:t>pecializuota įmonė</w:t>
            </w:r>
          </w:p>
        </w:tc>
        <w:tc>
          <w:tcPr>
            <w:tcW w:w="2780" w:type="dxa"/>
            <w:tcBorders>
              <w:top w:val="nil"/>
              <w:bottom w:val="nil"/>
            </w:tcBorders>
            <w:vAlign w:val="center"/>
          </w:tcPr>
          <w:p w14:paraId="12EA643F" w14:textId="4E4BAD88" w:rsidR="00E81353" w:rsidRPr="0084120C" w:rsidRDefault="00000000" w:rsidP="00224F07">
            <w:pPr>
              <w:pStyle w:val="Companyname"/>
              <w:spacing w:before="60" w:after="60"/>
              <w:rPr>
                <w:szCs w:val="22"/>
              </w:rPr>
            </w:pPr>
            <w:sdt>
              <w:sdtPr>
                <w:rPr>
                  <w:szCs w:val="22"/>
                </w:rPr>
                <w:id w:val="-262227739"/>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w:t>
            </w:r>
            <w:r w:rsidR="006F1366" w:rsidRPr="0084120C">
              <w:rPr>
                <w:szCs w:val="22"/>
              </w:rPr>
              <w:t>Rekomenduojama</w:t>
            </w:r>
          </w:p>
        </w:tc>
      </w:tr>
      <w:tr w:rsidR="00E81353" w:rsidRPr="0084120C" w14:paraId="67CA7D0D" w14:textId="77777777" w:rsidTr="00224F07">
        <w:trPr>
          <w:trHeight w:val="298"/>
        </w:trPr>
        <w:tc>
          <w:tcPr>
            <w:tcW w:w="2576" w:type="dxa"/>
            <w:tcBorders>
              <w:top w:val="nil"/>
            </w:tcBorders>
            <w:vAlign w:val="center"/>
          </w:tcPr>
          <w:p w14:paraId="3FE11C5C" w14:textId="1A424105" w:rsidR="00E81353"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945214889"/>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3A09C84B" w14:textId="77777777" w:rsidR="00E81353"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952833486"/>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w:t>
            </w:r>
            <w:r w:rsidR="00E81353" w:rsidRPr="0084120C">
              <w:rPr>
                <w:rStyle w:val="Heading3Char"/>
                <w:b w:val="0"/>
                <w:bCs/>
                <w:color w:val="4B4B4D" w:themeColor="text1"/>
                <w:sz w:val="22"/>
                <w:szCs w:val="22"/>
                <w:lang w:val="lt-LT"/>
              </w:rPr>
              <w:t>Aukštas</w:t>
            </w:r>
          </w:p>
        </w:tc>
        <w:tc>
          <w:tcPr>
            <w:tcW w:w="2557" w:type="dxa"/>
            <w:tcBorders>
              <w:top w:val="nil"/>
            </w:tcBorders>
            <w:vAlign w:val="center"/>
          </w:tcPr>
          <w:p w14:paraId="2455BB0A" w14:textId="4DC1DB33" w:rsidR="00E81353"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161466693"/>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w:t>
            </w:r>
            <w:r w:rsidR="00577F28" w:rsidRPr="0084120C">
              <w:rPr>
                <w:sz w:val="22"/>
                <w:szCs w:val="22"/>
              </w:rPr>
              <w:t>Reikalingas e</w:t>
            </w:r>
            <w:r w:rsidR="00E81353" w:rsidRPr="0084120C">
              <w:rPr>
                <w:szCs w:val="22"/>
              </w:rPr>
              <w:t>kspertas</w:t>
            </w:r>
          </w:p>
        </w:tc>
        <w:tc>
          <w:tcPr>
            <w:tcW w:w="2780" w:type="dxa"/>
            <w:tcBorders>
              <w:top w:val="nil"/>
            </w:tcBorders>
            <w:vAlign w:val="center"/>
          </w:tcPr>
          <w:p w14:paraId="07F547A7" w14:textId="77777777" w:rsidR="00E81353" w:rsidRPr="0084120C" w:rsidRDefault="00000000" w:rsidP="00224F07">
            <w:pPr>
              <w:pStyle w:val="Companyname"/>
              <w:spacing w:before="60" w:after="60"/>
              <w:rPr>
                <w:szCs w:val="22"/>
              </w:rPr>
            </w:pPr>
            <w:sdt>
              <w:sdtPr>
                <w:rPr>
                  <w:szCs w:val="22"/>
                </w:rPr>
                <w:id w:val="-1784334207"/>
                <w14:checkbox>
                  <w14:checked w14:val="0"/>
                  <w14:checkedState w14:val="2612" w14:font="MS Gothic"/>
                  <w14:uncheckedState w14:val="2610" w14:font="MS Gothic"/>
                </w14:checkbox>
              </w:sdtPr>
              <w:sdtContent>
                <w:r w:rsidR="00E81353" w:rsidRPr="0084120C">
                  <w:rPr>
                    <w:rFonts w:ascii="MS Gothic" w:eastAsia="MS Gothic" w:hAnsi="MS Gothic"/>
                    <w:szCs w:val="22"/>
                  </w:rPr>
                  <w:t>☐</w:t>
                </w:r>
              </w:sdtContent>
            </w:sdt>
            <w:r w:rsidR="00E81353" w:rsidRPr="0084120C">
              <w:rPr>
                <w:szCs w:val="22"/>
              </w:rPr>
              <w:t xml:space="preserve">  Privaloma</w:t>
            </w:r>
          </w:p>
        </w:tc>
      </w:tr>
    </w:tbl>
    <w:p w14:paraId="6209BBBB" w14:textId="7AF83F55" w:rsidR="00E81353" w:rsidRPr="0084120C" w:rsidRDefault="006F1366" w:rsidP="00E81353">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E81353" w:rsidRPr="0084120C" w14:paraId="06A22A5E" w14:textId="77777777">
        <w:trPr>
          <w:trHeight w:val="466"/>
        </w:trPr>
        <w:tc>
          <w:tcPr>
            <w:tcW w:w="5097" w:type="dxa"/>
            <w:shd w:val="clear" w:color="auto" w:fill="E7EEF5" w:themeFill="accent5" w:themeFillTint="33"/>
          </w:tcPr>
          <w:p w14:paraId="2A73E76D" w14:textId="77777777" w:rsidR="00E81353" w:rsidRPr="0084120C" w:rsidRDefault="00E81353"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3B82090E" w14:textId="77777777" w:rsidR="00E81353" w:rsidRPr="0084120C" w:rsidRDefault="00E81353" w:rsidP="00224F07">
            <w:pPr>
              <w:spacing w:before="60" w:after="60"/>
              <w:rPr>
                <w:i/>
                <w:iCs/>
                <w:color w:val="4B4B4D" w:themeColor="text1"/>
              </w:rPr>
            </w:pPr>
            <w:r w:rsidRPr="0084120C">
              <w:rPr>
                <w:rStyle w:val="Heading3Char"/>
                <w:lang w:val="lt-LT"/>
              </w:rPr>
              <w:t>Investicijų grąža</w:t>
            </w:r>
          </w:p>
        </w:tc>
      </w:tr>
      <w:tr w:rsidR="00E81353" w:rsidRPr="0084120C" w14:paraId="126BC688" w14:textId="77777777">
        <w:trPr>
          <w:trHeight w:val="788"/>
        </w:trPr>
        <w:tc>
          <w:tcPr>
            <w:tcW w:w="5097" w:type="dxa"/>
          </w:tcPr>
          <w:p w14:paraId="1640082E" w14:textId="77777777" w:rsidR="00E81353" w:rsidRPr="0084120C" w:rsidRDefault="00E81353" w:rsidP="00224F07">
            <w:pPr>
              <w:pStyle w:val="StandardText"/>
              <w:spacing w:before="60" w:after="60"/>
              <w:rPr>
                <w:rStyle w:val="Heading3Char"/>
                <w:lang w:val="lt-LT"/>
              </w:rPr>
            </w:pPr>
            <w:r w:rsidRPr="0084120C">
              <w:t>5-25 € už kištukinį laikmatį</w:t>
            </w:r>
          </w:p>
        </w:tc>
        <w:tc>
          <w:tcPr>
            <w:tcW w:w="5109" w:type="dxa"/>
          </w:tcPr>
          <w:p w14:paraId="318690BF" w14:textId="6A045CFA" w:rsidR="00E81353" w:rsidRPr="0084120C" w:rsidRDefault="00E81353"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 xml:space="preserve">Minimalios investicinės išlaidos ir greita investicijų grąža, priklausomai nuo </w:t>
            </w:r>
            <w:r w:rsidR="00F83E2A" w:rsidRPr="0084120C">
              <w:rPr>
                <w:rStyle w:val="Heading3Char"/>
                <w:b w:val="0"/>
                <w:color w:val="4B4B4D" w:themeColor="text1"/>
                <w:lang w:val="lt-LT"/>
              </w:rPr>
              <w:t>vartotojų</w:t>
            </w:r>
            <w:r w:rsidR="00E34349" w:rsidRPr="0084120C">
              <w:rPr>
                <w:rStyle w:val="Heading3Char"/>
                <w:b w:val="0"/>
                <w:bCs/>
                <w:color w:val="4B4B4D" w:themeColor="text1"/>
                <w:lang w:val="lt-LT"/>
              </w:rPr>
              <w:t xml:space="preserve"> </w:t>
            </w:r>
            <w:r w:rsidRPr="0084120C">
              <w:rPr>
                <w:rStyle w:val="Heading3Char"/>
                <w:b w:val="0"/>
                <w:color w:val="4B4B4D" w:themeColor="text1"/>
                <w:lang w:val="lt-LT"/>
              </w:rPr>
              <w:t>elgsenos ir elektros kainų.</w:t>
            </w:r>
          </w:p>
        </w:tc>
      </w:tr>
      <w:tr w:rsidR="00E81353" w:rsidRPr="0084120C" w14:paraId="03903270" w14:textId="77777777">
        <w:trPr>
          <w:trHeight w:val="516"/>
        </w:trPr>
        <w:tc>
          <w:tcPr>
            <w:tcW w:w="5097" w:type="dxa"/>
            <w:shd w:val="clear" w:color="auto" w:fill="E7EEF5" w:themeFill="accent5" w:themeFillTint="33"/>
          </w:tcPr>
          <w:p w14:paraId="4BAC0C66" w14:textId="77777777" w:rsidR="00E81353" w:rsidRPr="0084120C" w:rsidRDefault="00E81353"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2264795A" w14:textId="77777777" w:rsidR="00E81353" w:rsidRPr="0084120C" w:rsidRDefault="00E81353" w:rsidP="00224F07">
            <w:pPr>
              <w:spacing w:before="60" w:after="60"/>
              <w:rPr>
                <w:rStyle w:val="Heading3Char"/>
                <w:lang w:val="lt-LT"/>
              </w:rPr>
            </w:pPr>
            <w:r w:rsidRPr="0084120C">
              <w:rPr>
                <w:rStyle w:val="Heading3Char"/>
                <w:lang w:val="lt-LT"/>
              </w:rPr>
              <w:t>Medžiagos ar technologijos prieinamumas</w:t>
            </w:r>
          </w:p>
        </w:tc>
      </w:tr>
      <w:tr w:rsidR="00E81353" w:rsidRPr="0084120C" w14:paraId="78AC43EE" w14:textId="77777777">
        <w:trPr>
          <w:trHeight w:val="724"/>
        </w:trPr>
        <w:tc>
          <w:tcPr>
            <w:tcW w:w="5097" w:type="dxa"/>
          </w:tcPr>
          <w:p w14:paraId="63F66F11" w14:textId="3ECD9944" w:rsidR="00E81353" w:rsidRPr="0084120C" w:rsidRDefault="002339BF" w:rsidP="00224F07">
            <w:pPr>
              <w:pStyle w:val="StandardText"/>
              <w:spacing w:before="60" w:after="60"/>
              <w:rPr>
                <w:rStyle w:val="Heading3Char"/>
                <w:lang w:val="lt-LT"/>
              </w:rPr>
            </w:pPr>
            <w:r w:rsidRPr="0084120C">
              <w:rPr>
                <w:rStyle w:val="Heading3Char"/>
                <w:b w:val="0"/>
                <w:color w:val="4B4B4D" w:themeColor="text1"/>
                <w:lang w:val="lt-LT"/>
              </w:rPr>
              <w:t>Šiuo metu finansavimo programų šiai priemonei nėra.</w:t>
            </w:r>
          </w:p>
        </w:tc>
        <w:tc>
          <w:tcPr>
            <w:tcW w:w="5109" w:type="dxa"/>
          </w:tcPr>
          <w:p w14:paraId="000FC95A" w14:textId="77777777" w:rsidR="00E81353" w:rsidRPr="0084120C" w:rsidRDefault="00E81353" w:rsidP="00224F07">
            <w:pPr>
              <w:pStyle w:val="StandardText"/>
              <w:spacing w:before="60" w:after="60"/>
              <w:rPr>
                <w:rStyle w:val="Heading3Char"/>
                <w:b w:val="0"/>
                <w:color w:val="4B4B4D" w:themeColor="text1"/>
                <w:lang w:val="lt-LT"/>
              </w:rPr>
            </w:pPr>
            <w:r w:rsidRPr="0084120C">
              <w:t>Kištukiniai lizdai su laikmačiais, programuojamais laikmačiais paprastai būna labai įvairūs ir atlieka įvairias funkcijas.</w:t>
            </w:r>
          </w:p>
        </w:tc>
      </w:tr>
      <w:tr w:rsidR="00E81353" w:rsidRPr="0084120C" w14:paraId="1C4F5299"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3B6F12F" w14:textId="77777777" w:rsidR="00E81353" w:rsidRPr="0084120C" w:rsidRDefault="00E81353"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 xml:space="preserve"> Specialūs reikalavimai, saugos priemonės, iššūkiai ar sąlygos</w:t>
            </w:r>
          </w:p>
        </w:tc>
      </w:tr>
      <w:tr w:rsidR="00E81353" w:rsidRPr="0084120C" w14:paraId="6DFC5069" w14:textId="77777777">
        <w:trPr>
          <w:trHeight w:val="290"/>
        </w:trPr>
        <w:tc>
          <w:tcPr>
            <w:tcW w:w="10206" w:type="dxa"/>
            <w:gridSpan w:val="2"/>
            <w:tcBorders>
              <w:top w:val="single" w:sz="4" w:space="0" w:color="auto"/>
              <w:left w:val="single" w:sz="4" w:space="0" w:color="auto"/>
              <w:bottom w:val="single" w:sz="4" w:space="0" w:color="auto"/>
              <w:right w:val="single" w:sz="4" w:space="0" w:color="auto"/>
            </w:tcBorders>
          </w:tcPr>
          <w:p w14:paraId="2A2065BD" w14:textId="77777777" w:rsidR="00E81353" w:rsidRPr="0084120C" w:rsidRDefault="00E81353" w:rsidP="00224F07">
            <w:pPr>
              <w:pStyle w:val="StandardText"/>
              <w:spacing w:before="60" w:after="60"/>
              <w:rPr>
                <w:i/>
                <w:iCs/>
                <w:color w:val="7B6A6B" w:themeColor="accent4"/>
                <w:sz w:val="22"/>
                <w:szCs w:val="22"/>
              </w:rPr>
            </w:pPr>
          </w:p>
          <w:p w14:paraId="37EBD94E" w14:textId="77777777" w:rsidR="00E81353" w:rsidRPr="0084120C" w:rsidRDefault="00E81353" w:rsidP="00224F07">
            <w:pPr>
              <w:pStyle w:val="StandardText"/>
              <w:spacing w:before="60" w:after="60"/>
              <w:rPr>
                <w:i/>
                <w:iCs/>
                <w:color w:val="7B6A6B" w:themeColor="accent4"/>
                <w:sz w:val="22"/>
                <w:szCs w:val="22"/>
              </w:rPr>
            </w:pPr>
          </w:p>
        </w:tc>
      </w:tr>
    </w:tbl>
    <w:p w14:paraId="03A5CC80" w14:textId="7352BF64" w:rsidR="00E81353" w:rsidRPr="0084120C" w:rsidRDefault="00E81353" w:rsidP="00520562">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E81353" w:rsidRPr="0084120C" w14:paraId="2AD66768" w14:textId="77777777" w:rsidTr="00224F07">
        <w:tc>
          <w:tcPr>
            <w:tcW w:w="10196" w:type="dxa"/>
            <w:shd w:val="clear" w:color="auto" w:fill="E7EEF5" w:themeFill="accent5" w:themeFillTint="33"/>
          </w:tcPr>
          <w:p w14:paraId="0AA303D3" w14:textId="29898731" w:rsidR="00E81353"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E81353" w:rsidRPr="0084120C" w14:paraId="14D6DCBC" w14:textId="77777777" w:rsidTr="00224F07">
        <w:tc>
          <w:tcPr>
            <w:tcW w:w="10196" w:type="dxa"/>
          </w:tcPr>
          <w:p w14:paraId="7E49CBA2" w14:textId="77777777" w:rsidR="00E81353" w:rsidRPr="0084120C" w:rsidRDefault="00E81353" w:rsidP="00224F07">
            <w:pPr>
              <w:spacing w:before="60" w:after="60"/>
              <w:rPr>
                <w:i/>
                <w:iCs/>
              </w:rPr>
            </w:pPr>
          </w:p>
          <w:p w14:paraId="7015F14C" w14:textId="77777777" w:rsidR="00E81353" w:rsidRPr="0084120C" w:rsidRDefault="00E81353" w:rsidP="00224F07">
            <w:pPr>
              <w:spacing w:before="60" w:after="60"/>
              <w:rPr>
                <w:i/>
                <w:iCs/>
              </w:rPr>
            </w:pPr>
          </w:p>
        </w:tc>
      </w:tr>
      <w:tr w:rsidR="00E81353" w:rsidRPr="0084120C" w14:paraId="2BDD355C" w14:textId="77777777" w:rsidTr="00224F07">
        <w:tc>
          <w:tcPr>
            <w:tcW w:w="10196" w:type="dxa"/>
            <w:shd w:val="clear" w:color="auto" w:fill="E7EEF5" w:themeFill="accent5" w:themeFillTint="33"/>
          </w:tcPr>
          <w:p w14:paraId="11DECFF9" w14:textId="1BCC9F4C" w:rsidR="00E81353"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E81353" w:rsidRPr="0084120C" w14:paraId="3A247203" w14:textId="77777777" w:rsidTr="00224F07">
        <w:trPr>
          <w:trHeight w:val="615"/>
        </w:trPr>
        <w:tc>
          <w:tcPr>
            <w:tcW w:w="10196" w:type="dxa"/>
          </w:tcPr>
          <w:p w14:paraId="6054E336" w14:textId="77777777" w:rsidR="00E81353" w:rsidRPr="0084120C" w:rsidRDefault="00E81353" w:rsidP="00224F07">
            <w:pPr>
              <w:spacing w:before="60" w:after="60"/>
              <w:rPr>
                <w:i/>
                <w:iCs/>
              </w:rPr>
            </w:pPr>
          </w:p>
          <w:p w14:paraId="339D71D3" w14:textId="77777777" w:rsidR="00E81353" w:rsidRPr="0084120C" w:rsidRDefault="00E81353" w:rsidP="00224F07">
            <w:pPr>
              <w:spacing w:before="60" w:after="60"/>
              <w:rPr>
                <w:i/>
                <w:iCs/>
              </w:rPr>
            </w:pPr>
          </w:p>
        </w:tc>
      </w:tr>
      <w:tr w:rsidR="00E81353" w:rsidRPr="0084120C" w14:paraId="028DD73C" w14:textId="77777777" w:rsidTr="00224F07">
        <w:tc>
          <w:tcPr>
            <w:tcW w:w="10196" w:type="dxa"/>
            <w:shd w:val="clear" w:color="auto" w:fill="E7EEF5" w:themeFill="accent5" w:themeFillTint="33"/>
          </w:tcPr>
          <w:p w14:paraId="2336A612" w14:textId="77777777" w:rsidR="00E81353" w:rsidRPr="0084120C" w:rsidRDefault="00E8135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E81353" w:rsidRPr="0084120C" w14:paraId="34FC35FC" w14:textId="77777777" w:rsidTr="00224F07">
        <w:trPr>
          <w:trHeight w:val="913"/>
        </w:trPr>
        <w:tc>
          <w:tcPr>
            <w:tcW w:w="10196" w:type="dxa"/>
          </w:tcPr>
          <w:p w14:paraId="1686D258" w14:textId="77777777" w:rsidR="00E81353" w:rsidRPr="0084120C" w:rsidRDefault="00E81353" w:rsidP="00224F07">
            <w:pPr>
              <w:pStyle w:val="StandardText"/>
              <w:spacing w:before="60" w:after="60"/>
            </w:pPr>
            <w:r w:rsidRPr="0084120C">
              <w:t>Didelių pastatų valytojai ir (arba) techninės priežiūros darbuotojai</w:t>
            </w:r>
          </w:p>
          <w:p w14:paraId="4D4040A1" w14:textId="77777777" w:rsidR="00E81353" w:rsidRPr="0084120C" w:rsidRDefault="00E81353" w:rsidP="00224F07">
            <w:pPr>
              <w:spacing w:before="60" w:after="60"/>
              <w:rPr>
                <w:i/>
                <w:iCs/>
              </w:rPr>
            </w:pPr>
          </w:p>
        </w:tc>
      </w:tr>
    </w:tbl>
    <w:p w14:paraId="4AAFC1B0" w14:textId="77777777" w:rsidR="00E81353" w:rsidRPr="0084120C" w:rsidRDefault="00E81353" w:rsidP="00E81353">
      <w:pPr>
        <w:spacing w:before="0"/>
        <w:rPr>
          <w:rStyle w:val="Heading3Char"/>
          <w:sz w:val="28"/>
          <w:szCs w:val="28"/>
          <w:lang w:val="lt-LT"/>
        </w:rPr>
      </w:pPr>
      <w:r w:rsidRPr="0084120C">
        <w:rPr>
          <w:rStyle w:val="Heading3Char"/>
          <w:b w:val="0"/>
          <w:sz w:val="28"/>
          <w:szCs w:val="28"/>
          <w:lang w:val="lt-LT"/>
        </w:rPr>
        <w:br w:type="page"/>
      </w:r>
    </w:p>
    <w:p w14:paraId="53A65F2B" w14:textId="77777777" w:rsidR="00E81353" w:rsidRPr="0084120C" w:rsidRDefault="00E81353" w:rsidP="00E81353">
      <w:pPr>
        <w:pStyle w:val="Heading3"/>
      </w:pPr>
      <w:r w:rsidRPr="0084120C">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E81353" w:rsidRPr="0084120C" w14:paraId="22C9717E" w14:textId="77777777" w:rsidTr="00224F07">
        <w:tc>
          <w:tcPr>
            <w:tcW w:w="4957" w:type="dxa"/>
            <w:shd w:val="clear" w:color="auto" w:fill="E7EEF5" w:themeFill="accent5" w:themeFillTint="33"/>
          </w:tcPr>
          <w:p w14:paraId="309DD37B" w14:textId="77777777" w:rsidR="00E81353" w:rsidRPr="0084120C" w:rsidRDefault="00E81353" w:rsidP="00224F07">
            <w:pPr>
              <w:spacing w:before="60" w:after="60"/>
              <w:rPr>
                <w:rStyle w:val="Heading3Char"/>
                <w:bCs/>
                <w:lang w:val="lt-LT"/>
              </w:rPr>
            </w:pPr>
            <w:r w:rsidRPr="0084120C">
              <w:rPr>
                <w:rStyle w:val="Heading3Char"/>
                <w:bCs/>
                <w:lang w:val="lt-LT"/>
              </w:rPr>
              <w:t>Pirmieji priemonės inicijavimo žingsniai:</w:t>
            </w:r>
          </w:p>
          <w:p w14:paraId="31C6EDE0" w14:textId="77777777" w:rsidR="00E81353" w:rsidRPr="0084120C" w:rsidRDefault="00E81353" w:rsidP="00224F07">
            <w:pPr>
              <w:spacing w:before="60" w:after="60"/>
              <w:rPr>
                <w:bCs/>
              </w:rPr>
            </w:pPr>
            <w:r w:rsidRPr="0084120C">
              <w:rPr>
                <w:rStyle w:val="Heading3Char"/>
                <w:bCs/>
                <w:lang w:val="lt-LT"/>
              </w:rPr>
              <w:t>parengiamieji veiksmai</w:t>
            </w:r>
          </w:p>
        </w:tc>
        <w:tc>
          <w:tcPr>
            <w:tcW w:w="5237" w:type="dxa"/>
            <w:shd w:val="clear" w:color="auto" w:fill="E7EEF5" w:themeFill="accent5" w:themeFillTint="33"/>
          </w:tcPr>
          <w:p w14:paraId="37A07C33" w14:textId="49022C43" w:rsidR="00E81353" w:rsidRPr="0084120C" w:rsidRDefault="00E81353" w:rsidP="00224F07">
            <w:pPr>
              <w:spacing w:after="120"/>
              <w:rPr>
                <w:b/>
                <w:bCs/>
              </w:rPr>
            </w:pPr>
            <w:r w:rsidRPr="0084120C">
              <w:rPr>
                <w:rStyle w:val="Heading3Char"/>
                <w:lang w:val="lt-LT"/>
              </w:rPr>
              <w:t>Diegimo instrukcijos ir gairės, atvirojo kodo iniciatyvos</w:t>
            </w:r>
          </w:p>
        </w:tc>
      </w:tr>
      <w:tr w:rsidR="00E81353" w:rsidRPr="0084120C" w14:paraId="4FB2C8EF" w14:textId="77777777" w:rsidTr="00224F07">
        <w:trPr>
          <w:trHeight w:val="892"/>
        </w:trPr>
        <w:tc>
          <w:tcPr>
            <w:tcW w:w="4957" w:type="dxa"/>
          </w:tcPr>
          <w:p w14:paraId="2513B4C2" w14:textId="374371E9" w:rsidR="00E81353" w:rsidRPr="0084120C" w:rsidRDefault="00E81353">
            <w:pPr>
              <w:pStyle w:val="StandardText"/>
              <w:numPr>
                <w:ilvl w:val="0"/>
                <w:numId w:val="51"/>
              </w:numPr>
              <w:spacing w:before="60" w:after="60" w:line="280" w:lineRule="exact"/>
              <w:rPr>
                <w:i/>
                <w:iCs/>
              </w:rPr>
            </w:pPr>
            <w:r w:rsidRPr="0084120C">
              <w:t>Nustatyti prietaisus, kuriems būtų naudingas kištukinio lizdo laikmatis arba skaitmeninis kištukinis lizdas</w:t>
            </w:r>
            <w:r w:rsidR="00E34349" w:rsidRPr="0084120C">
              <w:t>.</w:t>
            </w:r>
          </w:p>
          <w:p w14:paraId="000A42FC" w14:textId="7E99F2A8" w:rsidR="00E81353" w:rsidRPr="0084120C" w:rsidRDefault="00E81353">
            <w:pPr>
              <w:pStyle w:val="StandardText"/>
              <w:numPr>
                <w:ilvl w:val="0"/>
                <w:numId w:val="51"/>
              </w:numPr>
              <w:spacing w:before="60" w:after="60" w:line="280" w:lineRule="exact"/>
              <w:rPr>
                <w:i/>
                <w:iCs/>
              </w:rPr>
            </w:pPr>
            <w:r w:rsidRPr="0084120C">
              <w:t xml:space="preserve">Tinkamo </w:t>
            </w:r>
            <w:r w:rsidR="00E34349" w:rsidRPr="0084120C">
              <w:t>kištukinio</w:t>
            </w:r>
            <w:r w:rsidRPr="0084120C">
              <w:t xml:space="preserve"> laikmačio įsigijimas</w:t>
            </w:r>
            <w:r w:rsidR="00E34349" w:rsidRPr="0084120C">
              <w:t>.</w:t>
            </w:r>
          </w:p>
        </w:tc>
        <w:tc>
          <w:tcPr>
            <w:tcW w:w="5237" w:type="dxa"/>
          </w:tcPr>
          <w:p w14:paraId="24B85C1F" w14:textId="2543B623" w:rsidR="00E81353" w:rsidRPr="0084120C" w:rsidRDefault="00D76E37" w:rsidP="00224F07">
            <w:pPr>
              <w:spacing w:before="60" w:after="60"/>
            </w:pPr>
            <w:hyperlink r:id="rId127" w:history="1">
              <w:r w:rsidRPr="0084120C">
                <w:rPr>
                  <w:rStyle w:val="Hyperlink"/>
                </w:rPr>
                <w:t>https://lt.manuals.plus/ge/ge-29972-mechanical-stake-timer-instruction-manual</w:t>
              </w:r>
            </w:hyperlink>
            <w:r w:rsidRPr="0084120C">
              <w:t xml:space="preserve"> </w:t>
            </w:r>
          </w:p>
        </w:tc>
      </w:tr>
      <w:tr w:rsidR="00E81353" w:rsidRPr="0084120C" w14:paraId="30E68EC0" w14:textId="77777777" w:rsidTr="00224F07">
        <w:tc>
          <w:tcPr>
            <w:tcW w:w="4957" w:type="dxa"/>
            <w:shd w:val="clear" w:color="auto" w:fill="E7EEF5" w:themeFill="accent5" w:themeFillTint="33"/>
          </w:tcPr>
          <w:p w14:paraId="18D35EBB" w14:textId="5C6DB55F" w:rsidR="00E81353" w:rsidRPr="0084120C" w:rsidRDefault="00804762" w:rsidP="00224F07">
            <w:pPr>
              <w:spacing w:before="60" w:after="60"/>
              <w:rPr>
                <w:rStyle w:val="Heading3Char"/>
                <w:bCs/>
                <w:lang w:val="lt-LT"/>
              </w:rPr>
            </w:pPr>
            <w:r w:rsidRPr="0084120C">
              <w:rPr>
                <w:rStyle w:val="Heading3Char"/>
                <w:bCs/>
                <w:lang w:val="lt-LT"/>
              </w:rPr>
              <w:t>Į</w:t>
            </w:r>
            <w:r w:rsidR="00E81353" w:rsidRPr="0084120C">
              <w:rPr>
                <w:rStyle w:val="Heading3Char"/>
                <w:bCs/>
                <w:lang w:val="lt-LT"/>
              </w:rPr>
              <w:t>gyvendinimas</w:t>
            </w:r>
          </w:p>
        </w:tc>
        <w:tc>
          <w:tcPr>
            <w:tcW w:w="5237" w:type="dxa"/>
            <w:shd w:val="clear" w:color="auto" w:fill="E7EEF5" w:themeFill="accent5" w:themeFillTint="33"/>
          </w:tcPr>
          <w:p w14:paraId="7FE5E09B" w14:textId="50646FF3" w:rsidR="00E81353" w:rsidRPr="0084120C" w:rsidRDefault="00E33038" w:rsidP="00224F07">
            <w:pPr>
              <w:spacing w:before="60" w:after="60"/>
              <w:rPr>
                <w:rStyle w:val="Heading3Char"/>
                <w:bCs/>
                <w:lang w:val="lt-LT"/>
              </w:rPr>
            </w:pPr>
            <w:r w:rsidRPr="0084120C">
              <w:rPr>
                <w:rStyle w:val="Heading3Char"/>
                <w:bCs/>
                <w:lang w:val="lt-LT"/>
              </w:rPr>
              <w:t>Susijusi komunikacija</w:t>
            </w:r>
          </w:p>
        </w:tc>
      </w:tr>
      <w:tr w:rsidR="00E81353" w:rsidRPr="0084120C" w14:paraId="2497B41F" w14:textId="77777777" w:rsidTr="00224F07">
        <w:trPr>
          <w:trHeight w:val="855"/>
        </w:trPr>
        <w:tc>
          <w:tcPr>
            <w:tcW w:w="4957" w:type="dxa"/>
          </w:tcPr>
          <w:p w14:paraId="17FF19B8" w14:textId="72FF0553" w:rsidR="00E81353" w:rsidRPr="0084120C" w:rsidRDefault="00E81353">
            <w:pPr>
              <w:pStyle w:val="StandardText"/>
              <w:numPr>
                <w:ilvl w:val="0"/>
                <w:numId w:val="52"/>
              </w:numPr>
              <w:spacing w:before="60" w:after="60" w:line="280" w:lineRule="exact"/>
            </w:pPr>
            <w:r w:rsidRPr="0084120C">
              <w:t>Kištukinio laikmačio montavimas</w:t>
            </w:r>
            <w:r w:rsidR="00E34349" w:rsidRPr="0084120C">
              <w:t>.</w:t>
            </w:r>
          </w:p>
          <w:p w14:paraId="308A63A3" w14:textId="116585E0" w:rsidR="00E81353" w:rsidRPr="0084120C" w:rsidRDefault="00E81353">
            <w:pPr>
              <w:pStyle w:val="StandardText"/>
              <w:numPr>
                <w:ilvl w:val="0"/>
                <w:numId w:val="52"/>
              </w:numPr>
              <w:spacing w:before="60" w:after="60" w:line="280" w:lineRule="exact"/>
            </w:pPr>
            <w:r w:rsidRPr="0084120C">
              <w:t xml:space="preserve">Pageidaujamo laiko, scenarijų </w:t>
            </w:r>
            <w:r w:rsidR="00F83E2A" w:rsidRPr="0084120C">
              <w:t>su</w:t>
            </w:r>
            <w:r w:rsidRPr="0084120C">
              <w:t>programavimas</w:t>
            </w:r>
            <w:r w:rsidR="00E34349" w:rsidRPr="0084120C">
              <w:t xml:space="preserve"> prietaisams.</w:t>
            </w:r>
          </w:p>
        </w:tc>
        <w:tc>
          <w:tcPr>
            <w:tcW w:w="5237" w:type="dxa"/>
          </w:tcPr>
          <w:p w14:paraId="481D3C1B" w14:textId="77777777" w:rsidR="00E81353" w:rsidRPr="0084120C" w:rsidRDefault="00E81353" w:rsidP="00224F07">
            <w:pPr>
              <w:pStyle w:val="StandardText"/>
              <w:spacing w:before="60" w:after="60"/>
            </w:pPr>
            <w:r w:rsidRPr="0084120C">
              <w:t>Informacija darbuotojams, jei taikoma</w:t>
            </w:r>
          </w:p>
        </w:tc>
      </w:tr>
      <w:tr w:rsidR="00E81353" w:rsidRPr="0084120C" w14:paraId="3095BAAF" w14:textId="77777777" w:rsidTr="00224F07">
        <w:tc>
          <w:tcPr>
            <w:tcW w:w="4957" w:type="dxa"/>
            <w:shd w:val="clear" w:color="auto" w:fill="E7EEF5" w:themeFill="accent5" w:themeFillTint="33"/>
          </w:tcPr>
          <w:p w14:paraId="6AE5DAB5" w14:textId="38D627F2" w:rsidR="00E81353"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0F043C9B" w14:textId="77777777" w:rsidR="00E81353" w:rsidRPr="0084120C" w:rsidRDefault="00E81353" w:rsidP="00224F07">
            <w:pPr>
              <w:spacing w:before="60" w:after="60"/>
              <w:rPr>
                <w:rStyle w:val="Heading3Char"/>
                <w:bCs/>
                <w:lang w:val="lt-LT"/>
              </w:rPr>
            </w:pPr>
            <w:r w:rsidRPr="0084120C">
              <w:rPr>
                <w:rStyle w:val="Heading3Char"/>
                <w:bCs/>
                <w:lang w:val="lt-LT"/>
              </w:rPr>
              <w:t>Kitos pastabos ir nuorodos</w:t>
            </w:r>
          </w:p>
        </w:tc>
      </w:tr>
      <w:tr w:rsidR="00E81353" w:rsidRPr="0084120C" w14:paraId="4D7DD318" w14:textId="77777777" w:rsidTr="00224F07">
        <w:trPr>
          <w:trHeight w:val="1192"/>
        </w:trPr>
        <w:tc>
          <w:tcPr>
            <w:tcW w:w="4957" w:type="dxa"/>
          </w:tcPr>
          <w:p w14:paraId="7B27A423" w14:textId="3C7C2961" w:rsidR="00E81353" w:rsidRPr="0084120C" w:rsidRDefault="00E81353">
            <w:pPr>
              <w:pStyle w:val="StandardText"/>
              <w:numPr>
                <w:ilvl w:val="0"/>
                <w:numId w:val="53"/>
              </w:numPr>
              <w:spacing w:line="280" w:lineRule="exact"/>
            </w:pPr>
            <w:r w:rsidRPr="0084120C">
              <w:t>Jei įmanoma, elektros energijos suvartojimo stebėjimas naudojant prietaisą</w:t>
            </w:r>
            <w:r w:rsidR="00E34349" w:rsidRPr="0084120C">
              <w:t>.</w:t>
            </w:r>
          </w:p>
          <w:p w14:paraId="3AD0C761" w14:textId="64CE4342" w:rsidR="00E81353" w:rsidRPr="0084120C" w:rsidRDefault="00E34349">
            <w:pPr>
              <w:pStyle w:val="StandardText"/>
              <w:numPr>
                <w:ilvl w:val="0"/>
                <w:numId w:val="53"/>
              </w:numPr>
              <w:spacing w:line="280" w:lineRule="exact"/>
            </w:pPr>
            <w:r w:rsidRPr="0084120C">
              <w:t>Patikrinimas kiek sutaupoma energijos.</w:t>
            </w:r>
          </w:p>
        </w:tc>
        <w:tc>
          <w:tcPr>
            <w:tcW w:w="5237" w:type="dxa"/>
          </w:tcPr>
          <w:p w14:paraId="767DA708" w14:textId="77777777" w:rsidR="00E81353" w:rsidRPr="0084120C" w:rsidRDefault="00E81353" w:rsidP="00224F07">
            <w:pPr>
              <w:spacing w:before="60" w:after="60"/>
              <w:rPr>
                <w:i/>
                <w:iCs/>
              </w:rPr>
            </w:pPr>
          </w:p>
        </w:tc>
      </w:tr>
    </w:tbl>
    <w:p w14:paraId="6F181CDA" w14:textId="77777777" w:rsidR="00E81353" w:rsidRPr="0084120C" w:rsidRDefault="00E81353" w:rsidP="00E81353">
      <w:pPr>
        <w:tabs>
          <w:tab w:val="left" w:pos="3830"/>
        </w:tabs>
        <w:rPr>
          <w:b/>
          <w:bCs/>
        </w:rPr>
      </w:pPr>
    </w:p>
    <w:tbl>
      <w:tblPr>
        <w:tblStyle w:val="TableGrid"/>
        <w:tblW w:w="0" w:type="auto"/>
        <w:tblLook w:val="04A0" w:firstRow="1" w:lastRow="0" w:firstColumn="1" w:lastColumn="0" w:noHBand="0" w:noVBand="1"/>
      </w:tblPr>
      <w:tblGrid>
        <w:gridCol w:w="10194"/>
      </w:tblGrid>
      <w:tr w:rsidR="00E81353" w:rsidRPr="0084120C" w14:paraId="2B6A647E" w14:textId="77777777" w:rsidTr="00224F07">
        <w:trPr>
          <w:trHeight w:val="351"/>
        </w:trPr>
        <w:tc>
          <w:tcPr>
            <w:tcW w:w="10194" w:type="dxa"/>
            <w:shd w:val="clear" w:color="auto" w:fill="D4E2ED" w:themeFill="accent2" w:themeFillTint="33"/>
          </w:tcPr>
          <w:p w14:paraId="0B17CEEF" w14:textId="6135B1C3" w:rsidR="00E81353" w:rsidRPr="0084120C" w:rsidRDefault="00E81353" w:rsidP="00224F07">
            <w:pPr>
              <w:tabs>
                <w:tab w:val="left" w:pos="3830"/>
              </w:tabs>
              <w:rPr>
                <w:b/>
                <w:bCs/>
                <w:sz w:val="24"/>
                <w:szCs w:val="24"/>
              </w:rPr>
            </w:pPr>
            <w:r w:rsidRPr="0084120C">
              <w:rPr>
                <w:b/>
                <w:bCs/>
                <w:color w:val="007BB2" w:themeColor="background2"/>
                <w:sz w:val="24"/>
                <w:szCs w:val="24"/>
              </w:rPr>
              <w:t>Nuotraukos</w:t>
            </w:r>
          </w:p>
        </w:tc>
      </w:tr>
      <w:tr w:rsidR="00E81353" w:rsidRPr="0084120C" w14:paraId="0FCEC2AF" w14:textId="77777777" w:rsidTr="00224F07">
        <w:trPr>
          <w:trHeight w:val="4300"/>
        </w:trPr>
        <w:tc>
          <w:tcPr>
            <w:tcW w:w="10194" w:type="dxa"/>
            <w:vAlign w:val="center"/>
          </w:tcPr>
          <w:p w14:paraId="2B9DFC0F" w14:textId="581BE14E" w:rsidR="00E81353" w:rsidRPr="0084120C" w:rsidRDefault="00B7552B" w:rsidP="00224F07">
            <w:pPr>
              <w:keepNext/>
              <w:tabs>
                <w:tab w:val="left" w:pos="3830"/>
              </w:tabs>
              <w:spacing w:before="60" w:after="60"/>
            </w:pPr>
            <w:r w:rsidRPr="0084120C">
              <w:rPr>
                <w:i/>
                <w:iCs/>
                <w:noProof/>
              </w:rPr>
              <w:drawing>
                <wp:inline distT="0" distB="0" distL="0" distR="0" wp14:anchorId="156CDE76" wp14:editId="0C9F00B4">
                  <wp:extent cx="2419350" cy="2054675"/>
                  <wp:effectExtent l="0" t="0" r="0" b="3175"/>
                  <wp:docPr id="1054484415" name="Grafik 3" descr="Ein Bild, das Kabel, Stecker und Steckdose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84415" name="Grafik 3" descr="Ein Bild, das Kabel, Stecker und Steckdosen, Im Haus, Wand enthält.&#10;&#10;KI-generierte Inhalte können fehlerhaft sein."/>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53475" cy="2083656"/>
                          </a:xfrm>
                          <a:prstGeom prst="rect">
                            <a:avLst/>
                          </a:prstGeom>
                          <a:noFill/>
                          <a:ln>
                            <a:noFill/>
                          </a:ln>
                        </pic:spPr>
                      </pic:pic>
                    </a:graphicData>
                  </a:graphic>
                </wp:inline>
              </w:drawing>
            </w:r>
            <w:r>
              <w:t xml:space="preserve">   </w:t>
            </w:r>
            <w:r w:rsidRPr="00E13019">
              <w:rPr>
                <w:noProof/>
              </w:rPr>
              <w:drawing>
                <wp:inline distT="0" distB="0" distL="0" distR="0" wp14:anchorId="409F40CE" wp14:editId="38860603">
                  <wp:extent cx="2085975" cy="2308225"/>
                  <wp:effectExtent l="0" t="0" r="9525" b="0"/>
                  <wp:docPr id="1576683407" name="Grafik 2">
                    <a:extLst xmlns:a="http://schemas.openxmlformats.org/drawingml/2006/main">
                      <a:ext uri="{FF2B5EF4-FFF2-40B4-BE49-F238E27FC236}">
                        <a16:creationId xmlns:a16="http://schemas.microsoft.com/office/drawing/2014/main" id="{FB20985E-C81A-1390-3B8C-FFB7F21E15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FB20985E-C81A-1390-3B8C-FFB7F21E1574}"/>
                              </a:ext>
                            </a:extLst>
                          </pic:cNvPr>
                          <pic:cNvPicPr>
                            <a:picLocks noChangeAspect="1"/>
                          </pic:cNvPicPr>
                        </pic:nvPicPr>
                        <pic:blipFill rotWithShape="1">
                          <a:blip r:embed="rId129"/>
                          <a:srcRect t="7025" b="9973"/>
                          <a:stretch>
                            <a:fillRect/>
                          </a:stretch>
                        </pic:blipFill>
                        <pic:spPr bwMode="auto">
                          <a:xfrm>
                            <a:off x="0" y="0"/>
                            <a:ext cx="2085975" cy="2308225"/>
                          </a:xfrm>
                          <a:prstGeom prst="rect">
                            <a:avLst/>
                          </a:prstGeom>
                          <a:ln>
                            <a:noFill/>
                          </a:ln>
                          <a:extLst>
                            <a:ext uri="{53640926-AAD7-44D8-BBD7-CCE9431645EC}">
                              <a14:shadowObscured xmlns:a14="http://schemas.microsoft.com/office/drawing/2010/main"/>
                            </a:ext>
                          </a:extLst>
                        </pic:spPr>
                      </pic:pic>
                    </a:graphicData>
                  </a:graphic>
                </wp:inline>
              </w:drawing>
            </w:r>
          </w:p>
          <w:p w14:paraId="66DB8D76" w14:textId="79E45736" w:rsidR="00E81353" w:rsidRPr="0084120C" w:rsidRDefault="00E81353" w:rsidP="00224F07">
            <w:pPr>
              <w:pStyle w:val="Caption"/>
              <w:spacing w:before="60" w:after="60"/>
              <w:rPr>
                <w:i w:val="0"/>
                <w:iCs w:val="0"/>
              </w:rPr>
            </w:pPr>
            <w:r w:rsidRPr="0084120C">
              <w:t>Išmanusis kištukinis lizdas</w:t>
            </w:r>
            <w:r w:rsidRPr="0084120C">
              <w:rPr>
                <w:b/>
                <w:bCs/>
              </w:rPr>
              <w:t xml:space="preserve">© </w:t>
            </w:r>
            <w:r w:rsidRPr="0084120C">
              <w:t xml:space="preserve"> ZEBAU GmbH</w:t>
            </w:r>
            <w:r w:rsidR="00C40CC4">
              <w:t xml:space="preserve">                      </w:t>
            </w:r>
            <w:r w:rsidR="00352783" w:rsidRPr="00352783">
              <w:t>Lizdas su laikmačiu</w:t>
            </w:r>
            <w:r w:rsidR="00352783">
              <w:t xml:space="preserve"> </w:t>
            </w:r>
            <w:r w:rsidR="00C40CC4" w:rsidRPr="00C40CC4">
              <w:t>© Reklamos agentūra „Aukso vartai</w:t>
            </w:r>
          </w:p>
        </w:tc>
      </w:tr>
    </w:tbl>
    <w:p w14:paraId="0A0F6CC0" w14:textId="77777777" w:rsidR="00E81353" w:rsidRPr="0084120C" w:rsidRDefault="00E81353" w:rsidP="00E81353">
      <w:pPr>
        <w:tabs>
          <w:tab w:val="left" w:pos="3830"/>
        </w:tabs>
        <w:rPr>
          <w:b/>
          <w:bCs/>
        </w:rPr>
      </w:pPr>
    </w:p>
    <w:p w14:paraId="20D2E760" w14:textId="77777777" w:rsidR="00B65072" w:rsidRPr="0084120C" w:rsidRDefault="00B65072">
      <w:pPr>
        <w:spacing w:before="0"/>
        <w:rPr>
          <w:b/>
          <w:bCs/>
        </w:rPr>
      </w:pPr>
      <w:r w:rsidRPr="0084120C">
        <w:rPr>
          <w:b/>
          <w:bCs/>
        </w:rPr>
        <w:br w:type="page"/>
      </w:r>
    </w:p>
    <w:p w14:paraId="036799E4" w14:textId="77777777" w:rsidR="006E41A1" w:rsidRPr="0084120C" w:rsidRDefault="006E41A1" w:rsidP="006E41A1">
      <w:pPr>
        <w:pStyle w:val="Heading2"/>
        <w:rPr>
          <w:color w:val="007BB2" w:themeColor="background2"/>
          <w:sz w:val="16"/>
          <w:szCs w:val="16"/>
        </w:rPr>
      </w:pPr>
      <w:bookmarkStart w:id="51" w:name="_Toc192794852"/>
      <w:r w:rsidRPr="0084120C">
        <w:lastRenderedPageBreak/>
        <w:t>Vandens maišytuvo aeratorius</w:t>
      </w:r>
      <w:bookmarkEnd w:id="5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E41A1" w:rsidRPr="0084120C" w14:paraId="3EB5B0A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8876EE2" w14:textId="77777777" w:rsidR="006E41A1" w:rsidRPr="0084120C" w:rsidRDefault="006E41A1" w:rsidP="00224F07">
            <w:pPr>
              <w:spacing w:before="60" w:after="60"/>
              <w:rPr>
                <w:i/>
                <w:iCs/>
                <w:color w:val="7B6A6B" w:themeColor="accent4"/>
              </w:rPr>
            </w:pPr>
            <w:r w:rsidRPr="0084120C">
              <w:rPr>
                <w:rStyle w:val="Heading3Char"/>
                <w:lang w:val="lt-LT"/>
              </w:rPr>
              <w:t>Trumpas aprašymas</w:t>
            </w:r>
          </w:p>
        </w:tc>
      </w:tr>
      <w:tr w:rsidR="006E41A1" w:rsidRPr="0084120C" w14:paraId="707A61BF" w14:textId="77777777" w:rsidTr="00224F07">
        <w:trPr>
          <w:trHeight w:val="2605"/>
        </w:trPr>
        <w:tc>
          <w:tcPr>
            <w:tcW w:w="10292" w:type="dxa"/>
            <w:tcBorders>
              <w:top w:val="single" w:sz="4" w:space="0" w:color="auto"/>
            </w:tcBorders>
          </w:tcPr>
          <w:p w14:paraId="5B464391" w14:textId="24E5820D" w:rsidR="006E41A1" w:rsidRPr="0084120C" w:rsidRDefault="006E41A1" w:rsidP="00224F07">
            <w:pPr>
              <w:pStyle w:val="StandardText"/>
              <w:spacing w:before="60" w:after="60"/>
              <w:rPr>
                <w:rStyle w:val="CompanynameZchn"/>
                <w:sz w:val="24"/>
              </w:rPr>
            </w:pPr>
            <w:r w:rsidRPr="0084120C">
              <w:rPr>
                <w:rStyle w:val="CompanynameZchn"/>
                <w:sz w:val="24"/>
              </w:rPr>
              <w:t xml:space="preserve">Vandens biuruose </w:t>
            </w:r>
            <w:r w:rsidR="00F83E2A" w:rsidRPr="0084120C">
              <w:rPr>
                <w:rStyle w:val="CompanynameZchn"/>
                <w:sz w:val="24"/>
              </w:rPr>
              <w:t xml:space="preserve">suvartojama </w:t>
            </w:r>
            <w:r w:rsidRPr="0084120C">
              <w:rPr>
                <w:rStyle w:val="CompanynameZchn"/>
                <w:sz w:val="24"/>
              </w:rPr>
              <w:t>paprastai daug maž</w:t>
            </w:r>
            <w:r w:rsidR="00F83E2A" w:rsidRPr="0084120C">
              <w:rPr>
                <w:rStyle w:val="CompanynameZchn"/>
                <w:sz w:val="24"/>
              </w:rPr>
              <w:t>iau</w:t>
            </w:r>
            <w:r w:rsidRPr="0084120C">
              <w:rPr>
                <w:rStyle w:val="CompanynameZchn"/>
                <w:sz w:val="24"/>
              </w:rPr>
              <w:t xml:space="preserve"> nei namų ūkiuose, tačiau </w:t>
            </w:r>
            <w:r w:rsidR="00F83E2A" w:rsidRPr="0084120C">
              <w:rPr>
                <w:rStyle w:val="CompanynameZchn"/>
                <w:sz w:val="24"/>
              </w:rPr>
              <w:t xml:space="preserve">jo kiekis </w:t>
            </w:r>
            <w:r w:rsidRPr="0084120C">
              <w:rPr>
                <w:rStyle w:val="CompanynameZchn"/>
                <w:sz w:val="24"/>
              </w:rPr>
              <w:t xml:space="preserve">gali skirtis priklausomai nuo biuro dydžio ir jame esančių įrenginių. Vidutinis </w:t>
            </w:r>
            <w:r w:rsidR="00AD469F" w:rsidRPr="0084120C">
              <w:rPr>
                <w:rStyle w:val="CompanynameZchn"/>
                <w:sz w:val="24"/>
              </w:rPr>
              <w:t>suvartojam</w:t>
            </w:r>
            <w:r w:rsidR="00F83E2A" w:rsidRPr="0084120C">
              <w:rPr>
                <w:rStyle w:val="CompanynameZchn"/>
                <w:sz w:val="24"/>
              </w:rPr>
              <w:t>o</w:t>
            </w:r>
            <w:r w:rsidR="00AD469F" w:rsidRPr="0084120C">
              <w:rPr>
                <w:rStyle w:val="CompanynameZchn"/>
                <w:sz w:val="24"/>
              </w:rPr>
              <w:t xml:space="preserve"> </w:t>
            </w:r>
            <w:r w:rsidRPr="0084120C">
              <w:rPr>
                <w:rStyle w:val="CompanynameZchn"/>
                <w:sz w:val="24"/>
              </w:rPr>
              <w:t xml:space="preserve">vandens </w:t>
            </w:r>
            <w:r w:rsidR="00AD469F" w:rsidRPr="0084120C">
              <w:rPr>
                <w:rStyle w:val="CompanynameZchn"/>
                <w:sz w:val="24"/>
              </w:rPr>
              <w:t>kiekis</w:t>
            </w:r>
            <w:r w:rsidRPr="0084120C">
              <w:rPr>
                <w:rStyle w:val="CompanynameZchn"/>
                <w:sz w:val="24"/>
              </w:rPr>
              <w:t xml:space="preserve"> biuruose paprastai yra 2 </w:t>
            </w:r>
            <w:r w:rsidR="00F83E2A" w:rsidRPr="0084120C">
              <w:rPr>
                <w:rStyle w:val="CompanynameZchn"/>
                <w:sz w:val="24"/>
              </w:rPr>
              <w:t>-</w:t>
            </w:r>
            <w:r w:rsidRPr="0084120C">
              <w:rPr>
                <w:rStyle w:val="CompanynameZchn"/>
                <w:sz w:val="24"/>
              </w:rPr>
              <w:t xml:space="preserve"> 5 litr</w:t>
            </w:r>
            <w:r w:rsidR="00F83E2A" w:rsidRPr="0084120C">
              <w:rPr>
                <w:rStyle w:val="CompanynameZchn"/>
                <w:sz w:val="24"/>
              </w:rPr>
              <w:t>ai</w:t>
            </w:r>
            <w:r w:rsidRPr="0084120C">
              <w:rPr>
                <w:rStyle w:val="CompanynameZchn"/>
                <w:sz w:val="24"/>
              </w:rPr>
              <w:t xml:space="preserve"> vienam darbuotojui per dieną. Daugiau vandens suvartojama tose darbo vietose, kur žmonės po darbo prausiasi duše.</w:t>
            </w:r>
          </w:p>
          <w:p w14:paraId="319AF029" w14:textId="239E917F" w:rsidR="006E41A1" w:rsidRPr="0084120C" w:rsidRDefault="006E41A1" w:rsidP="00224F07">
            <w:pPr>
              <w:pStyle w:val="StandardText"/>
              <w:spacing w:before="60" w:after="60"/>
              <w:rPr>
                <w:rStyle w:val="CompanynameZchn"/>
                <w:sz w:val="24"/>
              </w:rPr>
            </w:pPr>
            <w:r w:rsidRPr="0084120C">
              <w:rPr>
                <w:rStyle w:val="CompanynameZchn"/>
                <w:sz w:val="24"/>
              </w:rPr>
              <w:t>Vienas paprasčiausių techninių sprendimų</w:t>
            </w:r>
            <w:r w:rsidR="00AD469F" w:rsidRPr="0084120C">
              <w:rPr>
                <w:rStyle w:val="CompanynameZchn"/>
                <w:sz w:val="24"/>
              </w:rPr>
              <w:t xml:space="preserve"> vandens taupymui</w:t>
            </w:r>
            <w:r w:rsidRPr="0084120C">
              <w:rPr>
                <w:rStyle w:val="CompanynameZchn"/>
                <w:sz w:val="24"/>
              </w:rPr>
              <w:t xml:space="preserve"> yra aeratorius. Tai nedidelis specialus įtaisas, montuojamas ant maišytuvo arba jo viduje. Jis plačiau paskirsto vandenį, nesumažindamas vandens srauto, todėl vanduo naudojamas efektyviau ir jo reikia mažiau. Maišytuvai su aeratoriais gali sutaupyti iki 40 proc. vandens, nesukeldami nepatogumų plovimo procese. Vandens srauto reguliavimo funkcija leidžia bet kada padidinti arba sumažinti vandens srautą </w:t>
            </w:r>
            <w:r w:rsidR="00AD469F" w:rsidRPr="0084120C">
              <w:rPr>
                <w:rStyle w:val="CompanynameZchn"/>
                <w:sz w:val="24"/>
              </w:rPr>
              <w:t xml:space="preserve">nuo </w:t>
            </w:r>
            <w:r w:rsidRPr="0084120C">
              <w:rPr>
                <w:rStyle w:val="CompanynameZchn"/>
                <w:sz w:val="24"/>
              </w:rPr>
              <w:t>2</w:t>
            </w:r>
            <w:r w:rsidR="00AD469F" w:rsidRPr="0084120C">
              <w:rPr>
                <w:rStyle w:val="CompanynameZchn"/>
                <w:sz w:val="24"/>
              </w:rPr>
              <w:t xml:space="preserve"> iki </w:t>
            </w:r>
            <w:r w:rsidRPr="0084120C">
              <w:rPr>
                <w:rStyle w:val="CompanynameZchn"/>
                <w:sz w:val="24"/>
              </w:rPr>
              <w:t>6 litrų per minut</w:t>
            </w:r>
            <w:r w:rsidR="00AD469F" w:rsidRPr="0084120C">
              <w:rPr>
                <w:rStyle w:val="CompanynameZchn"/>
                <w:sz w:val="24"/>
              </w:rPr>
              <w:t>ę</w:t>
            </w:r>
            <w:r w:rsidRPr="0084120C">
              <w:rPr>
                <w:rStyle w:val="CompanynameZchn"/>
                <w:sz w:val="24"/>
              </w:rPr>
              <w:t xml:space="preserve">. </w:t>
            </w:r>
          </w:p>
          <w:p w14:paraId="1FFC309C" w14:textId="77777777" w:rsidR="006E41A1" w:rsidRPr="0084120C" w:rsidRDefault="006E41A1" w:rsidP="00224F07">
            <w:pPr>
              <w:pStyle w:val="StandardText"/>
              <w:spacing w:before="60" w:after="60"/>
              <w:rPr>
                <w:rStyle w:val="CompanynameZchn"/>
                <w:sz w:val="24"/>
              </w:rPr>
            </w:pPr>
            <w:r w:rsidRPr="0084120C">
              <w:rPr>
                <w:rStyle w:val="CompanynameZchn"/>
                <w:sz w:val="24"/>
              </w:rPr>
              <w:t>Šis sprendimas taikomas ir dušo galvutėms.</w:t>
            </w:r>
          </w:p>
          <w:p w14:paraId="28E190BD" w14:textId="1E5DFF85" w:rsidR="006E41A1" w:rsidRPr="0084120C" w:rsidRDefault="006E41A1" w:rsidP="00224F07">
            <w:pPr>
              <w:pStyle w:val="StandardText"/>
              <w:spacing w:before="60" w:after="60"/>
              <w:rPr>
                <w:i/>
                <w:iCs/>
              </w:rPr>
            </w:pPr>
            <w:r w:rsidRPr="0084120C">
              <w:rPr>
                <w:rStyle w:val="CompanynameZchn"/>
                <w:sz w:val="24"/>
              </w:rPr>
              <w:t xml:space="preserve">Sumažėjęs vandens slėgis taupo vandenį ir elektros energiją, kurios reikia vandeniui pumpuoti ir saugoti. </w:t>
            </w:r>
            <w:r w:rsidR="00AD469F" w:rsidRPr="0084120C">
              <w:rPr>
                <w:rStyle w:val="CompanynameZchn"/>
                <w:sz w:val="24"/>
              </w:rPr>
              <w:t>Jei tok</w:t>
            </w:r>
            <w:r w:rsidR="00C31628" w:rsidRPr="0084120C">
              <w:rPr>
                <w:rStyle w:val="CompanynameZchn"/>
                <w:sz w:val="24"/>
              </w:rPr>
              <w:t>ia priemonė</w:t>
            </w:r>
            <w:r w:rsidR="00AD469F" w:rsidRPr="0084120C">
              <w:rPr>
                <w:rStyle w:val="CompanynameZchn"/>
                <w:sz w:val="24"/>
              </w:rPr>
              <w:t xml:space="preserve"> naudojama karšt</w:t>
            </w:r>
            <w:r w:rsidR="00C31628" w:rsidRPr="0084120C">
              <w:rPr>
                <w:rStyle w:val="CompanynameZchn"/>
                <w:sz w:val="24"/>
              </w:rPr>
              <w:t>am</w:t>
            </w:r>
            <w:r w:rsidR="00AD469F" w:rsidRPr="0084120C">
              <w:rPr>
                <w:rStyle w:val="CompanynameZchn"/>
                <w:sz w:val="24"/>
              </w:rPr>
              <w:t xml:space="preserve"> vanden</w:t>
            </w:r>
            <w:r w:rsidR="00C31628" w:rsidRPr="0084120C">
              <w:rPr>
                <w:rStyle w:val="CompanynameZchn"/>
                <w:sz w:val="24"/>
              </w:rPr>
              <w:t>i</w:t>
            </w:r>
            <w:r w:rsidR="00AD469F" w:rsidRPr="0084120C">
              <w:rPr>
                <w:rStyle w:val="CompanynameZchn"/>
                <w:sz w:val="24"/>
              </w:rPr>
              <w:t>ui, e</w:t>
            </w:r>
            <w:r w:rsidRPr="0084120C">
              <w:rPr>
                <w:rStyle w:val="CompanynameZchn"/>
                <w:sz w:val="24"/>
              </w:rPr>
              <w:t>nergijos sutaupoma ypač daug.</w:t>
            </w:r>
          </w:p>
        </w:tc>
      </w:tr>
      <w:tr w:rsidR="006E41A1" w:rsidRPr="0084120C" w14:paraId="2F39227C" w14:textId="77777777" w:rsidTr="00224F07">
        <w:trPr>
          <w:trHeight w:val="261"/>
        </w:trPr>
        <w:tc>
          <w:tcPr>
            <w:tcW w:w="10292" w:type="dxa"/>
          </w:tcPr>
          <w:p w14:paraId="2204DA58" w14:textId="50C7FC02" w:rsidR="006E41A1" w:rsidRPr="0084120C" w:rsidRDefault="006E41A1" w:rsidP="00224F07">
            <w:pPr>
              <w:spacing w:before="60" w:after="60"/>
              <w:rPr>
                <w:i/>
                <w:iCs/>
                <w:color w:val="7B6A6B" w:themeColor="accent4"/>
              </w:rPr>
            </w:pPr>
            <w:r w:rsidRPr="0084120C">
              <w:rPr>
                <w:i/>
                <w:iCs/>
                <w:color w:val="7B6A6B" w:themeColor="accent4"/>
              </w:rPr>
              <w:t>#aerator</w:t>
            </w:r>
            <w:r w:rsidR="00C31628" w:rsidRPr="0084120C">
              <w:rPr>
                <w:i/>
                <w:iCs/>
                <w:color w:val="7B6A6B" w:themeColor="accent4"/>
              </w:rPr>
              <w:t>ius</w:t>
            </w:r>
            <w:r w:rsidRPr="0084120C">
              <w:rPr>
                <w:i/>
                <w:iCs/>
                <w:color w:val="7B6A6B" w:themeColor="accent4"/>
              </w:rPr>
              <w:t xml:space="preserve"> #</w:t>
            </w:r>
            <w:r w:rsidR="00C31628" w:rsidRPr="0084120C">
              <w:rPr>
                <w:i/>
                <w:iCs/>
                <w:color w:val="7B6A6B" w:themeColor="accent4"/>
              </w:rPr>
              <w:t>vandenstaupymas</w:t>
            </w:r>
            <w:r w:rsidRPr="0084120C">
              <w:rPr>
                <w:i/>
                <w:iCs/>
                <w:color w:val="7B6A6B" w:themeColor="accent4"/>
              </w:rPr>
              <w:t xml:space="preserve"> #</w:t>
            </w:r>
            <w:r w:rsidR="00C31628" w:rsidRPr="0084120C">
              <w:rPr>
                <w:i/>
                <w:iCs/>
                <w:color w:val="7B6A6B" w:themeColor="accent4"/>
              </w:rPr>
              <w:t>vandensčiaupas</w:t>
            </w:r>
            <w:r w:rsidRPr="0084120C">
              <w:rPr>
                <w:i/>
                <w:iCs/>
                <w:color w:val="7B6A6B" w:themeColor="accent4"/>
              </w:rPr>
              <w:t xml:space="preserve"> #perlator</w:t>
            </w:r>
            <w:r w:rsidR="00C31628" w:rsidRPr="0084120C">
              <w:rPr>
                <w:i/>
                <w:iCs/>
                <w:color w:val="7B6A6B" w:themeColor="accent4"/>
              </w:rPr>
              <w:t>ius</w:t>
            </w:r>
          </w:p>
        </w:tc>
      </w:tr>
    </w:tbl>
    <w:p w14:paraId="3DECB195" w14:textId="77777777" w:rsidR="006E41A1" w:rsidRPr="0084120C" w:rsidRDefault="006E41A1" w:rsidP="006E41A1">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E41A1" w:rsidRPr="0084120C" w14:paraId="3E2210F9"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C65865C" w14:textId="11EB4B38" w:rsidR="006E41A1"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1DE03A1C" w14:textId="1B846CBD" w:rsidR="006E41A1" w:rsidRPr="0084120C" w:rsidRDefault="00C11CDA" w:rsidP="00224F07">
            <w:pPr>
              <w:pStyle w:val="Companyname"/>
              <w:rPr>
                <w:rStyle w:val="Heading3Char"/>
                <w:lang w:val="lt-LT"/>
              </w:rPr>
            </w:pPr>
            <w:r w:rsidRPr="0084120C">
              <w:rPr>
                <w:rStyle w:val="Heading3Char"/>
                <w:lang w:val="lt-LT"/>
              </w:rPr>
              <w:t>Pastato kategorija</w:t>
            </w:r>
          </w:p>
        </w:tc>
      </w:tr>
      <w:tr w:rsidR="006E41A1" w:rsidRPr="0084120C" w14:paraId="6484780F" w14:textId="77777777" w:rsidTr="00224F07">
        <w:trPr>
          <w:trHeight w:val="424"/>
        </w:trPr>
        <w:tc>
          <w:tcPr>
            <w:tcW w:w="2551" w:type="dxa"/>
            <w:tcBorders>
              <w:top w:val="single" w:sz="4" w:space="0" w:color="auto"/>
            </w:tcBorders>
            <w:vAlign w:val="center"/>
          </w:tcPr>
          <w:p w14:paraId="3BF20144" w14:textId="77777777" w:rsidR="006E41A1" w:rsidRPr="0084120C"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41744798"/>
                <w14:checkbox>
                  <w14:checked w14:val="0"/>
                  <w14:checkedState w14:val="2612" w14:font="MS Gothic"/>
                  <w14:uncheckedState w14:val="2610" w14:font="MS Gothic"/>
                </w14:checkbox>
              </w:sdtPr>
              <w:sdtEndPr>
                <w:rPr>
                  <w:b w:val="0"/>
                  <w:color w:val="535353"/>
                  <w:sz w:val="20"/>
                  <w:szCs w:val="20"/>
                </w:rPr>
              </w:sdtEndPr>
              <w:sdtContent>
                <w:r w:rsidR="006E41A1" w:rsidRPr="0084120C">
                  <w:rPr>
                    <w:rFonts w:ascii="Segoe UI Symbol" w:hAnsi="Segoe UI Symbol" w:cs="Segoe UI Symbol"/>
                  </w:rPr>
                  <w:t>☐</w:t>
                </w:r>
              </w:sdtContent>
            </w:sdt>
            <w:r w:rsidR="006E41A1" w:rsidRPr="0084120C">
              <w:rPr>
                <w:rStyle w:val="Heading3Char"/>
                <w:b w:val="0"/>
                <w:color w:val="4B4B4D" w:themeColor="text1"/>
                <w:sz w:val="22"/>
                <w:szCs w:val="20"/>
                <w:lang w:val="lt-LT"/>
              </w:rPr>
              <w:t xml:space="preserve"> Izoliacija</w:t>
            </w:r>
          </w:p>
        </w:tc>
        <w:tc>
          <w:tcPr>
            <w:tcW w:w="2414" w:type="dxa"/>
            <w:tcBorders>
              <w:top w:val="single" w:sz="4" w:space="0" w:color="auto"/>
              <w:right w:val="single" w:sz="4" w:space="0" w:color="auto"/>
            </w:tcBorders>
            <w:vAlign w:val="center"/>
          </w:tcPr>
          <w:p w14:paraId="4E275B41" w14:textId="77777777" w:rsidR="006E41A1" w:rsidRPr="0084120C"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503946449"/>
                <w14:checkbox>
                  <w14:checked w14:val="0"/>
                  <w14:checkedState w14:val="2612" w14:font="MS Gothic"/>
                  <w14:uncheckedState w14:val="2610" w14:font="MS Gothic"/>
                </w14:checkbox>
              </w:sdtPr>
              <w:sdtEndPr>
                <w:rPr>
                  <w:b w:val="0"/>
                  <w:color w:val="535353"/>
                  <w:sz w:val="20"/>
                  <w:szCs w:val="20"/>
                </w:rPr>
              </w:sdtEndPr>
              <w:sdtContent>
                <w:r w:rsidR="006E41A1" w:rsidRPr="0084120C">
                  <w:rPr>
                    <w:rFonts w:ascii="Segoe UI Symbol" w:hAnsi="Segoe UI Symbol" w:cs="Segoe UI Symbol"/>
                  </w:rPr>
                  <w:t>☐</w:t>
                </w:r>
              </w:sdtContent>
            </w:sdt>
            <w:r w:rsidR="006E41A1" w:rsidRPr="0084120C">
              <w:rPr>
                <w:rStyle w:val="Heading3Char"/>
                <w:b w:val="0"/>
                <w:color w:val="4B4B4D" w:themeColor="text1"/>
                <w:sz w:val="22"/>
                <w:szCs w:val="20"/>
                <w:lang w:val="lt-LT"/>
              </w:rPr>
              <w:t xml:space="preserve"> Elektros energijos gamyba</w:t>
            </w:r>
          </w:p>
        </w:tc>
        <w:tc>
          <w:tcPr>
            <w:tcW w:w="2816" w:type="dxa"/>
            <w:tcBorders>
              <w:top w:val="single" w:sz="4" w:space="0" w:color="auto"/>
              <w:left w:val="single" w:sz="4" w:space="0" w:color="auto"/>
            </w:tcBorders>
            <w:vAlign w:val="center"/>
          </w:tcPr>
          <w:p w14:paraId="56E4A660" w14:textId="77777777" w:rsidR="006E41A1"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640916206"/>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Administracinis </w:t>
            </w:r>
          </w:p>
        </w:tc>
        <w:tc>
          <w:tcPr>
            <w:tcW w:w="2519" w:type="dxa"/>
            <w:tcBorders>
              <w:top w:val="single" w:sz="4" w:space="0" w:color="auto"/>
            </w:tcBorders>
            <w:vAlign w:val="center"/>
          </w:tcPr>
          <w:p w14:paraId="1CCFA1F2" w14:textId="77777777" w:rsidR="006E41A1"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642612375"/>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t xml:space="preserve"> Švietimo ar socialinė įstaiga</w:t>
            </w:r>
          </w:p>
        </w:tc>
      </w:tr>
      <w:tr w:rsidR="006E41A1" w:rsidRPr="0084120C" w14:paraId="0D02D3DF" w14:textId="77777777" w:rsidTr="00224F07">
        <w:trPr>
          <w:trHeight w:val="344"/>
        </w:trPr>
        <w:tc>
          <w:tcPr>
            <w:tcW w:w="2551" w:type="dxa"/>
            <w:vAlign w:val="center"/>
          </w:tcPr>
          <w:p w14:paraId="48FECBAA" w14:textId="77777777" w:rsidR="006E41A1" w:rsidRPr="0084120C"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1438719212"/>
                <w14:checkbox>
                  <w14:checked w14:val="0"/>
                  <w14:checkedState w14:val="2612" w14:font="MS Gothic"/>
                  <w14:uncheckedState w14:val="2610" w14:font="MS Gothic"/>
                </w14:checkbox>
              </w:sdtPr>
              <w:sdtEndPr>
                <w:rPr>
                  <w:b w:val="0"/>
                  <w:color w:val="535353"/>
                  <w:sz w:val="20"/>
                  <w:szCs w:val="20"/>
                </w:rPr>
              </w:sdtEndPr>
              <w:sdtContent>
                <w:r w:rsidR="006E41A1" w:rsidRPr="0084120C">
                  <w:rPr>
                    <w:rFonts w:ascii="Segoe UI Symbol" w:hAnsi="Segoe UI Symbol" w:cs="Segoe UI Symbol"/>
                  </w:rPr>
                  <w:t>☐</w:t>
                </w:r>
              </w:sdtContent>
            </w:sdt>
            <w:r w:rsidR="006E41A1" w:rsidRPr="0084120C">
              <w:rPr>
                <w:rStyle w:val="Heading3Char"/>
                <w:b w:val="0"/>
                <w:color w:val="4B4B4D" w:themeColor="text1"/>
                <w:sz w:val="22"/>
                <w:szCs w:val="20"/>
                <w:lang w:val="lt-LT"/>
              </w:rPr>
              <w:t xml:space="preserve"> Energijos ir šildymo sistema</w:t>
            </w:r>
          </w:p>
        </w:tc>
        <w:tc>
          <w:tcPr>
            <w:tcW w:w="2414" w:type="dxa"/>
            <w:tcBorders>
              <w:right w:val="single" w:sz="4" w:space="0" w:color="auto"/>
            </w:tcBorders>
            <w:vAlign w:val="center"/>
          </w:tcPr>
          <w:p w14:paraId="71D80807" w14:textId="77777777" w:rsidR="006E41A1" w:rsidRPr="0084120C"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407761579"/>
                <w14:checkbox>
                  <w14:checked w14:val="0"/>
                  <w14:checkedState w14:val="2612" w14:font="MS Gothic"/>
                  <w14:uncheckedState w14:val="2610" w14:font="MS Gothic"/>
                </w14:checkbox>
              </w:sdtPr>
              <w:sdtEndPr>
                <w:rPr>
                  <w:b w:val="0"/>
                  <w:color w:val="535353"/>
                  <w:sz w:val="20"/>
                  <w:szCs w:val="20"/>
                </w:rPr>
              </w:sdtEndPr>
              <w:sdtContent>
                <w:r w:rsidR="006E41A1" w:rsidRPr="0084120C">
                  <w:rPr>
                    <w:rFonts w:ascii="Segoe UI Symbol" w:hAnsi="Segoe UI Symbol" w:cs="Segoe UI Symbol"/>
                  </w:rPr>
                  <w:t>☐</w:t>
                </w:r>
              </w:sdtContent>
            </w:sdt>
            <w:r w:rsidR="006E41A1" w:rsidRPr="0084120C">
              <w:rPr>
                <w:rStyle w:val="Heading3Char"/>
                <w:b w:val="0"/>
                <w:color w:val="4B4B4D" w:themeColor="text1"/>
                <w:sz w:val="22"/>
                <w:szCs w:val="20"/>
                <w:lang w:val="lt-LT"/>
              </w:rPr>
              <w:t xml:space="preserve"> Apšvietimas</w:t>
            </w:r>
          </w:p>
        </w:tc>
        <w:tc>
          <w:tcPr>
            <w:tcW w:w="2816" w:type="dxa"/>
            <w:tcBorders>
              <w:left w:val="single" w:sz="4" w:space="0" w:color="auto"/>
            </w:tcBorders>
            <w:vAlign w:val="center"/>
          </w:tcPr>
          <w:p w14:paraId="07B8FB7E" w14:textId="77777777" w:rsidR="006E41A1"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4"/>
                  <w:lang w:val="en-GB"/>
                </w:rPr>
                <w:id w:val="-1049526012"/>
                <w14:checkbox>
                  <w14:checked w14:val="0"/>
                  <w14:checkedState w14:val="2612" w14:font="MS Gothic"/>
                  <w14:uncheckedState w14:val="2610" w14:font="MS Gothic"/>
                </w14:checkbox>
              </w:sdtPr>
              <w:sdtContent>
                <w:r w:rsidR="006E41A1" w:rsidRPr="0084120C">
                  <w:rPr>
                    <w:rFonts w:ascii="MS Gothic" w:eastAsia="MS Gothic" w:hAnsi="MS Gothic"/>
                  </w:rPr>
                  <w:t>☐</w:t>
                </w:r>
              </w:sdtContent>
            </w:sdt>
            <w:r w:rsidR="006E41A1" w:rsidRPr="0084120C">
              <w:t xml:space="preserve"> Komercinis</w:t>
            </w:r>
          </w:p>
        </w:tc>
        <w:tc>
          <w:tcPr>
            <w:tcW w:w="2519" w:type="dxa"/>
            <w:vAlign w:val="center"/>
          </w:tcPr>
          <w:p w14:paraId="5E94C97E" w14:textId="77777777" w:rsidR="006E41A1"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4"/>
                  <w:lang w:val="en-GB"/>
                </w:rPr>
                <w:id w:val="-576823462"/>
                <w14:checkbox>
                  <w14:checked w14:val="0"/>
                  <w14:checkedState w14:val="2612" w14:font="MS Gothic"/>
                  <w14:uncheckedState w14:val="2610" w14:font="MS Gothic"/>
                </w14:checkbox>
              </w:sdtPr>
              <w:sdtEndPr>
                <w:rPr>
                  <w:b w:val="0"/>
                  <w:color w:val="535353"/>
                  <w:sz w:val="20"/>
                  <w:szCs w:val="20"/>
                </w:rPr>
              </w:sdtEndPr>
              <w:sdtContent>
                <w:r w:rsidR="006E41A1" w:rsidRPr="0084120C">
                  <w:rPr>
                    <w:rFonts w:ascii="MS Gothic" w:eastAsia="MS Gothic" w:hAnsi="MS Gothic"/>
                  </w:rPr>
                  <w:t>☐</w:t>
                </w:r>
              </w:sdtContent>
            </w:sdt>
            <w:r w:rsidR="006E41A1" w:rsidRPr="0084120C">
              <w:t xml:space="preserve"> Gyvenamasis būstas</w:t>
            </w:r>
          </w:p>
        </w:tc>
      </w:tr>
      <w:tr w:rsidR="006E41A1" w:rsidRPr="0084120C" w14:paraId="64BABD4E" w14:textId="77777777" w:rsidTr="00224F07">
        <w:trPr>
          <w:trHeight w:val="82"/>
        </w:trPr>
        <w:tc>
          <w:tcPr>
            <w:tcW w:w="2551" w:type="dxa"/>
            <w:vAlign w:val="center"/>
          </w:tcPr>
          <w:p w14:paraId="4086D778" w14:textId="6227CBFD" w:rsidR="006E41A1"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183627887"/>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Cs w:val="22"/>
                  </w:rPr>
                  <w:t>☒</w:t>
                </w:r>
              </w:sdtContent>
            </w:sdt>
            <w:r w:rsidR="006E41A1" w:rsidRPr="0084120C">
              <w:t xml:space="preserve"> </w:t>
            </w:r>
            <w:r w:rsidR="008409A1" w:rsidRPr="0084120C">
              <w:t>Karšto vandens tiekimas</w:t>
            </w:r>
          </w:p>
        </w:tc>
        <w:tc>
          <w:tcPr>
            <w:tcW w:w="2414" w:type="dxa"/>
            <w:tcBorders>
              <w:bottom w:val="single" w:sz="4" w:space="0" w:color="auto"/>
              <w:right w:val="single" w:sz="4" w:space="0" w:color="auto"/>
            </w:tcBorders>
            <w:vAlign w:val="center"/>
          </w:tcPr>
          <w:p w14:paraId="1004FF0C" w14:textId="77777777" w:rsidR="006E41A1" w:rsidRPr="0084120C"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1916236652"/>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u w:val="single"/>
              </w:rPr>
              <w:t xml:space="preserve">   </w:t>
            </w:r>
          </w:p>
        </w:tc>
        <w:tc>
          <w:tcPr>
            <w:tcW w:w="2816" w:type="dxa"/>
            <w:tcBorders>
              <w:left w:val="single" w:sz="4" w:space="0" w:color="auto"/>
            </w:tcBorders>
            <w:vAlign w:val="center"/>
          </w:tcPr>
          <w:p w14:paraId="2AB92AC7" w14:textId="13EC4372" w:rsidR="006E41A1"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770115419"/>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t xml:space="preserve"> </w:t>
            </w:r>
            <w:r w:rsidR="008409A1" w:rsidRPr="0084120C">
              <w:t>Pramoninis/gamybinis</w:t>
            </w:r>
          </w:p>
        </w:tc>
        <w:tc>
          <w:tcPr>
            <w:tcW w:w="2519" w:type="dxa"/>
            <w:vAlign w:val="center"/>
          </w:tcPr>
          <w:p w14:paraId="1CAAEFB5" w14:textId="77777777" w:rsidR="006E41A1"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08511094"/>
                <w14:checkbox>
                  <w14:checked w14:val="1"/>
                  <w14:checkedState w14:val="2612" w14:font="MS Gothic"/>
                  <w14:uncheckedState w14:val="2610" w14:font="MS Gothic"/>
                </w14:checkbox>
              </w:sdtPr>
              <w:sdtContent>
                <w:r w:rsidR="006E41A1" w:rsidRPr="0084120C">
                  <w:rPr>
                    <w:rFonts w:ascii="MS Gothic" w:eastAsia="MS Gothic" w:hAnsi="MS Gothic"/>
                    <w:b/>
                    <w:bCs/>
                    <w:color w:val="007BB2" w:themeColor="background2"/>
                  </w:rPr>
                  <w:t>☒</w:t>
                </w:r>
              </w:sdtContent>
            </w:sdt>
            <w:r w:rsidR="006E41A1" w:rsidRPr="0084120C">
              <w:rPr>
                <w:rStyle w:val="CompanynameZchn"/>
              </w:rPr>
              <w:t xml:space="preserve"> Visi pastatų tipai</w:t>
            </w:r>
          </w:p>
        </w:tc>
      </w:tr>
    </w:tbl>
    <w:p w14:paraId="6AFD4F45" w14:textId="77777777" w:rsidR="006E41A1" w:rsidRPr="0084120C" w:rsidRDefault="006E41A1" w:rsidP="006E41A1">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6E41A1" w:rsidRPr="0084120C" w14:paraId="5BFDBF63" w14:textId="77777777" w:rsidTr="00224F07">
        <w:trPr>
          <w:trHeight w:val="438"/>
        </w:trPr>
        <w:tc>
          <w:tcPr>
            <w:tcW w:w="5003" w:type="dxa"/>
            <w:tcBorders>
              <w:bottom w:val="single" w:sz="4" w:space="0" w:color="auto"/>
            </w:tcBorders>
            <w:shd w:val="clear" w:color="auto" w:fill="E7EEF5" w:themeFill="accent5" w:themeFillTint="33"/>
            <w:vAlign w:val="center"/>
          </w:tcPr>
          <w:p w14:paraId="12D70686" w14:textId="5EBA71D2" w:rsidR="006E41A1"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E221147" w14:textId="37413C73" w:rsidR="006E41A1" w:rsidRPr="0084120C" w:rsidRDefault="001213FE" w:rsidP="00224F07">
            <w:pPr>
              <w:pStyle w:val="Companyname"/>
              <w:rPr>
                <w:rStyle w:val="Heading3Char"/>
                <w:lang w:val="lt-LT"/>
              </w:rPr>
            </w:pPr>
            <w:r w:rsidRPr="0084120C">
              <w:rPr>
                <w:rStyle w:val="Heading3Char"/>
                <w:lang w:val="lt-LT"/>
              </w:rPr>
              <w:t>Sutaupymo potencialas</w:t>
            </w:r>
          </w:p>
        </w:tc>
      </w:tr>
      <w:tr w:rsidR="006E41A1" w:rsidRPr="0084120C" w14:paraId="4B5CD42B" w14:textId="77777777" w:rsidTr="00224F07">
        <w:trPr>
          <w:trHeight w:val="314"/>
        </w:trPr>
        <w:tc>
          <w:tcPr>
            <w:tcW w:w="5003" w:type="dxa"/>
            <w:tcBorders>
              <w:bottom w:val="nil"/>
            </w:tcBorders>
            <w:vAlign w:val="center"/>
          </w:tcPr>
          <w:p w14:paraId="30A416B4" w14:textId="00B8C852"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135907350"/>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 w:val="22"/>
                    <w:szCs w:val="22"/>
                  </w:rPr>
                  <w:t>☒</w:t>
                </w:r>
              </w:sdtContent>
            </w:sdt>
            <w:r w:rsidR="006E41A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2207B3C9" w14:textId="77777777"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45802331"/>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 w:val="22"/>
                    <w:szCs w:val="22"/>
                  </w:rPr>
                  <w:t>☒</w:t>
                </w:r>
              </w:sdtContent>
            </w:sdt>
            <w:r w:rsidR="006E41A1" w:rsidRPr="0084120C">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1C88E8EF" w14:textId="77777777"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5291503"/>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 w:val="22"/>
                    <w:szCs w:val="22"/>
                  </w:rPr>
                  <w:t>☒</w:t>
                </w:r>
              </w:sdtContent>
            </w:sdt>
            <w:r w:rsidR="006E41A1" w:rsidRPr="0084120C">
              <w:rPr>
                <w:rStyle w:val="Heading3Char"/>
                <w:b w:val="0"/>
                <w:color w:val="4B4B4D" w:themeColor="text1"/>
                <w:sz w:val="22"/>
                <w:szCs w:val="22"/>
                <w:lang w:val="lt-LT"/>
              </w:rPr>
              <w:t xml:space="preserve">  Išlaidos</w:t>
            </w:r>
          </w:p>
        </w:tc>
      </w:tr>
      <w:tr w:rsidR="006E41A1" w:rsidRPr="0084120C" w14:paraId="1D626A4F" w14:textId="77777777" w:rsidTr="00224F07">
        <w:trPr>
          <w:trHeight w:val="201"/>
        </w:trPr>
        <w:tc>
          <w:tcPr>
            <w:tcW w:w="5003" w:type="dxa"/>
            <w:tcBorders>
              <w:top w:val="nil"/>
              <w:bottom w:val="nil"/>
            </w:tcBorders>
            <w:vAlign w:val="center"/>
          </w:tcPr>
          <w:p w14:paraId="43444A11" w14:textId="4428BF07"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872119059"/>
                <w14:checkbox>
                  <w14:checked w14:val="0"/>
                  <w14:checkedState w14:val="2612" w14:font="MS Gothic"/>
                  <w14:uncheckedState w14:val="2610" w14:font="MS Gothic"/>
                </w14:checkbox>
              </w:sdtPr>
              <w:sdtContent>
                <w:r w:rsidR="006E41A1" w:rsidRPr="0084120C">
                  <w:rPr>
                    <w:rFonts w:ascii="MS Gothic" w:eastAsia="MS Gothic" w:hAnsi="MS Gothic"/>
                    <w:sz w:val="22"/>
                    <w:szCs w:val="22"/>
                  </w:rPr>
                  <w:t>☐</w:t>
                </w:r>
              </w:sdtContent>
            </w:sdt>
            <w:r w:rsidR="006E41A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2DDA3CDA" w14:textId="77777777"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739558846"/>
                <w14:checkbox>
                  <w14:checked w14:val="0"/>
                  <w14:checkedState w14:val="2612" w14:font="MS Gothic"/>
                  <w14:uncheckedState w14:val="2610" w14:font="MS Gothic"/>
                </w14:checkbox>
              </w:sdtPr>
              <w:sdtContent>
                <w:r w:rsidR="006E41A1" w:rsidRPr="0084120C">
                  <w:rPr>
                    <w:rFonts w:ascii="MS Gothic" w:eastAsia="MS Gothic" w:hAnsi="MS Gothic"/>
                    <w:sz w:val="22"/>
                    <w:szCs w:val="22"/>
                  </w:rPr>
                  <w:t>☐</w:t>
                </w:r>
              </w:sdtContent>
            </w:sdt>
            <w:r w:rsidR="006E41A1" w:rsidRPr="0084120C">
              <w:rPr>
                <w:rStyle w:val="Heading3Char"/>
                <w:b w:val="0"/>
                <w:color w:val="4B4B4D" w:themeColor="text1"/>
                <w:sz w:val="22"/>
                <w:szCs w:val="22"/>
                <w:lang w:val="lt-LT"/>
              </w:rPr>
              <w:t xml:space="preserve">  CO</w:t>
            </w:r>
            <w:r w:rsidR="006E41A1" w:rsidRPr="0084120C">
              <w:rPr>
                <w:b/>
                <w:bCs/>
                <w:sz w:val="22"/>
                <w:szCs w:val="22"/>
                <w:vertAlign w:val="subscript"/>
              </w:rPr>
              <w:t>2</w:t>
            </w:r>
          </w:p>
        </w:tc>
        <w:tc>
          <w:tcPr>
            <w:tcW w:w="2766" w:type="dxa"/>
            <w:tcBorders>
              <w:top w:val="nil"/>
              <w:left w:val="nil"/>
              <w:bottom w:val="nil"/>
            </w:tcBorders>
            <w:vAlign w:val="center"/>
          </w:tcPr>
          <w:p w14:paraId="285D4665" w14:textId="77777777" w:rsidR="006E41A1" w:rsidRPr="0084120C" w:rsidRDefault="006E41A1" w:rsidP="00224F07">
            <w:pPr>
              <w:pStyle w:val="StandardText"/>
              <w:spacing w:before="60" w:after="60"/>
              <w:rPr>
                <w:rStyle w:val="Heading3Char"/>
                <w:b w:val="0"/>
                <w:color w:val="4B4B4D" w:themeColor="text1"/>
                <w:sz w:val="22"/>
                <w:szCs w:val="22"/>
                <w:lang w:val="lt-LT"/>
              </w:rPr>
            </w:pPr>
            <w:r w:rsidRPr="0084120C">
              <w:rPr>
                <w:rStyle w:val="Heading3Char"/>
                <w:b w:val="0"/>
                <w:color w:val="4B4B4D" w:themeColor="text1"/>
                <w:sz w:val="22"/>
                <w:szCs w:val="22"/>
                <w:lang w:val="lt-LT"/>
              </w:rPr>
              <w:t>iki 40 % vandens.</w:t>
            </w:r>
          </w:p>
        </w:tc>
      </w:tr>
      <w:tr w:rsidR="006E41A1" w:rsidRPr="0084120C" w14:paraId="77A7799E" w14:textId="77777777" w:rsidTr="00224F07">
        <w:trPr>
          <w:trHeight w:val="80"/>
        </w:trPr>
        <w:tc>
          <w:tcPr>
            <w:tcW w:w="5003" w:type="dxa"/>
            <w:tcBorders>
              <w:top w:val="nil"/>
              <w:bottom w:val="nil"/>
            </w:tcBorders>
            <w:vAlign w:val="center"/>
          </w:tcPr>
          <w:p w14:paraId="63951577" w14:textId="48B5501B"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184863185"/>
                <w14:checkbox>
                  <w14:checked w14:val="0"/>
                  <w14:checkedState w14:val="2612" w14:font="MS Gothic"/>
                  <w14:uncheckedState w14:val="2610" w14:font="MS Gothic"/>
                </w14:checkbox>
              </w:sdtPr>
              <w:sdtContent>
                <w:r w:rsidR="006E41A1" w:rsidRPr="0084120C">
                  <w:rPr>
                    <w:rFonts w:ascii="MS Gothic" w:eastAsia="MS Gothic" w:hAnsi="MS Gothic"/>
                    <w:sz w:val="22"/>
                    <w:szCs w:val="22"/>
                  </w:rPr>
                  <w:t>☐</w:t>
                </w:r>
              </w:sdtContent>
            </w:sdt>
            <w:r w:rsidR="006E41A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9655BFB" w14:textId="77777777"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71089231"/>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 w:val="22"/>
                    <w:szCs w:val="22"/>
                  </w:rPr>
                  <w:t>☒</w:t>
                </w:r>
              </w:sdtContent>
            </w:sdt>
            <w:r w:rsidR="006E41A1" w:rsidRPr="0084120C">
              <w:rPr>
                <w:sz w:val="22"/>
                <w:szCs w:val="22"/>
              </w:rPr>
              <w:t xml:space="preserve"> Kitas teigiamas poveikis:</w:t>
            </w:r>
          </w:p>
        </w:tc>
        <w:tc>
          <w:tcPr>
            <w:tcW w:w="2766" w:type="dxa"/>
            <w:tcBorders>
              <w:top w:val="nil"/>
              <w:left w:val="nil"/>
              <w:bottom w:val="nil"/>
            </w:tcBorders>
            <w:vAlign w:val="center"/>
          </w:tcPr>
          <w:p w14:paraId="70869FA5" w14:textId="77777777" w:rsidR="006E41A1" w:rsidRPr="0084120C" w:rsidRDefault="006E41A1" w:rsidP="00224F07">
            <w:pPr>
              <w:pStyle w:val="StandardText"/>
              <w:spacing w:before="60" w:after="60"/>
              <w:rPr>
                <w:rStyle w:val="Heading3Char"/>
                <w:b w:val="0"/>
                <w:color w:val="4B4B4D" w:themeColor="text1"/>
                <w:sz w:val="22"/>
                <w:szCs w:val="22"/>
                <w:lang w:val="lt-LT"/>
              </w:rPr>
            </w:pPr>
          </w:p>
        </w:tc>
      </w:tr>
      <w:tr w:rsidR="006E41A1" w:rsidRPr="0084120C" w14:paraId="194D1C53" w14:textId="77777777" w:rsidTr="00224F07">
        <w:trPr>
          <w:trHeight w:val="242"/>
        </w:trPr>
        <w:tc>
          <w:tcPr>
            <w:tcW w:w="5003" w:type="dxa"/>
            <w:tcBorders>
              <w:top w:val="nil"/>
            </w:tcBorders>
            <w:vAlign w:val="center"/>
          </w:tcPr>
          <w:p w14:paraId="6EF1AC30" w14:textId="007E1DEC" w:rsidR="006E41A1"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0592782"/>
                <w14:checkbox>
                  <w14:checked w14:val="0"/>
                  <w14:checkedState w14:val="2612" w14:font="MS Gothic"/>
                  <w14:uncheckedState w14:val="2610" w14:font="MS Gothic"/>
                </w14:checkbox>
              </w:sdtPr>
              <w:sdtContent>
                <w:r w:rsidR="006E41A1" w:rsidRPr="0084120C">
                  <w:rPr>
                    <w:rFonts w:ascii="MS Gothic" w:eastAsia="MS Gothic" w:hAnsi="MS Gothic"/>
                    <w:sz w:val="22"/>
                    <w:szCs w:val="22"/>
                  </w:rPr>
                  <w:t>☐</w:t>
                </w:r>
              </w:sdtContent>
            </w:sdt>
            <w:r w:rsidR="006E41A1"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2574" w:type="dxa"/>
            <w:tcBorders>
              <w:top w:val="nil"/>
              <w:right w:val="nil"/>
            </w:tcBorders>
          </w:tcPr>
          <w:p w14:paraId="4867AF23" w14:textId="0608ED65" w:rsidR="006E41A1" w:rsidRPr="0084120C" w:rsidRDefault="006E41A1" w:rsidP="00224F07">
            <w:pPr>
              <w:pStyle w:val="StandardText"/>
              <w:spacing w:before="60" w:after="60"/>
              <w:rPr>
                <w:rStyle w:val="Heading3Char"/>
                <w:b w:val="0"/>
                <w:color w:val="4B4B4D" w:themeColor="text1"/>
                <w:sz w:val="22"/>
                <w:szCs w:val="22"/>
                <w:lang w:val="lt-LT"/>
              </w:rPr>
            </w:pPr>
            <w:r w:rsidRPr="0084120C">
              <w:rPr>
                <w:sz w:val="22"/>
                <w:szCs w:val="22"/>
              </w:rPr>
              <w:t>Mažiau nuot</w:t>
            </w:r>
            <w:r w:rsidR="00F83E2A" w:rsidRPr="0084120C">
              <w:rPr>
                <w:sz w:val="22"/>
                <w:szCs w:val="22"/>
              </w:rPr>
              <w:t>ė</w:t>
            </w:r>
            <w:r w:rsidRPr="0084120C">
              <w:rPr>
                <w:sz w:val="22"/>
                <w:szCs w:val="22"/>
              </w:rPr>
              <w:t>kių</w:t>
            </w:r>
          </w:p>
        </w:tc>
        <w:tc>
          <w:tcPr>
            <w:tcW w:w="2766" w:type="dxa"/>
            <w:tcBorders>
              <w:top w:val="nil"/>
              <w:left w:val="nil"/>
            </w:tcBorders>
            <w:vAlign w:val="center"/>
          </w:tcPr>
          <w:p w14:paraId="4CB6BBBD" w14:textId="77777777" w:rsidR="006E41A1" w:rsidRPr="0084120C" w:rsidRDefault="006E41A1" w:rsidP="00224F07">
            <w:pPr>
              <w:pStyle w:val="StandardText"/>
              <w:spacing w:before="60" w:after="60"/>
              <w:rPr>
                <w:rStyle w:val="Heading3Char"/>
                <w:b w:val="0"/>
                <w:color w:val="4B4B4D" w:themeColor="text1"/>
                <w:sz w:val="22"/>
                <w:szCs w:val="22"/>
                <w:lang w:val="lt-LT"/>
              </w:rPr>
            </w:pPr>
          </w:p>
        </w:tc>
      </w:tr>
    </w:tbl>
    <w:p w14:paraId="3E446DC0" w14:textId="77777777" w:rsidR="006E41A1" w:rsidRPr="0084120C" w:rsidRDefault="006E41A1" w:rsidP="006E41A1">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6E41A1" w:rsidRPr="0084120C" w14:paraId="5E16F971" w14:textId="77777777" w:rsidTr="00224F07">
        <w:trPr>
          <w:trHeight w:val="313"/>
        </w:trPr>
        <w:tc>
          <w:tcPr>
            <w:tcW w:w="2576" w:type="dxa"/>
            <w:tcBorders>
              <w:bottom w:val="single" w:sz="4" w:space="0" w:color="auto"/>
            </w:tcBorders>
            <w:shd w:val="clear" w:color="auto" w:fill="E7EEF5" w:themeFill="accent5" w:themeFillTint="33"/>
            <w:vAlign w:val="center"/>
          </w:tcPr>
          <w:p w14:paraId="6233312B" w14:textId="467386A3" w:rsidR="006E41A1"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0F23754" w14:textId="77777777" w:rsidR="006E41A1" w:rsidRPr="0084120C" w:rsidRDefault="006E41A1"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47418342" w14:textId="77777777" w:rsidR="006E41A1" w:rsidRPr="0084120C" w:rsidRDefault="006E41A1"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37554A7A" w14:textId="77777777" w:rsidR="006E41A1" w:rsidRPr="0084120C" w:rsidRDefault="006E41A1" w:rsidP="00224F07">
            <w:pPr>
              <w:pStyle w:val="Heading3"/>
              <w:rPr>
                <w:rStyle w:val="Heading3Char"/>
                <w:b/>
                <w:bCs/>
                <w:lang w:val="lt-LT"/>
              </w:rPr>
            </w:pPr>
            <w:r w:rsidRPr="0084120C">
              <w:rPr>
                <w:rStyle w:val="Heading3Char"/>
                <w:b/>
                <w:bCs/>
                <w:lang w:val="lt-LT"/>
              </w:rPr>
              <w:t>Speciali sauga</w:t>
            </w:r>
          </w:p>
        </w:tc>
      </w:tr>
      <w:tr w:rsidR="006E41A1" w:rsidRPr="0084120C" w14:paraId="2B77A258" w14:textId="77777777" w:rsidTr="00224F07">
        <w:trPr>
          <w:trHeight w:val="262"/>
        </w:trPr>
        <w:tc>
          <w:tcPr>
            <w:tcW w:w="2576" w:type="dxa"/>
            <w:tcBorders>
              <w:bottom w:val="nil"/>
            </w:tcBorders>
            <w:vAlign w:val="center"/>
          </w:tcPr>
          <w:p w14:paraId="326C5D10" w14:textId="56337371" w:rsidR="006E41A1"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970244522"/>
                <w14:checkbox>
                  <w14:checked w14:val="0"/>
                  <w14:checkedState w14:val="2612" w14:font="MS Gothic"/>
                  <w14:uncheckedState w14:val="2610" w14:font="MS Gothic"/>
                </w14:checkbox>
              </w:sdtPr>
              <w:sdtEndPr>
                <w:rPr>
                  <w:b w:val="0"/>
                  <w:color w:val="auto"/>
                  <w:sz w:val="22"/>
                  <w:szCs w:val="22"/>
                </w:rPr>
              </w:sdtEndPr>
              <w:sdtContent>
                <w:r w:rsidR="006E41A1" w:rsidRPr="0084120C">
                  <w:rPr>
                    <w:rFonts w:ascii="MS Gothic" w:eastAsia="MS Gothic" w:hAnsi="MS Gothic"/>
                  </w:rPr>
                  <w:t>☐</w:t>
                </w:r>
              </w:sdtContent>
            </w:sdt>
            <w:r w:rsidR="006E41A1" w:rsidRPr="0084120C">
              <w:rPr>
                <w:rStyle w:val="CompanynameZchn"/>
              </w:rPr>
              <w:t xml:space="preserve"> </w:t>
            </w:r>
            <w:r w:rsidR="00F24892" w:rsidRPr="0084120C">
              <w:rPr>
                <w:rStyle w:val="CompanynameZchn"/>
              </w:rPr>
              <w:t>Elgesį</w:t>
            </w:r>
            <w:r w:rsidR="006E41A1" w:rsidRPr="0084120C">
              <w:rPr>
                <w:rStyle w:val="CompanynameZchn"/>
              </w:rPr>
              <w:t xml:space="preserve"> </w:t>
            </w:r>
          </w:p>
        </w:tc>
        <w:tc>
          <w:tcPr>
            <w:tcW w:w="2392" w:type="dxa"/>
            <w:tcBorders>
              <w:bottom w:val="nil"/>
            </w:tcBorders>
            <w:vAlign w:val="center"/>
          </w:tcPr>
          <w:p w14:paraId="023AEFB4" w14:textId="77777777" w:rsidR="006E41A1"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567223613"/>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Cs w:val="22"/>
                  </w:rPr>
                  <w:t>☒</w:t>
                </w:r>
              </w:sdtContent>
            </w:sdt>
            <w:r w:rsidR="006E41A1" w:rsidRPr="0084120C">
              <w:t xml:space="preserve"> Žemas</w:t>
            </w:r>
          </w:p>
        </w:tc>
        <w:tc>
          <w:tcPr>
            <w:tcW w:w="2557" w:type="dxa"/>
            <w:tcBorders>
              <w:bottom w:val="nil"/>
            </w:tcBorders>
            <w:vAlign w:val="center"/>
          </w:tcPr>
          <w:p w14:paraId="2A0A8B68" w14:textId="175F7BBC" w:rsidR="006E41A1"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853604562"/>
                <w14:checkbox>
                  <w14:checked w14:val="1"/>
                  <w14:checkedState w14:val="2612" w14:font="MS Gothic"/>
                  <w14:uncheckedState w14:val="2610" w14:font="MS Gothic"/>
                </w14:checkbox>
              </w:sdtPr>
              <w:sdtContent>
                <w:r w:rsidR="006E41A1" w:rsidRPr="0084120C">
                  <w:rPr>
                    <w:rFonts w:ascii="MS Gothic" w:eastAsia="MS Gothic" w:hAnsi="MS Gothic"/>
                    <w:b/>
                    <w:color w:val="007BB2" w:themeColor="background2"/>
                    <w:szCs w:val="22"/>
                  </w:rPr>
                  <w:t>☒</w:t>
                </w:r>
              </w:sdtContent>
            </w:sdt>
            <w:r w:rsidR="006E41A1" w:rsidRPr="0084120C">
              <w:rPr>
                <w:szCs w:val="22"/>
              </w:rPr>
              <w:t xml:space="preserve">  </w:t>
            </w:r>
            <w:r w:rsidR="006F1366" w:rsidRPr="0084120C">
              <w:rPr>
                <w:szCs w:val="22"/>
              </w:rPr>
              <w:t>Galima atlikti pačiam</w:t>
            </w:r>
          </w:p>
        </w:tc>
        <w:tc>
          <w:tcPr>
            <w:tcW w:w="2780" w:type="dxa"/>
            <w:tcBorders>
              <w:bottom w:val="nil"/>
            </w:tcBorders>
            <w:vAlign w:val="center"/>
          </w:tcPr>
          <w:p w14:paraId="7192E567" w14:textId="77777777" w:rsidR="006E41A1" w:rsidRPr="0084120C" w:rsidRDefault="00000000" w:rsidP="00224F07">
            <w:pPr>
              <w:pStyle w:val="Companyname"/>
              <w:spacing w:before="60" w:after="60"/>
              <w:rPr>
                <w:szCs w:val="22"/>
              </w:rPr>
            </w:pPr>
            <w:sdt>
              <w:sdtPr>
                <w:rPr>
                  <w:b/>
                  <w:bCs/>
                  <w:color w:val="007BB2" w:themeColor="background2"/>
                  <w:szCs w:val="22"/>
                </w:rPr>
                <w:id w:val="1454593816"/>
                <w14:checkbox>
                  <w14:checked w14:val="1"/>
                  <w14:checkedState w14:val="2612" w14:font="MS Gothic"/>
                  <w14:uncheckedState w14:val="2610" w14:font="MS Gothic"/>
                </w14:checkbox>
              </w:sdtPr>
              <w:sdtContent>
                <w:r w:rsidR="006E41A1" w:rsidRPr="0084120C">
                  <w:rPr>
                    <w:rFonts w:ascii="MS Gothic" w:eastAsia="MS Gothic" w:hAnsi="MS Gothic"/>
                    <w:b/>
                    <w:bCs/>
                    <w:color w:val="007BB2" w:themeColor="background2"/>
                    <w:szCs w:val="22"/>
                  </w:rPr>
                  <w:t>☒</w:t>
                </w:r>
              </w:sdtContent>
            </w:sdt>
            <w:r w:rsidR="006E41A1" w:rsidRPr="0084120C">
              <w:rPr>
                <w:color w:val="007BB2" w:themeColor="background2"/>
                <w:szCs w:val="22"/>
              </w:rPr>
              <w:t xml:space="preserve">  </w:t>
            </w:r>
            <w:r w:rsidR="006E41A1" w:rsidRPr="0084120C">
              <w:rPr>
                <w:szCs w:val="22"/>
              </w:rPr>
              <w:t>Nebūtina</w:t>
            </w:r>
          </w:p>
        </w:tc>
      </w:tr>
      <w:tr w:rsidR="006E41A1" w:rsidRPr="0084120C" w14:paraId="0E941DCB" w14:textId="77777777" w:rsidTr="00224F07">
        <w:trPr>
          <w:trHeight w:val="292"/>
        </w:trPr>
        <w:tc>
          <w:tcPr>
            <w:tcW w:w="2576" w:type="dxa"/>
            <w:tcBorders>
              <w:top w:val="nil"/>
              <w:bottom w:val="nil"/>
            </w:tcBorders>
            <w:vAlign w:val="center"/>
          </w:tcPr>
          <w:p w14:paraId="279BE29C" w14:textId="1B44E2ED" w:rsidR="006E41A1"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822653975"/>
                <w14:checkbox>
                  <w14:checked w14:val="1"/>
                  <w14:checkedState w14:val="2612" w14:font="MS Gothic"/>
                  <w14:uncheckedState w14:val="2610" w14:font="MS Gothic"/>
                </w14:checkbox>
              </w:sdtPr>
              <w:sdtContent>
                <w:r w:rsidR="006E41A1" w:rsidRPr="0084120C">
                  <w:rPr>
                    <w:rFonts w:ascii="MS Gothic" w:eastAsia="MS Gothic" w:hAnsi="MS Gothic"/>
                    <w:b/>
                    <w:bCs/>
                    <w:color w:val="007BB2" w:themeColor="background2"/>
                  </w:rPr>
                  <w:t>☒</w:t>
                </w:r>
              </w:sdtContent>
            </w:sdt>
            <w:r w:rsidR="006E41A1" w:rsidRPr="0084120C">
              <w:rPr>
                <w:rStyle w:val="CompanynameZchn"/>
              </w:rPr>
              <w:t xml:space="preserve"> </w:t>
            </w:r>
            <w:r w:rsidR="001213FE" w:rsidRPr="0084120C">
              <w:rPr>
                <w:rStyle w:val="CompanynameZchn"/>
              </w:rPr>
              <w:t>Techninę įrangą</w:t>
            </w:r>
          </w:p>
        </w:tc>
        <w:tc>
          <w:tcPr>
            <w:tcW w:w="2392" w:type="dxa"/>
            <w:tcBorders>
              <w:top w:val="nil"/>
              <w:bottom w:val="nil"/>
            </w:tcBorders>
            <w:vAlign w:val="center"/>
          </w:tcPr>
          <w:p w14:paraId="22514FF1" w14:textId="77777777" w:rsidR="006E41A1"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290022070"/>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w:t>
            </w:r>
            <w:r w:rsidR="006E41A1" w:rsidRPr="0084120C">
              <w:t>Vidutinis</w:t>
            </w:r>
          </w:p>
        </w:tc>
        <w:tc>
          <w:tcPr>
            <w:tcW w:w="2557" w:type="dxa"/>
            <w:tcBorders>
              <w:top w:val="nil"/>
              <w:bottom w:val="nil"/>
            </w:tcBorders>
            <w:vAlign w:val="center"/>
          </w:tcPr>
          <w:p w14:paraId="24749F27" w14:textId="5B690C4E" w:rsidR="006E41A1"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253247879"/>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w:t>
            </w:r>
            <w:r w:rsidR="00577F28" w:rsidRPr="0084120C">
              <w:rPr>
                <w:sz w:val="22"/>
                <w:szCs w:val="22"/>
              </w:rPr>
              <w:t>Reikalinga s</w:t>
            </w:r>
            <w:r w:rsidR="006E41A1" w:rsidRPr="0084120C">
              <w:rPr>
                <w:szCs w:val="22"/>
              </w:rPr>
              <w:t>pecializuota įmonė</w:t>
            </w:r>
          </w:p>
        </w:tc>
        <w:tc>
          <w:tcPr>
            <w:tcW w:w="2780" w:type="dxa"/>
            <w:tcBorders>
              <w:top w:val="nil"/>
              <w:bottom w:val="nil"/>
            </w:tcBorders>
            <w:vAlign w:val="center"/>
          </w:tcPr>
          <w:p w14:paraId="290A6367" w14:textId="423FC0B8" w:rsidR="006E41A1" w:rsidRPr="0084120C" w:rsidRDefault="00000000" w:rsidP="00224F07">
            <w:pPr>
              <w:pStyle w:val="Companyname"/>
              <w:spacing w:before="60" w:after="60"/>
              <w:rPr>
                <w:szCs w:val="22"/>
              </w:rPr>
            </w:pPr>
            <w:sdt>
              <w:sdtPr>
                <w:rPr>
                  <w:szCs w:val="22"/>
                </w:rPr>
                <w:id w:val="-1917381442"/>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w:t>
            </w:r>
            <w:r w:rsidR="006F1366" w:rsidRPr="0084120C">
              <w:rPr>
                <w:szCs w:val="22"/>
              </w:rPr>
              <w:t>Rekomenduojama</w:t>
            </w:r>
          </w:p>
        </w:tc>
      </w:tr>
      <w:tr w:rsidR="006E41A1" w:rsidRPr="0084120C" w14:paraId="12E7B126" w14:textId="77777777" w:rsidTr="00224F07">
        <w:trPr>
          <w:trHeight w:val="170"/>
        </w:trPr>
        <w:tc>
          <w:tcPr>
            <w:tcW w:w="2576" w:type="dxa"/>
            <w:tcBorders>
              <w:top w:val="nil"/>
            </w:tcBorders>
            <w:vAlign w:val="center"/>
          </w:tcPr>
          <w:p w14:paraId="6347B123" w14:textId="1CD75302" w:rsidR="006E41A1"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39118498"/>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t xml:space="preserve"> </w:t>
            </w:r>
            <w:r w:rsidR="00854535" w:rsidRPr="0084120C">
              <w:t>Pastato konstrukciją</w:t>
            </w:r>
          </w:p>
        </w:tc>
        <w:tc>
          <w:tcPr>
            <w:tcW w:w="2392" w:type="dxa"/>
            <w:tcBorders>
              <w:top w:val="nil"/>
            </w:tcBorders>
            <w:vAlign w:val="center"/>
          </w:tcPr>
          <w:p w14:paraId="506374FD" w14:textId="77777777" w:rsidR="006E41A1"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149597247"/>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w:t>
            </w:r>
            <w:r w:rsidR="006E41A1" w:rsidRPr="0084120C">
              <w:t>Aukštas</w:t>
            </w:r>
          </w:p>
        </w:tc>
        <w:tc>
          <w:tcPr>
            <w:tcW w:w="2557" w:type="dxa"/>
            <w:tcBorders>
              <w:top w:val="nil"/>
            </w:tcBorders>
            <w:vAlign w:val="center"/>
          </w:tcPr>
          <w:p w14:paraId="128BEF9F" w14:textId="2B26DEC5" w:rsidR="006E41A1"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45379561"/>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w:t>
            </w:r>
            <w:r w:rsidR="00577F28" w:rsidRPr="0084120C">
              <w:rPr>
                <w:sz w:val="22"/>
                <w:szCs w:val="22"/>
              </w:rPr>
              <w:t>Reikalingas e</w:t>
            </w:r>
            <w:r w:rsidR="006E41A1" w:rsidRPr="0084120C">
              <w:rPr>
                <w:szCs w:val="22"/>
              </w:rPr>
              <w:t>kspertas</w:t>
            </w:r>
          </w:p>
        </w:tc>
        <w:tc>
          <w:tcPr>
            <w:tcW w:w="2780" w:type="dxa"/>
            <w:tcBorders>
              <w:top w:val="nil"/>
            </w:tcBorders>
            <w:vAlign w:val="center"/>
          </w:tcPr>
          <w:p w14:paraId="1D7454D8" w14:textId="77777777" w:rsidR="006E41A1" w:rsidRPr="0084120C" w:rsidRDefault="00000000" w:rsidP="00224F07">
            <w:pPr>
              <w:pStyle w:val="Companyname"/>
              <w:spacing w:before="60" w:after="60"/>
              <w:rPr>
                <w:szCs w:val="22"/>
              </w:rPr>
            </w:pPr>
            <w:sdt>
              <w:sdtPr>
                <w:rPr>
                  <w:szCs w:val="22"/>
                </w:rPr>
                <w:id w:val="-834304319"/>
                <w14:checkbox>
                  <w14:checked w14:val="0"/>
                  <w14:checkedState w14:val="2612" w14:font="MS Gothic"/>
                  <w14:uncheckedState w14:val="2610" w14:font="MS Gothic"/>
                </w14:checkbox>
              </w:sdtPr>
              <w:sdtContent>
                <w:r w:rsidR="006E41A1" w:rsidRPr="0084120C">
                  <w:rPr>
                    <w:rFonts w:ascii="MS Gothic" w:eastAsia="MS Gothic" w:hAnsi="MS Gothic"/>
                    <w:szCs w:val="22"/>
                  </w:rPr>
                  <w:t>☐</w:t>
                </w:r>
              </w:sdtContent>
            </w:sdt>
            <w:r w:rsidR="006E41A1" w:rsidRPr="0084120C">
              <w:rPr>
                <w:szCs w:val="22"/>
              </w:rPr>
              <w:t xml:space="preserve">  Privaloma</w:t>
            </w:r>
          </w:p>
        </w:tc>
      </w:tr>
    </w:tbl>
    <w:p w14:paraId="3B14CBA2" w14:textId="77777777" w:rsidR="00F83E2A" w:rsidRPr="0084120C" w:rsidRDefault="00F83E2A" w:rsidP="006E41A1">
      <w:pPr>
        <w:pStyle w:val="Heading3"/>
        <w:rPr>
          <w:rStyle w:val="Heading3Char"/>
          <w:b/>
          <w:bCs/>
          <w:sz w:val="28"/>
          <w:szCs w:val="28"/>
          <w:lang w:val="lt-LT"/>
        </w:rPr>
      </w:pPr>
    </w:p>
    <w:p w14:paraId="1EC31832" w14:textId="1F87E2CE" w:rsidR="006E41A1" w:rsidRPr="0084120C" w:rsidRDefault="006F1366" w:rsidP="006E41A1">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6E41A1" w:rsidRPr="0084120C" w14:paraId="755C5D14" w14:textId="77777777">
        <w:trPr>
          <w:trHeight w:val="466"/>
        </w:trPr>
        <w:tc>
          <w:tcPr>
            <w:tcW w:w="5097" w:type="dxa"/>
            <w:shd w:val="clear" w:color="auto" w:fill="E7EEF5" w:themeFill="accent5" w:themeFillTint="33"/>
          </w:tcPr>
          <w:p w14:paraId="3D83F2EE" w14:textId="77777777" w:rsidR="006E41A1" w:rsidRPr="0084120C" w:rsidRDefault="006E41A1"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0A0B7A38" w14:textId="77777777" w:rsidR="006E41A1" w:rsidRPr="0084120C" w:rsidRDefault="006E41A1" w:rsidP="00224F07">
            <w:pPr>
              <w:spacing w:before="60" w:after="60"/>
              <w:rPr>
                <w:i/>
                <w:iCs/>
                <w:color w:val="4B4B4D" w:themeColor="text1"/>
              </w:rPr>
            </w:pPr>
            <w:r w:rsidRPr="0084120C">
              <w:rPr>
                <w:rStyle w:val="Heading3Char"/>
                <w:lang w:val="lt-LT"/>
              </w:rPr>
              <w:t>Investicijų grąža</w:t>
            </w:r>
          </w:p>
        </w:tc>
      </w:tr>
      <w:tr w:rsidR="006E41A1" w:rsidRPr="0084120C" w14:paraId="33101A4F" w14:textId="77777777">
        <w:trPr>
          <w:trHeight w:val="1359"/>
        </w:trPr>
        <w:tc>
          <w:tcPr>
            <w:tcW w:w="5097" w:type="dxa"/>
          </w:tcPr>
          <w:p w14:paraId="736BC4F2" w14:textId="5C7ED13D" w:rsidR="006E41A1" w:rsidRPr="0084120C" w:rsidRDefault="006E41A1" w:rsidP="00224F07">
            <w:pPr>
              <w:pStyle w:val="StandardText"/>
              <w:rPr>
                <w:rStyle w:val="Heading3Char"/>
                <w:b w:val="0"/>
                <w:color w:val="4B4B4D" w:themeColor="text1"/>
                <w:lang w:val="lt-LT"/>
              </w:rPr>
            </w:pPr>
            <w:r w:rsidRPr="0084120C">
              <w:t>Vieno aeratoriaus kaina - nuo 2€ iki 12 €</w:t>
            </w:r>
          </w:p>
        </w:tc>
        <w:tc>
          <w:tcPr>
            <w:tcW w:w="5109" w:type="dxa"/>
          </w:tcPr>
          <w:p w14:paraId="086F5B59" w14:textId="4C69941E" w:rsidR="006E41A1" w:rsidRPr="0084120C" w:rsidRDefault="006E41A1" w:rsidP="00224F07">
            <w:pPr>
              <w:pStyle w:val="StandardText"/>
              <w:rPr>
                <w:rStyle w:val="Heading3Char"/>
                <w:b w:val="0"/>
                <w:color w:val="4B4B4D" w:themeColor="text1"/>
                <w:lang w:val="lt-LT"/>
              </w:rPr>
            </w:pPr>
            <w:r w:rsidRPr="0084120C">
              <w:t xml:space="preserve">Minimalios investicijos ir greita grąža per 2-4 mėnesius, priklausomai nuo </w:t>
            </w:r>
            <w:r w:rsidR="00F83E2A" w:rsidRPr="0084120C">
              <w:t>vartoto</w:t>
            </w:r>
            <w:r w:rsidR="00A93408" w:rsidRPr="0084120C">
              <w:t xml:space="preserve">jų </w:t>
            </w:r>
            <w:r w:rsidRPr="0084120C">
              <w:t xml:space="preserve">elgsenos. Aeratorius sutaupo apie 40 % vandens per mėnesį, </w:t>
            </w:r>
            <w:r w:rsidR="00A93408" w:rsidRPr="0084120C">
              <w:t xml:space="preserve">net </w:t>
            </w:r>
            <w:r w:rsidRPr="0084120C">
              <w:t>pigiausi aeratoriai sutaupo apie 15 % vandens.</w:t>
            </w:r>
          </w:p>
        </w:tc>
      </w:tr>
      <w:tr w:rsidR="006E41A1" w:rsidRPr="0084120C" w14:paraId="5172B3B3" w14:textId="77777777">
        <w:trPr>
          <w:trHeight w:val="516"/>
        </w:trPr>
        <w:tc>
          <w:tcPr>
            <w:tcW w:w="5097" w:type="dxa"/>
            <w:shd w:val="clear" w:color="auto" w:fill="E7EEF5" w:themeFill="accent5" w:themeFillTint="33"/>
          </w:tcPr>
          <w:p w14:paraId="0BCE0C4A" w14:textId="77777777" w:rsidR="006E41A1" w:rsidRPr="0084120C" w:rsidRDefault="006E41A1"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7ABA2036" w14:textId="77777777" w:rsidR="006E41A1" w:rsidRPr="0084120C" w:rsidRDefault="006E41A1" w:rsidP="00224F07">
            <w:pPr>
              <w:spacing w:before="60" w:after="60"/>
              <w:rPr>
                <w:rStyle w:val="Heading3Char"/>
                <w:lang w:val="lt-LT"/>
              </w:rPr>
            </w:pPr>
            <w:r w:rsidRPr="0084120C">
              <w:rPr>
                <w:rStyle w:val="Heading3Char"/>
                <w:lang w:val="lt-LT"/>
              </w:rPr>
              <w:t>Medžiagos ar technologijos prieinamumas</w:t>
            </w:r>
          </w:p>
        </w:tc>
      </w:tr>
      <w:tr w:rsidR="006E41A1" w:rsidRPr="0084120C" w14:paraId="3851FA91" w14:textId="77777777">
        <w:trPr>
          <w:trHeight w:val="1428"/>
        </w:trPr>
        <w:tc>
          <w:tcPr>
            <w:tcW w:w="5097" w:type="dxa"/>
          </w:tcPr>
          <w:p w14:paraId="31B7A78D" w14:textId="7EDC49AC" w:rsidR="006E41A1" w:rsidRPr="0084120C" w:rsidRDefault="00033187" w:rsidP="00224F07">
            <w:pPr>
              <w:pStyle w:val="StandardText"/>
              <w:rPr>
                <w:rStyle w:val="Heading3Char"/>
                <w:lang w:val="lt-LT"/>
              </w:rPr>
            </w:pPr>
            <w:r w:rsidRPr="0084120C">
              <w:rPr>
                <w:rStyle w:val="Heading3Char"/>
                <w:b w:val="0"/>
                <w:color w:val="4B4B4D" w:themeColor="text1"/>
                <w:lang w:val="lt-LT"/>
              </w:rPr>
              <w:t>Šiuo metu finansavimo programų šiai priemonei nėra.</w:t>
            </w:r>
          </w:p>
        </w:tc>
        <w:tc>
          <w:tcPr>
            <w:tcW w:w="5109" w:type="dxa"/>
          </w:tcPr>
          <w:p w14:paraId="6DA399D9" w14:textId="77777777" w:rsidR="006E41A1" w:rsidRPr="0084120C" w:rsidRDefault="006E41A1" w:rsidP="00224F07">
            <w:pPr>
              <w:pStyle w:val="StandardText"/>
              <w:rPr>
                <w:rStyle w:val="Heading3Char"/>
                <w:b w:val="0"/>
                <w:color w:val="auto"/>
                <w:sz w:val="22"/>
                <w:szCs w:val="20"/>
                <w:lang w:val="lt-LT"/>
              </w:rPr>
            </w:pPr>
            <w:r w:rsidRPr="0084120C">
              <w:t xml:space="preserve">Aeratorių galima lengvai įsigyti, yra daug galimybių (įskaitant papildomas funkcijas). Galimi įvairūs dydžiai ir matmenys. Pridedama guminė tarpinė. </w:t>
            </w:r>
          </w:p>
        </w:tc>
      </w:tr>
      <w:tr w:rsidR="006E41A1" w:rsidRPr="0084120C" w14:paraId="59B7C8B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C065355" w14:textId="77777777" w:rsidR="006E41A1" w:rsidRPr="0084120C" w:rsidRDefault="006E41A1"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6E41A1" w:rsidRPr="0084120C" w14:paraId="0675BE01" w14:textId="77777777">
        <w:trPr>
          <w:trHeight w:val="435"/>
        </w:trPr>
        <w:tc>
          <w:tcPr>
            <w:tcW w:w="10206" w:type="dxa"/>
            <w:gridSpan w:val="2"/>
            <w:tcBorders>
              <w:top w:val="single" w:sz="4" w:space="0" w:color="auto"/>
              <w:left w:val="single" w:sz="4" w:space="0" w:color="auto"/>
              <w:bottom w:val="single" w:sz="4" w:space="0" w:color="auto"/>
              <w:right w:val="single" w:sz="4" w:space="0" w:color="auto"/>
            </w:tcBorders>
          </w:tcPr>
          <w:p w14:paraId="7A9C9A80" w14:textId="77777777" w:rsidR="006E41A1" w:rsidRPr="0084120C" w:rsidRDefault="006E41A1" w:rsidP="00224F07">
            <w:pPr>
              <w:pStyle w:val="StandardText"/>
              <w:spacing w:before="60" w:after="60"/>
            </w:pPr>
            <w:r w:rsidRPr="0084120C">
              <w:t>Aeratoriaus negalima perdirbti.</w:t>
            </w:r>
          </w:p>
          <w:p w14:paraId="64E02845" w14:textId="77777777" w:rsidR="006E41A1" w:rsidRPr="0084120C" w:rsidRDefault="006E41A1" w:rsidP="00224F07">
            <w:pPr>
              <w:pStyle w:val="StandardText"/>
              <w:spacing w:before="60" w:after="60"/>
              <w:rPr>
                <w:i/>
                <w:iCs/>
                <w:color w:val="7B6A6B" w:themeColor="accent4"/>
                <w:sz w:val="22"/>
                <w:szCs w:val="22"/>
              </w:rPr>
            </w:pPr>
          </w:p>
        </w:tc>
      </w:tr>
    </w:tbl>
    <w:p w14:paraId="6E06E528" w14:textId="06A1D35F" w:rsidR="006E41A1" w:rsidRPr="0084120C" w:rsidRDefault="006E41A1" w:rsidP="00520562">
      <w:pPr>
        <w:pStyle w:val="Heading3"/>
        <w:rPr>
          <w:rStyle w:val="Heading3Char"/>
          <w:b/>
          <w:sz w:val="28"/>
          <w:szCs w:val="28"/>
          <w:lang w:val="lt-LT"/>
        </w:rPr>
      </w:pP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6E41A1" w:rsidRPr="0084120C" w14:paraId="166C65FF" w14:textId="77777777" w:rsidTr="00224F07">
        <w:tc>
          <w:tcPr>
            <w:tcW w:w="10196" w:type="dxa"/>
            <w:shd w:val="clear" w:color="auto" w:fill="E7EEF5" w:themeFill="accent5" w:themeFillTint="33"/>
          </w:tcPr>
          <w:p w14:paraId="19922399" w14:textId="0018F4BB" w:rsidR="006E41A1"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6E41A1" w:rsidRPr="0084120C" w14:paraId="0B42B351" w14:textId="77777777" w:rsidTr="00224F07">
        <w:trPr>
          <w:trHeight w:val="632"/>
        </w:trPr>
        <w:tc>
          <w:tcPr>
            <w:tcW w:w="10196" w:type="dxa"/>
          </w:tcPr>
          <w:p w14:paraId="5791B111" w14:textId="77777777" w:rsidR="006E41A1" w:rsidRPr="0084120C" w:rsidRDefault="006E41A1" w:rsidP="00224F07">
            <w:pPr>
              <w:spacing w:before="60" w:after="60"/>
              <w:rPr>
                <w:i/>
                <w:iCs/>
              </w:rPr>
            </w:pPr>
          </w:p>
        </w:tc>
      </w:tr>
      <w:tr w:rsidR="006E41A1" w:rsidRPr="0084120C" w14:paraId="4872B694" w14:textId="77777777" w:rsidTr="00224F07">
        <w:tc>
          <w:tcPr>
            <w:tcW w:w="10196" w:type="dxa"/>
            <w:shd w:val="clear" w:color="auto" w:fill="E7EEF5" w:themeFill="accent5" w:themeFillTint="33"/>
          </w:tcPr>
          <w:p w14:paraId="18E5F19C" w14:textId="667A32D9" w:rsidR="006E41A1"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6E41A1" w:rsidRPr="0084120C" w14:paraId="04D26E72" w14:textId="77777777" w:rsidTr="00224F07">
        <w:trPr>
          <w:trHeight w:val="509"/>
        </w:trPr>
        <w:tc>
          <w:tcPr>
            <w:tcW w:w="10196" w:type="dxa"/>
          </w:tcPr>
          <w:p w14:paraId="73D31B7D" w14:textId="77777777" w:rsidR="006E41A1" w:rsidRPr="0084120C" w:rsidRDefault="006E41A1" w:rsidP="00224F07">
            <w:pPr>
              <w:spacing w:before="60" w:after="60"/>
              <w:rPr>
                <w:i/>
                <w:iCs/>
              </w:rPr>
            </w:pPr>
          </w:p>
        </w:tc>
      </w:tr>
      <w:tr w:rsidR="006E41A1" w:rsidRPr="0084120C" w14:paraId="1433A421" w14:textId="77777777" w:rsidTr="00224F07">
        <w:tc>
          <w:tcPr>
            <w:tcW w:w="10196" w:type="dxa"/>
            <w:shd w:val="clear" w:color="auto" w:fill="E7EEF5" w:themeFill="accent5" w:themeFillTint="33"/>
          </w:tcPr>
          <w:p w14:paraId="17E3AB69" w14:textId="77777777" w:rsidR="006E41A1" w:rsidRPr="0084120C" w:rsidRDefault="006E41A1"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6E41A1" w:rsidRPr="0084120C" w14:paraId="363626E7" w14:textId="77777777" w:rsidTr="00224F07">
        <w:trPr>
          <w:trHeight w:val="513"/>
        </w:trPr>
        <w:tc>
          <w:tcPr>
            <w:tcW w:w="10196" w:type="dxa"/>
          </w:tcPr>
          <w:p w14:paraId="1C2C3652" w14:textId="77777777" w:rsidR="006E41A1" w:rsidRPr="0084120C" w:rsidRDefault="006E41A1" w:rsidP="00224F07">
            <w:pPr>
              <w:pStyle w:val="StandardText"/>
            </w:pPr>
            <w:r w:rsidRPr="0084120C">
              <w:t>Valytojas, techninės priežiūros personalas</w:t>
            </w:r>
          </w:p>
          <w:p w14:paraId="672CA155" w14:textId="77777777" w:rsidR="006E41A1" w:rsidRPr="0084120C" w:rsidRDefault="006E41A1" w:rsidP="00224F07">
            <w:pPr>
              <w:spacing w:before="60" w:after="60"/>
              <w:rPr>
                <w:i/>
                <w:iCs/>
              </w:rPr>
            </w:pPr>
          </w:p>
        </w:tc>
      </w:tr>
    </w:tbl>
    <w:p w14:paraId="678AC45A" w14:textId="77777777" w:rsidR="006E41A1" w:rsidRPr="0084120C" w:rsidRDefault="006E41A1" w:rsidP="00852569">
      <w:pPr>
        <w:pStyle w:val="Heading3"/>
      </w:pPr>
      <w:r w:rsidRPr="0084120C">
        <w:rPr>
          <w:rStyle w:val="Heading3Char"/>
          <w:b/>
          <w:color w:val="004E84" w:themeColor="text2"/>
          <w:lang w:val="lt-LT"/>
        </w:rPr>
        <w:t>Įgyvendinimo procesas</w:t>
      </w:r>
    </w:p>
    <w:tbl>
      <w:tblPr>
        <w:tblStyle w:val="TableGrid"/>
        <w:tblW w:w="0" w:type="auto"/>
        <w:tblLook w:val="04A0" w:firstRow="1" w:lastRow="0" w:firstColumn="1" w:lastColumn="0" w:noHBand="0" w:noVBand="1"/>
      </w:tblPr>
      <w:tblGrid>
        <w:gridCol w:w="4957"/>
        <w:gridCol w:w="5237"/>
      </w:tblGrid>
      <w:tr w:rsidR="006E41A1" w:rsidRPr="0084120C" w14:paraId="5A789CC1" w14:textId="77777777" w:rsidTr="00224F07">
        <w:tc>
          <w:tcPr>
            <w:tcW w:w="4957" w:type="dxa"/>
            <w:shd w:val="clear" w:color="auto" w:fill="E7EEF5" w:themeFill="accent5" w:themeFillTint="33"/>
          </w:tcPr>
          <w:p w14:paraId="5840CE61" w14:textId="6F556968" w:rsidR="006E41A1" w:rsidRPr="0084120C" w:rsidRDefault="006F1366" w:rsidP="00224F07">
            <w:pPr>
              <w:spacing w:before="60" w:after="60"/>
              <w:rPr>
                <w:bCs/>
              </w:rPr>
            </w:pPr>
            <w:r w:rsidRPr="0084120C">
              <w:rPr>
                <w:rStyle w:val="Heading3Char"/>
                <w:bCs/>
                <w:lang w:val="lt-LT"/>
              </w:rPr>
              <w:t>Parengiamieji veiksmai prieš įgyvendinimą</w:t>
            </w:r>
          </w:p>
        </w:tc>
        <w:tc>
          <w:tcPr>
            <w:tcW w:w="5237" w:type="dxa"/>
            <w:shd w:val="clear" w:color="auto" w:fill="E7EEF5" w:themeFill="accent5" w:themeFillTint="33"/>
          </w:tcPr>
          <w:p w14:paraId="493A3E66" w14:textId="5515F568" w:rsidR="006E41A1" w:rsidRPr="0084120C" w:rsidRDefault="006E41A1" w:rsidP="00224F07">
            <w:pPr>
              <w:spacing w:after="120"/>
              <w:rPr>
                <w:b/>
                <w:bCs/>
              </w:rPr>
            </w:pPr>
            <w:r w:rsidRPr="0084120C">
              <w:rPr>
                <w:rStyle w:val="Heading3Char"/>
                <w:lang w:val="lt-LT"/>
              </w:rPr>
              <w:t>Diegimo instrukcijos ir gairės, atvirojo kodo iniciatyvos</w:t>
            </w:r>
          </w:p>
        </w:tc>
      </w:tr>
      <w:tr w:rsidR="006E41A1" w:rsidRPr="0084120C" w14:paraId="38EFAF3A" w14:textId="77777777" w:rsidTr="00224F07">
        <w:tc>
          <w:tcPr>
            <w:tcW w:w="4957" w:type="dxa"/>
          </w:tcPr>
          <w:p w14:paraId="60227FD0" w14:textId="09641985" w:rsidR="006E41A1" w:rsidRPr="0084120C" w:rsidRDefault="006E41A1">
            <w:pPr>
              <w:pStyle w:val="StandardText"/>
              <w:numPr>
                <w:ilvl w:val="0"/>
                <w:numId w:val="54"/>
              </w:numPr>
              <w:spacing w:before="60" w:after="60" w:line="280" w:lineRule="exact"/>
            </w:pPr>
            <w:r w:rsidRPr="0084120C">
              <w:t>Reikiamo aeratoriaus tipo pasirinkimas ir įsigijimas</w:t>
            </w:r>
            <w:r w:rsidR="00F83E2A" w:rsidRPr="0084120C">
              <w:t>.</w:t>
            </w:r>
          </w:p>
        </w:tc>
        <w:tc>
          <w:tcPr>
            <w:tcW w:w="5237" w:type="dxa"/>
          </w:tcPr>
          <w:p w14:paraId="268E3764" w14:textId="4AB53F64" w:rsidR="006E41A1" w:rsidRPr="0084120C" w:rsidRDefault="00931641" w:rsidP="00224F07">
            <w:pPr>
              <w:pStyle w:val="StandardText"/>
              <w:spacing w:before="60" w:after="60"/>
            </w:pPr>
            <w:hyperlink r:id="rId130" w:history="1">
              <w:r w:rsidRPr="0084120C">
                <w:rPr>
                  <w:rStyle w:val="Hyperlink"/>
                </w:rPr>
                <w:t>https://www.e-tar.lt/portal/lt/legalAct/TAR.7D230DA0E41F</w:t>
              </w:r>
            </w:hyperlink>
          </w:p>
        </w:tc>
      </w:tr>
      <w:tr w:rsidR="006E41A1" w:rsidRPr="0084120C" w14:paraId="62ACFD96" w14:textId="77777777" w:rsidTr="00224F07">
        <w:tc>
          <w:tcPr>
            <w:tcW w:w="4957" w:type="dxa"/>
            <w:shd w:val="clear" w:color="auto" w:fill="E7EEF5" w:themeFill="accent5" w:themeFillTint="33"/>
          </w:tcPr>
          <w:p w14:paraId="5E220AE0" w14:textId="71FF570C" w:rsidR="006E41A1" w:rsidRPr="0084120C" w:rsidRDefault="00804762" w:rsidP="00224F07">
            <w:pPr>
              <w:spacing w:before="60" w:after="60"/>
              <w:rPr>
                <w:rStyle w:val="Heading3Char"/>
                <w:bCs/>
                <w:lang w:val="lt-LT"/>
              </w:rPr>
            </w:pPr>
            <w:r w:rsidRPr="0084120C">
              <w:rPr>
                <w:rStyle w:val="Heading3Char"/>
                <w:bCs/>
                <w:lang w:val="lt-LT"/>
              </w:rPr>
              <w:lastRenderedPageBreak/>
              <w:t>Į</w:t>
            </w:r>
            <w:r w:rsidR="006E41A1" w:rsidRPr="0084120C">
              <w:rPr>
                <w:rStyle w:val="Heading3Char"/>
                <w:bCs/>
                <w:lang w:val="lt-LT"/>
              </w:rPr>
              <w:t>gyvendinimas</w:t>
            </w:r>
          </w:p>
        </w:tc>
        <w:tc>
          <w:tcPr>
            <w:tcW w:w="5237" w:type="dxa"/>
            <w:shd w:val="clear" w:color="auto" w:fill="E7EEF5" w:themeFill="accent5" w:themeFillTint="33"/>
          </w:tcPr>
          <w:p w14:paraId="5B08262A" w14:textId="7D91CD75" w:rsidR="006E41A1" w:rsidRPr="0084120C" w:rsidRDefault="00E33038" w:rsidP="00224F07">
            <w:pPr>
              <w:spacing w:before="60" w:after="60"/>
              <w:rPr>
                <w:rStyle w:val="Heading3Char"/>
                <w:bCs/>
                <w:lang w:val="lt-LT"/>
              </w:rPr>
            </w:pPr>
            <w:r w:rsidRPr="0084120C">
              <w:rPr>
                <w:rStyle w:val="Heading3Char"/>
                <w:bCs/>
                <w:lang w:val="lt-LT"/>
              </w:rPr>
              <w:t>Susijusi komunikacija</w:t>
            </w:r>
          </w:p>
        </w:tc>
      </w:tr>
      <w:tr w:rsidR="006E41A1" w:rsidRPr="0084120C" w14:paraId="2CEB9CC5" w14:textId="77777777" w:rsidTr="00224F07">
        <w:trPr>
          <w:trHeight w:val="1097"/>
        </w:trPr>
        <w:tc>
          <w:tcPr>
            <w:tcW w:w="4957" w:type="dxa"/>
          </w:tcPr>
          <w:p w14:paraId="218945A7" w14:textId="4BB39C18" w:rsidR="006E41A1" w:rsidRPr="0084120C" w:rsidRDefault="006E41A1">
            <w:pPr>
              <w:pStyle w:val="StandardText"/>
              <w:numPr>
                <w:ilvl w:val="0"/>
                <w:numId w:val="56"/>
              </w:numPr>
              <w:spacing w:before="60" w:after="60" w:line="280" w:lineRule="exact"/>
            </w:pPr>
            <w:r w:rsidRPr="0084120C">
              <w:t xml:space="preserve">Standartinės veržlės </w:t>
            </w:r>
            <w:r w:rsidR="00A93408" w:rsidRPr="0084120C">
              <w:t>nu</w:t>
            </w:r>
            <w:r w:rsidRPr="0084120C">
              <w:t>sukimas nuo maišytuvo.</w:t>
            </w:r>
          </w:p>
          <w:p w14:paraId="2A41C932" w14:textId="7750ABAD" w:rsidR="006E41A1" w:rsidRPr="0084120C" w:rsidRDefault="00A93408">
            <w:pPr>
              <w:pStyle w:val="StandardText"/>
              <w:numPr>
                <w:ilvl w:val="0"/>
                <w:numId w:val="56"/>
              </w:numPr>
              <w:spacing w:before="60" w:after="60" w:line="280" w:lineRule="exact"/>
            </w:pPr>
            <w:r w:rsidRPr="0084120C">
              <w:t>Jos pakeitimas nauju</w:t>
            </w:r>
            <w:r w:rsidR="006E41A1" w:rsidRPr="0084120C">
              <w:t xml:space="preserve"> prietaisu.</w:t>
            </w:r>
          </w:p>
        </w:tc>
        <w:tc>
          <w:tcPr>
            <w:tcW w:w="5237" w:type="dxa"/>
          </w:tcPr>
          <w:p w14:paraId="38D05F7A" w14:textId="77777777" w:rsidR="006E41A1" w:rsidRPr="0084120C" w:rsidRDefault="006E41A1" w:rsidP="00224F07">
            <w:pPr>
              <w:spacing w:before="60" w:after="60"/>
              <w:rPr>
                <w:i/>
                <w:iCs/>
              </w:rPr>
            </w:pPr>
          </w:p>
        </w:tc>
      </w:tr>
      <w:tr w:rsidR="006E41A1" w:rsidRPr="0084120C" w14:paraId="6B3766B0" w14:textId="77777777" w:rsidTr="00224F07">
        <w:tc>
          <w:tcPr>
            <w:tcW w:w="4957" w:type="dxa"/>
            <w:shd w:val="clear" w:color="auto" w:fill="E7EEF5" w:themeFill="accent5" w:themeFillTint="33"/>
          </w:tcPr>
          <w:p w14:paraId="65E9F60D" w14:textId="6EC6AF9D" w:rsidR="006E41A1"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37" w:type="dxa"/>
            <w:shd w:val="clear" w:color="auto" w:fill="E7EEF5" w:themeFill="accent5" w:themeFillTint="33"/>
          </w:tcPr>
          <w:p w14:paraId="5B912B4F" w14:textId="77777777" w:rsidR="006E41A1" w:rsidRPr="0084120C" w:rsidRDefault="006E41A1" w:rsidP="00224F07">
            <w:pPr>
              <w:spacing w:before="60" w:after="60"/>
              <w:rPr>
                <w:rStyle w:val="Heading3Char"/>
                <w:bCs/>
                <w:lang w:val="lt-LT"/>
              </w:rPr>
            </w:pPr>
            <w:r w:rsidRPr="0084120C">
              <w:rPr>
                <w:rStyle w:val="Heading3Char"/>
                <w:bCs/>
                <w:lang w:val="lt-LT"/>
              </w:rPr>
              <w:t>Kitos pastabos ir nuorodos</w:t>
            </w:r>
          </w:p>
        </w:tc>
      </w:tr>
      <w:tr w:rsidR="006E41A1" w:rsidRPr="0084120C" w14:paraId="7E27236B" w14:textId="77777777" w:rsidTr="00224F07">
        <w:trPr>
          <w:trHeight w:val="719"/>
        </w:trPr>
        <w:tc>
          <w:tcPr>
            <w:tcW w:w="4957" w:type="dxa"/>
          </w:tcPr>
          <w:p w14:paraId="476B6AD8" w14:textId="04CC4F54" w:rsidR="006E41A1" w:rsidRPr="0084120C" w:rsidRDefault="006E41A1">
            <w:pPr>
              <w:pStyle w:val="StandardText"/>
              <w:numPr>
                <w:ilvl w:val="0"/>
                <w:numId w:val="55"/>
              </w:numPr>
              <w:spacing w:before="60" w:after="60" w:line="280" w:lineRule="exact"/>
            </w:pPr>
            <w:r w:rsidRPr="0084120C">
              <w:t>Reguliar</w:t>
            </w:r>
            <w:r w:rsidR="00A93408" w:rsidRPr="0084120C">
              <w:t>us valymas</w:t>
            </w:r>
            <w:r w:rsidRPr="0084120C">
              <w:t xml:space="preserve"> dantų šepetėliu ir kalkių valikliu</w:t>
            </w:r>
            <w:r w:rsidR="00A93408" w:rsidRPr="0084120C">
              <w:t>.</w:t>
            </w:r>
          </w:p>
        </w:tc>
        <w:tc>
          <w:tcPr>
            <w:tcW w:w="5237" w:type="dxa"/>
          </w:tcPr>
          <w:p w14:paraId="7EEEB283" w14:textId="77777777" w:rsidR="006E41A1" w:rsidRPr="0084120C" w:rsidRDefault="006E41A1" w:rsidP="00224F07">
            <w:pPr>
              <w:pStyle w:val="StandardText"/>
              <w:spacing w:before="60" w:after="60"/>
            </w:pPr>
            <w:r w:rsidRPr="0084120C">
              <w:t xml:space="preserve">Standartinis sriegis tinka daugumai rinkoje esančių čiaupų. </w:t>
            </w:r>
          </w:p>
          <w:p w14:paraId="7CD1EE59" w14:textId="77777777" w:rsidR="006E41A1" w:rsidRPr="0084120C" w:rsidRDefault="006E41A1" w:rsidP="00224F07">
            <w:pPr>
              <w:pStyle w:val="StandardText"/>
              <w:spacing w:before="60" w:after="60"/>
            </w:pPr>
            <w:r w:rsidRPr="0084120C">
              <w:t>Idealiai tinka virtuvės ir vonios kambario maišytuvams.</w:t>
            </w:r>
          </w:p>
          <w:p w14:paraId="264347D3" w14:textId="79364C4C" w:rsidR="00931641" w:rsidRPr="0084120C" w:rsidRDefault="00931641" w:rsidP="00224F07">
            <w:pPr>
              <w:pStyle w:val="StandardText"/>
              <w:spacing w:before="60" w:after="60"/>
            </w:pPr>
            <w:hyperlink r:id="rId131" w:history="1">
              <w:r w:rsidRPr="0084120C">
                <w:rPr>
                  <w:rStyle w:val="Hyperlink"/>
                </w:rPr>
                <w:t>https://lt.manuals.plus/sanela/nemo-sensor-tap-manual</w:t>
              </w:r>
            </w:hyperlink>
            <w:r w:rsidRPr="0084120C">
              <w:t xml:space="preserve"> </w:t>
            </w:r>
          </w:p>
        </w:tc>
      </w:tr>
    </w:tbl>
    <w:p w14:paraId="3E86C1CC" w14:textId="77777777" w:rsidR="006E41A1" w:rsidRPr="0084120C" w:rsidRDefault="006E41A1" w:rsidP="006E41A1">
      <w:pPr>
        <w:tabs>
          <w:tab w:val="left" w:pos="3830"/>
        </w:tabs>
        <w:rPr>
          <w:b/>
          <w:bCs/>
        </w:rPr>
      </w:pPr>
    </w:p>
    <w:tbl>
      <w:tblPr>
        <w:tblStyle w:val="TableGrid"/>
        <w:tblW w:w="0" w:type="auto"/>
        <w:jc w:val="center"/>
        <w:tblLook w:val="04A0" w:firstRow="1" w:lastRow="0" w:firstColumn="1" w:lastColumn="0" w:noHBand="0" w:noVBand="1"/>
      </w:tblPr>
      <w:tblGrid>
        <w:gridCol w:w="6396"/>
      </w:tblGrid>
      <w:tr w:rsidR="006E41A1" w:rsidRPr="0084120C" w14:paraId="7EF5A604" w14:textId="77777777" w:rsidTr="00931641">
        <w:trPr>
          <w:trHeight w:val="345"/>
          <w:jc w:val="center"/>
        </w:trPr>
        <w:tc>
          <w:tcPr>
            <w:tcW w:w="2151" w:type="dxa"/>
            <w:shd w:val="clear" w:color="auto" w:fill="D4E2ED" w:themeFill="accent2" w:themeFillTint="33"/>
          </w:tcPr>
          <w:p w14:paraId="52C587C0" w14:textId="393FD0A1" w:rsidR="006E41A1" w:rsidRPr="0084120C" w:rsidRDefault="006E41A1" w:rsidP="00224F07">
            <w:pPr>
              <w:tabs>
                <w:tab w:val="left" w:pos="3830"/>
              </w:tabs>
              <w:rPr>
                <w:b/>
                <w:bCs/>
                <w:sz w:val="24"/>
                <w:szCs w:val="24"/>
              </w:rPr>
            </w:pPr>
            <w:r w:rsidRPr="0084120C">
              <w:rPr>
                <w:b/>
                <w:bCs/>
                <w:color w:val="007BB2" w:themeColor="background2"/>
                <w:sz w:val="24"/>
                <w:szCs w:val="24"/>
              </w:rPr>
              <w:t>Nuotraukos</w:t>
            </w:r>
          </w:p>
        </w:tc>
      </w:tr>
      <w:tr w:rsidR="006E41A1" w:rsidRPr="0084120C" w14:paraId="23884C0E" w14:textId="77777777" w:rsidTr="00931641">
        <w:trPr>
          <w:trHeight w:val="5200"/>
          <w:jc w:val="center"/>
        </w:trPr>
        <w:tc>
          <w:tcPr>
            <w:tcW w:w="2151" w:type="dxa"/>
            <w:vAlign w:val="center"/>
          </w:tcPr>
          <w:p w14:paraId="30EEDC6B" w14:textId="77777777" w:rsidR="006E41A1" w:rsidRPr="0084120C" w:rsidRDefault="006E41A1" w:rsidP="00224F07">
            <w:pPr>
              <w:keepNext/>
              <w:spacing w:before="60" w:after="60"/>
              <w:jc w:val="center"/>
            </w:pPr>
            <w:r w:rsidRPr="0084120C">
              <w:rPr>
                <w:noProof/>
              </w:rPr>
              <w:drawing>
                <wp:inline distT="0" distB="0" distL="0" distR="0" wp14:anchorId="5CA225B5" wp14:editId="117042EF">
                  <wp:extent cx="3922291" cy="2609850"/>
                  <wp:effectExtent l="0" t="0" r="2540" b="0"/>
                  <wp:docPr id="1013201149" name="Grafik 3" descr="Küchenarmatur weiß - Nahaufnah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chenarmatur weiß - Nahaufnahm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951724" cy="2629434"/>
                          </a:xfrm>
                          <a:prstGeom prst="rect">
                            <a:avLst/>
                          </a:prstGeom>
                          <a:noFill/>
                          <a:ln>
                            <a:noFill/>
                          </a:ln>
                        </pic:spPr>
                      </pic:pic>
                    </a:graphicData>
                  </a:graphic>
                </wp:inline>
              </w:drawing>
            </w:r>
          </w:p>
          <w:p w14:paraId="568ABD2D" w14:textId="5666BA97" w:rsidR="006E41A1" w:rsidRPr="0084120C" w:rsidRDefault="006E41A1" w:rsidP="00224F07">
            <w:pPr>
              <w:pStyle w:val="Caption"/>
              <w:spacing w:before="60" w:after="60"/>
              <w:jc w:val="center"/>
              <w:rPr>
                <w:rFonts w:cs="Calibri"/>
                <w:color w:val="535353"/>
                <w:sz w:val="22"/>
                <w:szCs w:val="22"/>
              </w:rPr>
            </w:pPr>
            <w:r w:rsidRPr="0084120C">
              <w:fldChar w:fldCharType="begin"/>
            </w:r>
            <w:r w:rsidRPr="0084120C">
              <w:instrText xml:space="preserve"> SEQ Figure \* ARABIC </w:instrText>
            </w:r>
            <w:r w:rsidRPr="0084120C">
              <w:fldChar w:fldCharType="separate"/>
            </w:r>
            <w:r w:rsidR="00BA7243">
              <w:rPr>
                <w:noProof/>
              </w:rPr>
              <w:t>21</w:t>
            </w:r>
            <w:r w:rsidRPr="0084120C">
              <w:fldChar w:fldCharType="end"/>
            </w:r>
            <w:r w:rsidR="002E4B94" w:rsidRPr="0084120C">
              <w:t xml:space="preserve"> pav.</w:t>
            </w:r>
            <w:r w:rsidRPr="0084120C">
              <w:t xml:space="preserve">: Maišytuvo aeratorius © </w:t>
            </w:r>
            <w:r w:rsidR="00150BAA">
              <w:t>dizainas</w:t>
            </w:r>
            <w:r w:rsidRPr="0084120C">
              <w:t xml:space="preserve"> </w:t>
            </w:r>
            <w:r w:rsidR="004E556D">
              <w:t>Magnific</w:t>
            </w:r>
            <w:r w:rsidR="004E556D" w:rsidRPr="00B51B93">
              <w:t xml:space="preserve"> (</w:t>
            </w:r>
            <w:hyperlink r:id="rId133" w:history="1">
              <w:r w:rsidR="004E556D" w:rsidRPr="00123A7E">
                <w:rPr>
                  <w:rStyle w:val="Hyperlink"/>
                </w:rPr>
                <w:t>www.magnific.com</w:t>
              </w:r>
            </w:hyperlink>
            <w:r w:rsidR="004E556D" w:rsidRPr="00B51B93">
              <w:t>)</w:t>
            </w:r>
          </w:p>
        </w:tc>
      </w:tr>
    </w:tbl>
    <w:p w14:paraId="3EDA6D5C" w14:textId="77777777" w:rsidR="006E41A1" w:rsidRPr="0084120C" w:rsidRDefault="006E41A1" w:rsidP="006E41A1">
      <w:pPr>
        <w:tabs>
          <w:tab w:val="left" w:pos="3830"/>
        </w:tabs>
        <w:rPr>
          <w:b/>
          <w:bCs/>
        </w:rPr>
      </w:pPr>
    </w:p>
    <w:p w14:paraId="6021D07F" w14:textId="18A71AE3" w:rsidR="00DF12EF" w:rsidRPr="0084120C" w:rsidRDefault="00B65072" w:rsidP="00AF61C2">
      <w:pPr>
        <w:spacing w:before="0"/>
        <w:rPr>
          <w:b/>
          <w:bCs/>
          <w:color w:val="007BB2" w:themeColor="background2"/>
          <w:sz w:val="40"/>
          <w:szCs w:val="40"/>
        </w:rPr>
      </w:pPr>
      <w:r w:rsidRPr="0084120C">
        <w:rPr>
          <w:b/>
          <w:bCs/>
        </w:rPr>
        <w:br w:type="page"/>
      </w:r>
      <w:bookmarkStart w:id="52" w:name="_Toc192794853"/>
      <w:r w:rsidR="00DF12EF" w:rsidRPr="0084120C">
        <w:rPr>
          <w:b/>
          <w:bCs/>
          <w:color w:val="0070C0"/>
          <w:sz w:val="40"/>
          <w:szCs w:val="40"/>
        </w:rPr>
        <w:lastRenderedPageBreak/>
        <w:t>Jutiklinis vandens maišytuvas</w:t>
      </w:r>
      <w:bookmarkEnd w:id="5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DF12EF" w:rsidRPr="0084120C" w14:paraId="539F661A"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C487AE5" w14:textId="77777777" w:rsidR="00DF12EF" w:rsidRPr="0084120C" w:rsidRDefault="00DF12EF" w:rsidP="00224F07">
            <w:pPr>
              <w:spacing w:before="60" w:after="60"/>
              <w:rPr>
                <w:i/>
                <w:iCs/>
                <w:color w:val="7B6A6B" w:themeColor="accent4"/>
              </w:rPr>
            </w:pPr>
            <w:r w:rsidRPr="0084120C">
              <w:rPr>
                <w:rStyle w:val="Heading3Char"/>
                <w:lang w:val="lt-LT"/>
              </w:rPr>
              <w:t>Trumpas aprašymas</w:t>
            </w:r>
          </w:p>
        </w:tc>
      </w:tr>
      <w:tr w:rsidR="00DF12EF" w:rsidRPr="0084120C" w14:paraId="09962B52" w14:textId="77777777" w:rsidTr="00224F07">
        <w:trPr>
          <w:trHeight w:val="2889"/>
        </w:trPr>
        <w:tc>
          <w:tcPr>
            <w:tcW w:w="10292" w:type="dxa"/>
            <w:tcBorders>
              <w:top w:val="single" w:sz="4" w:space="0" w:color="auto"/>
            </w:tcBorders>
          </w:tcPr>
          <w:p w14:paraId="251CD527" w14:textId="759FB4BA" w:rsidR="00DF12EF" w:rsidRPr="0084120C" w:rsidRDefault="00DF12EF" w:rsidP="00224F07">
            <w:pPr>
              <w:pStyle w:val="StandardText"/>
              <w:spacing w:before="60" w:after="60"/>
            </w:pPr>
            <w:r w:rsidRPr="0084120C">
              <w:t xml:space="preserve">Jutiklinis vandens maišytuvas, dar žinomas kaip automatinis arba bekontaktis maišytuvas, naudoja jutiklius, kurie </w:t>
            </w:r>
            <w:r w:rsidR="005573AF" w:rsidRPr="0084120C">
              <w:t>pajaučia</w:t>
            </w:r>
            <w:r w:rsidRPr="0084120C">
              <w:t xml:space="preserve"> rankų ar daiktų buvimą ir automatiškai reguliuoja vandens srautą. Paprastai </w:t>
            </w:r>
            <w:r w:rsidR="00F83E2A" w:rsidRPr="0084120C">
              <w:t xml:space="preserve">netoli snapelio </w:t>
            </w:r>
            <w:r w:rsidR="00934A9B" w:rsidRPr="0084120C">
              <w:t xml:space="preserve">jis turi </w:t>
            </w:r>
            <w:r w:rsidRPr="0084120C">
              <w:t>infraraudonųjų spindulių jutiklį, kuris aktyvuoja vandens tekėjimą, kai aptinka judesį jo veikimo zonoje. Vanduo nustoja tekėti, kai judesys nebeužfiksuojamas, todėl vanduo nebėga be reikalo. Vandens maišytuvai su jutikliais yra efektyvus ir praktiškas sprendimas biur</w:t>
            </w:r>
            <w:r w:rsidR="00F83E2A" w:rsidRPr="0084120C">
              <w:t>uose</w:t>
            </w:r>
            <w:r w:rsidRPr="0084120C">
              <w:t xml:space="preserve">, </w:t>
            </w:r>
            <w:r w:rsidR="00861BE1" w:rsidRPr="0084120C">
              <w:t xml:space="preserve">turintis privalumų </w:t>
            </w:r>
            <w:r w:rsidRPr="0084120C">
              <w:t>higien</w:t>
            </w:r>
            <w:r w:rsidR="00861BE1" w:rsidRPr="0084120C">
              <w:t>os</w:t>
            </w:r>
            <w:r w:rsidRPr="0084120C">
              <w:t>, vandens ir energijos taupym</w:t>
            </w:r>
            <w:r w:rsidR="00861BE1" w:rsidRPr="0084120C">
              <w:t>o</w:t>
            </w:r>
            <w:r w:rsidRPr="0084120C">
              <w:t xml:space="preserve"> bei bendr</w:t>
            </w:r>
            <w:r w:rsidR="00861BE1" w:rsidRPr="0084120C">
              <w:t>o</w:t>
            </w:r>
            <w:r w:rsidRPr="0084120C">
              <w:t xml:space="preserve"> </w:t>
            </w:r>
            <w:r w:rsidR="00F83E2A" w:rsidRPr="0084120C">
              <w:t>vartotoj</w:t>
            </w:r>
            <w:r w:rsidRPr="0084120C">
              <w:t>ų patogum</w:t>
            </w:r>
            <w:r w:rsidR="00861BE1" w:rsidRPr="0084120C">
              <w:t>o atžvilgiu</w:t>
            </w:r>
            <w:r w:rsidRPr="0084120C">
              <w:t>.</w:t>
            </w:r>
          </w:p>
          <w:p w14:paraId="5E2A0D9C" w14:textId="04B53D6F" w:rsidR="00DF12EF" w:rsidRPr="0084120C" w:rsidRDefault="00DF12EF" w:rsidP="00224F07">
            <w:pPr>
              <w:pStyle w:val="StandardText"/>
              <w:spacing w:before="60" w:after="60"/>
            </w:pPr>
            <w:r w:rsidRPr="0084120C">
              <w:t>Neleidžiant vandeniui bėgti</w:t>
            </w:r>
            <w:r w:rsidRPr="0084120C">
              <w:rPr>
                <w:rStyle w:val="CompanynameZchn"/>
                <w:sz w:val="24"/>
              </w:rPr>
              <w:t xml:space="preserve">, taupomi vandens ištekliai </w:t>
            </w:r>
            <w:r w:rsidR="00934A9B" w:rsidRPr="0084120C">
              <w:rPr>
                <w:rStyle w:val="CompanynameZchn"/>
                <w:sz w:val="24"/>
              </w:rPr>
              <w:t xml:space="preserve">ir </w:t>
            </w:r>
            <w:r w:rsidR="006C77B8" w:rsidRPr="0084120C">
              <w:rPr>
                <w:rStyle w:val="CompanynameZchn"/>
                <w:sz w:val="24"/>
              </w:rPr>
              <w:t xml:space="preserve">energija, kurios </w:t>
            </w:r>
            <w:r w:rsidRPr="0084120C">
              <w:rPr>
                <w:rStyle w:val="CompanynameZchn"/>
                <w:sz w:val="24"/>
              </w:rPr>
              <w:t>reikia vandeniui pumpuoti ir kaupti.</w:t>
            </w:r>
            <w:r w:rsidR="005573AF" w:rsidRPr="0084120C">
              <w:t xml:space="preserve"> </w:t>
            </w:r>
            <w:r w:rsidR="005573AF" w:rsidRPr="0084120C">
              <w:rPr>
                <w:rStyle w:val="CompanynameZchn"/>
                <w:sz w:val="24"/>
              </w:rPr>
              <w:t>Jei tokia priemonė naudojama karštam vandeniui, energijos sutaupoma ypač daug.</w:t>
            </w:r>
          </w:p>
          <w:p w14:paraId="0E590EB7" w14:textId="1DB9DB14" w:rsidR="00DF12EF" w:rsidRPr="0084120C" w:rsidRDefault="00DF12EF" w:rsidP="00224F07">
            <w:pPr>
              <w:pStyle w:val="StandardText"/>
              <w:spacing w:before="60" w:after="60"/>
            </w:pPr>
            <w:r w:rsidRPr="0084120C">
              <w:t>Papildoma galimybė gali būti momentinių vandens šildytuvų įrengimas ant maišytuvų. Tai galėtų būti ypač naudinga senuose pastatuose, kur visas vamzdynų modernizavimas būtų pernelyg brangus arba sudėtingas. Tai taip pat sumažina šilumos nuostolius karšto vandens sistemoje.</w:t>
            </w:r>
          </w:p>
        </w:tc>
      </w:tr>
      <w:tr w:rsidR="00DF12EF" w:rsidRPr="0084120C" w14:paraId="22570EC4" w14:textId="77777777" w:rsidTr="00224F07">
        <w:trPr>
          <w:trHeight w:val="80"/>
        </w:trPr>
        <w:tc>
          <w:tcPr>
            <w:tcW w:w="10292" w:type="dxa"/>
          </w:tcPr>
          <w:p w14:paraId="61089C0A" w14:textId="1B0CB5C7" w:rsidR="00DF12EF" w:rsidRPr="0084120C" w:rsidRDefault="00DF12EF" w:rsidP="00224F07">
            <w:pPr>
              <w:spacing w:before="60" w:after="60"/>
              <w:rPr>
                <w:i/>
                <w:iCs/>
                <w:color w:val="7B6A6B" w:themeColor="accent4"/>
              </w:rPr>
            </w:pPr>
            <w:r w:rsidRPr="0084120C">
              <w:rPr>
                <w:i/>
                <w:iCs/>
                <w:color w:val="7B6A6B" w:themeColor="accent4"/>
              </w:rPr>
              <w:t>#jutiklis #automatinisčiaupas #vandenstaupymas #vandensčiaupas</w:t>
            </w:r>
          </w:p>
        </w:tc>
      </w:tr>
    </w:tbl>
    <w:p w14:paraId="00DE3499" w14:textId="77777777" w:rsidR="00DF12EF" w:rsidRPr="0084120C" w:rsidRDefault="00DF12EF" w:rsidP="00DF12E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684"/>
        <w:gridCol w:w="2652"/>
      </w:tblGrid>
      <w:tr w:rsidR="00DF12EF" w:rsidRPr="0084120C" w14:paraId="261BD2B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7947851" w14:textId="536784EA" w:rsidR="00DF12EF" w:rsidRPr="0084120C" w:rsidRDefault="008409A1" w:rsidP="00224F07">
            <w:pPr>
              <w:pStyle w:val="Companyname"/>
              <w:rPr>
                <w:rStyle w:val="Heading3Char"/>
                <w:lang w:val="lt-LT"/>
              </w:rPr>
            </w:pPr>
            <w:r w:rsidRPr="0084120C">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5D8B81C" w14:textId="51DAF98E" w:rsidR="00DF12EF" w:rsidRPr="0084120C" w:rsidRDefault="00C11CDA" w:rsidP="00224F07">
            <w:pPr>
              <w:pStyle w:val="Companyname"/>
              <w:rPr>
                <w:rStyle w:val="Heading3Char"/>
                <w:lang w:val="lt-LT"/>
              </w:rPr>
            </w:pPr>
            <w:r w:rsidRPr="0084120C">
              <w:rPr>
                <w:rStyle w:val="Heading3Char"/>
                <w:lang w:val="lt-LT"/>
              </w:rPr>
              <w:t>Pastato kategorija</w:t>
            </w:r>
          </w:p>
        </w:tc>
      </w:tr>
      <w:tr w:rsidR="00DF12EF" w:rsidRPr="0084120C" w14:paraId="0963E066" w14:textId="77777777" w:rsidTr="00224F07">
        <w:trPr>
          <w:trHeight w:val="536"/>
        </w:trPr>
        <w:tc>
          <w:tcPr>
            <w:tcW w:w="2551" w:type="dxa"/>
            <w:tcBorders>
              <w:top w:val="single" w:sz="4" w:space="0" w:color="auto"/>
            </w:tcBorders>
            <w:vAlign w:val="center"/>
          </w:tcPr>
          <w:p w14:paraId="146F16A4" w14:textId="77777777" w:rsidR="00DF12EF"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751053425"/>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bCs/>
                <w:color w:val="auto"/>
                <w:sz w:val="22"/>
                <w:szCs w:val="22"/>
                <w:lang w:val="lt-LT"/>
              </w:rPr>
              <w:t xml:space="preserve"> Izoliacija</w:t>
            </w:r>
          </w:p>
        </w:tc>
        <w:tc>
          <w:tcPr>
            <w:tcW w:w="2415" w:type="dxa"/>
            <w:tcBorders>
              <w:top w:val="single" w:sz="4" w:space="0" w:color="auto"/>
              <w:right w:val="single" w:sz="4" w:space="0" w:color="auto"/>
            </w:tcBorders>
            <w:vAlign w:val="center"/>
          </w:tcPr>
          <w:p w14:paraId="04C43D7D" w14:textId="5517CD76"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24535964"/>
                <w14:checkbox>
                  <w14:checked w14:val="0"/>
                  <w14:checkedState w14:val="2612" w14:font="MS Gothic"/>
                  <w14:uncheckedState w14:val="2610" w14:font="MS Gothic"/>
                </w14:checkbox>
              </w:sdtPr>
              <w:sdtContent>
                <w:r w:rsidR="006C77B8" w:rsidRPr="0084120C">
                  <w:rPr>
                    <w:rFonts w:ascii="MS Gothic" w:eastAsia="MS Gothic" w:hAnsi="MS Gothic"/>
                    <w:bCs/>
                    <w:sz w:val="22"/>
                    <w:szCs w:val="22"/>
                  </w:rPr>
                  <w:t>☐</w:t>
                </w:r>
              </w:sdtContent>
            </w:sdt>
            <w:r w:rsidR="00DF12EF" w:rsidRPr="0084120C">
              <w:rPr>
                <w:rStyle w:val="Heading3Char"/>
                <w:b w:val="0"/>
                <w:bCs/>
                <w:color w:val="4B4B4D" w:themeColor="text1"/>
                <w:sz w:val="22"/>
                <w:szCs w:val="22"/>
                <w:lang w:val="lt-LT"/>
              </w:rPr>
              <w:t xml:space="preserve"> Elektros energijos gamyba</w:t>
            </w:r>
          </w:p>
        </w:tc>
        <w:tc>
          <w:tcPr>
            <w:tcW w:w="2684" w:type="dxa"/>
            <w:tcBorders>
              <w:top w:val="single" w:sz="4" w:space="0" w:color="auto"/>
              <w:left w:val="single" w:sz="4" w:space="0" w:color="auto"/>
            </w:tcBorders>
            <w:vAlign w:val="center"/>
          </w:tcPr>
          <w:p w14:paraId="7777A8D1" w14:textId="77777777" w:rsidR="00DF12E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409503700"/>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4"/>
                    <w:szCs w:val="22"/>
                  </w:rPr>
                  <w:t>☒</w:t>
                </w:r>
              </w:sdtContent>
            </w:sdt>
            <w:r w:rsidR="00DF12EF" w:rsidRPr="0084120C">
              <w:rPr>
                <w:szCs w:val="22"/>
              </w:rPr>
              <w:t xml:space="preserve"> Administracinis </w:t>
            </w:r>
          </w:p>
        </w:tc>
        <w:tc>
          <w:tcPr>
            <w:tcW w:w="2652" w:type="dxa"/>
            <w:tcBorders>
              <w:top w:val="single" w:sz="4" w:space="0" w:color="auto"/>
            </w:tcBorders>
            <w:vAlign w:val="center"/>
          </w:tcPr>
          <w:p w14:paraId="449453E9" w14:textId="77777777" w:rsidR="00DF12EF"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961294225"/>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4"/>
                    <w:szCs w:val="22"/>
                  </w:rPr>
                  <w:t>☒</w:t>
                </w:r>
              </w:sdtContent>
            </w:sdt>
            <w:r w:rsidR="00DF12EF" w:rsidRPr="0084120C">
              <w:rPr>
                <w:rStyle w:val="Heading3Char"/>
                <w:b w:val="0"/>
                <w:color w:val="535353"/>
                <w:sz w:val="22"/>
                <w:szCs w:val="22"/>
                <w:lang w:val="lt-LT"/>
              </w:rPr>
              <w:t xml:space="preserve"> Švietimo ar socialinė</w:t>
            </w:r>
            <w:r w:rsidR="00DF12EF" w:rsidRPr="0084120C">
              <w:rPr>
                <w:rStyle w:val="Heading3Char"/>
                <w:color w:val="535353"/>
                <w:lang w:val="lt-LT"/>
              </w:rPr>
              <w:t xml:space="preserve">     </w:t>
            </w:r>
            <w:r w:rsidR="00DF12EF" w:rsidRPr="0084120C">
              <w:rPr>
                <w:rStyle w:val="Heading3Char"/>
                <w:b w:val="0"/>
                <w:bCs/>
                <w:color w:val="535353"/>
                <w:sz w:val="22"/>
                <w:szCs w:val="22"/>
                <w:lang w:val="lt-LT"/>
              </w:rPr>
              <w:t xml:space="preserve"> įstaiga</w:t>
            </w:r>
          </w:p>
        </w:tc>
      </w:tr>
      <w:tr w:rsidR="00DF12EF" w:rsidRPr="0084120C" w14:paraId="1EF558A7" w14:textId="77777777" w:rsidTr="00224F07">
        <w:trPr>
          <w:trHeight w:val="593"/>
        </w:trPr>
        <w:tc>
          <w:tcPr>
            <w:tcW w:w="2551" w:type="dxa"/>
            <w:vAlign w:val="center"/>
          </w:tcPr>
          <w:p w14:paraId="57A458DC" w14:textId="77777777" w:rsidR="00DF12EF" w:rsidRPr="0084120C"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1478304703"/>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56F1C56A" w14:textId="77777777"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9139474"/>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bCs/>
                <w:color w:val="4B4B4D" w:themeColor="text1"/>
                <w:sz w:val="22"/>
                <w:szCs w:val="22"/>
                <w:lang w:val="lt-LT"/>
              </w:rPr>
              <w:t xml:space="preserve"> Apšvietimas</w:t>
            </w:r>
          </w:p>
        </w:tc>
        <w:tc>
          <w:tcPr>
            <w:tcW w:w="2684" w:type="dxa"/>
            <w:tcBorders>
              <w:left w:val="single" w:sz="4" w:space="0" w:color="auto"/>
            </w:tcBorders>
            <w:vAlign w:val="center"/>
          </w:tcPr>
          <w:p w14:paraId="142F5704" w14:textId="77777777" w:rsidR="00DF12E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443341045"/>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4"/>
                    <w:szCs w:val="22"/>
                  </w:rPr>
                  <w:t>☒</w:t>
                </w:r>
              </w:sdtContent>
            </w:sdt>
            <w:r w:rsidR="00DF12EF" w:rsidRPr="0084120C">
              <w:rPr>
                <w:rStyle w:val="Heading3Char"/>
                <w:b w:val="0"/>
                <w:color w:val="4B4B4D" w:themeColor="text1"/>
                <w:sz w:val="22"/>
                <w:szCs w:val="22"/>
                <w:lang w:val="lt-LT"/>
              </w:rPr>
              <w:t xml:space="preserve"> Komercinis</w:t>
            </w:r>
          </w:p>
        </w:tc>
        <w:tc>
          <w:tcPr>
            <w:tcW w:w="2652" w:type="dxa"/>
            <w:vAlign w:val="center"/>
          </w:tcPr>
          <w:p w14:paraId="7729F051" w14:textId="77777777" w:rsidR="00DF12EF"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2474542"/>
                <w14:checkbox>
                  <w14:checked w14:val="0"/>
                  <w14:checkedState w14:val="2612" w14:font="MS Gothic"/>
                  <w14:uncheckedState w14:val="2610" w14:font="MS Gothic"/>
                </w14:checkbox>
              </w:sdtPr>
              <w:sdtEndPr>
                <w:rPr>
                  <w:b w:val="0"/>
                  <w:color w:val="auto"/>
                  <w:sz w:val="22"/>
                  <w:szCs w:val="22"/>
                </w:rPr>
              </w:sdtEndPr>
              <w:sdtContent>
                <w:r w:rsidR="00DF12EF" w:rsidRPr="0084120C">
                  <w:rPr>
                    <w:rFonts w:ascii="MS Gothic" w:eastAsia="MS Gothic" w:hAnsi="MS Gothic"/>
                  </w:rPr>
                  <w:t>☐</w:t>
                </w:r>
              </w:sdtContent>
            </w:sdt>
            <w:r w:rsidR="00DF12EF" w:rsidRPr="0084120C">
              <w:rPr>
                <w:rStyle w:val="StandardTextZchn"/>
                <w:sz w:val="22"/>
                <w:szCs w:val="22"/>
                <w:lang w:val="lt-LT"/>
              </w:rPr>
              <w:t xml:space="preserve"> Gyvenamasis būstas</w:t>
            </w:r>
          </w:p>
        </w:tc>
      </w:tr>
      <w:tr w:rsidR="00DF12EF" w:rsidRPr="0084120C" w14:paraId="6857CE86" w14:textId="77777777" w:rsidTr="00224F07">
        <w:trPr>
          <w:trHeight w:val="80"/>
        </w:trPr>
        <w:tc>
          <w:tcPr>
            <w:tcW w:w="2551" w:type="dxa"/>
            <w:vAlign w:val="center"/>
          </w:tcPr>
          <w:p w14:paraId="4556B0A5" w14:textId="3BF3FD17" w:rsidR="00DF12EF" w:rsidRPr="0084120C"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178273453"/>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Cs w:val="22"/>
                  </w:rPr>
                  <w:t>☒</w:t>
                </w:r>
              </w:sdtContent>
            </w:sdt>
            <w:r w:rsidR="00DF12EF" w:rsidRPr="0084120C">
              <w:rPr>
                <w:rStyle w:val="Heading3Char"/>
                <w:b w:val="0"/>
                <w:bCs/>
                <w:color w:val="4B4B4D" w:themeColor="text1"/>
                <w:sz w:val="22"/>
                <w:szCs w:val="22"/>
                <w:lang w:val="lt-LT"/>
              </w:rPr>
              <w:t xml:space="preserve"> </w:t>
            </w:r>
            <w:r w:rsidR="008409A1" w:rsidRPr="0084120C">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29C389B4" w14:textId="77777777" w:rsidR="00DF12EF" w:rsidRPr="0084120C" w:rsidRDefault="00000000" w:rsidP="00224F07">
            <w:pPr>
              <w:pStyle w:val="Companyname"/>
              <w:spacing w:before="60" w:after="60"/>
              <w:rPr>
                <w:rStyle w:val="Heading3Char"/>
                <w:b w:val="0"/>
                <w:color w:val="4B4B4D" w:themeColor="text1"/>
                <w:sz w:val="22"/>
                <w:szCs w:val="22"/>
                <w:u w:val="single"/>
                <w:lang w:val="lt-LT"/>
              </w:rPr>
            </w:pPr>
            <w:sdt>
              <w:sdtPr>
                <w:rPr>
                  <w:b/>
                  <w:color w:val="4B4B4D" w:themeColor="text1"/>
                  <w:sz w:val="24"/>
                  <w:szCs w:val="22"/>
                  <w:lang w:val="en-GB"/>
                </w:rPr>
                <w:id w:val="1455445597"/>
                <w14:checkbox>
                  <w14:checked w14:val="0"/>
                  <w14:checkedState w14:val="2612" w14:font="MS Gothic"/>
                  <w14:uncheckedState w14:val="2610" w14:font="MS Gothic"/>
                </w14:checkbox>
              </w:sdtPr>
              <w:sdtContent>
                <w:r w:rsidR="00DF12EF" w:rsidRPr="0084120C">
                  <w:rPr>
                    <w:rFonts w:ascii="MS Gothic" w:eastAsia="MS Gothic" w:hAnsi="MS Gothic"/>
                    <w:color w:val="4B4B4D" w:themeColor="text1"/>
                    <w:szCs w:val="22"/>
                  </w:rPr>
                  <w:t>☐</w:t>
                </w:r>
              </w:sdtContent>
            </w:sdt>
            <w:r w:rsidR="00DF12EF" w:rsidRPr="0084120C">
              <w:rPr>
                <w:color w:val="4B4B4D" w:themeColor="text1"/>
                <w:szCs w:val="22"/>
                <w:u w:val="single"/>
              </w:rPr>
              <w:t xml:space="preserve">   </w:t>
            </w:r>
          </w:p>
        </w:tc>
        <w:tc>
          <w:tcPr>
            <w:tcW w:w="2684" w:type="dxa"/>
            <w:tcBorders>
              <w:left w:val="single" w:sz="4" w:space="0" w:color="auto"/>
            </w:tcBorders>
            <w:vAlign w:val="center"/>
          </w:tcPr>
          <w:p w14:paraId="4D86771C" w14:textId="15E5E1DD" w:rsidR="00DF12EF" w:rsidRPr="0084120C"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2035845602"/>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4"/>
                    <w:szCs w:val="22"/>
                  </w:rPr>
                  <w:t>☒</w:t>
                </w:r>
              </w:sdtContent>
            </w:sdt>
            <w:r w:rsidR="00DF12EF" w:rsidRPr="0084120C">
              <w:rPr>
                <w:rStyle w:val="Heading3Char"/>
                <w:b w:val="0"/>
                <w:color w:val="4B4B4D" w:themeColor="text1"/>
                <w:sz w:val="22"/>
                <w:szCs w:val="22"/>
                <w:lang w:val="lt-LT"/>
              </w:rPr>
              <w:t xml:space="preserve"> </w:t>
            </w:r>
            <w:r w:rsidR="008409A1" w:rsidRPr="0084120C">
              <w:rPr>
                <w:rStyle w:val="Heading3Char"/>
                <w:b w:val="0"/>
                <w:color w:val="4B4B4D" w:themeColor="text1"/>
                <w:sz w:val="22"/>
                <w:szCs w:val="22"/>
                <w:lang w:val="lt-LT"/>
              </w:rPr>
              <w:t>Pramoninis/gamybinis</w:t>
            </w:r>
          </w:p>
        </w:tc>
        <w:tc>
          <w:tcPr>
            <w:tcW w:w="2652" w:type="dxa"/>
            <w:vAlign w:val="center"/>
          </w:tcPr>
          <w:p w14:paraId="3A945A45" w14:textId="77777777" w:rsidR="00DF12EF" w:rsidRPr="0084120C" w:rsidRDefault="00000000" w:rsidP="00224F07">
            <w:pPr>
              <w:spacing w:before="60" w:after="60"/>
              <w:rPr>
                <w:rStyle w:val="Heading3Char"/>
                <w:b w:val="0"/>
                <w:color w:val="auto"/>
                <w:sz w:val="22"/>
                <w:szCs w:val="22"/>
                <w:lang w:val="lt-LT"/>
              </w:rPr>
            </w:pPr>
            <w:sdt>
              <w:sdtPr>
                <w:rPr>
                  <w:b/>
                  <w:color w:val="4B4B4D" w:themeColor="text1"/>
                  <w:sz w:val="24"/>
                  <w:szCs w:val="24"/>
                  <w:lang w:val="en-GB"/>
                </w:rPr>
                <w:id w:val="299812939"/>
                <w14:checkbox>
                  <w14:checked w14:val="0"/>
                  <w14:checkedState w14:val="2612" w14:font="MS Gothic"/>
                  <w14:uncheckedState w14:val="2610" w14:font="MS Gothic"/>
                </w14:checkbox>
              </w:sdtPr>
              <w:sdtContent>
                <w:r w:rsidR="00DF12EF" w:rsidRPr="0084120C">
                  <w:rPr>
                    <w:rFonts w:ascii="MS Gothic" w:eastAsia="MS Gothic" w:hAnsi="MS Gothic"/>
                    <w:color w:val="4B4B4D" w:themeColor="text1"/>
                    <w:sz w:val="24"/>
                    <w:szCs w:val="24"/>
                  </w:rPr>
                  <w:t>☐</w:t>
                </w:r>
              </w:sdtContent>
            </w:sdt>
            <w:r w:rsidR="00DF12EF" w:rsidRPr="0084120C">
              <w:rPr>
                <w:color w:val="4B4B4D" w:themeColor="text1"/>
              </w:rPr>
              <w:t xml:space="preserve"> Visi pastatų tipai</w:t>
            </w:r>
          </w:p>
        </w:tc>
      </w:tr>
    </w:tbl>
    <w:p w14:paraId="0B9AD322" w14:textId="77777777" w:rsidR="00DF12EF" w:rsidRPr="0084120C" w:rsidRDefault="00DF12EF" w:rsidP="00DF12E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DF12EF" w:rsidRPr="0084120C" w14:paraId="327B11BD" w14:textId="77777777" w:rsidTr="00224F07">
        <w:trPr>
          <w:trHeight w:val="438"/>
        </w:trPr>
        <w:tc>
          <w:tcPr>
            <w:tcW w:w="5003" w:type="dxa"/>
            <w:tcBorders>
              <w:bottom w:val="single" w:sz="4" w:space="0" w:color="auto"/>
            </w:tcBorders>
            <w:shd w:val="clear" w:color="auto" w:fill="E7EEF5" w:themeFill="accent5" w:themeFillTint="33"/>
            <w:vAlign w:val="center"/>
          </w:tcPr>
          <w:p w14:paraId="4DA27AC5" w14:textId="0C3789BE" w:rsidR="00DF12EF" w:rsidRPr="0084120C" w:rsidRDefault="001213FE" w:rsidP="00224F07">
            <w:pPr>
              <w:pStyle w:val="Companyname"/>
              <w:rPr>
                <w:rStyle w:val="Heading3Char"/>
                <w:lang w:val="lt-LT"/>
              </w:rPr>
            </w:pPr>
            <w:r w:rsidRPr="0084120C">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D4CB2FA" w14:textId="7E915056" w:rsidR="00DF12EF" w:rsidRPr="0084120C" w:rsidRDefault="001213FE" w:rsidP="00224F07">
            <w:pPr>
              <w:pStyle w:val="Companyname"/>
              <w:rPr>
                <w:rStyle w:val="Heading3Char"/>
                <w:lang w:val="lt-LT"/>
              </w:rPr>
            </w:pPr>
            <w:r w:rsidRPr="0084120C">
              <w:rPr>
                <w:rStyle w:val="Heading3Char"/>
                <w:lang w:val="lt-LT"/>
              </w:rPr>
              <w:t>Sutaupymo potencialas</w:t>
            </w:r>
          </w:p>
        </w:tc>
      </w:tr>
      <w:tr w:rsidR="00DF12EF" w:rsidRPr="0084120C" w14:paraId="50045F86" w14:textId="77777777" w:rsidTr="00224F07">
        <w:trPr>
          <w:trHeight w:val="316"/>
        </w:trPr>
        <w:tc>
          <w:tcPr>
            <w:tcW w:w="5003" w:type="dxa"/>
            <w:tcBorders>
              <w:bottom w:val="nil"/>
            </w:tcBorders>
            <w:vAlign w:val="center"/>
          </w:tcPr>
          <w:p w14:paraId="36644F4F" w14:textId="6A2058C9"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46223461"/>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2"/>
                    <w:szCs w:val="22"/>
                  </w:rPr>
                  <w:t>☒</w:t>
                </w:r>
              </w:sdtContent>
            </w:sdt>
            <w:r w:rsidR="00DF12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14366C3" w14:textId="77777777"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37050800"/>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2"/>
                    <w:szCs w:val="22"/>
                  </w:rPr>
                  <w:t>☒</w:t>
                </w:r>
              </w:sdtContent>
            </w:sdt>
            <w:r w:rsidR="00DF12EF" w:rsidRPr="0084120C">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51CA113E" w14:textId="77777777"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90233774"/>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2"/>
                    <w:szCs w:val="22"/>
                  </w:rPr>
                  <w:t>☒</w:t>
                </w:r>
              </w:sdtContent>
            </w:sdt>
            <w:r w:rsidR="00DF12EF" w:rsidRPr="0084120C">
              <w:rPr>
                <w:rStyle w:val="Heading3Char"/>
                <w:b w:val="0"/>
                <w:color w:val="4B4B4D" w:themeColor="text1"/>
                <w:sz w:val="22"/>
                <w:szCs w:val="22"/>
                <w:lang w:val="lt-LT"/>
              </w:rPr>
              <w:t xml:space="preserve">  Išlaidos</w:t>
            </w:r>
          </w:p>
        </w:tc>
      </w:tr>
      <w:tr w:rsidR="00DF12EF" w:rsidRPr="0084120C" w14:paraId="2776275E" w14:textId="77777777" w:rsidTr="00224F07">
        <w:trPr>
          <w:trHeight w:val="204"/>
        </w:trPr>
        <w:tc>
          <w:tcPr>
            <w:tcW w:w="5003" w:type="dxa"/>
            <w:tcBorders>
              <w:top w:val="nil"/>
              <w:bottom w:val="nil"/>
            </w:tcBorders>
            <w:vAlign w:val="center"/>
          </w:tcPr>
          <w:p w14:paraId="52D17603" w14:textId="14DE6488"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0535906"/>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48A9453A" w14:textId="77777777"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6804483"/>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color w:val="4B4B4D" w:themeColor="text1"/>
                <w:sz w:val="22"/>
                <w:szCs w:val="22"/>
                <w:lang w:val="lt-LT"/>
              </w:rPr>
              <w:t xml:space="preserve">  CO</w:t>
            </w:r>
            <w:r w:rsidR="00DF12EF" w:rsidRPr="0084120C">
              <w:rPr>
                <w:b/>
                <w:bCs/>
                <w:sz w:val="22"/>
                <w:szCs w:val="22"/>
                <w:vertAlign w:val="subscript"/>
              </w:rPr>
              <w:t>2</w:t>
            </w:r>
          </w:p>
        </w:tc>
        <w:tc>
          <w:tcPr>
            <w:tcW w:w="2767" w:type="dxa"/>
            <w:tcBorders>
              <w:top w:val="nil"/>
              <w:left w:val="nil"/>
              <w:bottom w:val="nil"/>
            </w:tcBorders>
            <w:vAlign w:val="center"/>
          </w:tcPr>
          <w:p w14:paraId="20D1B0BE" w14:textId="77777777" w:rsidR="00DF12EF" w:rsidRPr="0084120C" w:rsidRDefault="00DF12EF" w:rsidP="00224F07">
            <w:pPr>
              <w:pStyle w:val="StandardText"/>
              <w:spacing w:before="60" w:after="60"/>
              <w:rPr>
                <w:rStyle w:val="Heading3Char"/>
                <w:b w:val="0"/>
                <w:color w:val="4B4B4D" w:themeColor="text1"/>
                <w:sz w:val="22"/>
                <w:szCs w:val="22"/>
                <w:lang w:val="lt-LT"/>
              </w:rPr>
            </w:pPr>
          </w:p>
        </w:tc>
      </w:tr>
      <w:tr w:rsidR="00DF12EF" w:rsidRPr="0084120C" w14:paraId="6E58CF71" w14:textId="77777777" w:rsidTr="00224F07">
        <w:trPr>
          <w:trHeight w:val="82"/>
        </w:trPr>
        <w:tc>
          <w:tcPr>
            <w:tcW w:w="5003" w:type="dxa"/>
            <w:tcBorders>
              <w:top w:val="nil"/>
              <w:bottom w:val="nil"/>
            </w:tcBorders>
            <w:vAlign w:val="center"/>
          </w:tcPr>
          <w:p w14:paraId="7AD0F96B" w14:textId="6C1B2E58"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42654280"/>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3DFD6785" w14:textId="77777777"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51111805"/>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 w:val="22"/>
                    <w:szCs w:val="22"/>
                  </w:rPr>
                  <w:t>☒</w:t>
                </w:r>
              </w:sdtContent>
            </w:sdt>
            <w:r w:rsidR="00DF12EF" w:rsidRPr="0084120C">
              <w:rPr>
                <w:sz w:val="22"/>
                <w:szCs w:val="22"/>
              </w:rPr>
              <w:t xml:space="preserve"> Kitas teigiamas poveikis</w:t>
            </w:r>
          </w:p>
        </w:tc>
        <w:tc>
          <w:tcPr>
            <w:tcW w:w="2767" w:type="dxa"/>
            <w:tcBorders>
              <w:top w:val="nil"/>
              <w:left w:val="nil"/>
              <w:bottom w:val="nil"/>
            </w:tcBorders>
            <w:vAlign w:val="center"/>
          </w:tcPr>
          <w:p w14:paraId="3D7937A7" w14:textId="77777777" w:rsidR="00DF12EF" w:rsidRPr="0084120C" w:rsidRDefault="00DF12EF" w:rsidP="00224F07">
            <w:pPr>
              <w:pStyle w:val="StandardText"/>
              <w:spacing w:before="60" w:after="60"/>
              <w:rPr>
                <w:rStyle w:val="Heading3Char"/>
                <w:b w:val="0"/>
                <w:color w:val="4B4B4D" w:themeColor="text1"/>
                <w:sz w:val="22"/>
                <w:szCs w:val="22"/>
                <w:lang w:val="lt-LT"/>
              </w:rPr>
            </w:pPr>
          </w:p>
        </w:tc>
      </w:tr>
      <w:tr w:rsidR="00DF12EF" w:rsidRPr="0084120C" w14:paraId="5A91845D" w14:textId="77777777" w:rsidTr="00224F07">
        <w:trPr>
          <w:trHeight w:val="102"/>
        </w:trPr>
        <w:tc>
          <w:tcPr>
            <w:tcW w:w="5003" w:type="dxa"/>
            <w:tcBorders>
              <w:top w:val="nil"/>
            </w:tcBorders>
            <w:vAlign w:val="center"/>
          </w:tcPr>
          <w:p w14:paraId="601B10B8" w14:textId="59133C94" w:rsidR="00DF12EF" w:rsidRPr="0084120C"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50595627"/>
                <w14:checkbox>
                  <w14:checked w14:val="0"/>
                  <w14:checkedState w14:val="2612" w14:font="MS Gothic"/>
                  <w14:uncheckedState w14:val="2610" w14:font="MS Gothic"/>
                </w14:checkbox>
              </w:sdtPr>
              <w:sdtContent>
                <w:r w:rsidR="00DF12EF" w:rsidRPr="0084120C">
                  <w:rPr>
                    <w:rFonts w:ascii="MS Gothic" w:eastAsia="MS Gothic" w:hAnsi="MS Gothic"/>
                    <w:sz w:val="22"/>
                    <w:szCs w:val="22"/>
                  </w:rPr>
                  <w:t>☐</w:t>
                </w:r>
              </w:sdtContent>
            </w:sdt>
            <w:r w:rsidR="00DF12EF" w:rsidRPr="0084120C">
              <w:rPr>
                <w:rStyle w:val="Heading3Char"/>
                <w:b w:val="0"/>
                <w:color w:val="4B4B4D" w:themeColor="text1"/>
                <w:sz w:val="22"/>
                <w:szCs w:val="22"/>
                <w:lang w:val="lt-LT"/>
              </w:rPr>
              <w:t xml:space="preserve">  </w:t>
            </w:r>
            <w:r w:rsidR="001213FE" w:rsidRPr="0084120C">
              <w:rPr>
                <w:rStyle w:val="Heading3Char"/>
                <w:b w:val="0"/>
                <w:color w:val="4B4B4D" w:themeColor="text1"/>
                <w:sz w:val="22"/>
                <w:szCs w:val="22"/>
                <w:lang w:val="lt-LT"/>
              </w:rPr>
              <w:t>Ilga (ilgiau nei 12 mėnesių)</w:t>
            </w:r>
          </w:p>
        </w:tc>
        <w:tc>
          <w:tcPr>
            <w:tcW w:w="5341" w:type="dxa"/>
            <w:gridSpan w:val="2"/>
            <w:tcBorders>
              <w:top w:val="nil"/>
            </w:tcBorders>
          </w:tcPr>
          <w:p w14:paraId="095D47A0" w14:textId="307F5C8C" w:rsidR="00DF12EF" w:rsidRPr="0084120C" w:rsidRDefault="00DF12EF" w:rsidP="00224F07">
            <w:pPr>
              <w:pStyle w:val="StandardText"/>
              <w:spacing w:before="60" w:after="60"/>
              <w:rPr>
                <w:rStyle w:val="Heading3Char"/>
                <w:b w:val="0"/>
                <w:color w:val="4B4B4D" w:themeColor="text1"/>
                <w:lang w:val="lt-LT"/>
              </w:rPr>
            </w:pPr>
            <w:r w:rsidRPr="0084120C">
              <w:rPr>
                <w:sz w:val="22"/>
                <w:szCs w:val="22"/>
              </w:rPr>
              <w:t>Higiena ir patogumas</w:t>
            </w:r>
            <w:r w:rsidR="005573AF" w:rsidRPr="0084120C">
              <w:rPr>
                <w:sz w:val="22"/>
                <w:szCs w:val="22"/>
              </w:rPr>
              <w:t>, nes nereikia naudoti rankų</w:t>
            </w:r>
          </w:p>
        </w:tc>
      </w:tr>
    </w:tbl>
    <w:p w14:paraId="1B8FC951" w14:textId="77777777" w:rsidR="00DF12EF" w:rsidRPr="0084120C" w:rsidRDefault="00DF12EF" w:rsidP="00DF12EF">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DF12EF" w:rsidRPr="0084120C" w14:paraId="0007316E" w14:textId="77777777" w:rsidTr="00224F07">
        <w:trPr>
          <w:trHeight w:val="313"/>
        </w:trPr>
        <w:tc>
          <w:tcPr>
            <w:tcW w:w="2576" w:type="dxa"/>
            <w:tcBorders>
              <w:bottom w:val="single" w:sz="4" w:space="0" w:color="auto"/>
            </w:tcBorders>
            <w:shd w:val="clear" w:color="auto" w:fill="E7EEF5" w:themeFill="accent5" w:themeFillTint="33"/>
            <w:vAlign w:val="center"/>
          </w:tcPr>
          <w:p w14:paraId="762AE09E" w14:textId="73E65705" w:rsidR="00DF12EF" w:rsidRPr="0084120C" w:rsidRDefault="001213FE" w:rsidP="00224F07">
            <w:pPr>
              <w:pStyle w:val="Heading3"/>
              <w:rPr>
                <w:rStyle w:val="Heading3Char"/>
                <w:b/>
                <w:bCs/>
                <w:color w:val="auto"/>
                <w:lang w:val="lt-LT"/>
              </w:rPr>
            </w:pPr>
            <w:r w:rsidRPr="0084120C">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5F81671" w14:textId="77777777" w:rsidR="00DF12EF" w:rsidRPr="0084120C" w:rsidRDefault="00DF12EF" w:rsidP="00224F07">
            <w:pPr>
              <w:pStyle w:val="Heading3"/>
              <w:rPr>
                <w:rStyle w:val="Heading3Char"/>
                <w:b/>
                <w:bCs/>
                <w:color w:val="auto"/>
                <w:lang w:val="lt-LT"/>
              </w:rPr>
            </w:pPr>
            <w:r w:rsidRPr="0084120C">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981CF6E" w14:textId="77777777" w:rsidR="00DF12EF" w:rsidRPr="0084120C" w:rsidRDefault="00DF12EF" w:rsidP="00224F07">
            <w:pPr>
              <w:pStyle w:val="Heading3"/>
              <w:rPr>
                <w:rStyle w:val="Heading3Char"/>
                <w:b/>
                <w:bCs/>
                <w:color w:val="auto"/>
                <w:lang w:val="lt-LT"/>
              </w:rPr>
            </w:pPr>
            <w:r w:rsidRPr="0084120C">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3FF9BC3" w14:textId="77777777" w:rsidR="00DF12EF" w:rsidRPr="0084120C" w:rsidRDefault="00DF12EF" w:rsidP="00224F07">
            <w:pPr>
              <w:pStyle w:val="Heading3"/>
              <w:rPr>
                <w:rStyle w:val="Heading3Char"/>
                <w:b/>
                <w:bCs/>
                <w:lang w:val="lt-LT"/>
              </w:rPr>
            </w:pPr>
            <w:r w:rsidRPr="0084120C">
              <w:rPr>
                <w:rStyle w:val="Heading3Char"/>
                <w:b/>
                <w:bCs/>
                <w:lang w:val="lt-LT"/>
              </w:rPr>
              <w:t>Speciali sauga</w:t>
            </w:r>
          </w:p>
        </w:tc>
      </w:tr>
      <w:tr w:rsidR="00DF12EF" w:rsidRPr="0084120C" w14:paraId="27002385" w14:textId="77777777" w:rsidTr="00224F07">
        <w:trPr>
          <w:trHeight w:val="136"/>
        </w:trPr>
        <w:tc>
          <w:tcPr>
            <w:tcW w:w="2576" w:type="dxa"/>
            <w:tcBorders>
              <w:bottom w:val="nil"/>
            </w:tcBorders>
            <w:vAlign w:val="center"/>
          </w:tcPr>
          <w:p w14:paraId="2EFFF52C" w14:textId="1A18E554" w:rsidR="00DF12EF" w:rsidRPr="0084120C"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248840702"/>
                <w14:checkbox>
                  <w14:checked w14:val="0"/>
                  <w14:checkedState w14:val="2612" w14:font="MS Gothic"/>
                  <w14:uncheckedState w14:val="2610" w14:font="MS Gothic"/>
                </w14:checkbox>
              </w:sdtPr>
              <w:sdtEndPr>
                <w:rPr>
                  <w:b w:val="0"/>
                  <w:color w:val="auto"/>
                  <w:sz w:val="22"/>
                  <w:szCs w:val="22"/>
                </w:rPr>
              </w:sdtEndPr>
              <w:sdtContent>
                <w:r w:rsidR="00DF12EF" w:rsidRPr="0084120C">
                  <w:rPr>
                    <w:rFonts w:ascii="MS Gothic" w:eastAsia="MS Gothic" w:hAnsi="MS Gothic"/>
                  </w:rPr>
                  <w:t>☐</w:t>
                </w:r>
              </w:sdtContent>
            </w:sdt>
            <w:r w:rsidR="00DF12EF" w:rsidRPr="0084120C">
              <w:rPr>
                <w:rStyle w:val="Heading3Char"/>
                <w:b w:val="0"/>
                <w:bCs/>
                <w:color w:val="4B4B4D" w:themeColor="text1"/>
                <w:sz w:val="22"/>
                <w:szCs w:val="22"/>
                <w:lang w:val="lt-LT"/>
              </w:rPr>
              <w:t xml:space="preserve"> </w:t>
            </w:r>
            <w:r w:rsidR="00F24892" w:rsidRPr="0084120C">
              <w:rPr>
                <w:rStyle w:val="Heading3Char"/>
                <w:b w:val="0"/>
                <w:bCs/>
                <w:color w:val="4B4B4D" w:themeColor="text1"/>
                <w:sz w:val="22"/>
                <w:szCs w:val="22"/>
                <w:lang w:val="lt-LT"/>
              </w:rPr>
              <w:t>Elgesį</w:t>
            </w:r>
            <w:r w:rsidR="00DF12EF" w:rsidRPr="0084120C">
              <w:rPr>
                <w:rStyle w:val="Heading3Char"/>
                <w:b w:val="0"/>
                <w:bCs/>
                <w:color w:val="4B4B4D" w:themeColor="text1"/>
                <w:sz w:val="22"/>
                <w:szCs w:val="22"/>
                <w:lang w:val="lt-LT"/>
              </w:rPr>
              <w:t xml:space="preserve"> </w:t>
            </w:r>
          </w:p>
        </w:tc>
        <w:tc>
          <w:tcPr>
            <w:tcW w:w="2392" w:type="dxa"/>
            <w:tcBorders>
              <w:bottom w:val="nil"/>
            </w:tcBorders>
            <w:vAlign w:val="center"/>
          </w:tcPr>
          <w:p w14:paraId="2C6D52E8" w14:textId="77777777" w:rsidR="00DF12EF"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982273484"/>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Cs w:val="22"/>
                  </w:rPr>
                  <w:t>☒</w:t>
                </w:r>
              </w:sdtContent>
            </w:sdt>
            <w:r w:rsidR="00DF12EF" w:rsidRPr="0084120C">
              <w:rPr>
                <w:rStyle w:val="Heading3Char"/>
                <w:b w:val="0"/>
                <w:bCs/>
                <w:color w:val="4B4B4D" w:themeColor="text1"/>
                <w:sz w:val="22"/>
                <w:szCs w:val="22"/>
                <w:lang w:val="lt-LT"/>
              </w:rPr>
              <w:t xml:space="preserve"> Žemas</w:t>
            </w:r>
          </w:p>
        </w:tc>
        <w:tc>
          <w:tcPr>
            <w:tcW w:w="2557" w:type="dxa"/>
            <w:tcBorders>
              <w:bottom w:val="nil"/>
            </w:tcBorders>
            <w:vAlign w:val="center"/>
          </w:tcPr>
          <w:p w14:paraId="79125F0D" w14:textId="36918BF9" w:rsidR="00DF12EF"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416400937"/>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Cs w:val="22"/>
                  </w:rPr>
                  <w:t>☒</w:t>
                </w:r>
              </w:sdtContent>
            </w:sdt>
            <w:r w:rsidR="00DF12EF" w:rsidRPr="0084120C">
              <w:rPr>
                <w:szCs w:val="22"/>
              </w:rPr>
              <w:t xml:space="preserve">  </w:t>
            </w:r>
            <w:r w:rsidR="006F1366" w:rsidRPr="0084120C">
              <w:rPr>
                <w:szCs w:val="22"/>
              </w:rPr>
              <w:t>Galima atlikti pačiam</w:t>
            </w:r>
          </w:p>
        </w:tc>
        <w:tc>
          <w:tcPr>
            <w:tcW w:w="2780" w:type="dxa"/>
            <w:tcBorders>
              <w:bottom w:val="nil"/>
            </w:tcBorders>
            <w:vAlign w:val="center"/>
          </w:tcPr>
          <w:p w14:paraId="50D56E95" w14:textId="77777777" w:rsidR="00DF12EF" w:rsidRPr="0084120C" w:rsidRDefault="00000000" w:rsidP="00224F07">
            <w:pPr>
              <w:pStyle w:val="Companyname"/>
              <w:spacing w:before="60" w:after="60"/>
              <w:rPr>
                <w:szCs w:val="22"/>
              </w:rPr>
            </w:pPr>
            <w:sdt>
              <w:sdtPr>
                <w:rPr>
                  <w:b/>
                  <w:bCs/>
                  <w:color w:val="007BB2" w:themeColor="background2"/>
                  <w:szCs w:val="22"/>
                </w:rPr>
                <w:id w:val="1369649450"/>
                <w14:checkbox>
                  <w14:checked w14:val="1"/>
                  <w14:checkedState w14:val="2612" w14:font="MS Gothic"/>
                  <w14:uncheckedState w14:val="2610" w14:font="MS Gothic"/>
                </w14:checkbox>
              </w:sdtPr>
              <w:sdtContent>
                <w:r w:rsidR="00DF12EF" w:rsidRPr="0084120C">
                  <w:rPr>
                    <w:rFonts w:ascii="MS Gothic" w:eastAsia="MS Gothic" w:hAnsi="MS Gothic"/>
                    <w:b/>
                    <w:bCs/>
                    <w:color w:val="007BB2" w:themeColor="background2"/>
                    <w:szCs w:val="22"/>
                  </w:rPr>
                  <w:t>☒</w:t>
                </w:r>
              </w:sdtContent>
            </w:sdt>
            <w:r w:rsidR="00DF12EF" w:rsidRPr="0084120C">
              <w:rPr>
                <w:color w:val="007BB2" w:themeColor="background2"/>
                <w:szCs w:val="22"/>
              </w:rPr>
              <w:t xml:space="preserve">  </w:t>
            </w:r>
            <w:r w:rsidR="00DF12EF" w:rsidRPr="0084120C">
              <w:rPr>
                <w:szCs w:val="22"/>
              </w:rPr>
              <w:t>Nebūtina</w:t>
            </w:r>
          </w:p>
        </w:tc>
      </w:tr>
      <w:tr w:rsidR="00DF12EF" w:rsidRPr="0084120C" w14:paraId="4B11D029" w14:textId="77777777" w:rsidTr="00224F07">
        <w:trPr>
          <w:trHeight w:val="166"/>
        </w:trPr>
        <w:tc>
          <w:tcPr>
            <w:tcW w:w="2576" w:type="dxa"/>
            <w:tcBorders>
              <w:top w:val="nil"/>
              <w:bottom w:val="nil"/>
            </w:tcBorders>
            <w:vAlign w:val="center"/>
          </w:tcPr>
          <w:p w14:paraId="4B5F738B" w14:textId="28E0789E" w:rsidR="00DF12EF" w:rsidRPr="0084120C"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679921963"/>
                <w14:checkbox>
                  <w14:checked w14:val="1"/>
                  <w14:checkedState w14:val="2612" w14:font="MS Gothic"/>
                  <w14:uncheckedState w14:val="2610" w14:font="MS Gothic"/>
                </w14:checkbox>
              </w:sdtPr>
              <w:sdtContent>
                <w:r w:rsidR="00DF12EF" w:rsidRPr="0084120C">
                  <w:rPr>
                    <w:rFonts w:ascii="MS Gothic" w:eastAsia="MS Gothic" w:hAnsi="MS Gothic"/>
                    <w:b/>
                    <w:bCs/>
                    <w:color w:val="007BB2" w:themeColor="background2"/>
                  </w:rPr>
                  <w:t>☒</w:t>
                </w:r>
              </w:sdtContent>
            </w:sdt>
            <w:r w:rsidR="00DF12EF" w:rsidRPr="0084120C">
              <w:rPr>
                <w:rStyle w:val="Heading3Char"/>
                <w:b w:val="0"/>
                <w:bCs/>
                <w:color w:val="4B4B4D" w:themeColor="text1"/>
                <w:sz w:val="22"/>
                <w:szCs w:val="22"/>
                <w:lang w:val="lt-LT"/>
              </w:rPr>
              <w:t xml:space="preserve"> </w:t>
            </w:r>
            <w:r w:rsidR="001213FE" w:rsidRPr="0084120C">
              <w:rPr>
                <w:rStyle w:val="Heading3Char"/>
                <w:b w:val="0"/>
                <w:bCs/>
                <w:color w:val="4B4B4D" w:themeColor="text1"/>
                <w:sz w:val="22"/>
                <w:szCs w:val="22"/>
                <w:lang w:val="lt-LT"/>
              </w:rPr>
              <w:t>Techninę įrangą</w:t>
            </w:r>
          </w:p>
        </w:tc>
        <w:tc>
          <w:tcPr>
            <w:tcW w:w="2392" w:type="dxa"/>
            <w:tcBorders>
              <w:top w:val="nil"/>
              <w:bottom w:val="nil"/>
            </w:tcBorders>
            <w:vAlign w:val="center"/>
          </w:tcPr>
          <w:p w14:paraId="27E06740" w14:textId="77777777" w:rsidR="00DF12EF"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707526457"/>
                <w14:checkbox>
                  <w14:checked w14:val="0"/>
                  <w14:checkedState w14:val="2612" w14:font="MS Gothic"/>
                  <w14:uncheckedState w14:val="2610" w14:font="MS Gothic"/>
                </w14:checkbox>
              </w:sdtPr>
              <w:sdtContent>
                <w:r w:rsidR="00DF12EF" w:rsidRPr="0084120C">
                  <w:rPr>
                    <w:rFonts w:ascii="MS Gothic" w:eastAsia="MS Gothic" w:hAnsi="MS Gothic"/>
                    <w:color w:val="4B4B4D" w:themeColor="text1"/>
                    <w:szCs w:val="22"/>
                  </w:rPr>
                  <w:t>☐</w:t>
                </w:r>
              </w:sdtContent>
            </w:sdt>
            <w:r w:rsidR="00DF12EF" w:rsidRPr="0084120C">
              <w:rPr>
                <w:color w:val="4B4B4D" w:themeColor="text1"/>
                <w:szCs w:val="22"/>
              </w:rPr>
              <w:t xml:space="preserve">  </w:t>
            </w:r>
            <w:r w:rsidR="00DF12EF" w:rsidRPr="0084120C">
              <w:rPr>
                <w:rStyle w:val="Heading3Char"/>
                <w:b w:val="0"/>
                <w:bCs/>
                <w:color w:val="4B4B4D" w:themeColor="text1"/>
                <w:sz w:val="22"/>
                <w:szCs w:val="22"/>
                <w:lang w:val="lt-LT"/>
              </w:rPr>
              <w:t>Vidutinis</w:t>
            </w:r>
          </w:p>
        </w:tc>
        <w:tc>
          <w:tcPr>
            <w:tcW w:w="2557" w:type="dxa"/>
            <w:tcBorders>
              <w:top w:val="nil"/>
              <w:bottom w:val="nil"/>
            </w:tcBorders>
            <w:vAlign w:val="center"/>
          </w:tcPr>
          <w:p w14:paraId="66E5CE3A" w14:textId="0512C742" w:rsidR="00DF12EF"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709642464"/>
                <w14:checkbox>
                  <w14:checked w14:val="1"/>
                  <w14:checkedState w14:val="2612" w14:font="MS Gothic"/>
                  <w14:uncheckedState w14:val="2610" w14:font="MS Gothic"/>
                </w14:checkbox>
              </w:sdtPr>
              <w:sdtContent>
                <w:r w:rsidR="00DF12EF" w:rsidRPr="0084120C">
                  <w:rPr>
                    <w:rFonts w:ascii="MS Gothic" w:eastAsia="MS Gothic" w:hAnsi="MS Gothic"/>
                    <w:b/>
                    <w:color w:val="007BB2" w:themeColor="background2"/>
                    <w:szCs w:val="22"/>
                  </w:rPr>
                  <w:t>☒</w:t>
                </w:r>
              </w:sdtContent>
            </w:sdt>
            <w:r w:rsidR="00DF12EF" w:rsidRPr="0084120C">
              <w:rPr>
                <w:szCs w:val="22"/>
              </w:rPr>
              <w:t xml:space="preserve">  </w:t>
            </w:r>
            <w:r w:rsidR="00577F28" w:rsidRPr="0084120C">
              <w:rPr>
                <w:sz w:val="22"/>
                <w:szCs w:val="22"/>
              </w:rPr>
              <w:t>Reikalinga s</w:t>
            </w:r>
            <w:r w:rsidR="00DF12EF" w:rsidRPr="0084120C">
              <w:rPr>
                <w:szCs w:val="22"/>
              </w:rPr>
              <w:t>pecializuota įmonė</w:t>
            </w:r>
          </w:p>
        </w:tc>
        <w:tc>
          <w:tcPr>
            <w:tcW w:w="2780" w:type="dxa"/>
            <w:tcBorders>
              <w:top w:val="nil"/>
              <w:bottom w:val="nil"/>
            </w:tcBorders>
            <w:vAlign w:val="center"/>
          </w:tcPr>
          <w:p w14:paraId="192567F5" w14:textId="6AE3EC48" w:rsidR="00DF12EF" w:rsidRPr="0084120C" w:rsidRDefault="00000000" w:rsidP="00224F07">
            <w:pPr>
              <w:pStyle w:val="Companyname"/>
              <w:spacing w:before="60" w:after="60"/>
              <w:rPr>
                <w:szCs w:val="22"/>
              </w:rPr>
            </w:pPr>
            <w:sdt>
              <w:sdtPr>
                <w:rPr>
                  <w:szCs w:val="22"/>
                </w:rPr>
                <w:id w:val="1462686523"/>
                <w14:checkbox>
                  <w14:checked w14:val="0"/>
                  <w14:checkedState w14:val="2612" w14:font="MS Gothic"/>
                  <w14:uncheckedState w14:val="2610" w14:font="MS Gothic"/>
                </w14:checkbox>
              </w:sdtPr>
              <w:sdtContent>
                <w:r w:rsidR="00DF12EF" w:rsidRPr="0084120C">
                  <w:rPr>
                    <w:rFonts w:ascii="MS Gothic" w:eastAsia="MS Gothic" w:hAnsi="MS Gothic"/>
                    <w:szCs w:val="22"/>
                  </w:rPr>
                  <w:t>☐</w:t>
                </w:r>
              </w:sdtContent>
            </w:sdt>
            <w:r w:rsidR="00DF12EF" w:rsidRPr="0084120C">
              <w:rPr>
                <w:szCs w:val="22"/>
              </w:rPr>
              <w:t xml:space="preserve">  </w:t>
            </w:r>
            <w:r w:rsidR="006F1366" w:rsidRPr="0084120C">
              <w:rPr>
                <w:szCs w:val="22"/>
              </w:rPr>
              <w:t>Rekomenduojama</w:t>
            </w:r>
          </w:p>
        </w:tc>
      </w:tr>
      <w:tr w:rsidR="00DF12EF" w:rsidRPr="0084120C" w14:paraId="35E25D85" w14:textId="77777777" w:rsidTr="00224F07">
        <w:trPr>
          <w:trHeight w:val="80"/>
        </w:trPr>
        <w:tc>
          <w:tcPr>
            <w:tcW w:w="2576" w:type="dxa"/>
            <w:tcBorders>
              <w:top w:val="nil"/>
            </w:tcBorders>
            <w:vAlign w:val="center"/>
          </w:tcPr>
          <w:p w14:paraId="056B8A8B" w14:textId="54D85277" w:rsidR="00DF12EF" w:rsidRPr="0084120C"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526943498"/>
                <w14:checkbox>
                  <w14:checked w14:val="0"/>
                  <w14:checkedState w14:val="2612" w14:font="MS Gothic"/>
                  <w14:uncheckedState w14:val="2610" w14:font="MS Gothic"/>
                </w14:checkbox>
              </w:sdtPr>
              <w:sdtContent>
                <w:r w:rsidR="00DF12EF" w:rsidRPr="0084120C">
                  <w:rPr>
                    <w:rFonts w:ascii="MS Gothic" w:eastAsia="MS Gothic" w:hAnsi="MS Gothic"/>
                    <w:szCs w:val="22"/>
                  </w:rPr>
                  <w:t>☐</w:t>
                </w:r>
              </w:sdtContent>
            </w:sdt>
            <w:r w:rsidR="00DF12EF" w:rsidRPr="0084120C">
              <w:rPr>
                <w:rStyle w:val="Heading3Char"/>
                <w:b w:val="0"/>
                <w:bCs/>
                <w:color w:val="4B4B4D" w:themeColor="text1"/>
                <w:sz w:val="22"/>
                <w:szCs w:val="22"/>
                <w:lang w:val="lt-LT"/>
              </w:rPr>
              <w:t xml:space="preserve"> </w:t>
            </w:r>
            <w:r w:rsidR="00854535" w:rsidRPr="0084120C">
              <w:rPr>
                <w:rStyle w:val="Heading3Char"/>
                <w:b w:val="0"/>
                <w:bCs/>
                <w:color w:val="4B4B4D" w:themeColor="text1"/>
                <w:sz w:val="22"/>
                <w:szCs w:val="22"/>
                <w:lang w:val="lt-LT"/>
              </w:rPr>
              <w:t>Pastato konstrukciją</w:t>
            </w:r>
          </w:p>
        </w:tc>
        <w:tc>
          <w:tcPr>
            <w:tcW w:w="2392" w:type="dxa"/>
            <w:tcBorders>
              <w:top w:val="nil"/>
            </w:tcBorders>
            <w:vAlign w:val="center"/>
          </w:tcPr>
          <w:p w14:paraId="09AE9B37" w14:textId="77777777" w:rsidR="00DF12EF" w:rsidRPr="0084120C"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2114859682"/>
                <w14:checkbox>
                  <w14:checked w14:val="0"/>
                  <w14:checkedState w14:val="2612" w14:font="MS Gothic"/>
                  <w14:uncheckedState w14:val="2610" w14:font="MS Gothic"/>
                </w14:checkbox>
              </w:sdtPr>
              <w:sdtContent>
                <w:r w:rsidR="00DF12EF" w:rsidRPr="0084120C">
                  <w:rPr>
                    <w:rFonts w:ascii="MS Gothic" w:eastAsia="MS Gothic" w:hAnsi="MS Gothic"/>
                    <w:color w:val="4B4B4D" w:themeColor="text1"/>
                    <w:szCs w:val="22"/>
                  </w:rPr>
                  <w:t>☐</w:t>
                </w:r>
              </w:sdtContent>
            </w:sdt>
            <w:r w:rsidR="00DF12EF" w:rsidRPr="0084120C">
              <w:rPr>
                <w:color w:val="4B4B4D" w:themeColor="text1"/>
                <w:szCs w:val="22"/>
              </w:rPr>
              <w:t xml:space="preserve">  </w:t>
            </w:r>
            <w:r w:rsidR="00DF12EF" w:rsidRPr="0084120C">
              <w:rPr>
                <w:rStyle w:val="Heading3Char"/>
                <w:b w:val="0"/>
                <w:bCs/>
                <w:color w:val="4B4B4D" w:themeColor="text1"/>
                <w:sz w:val="22"/>
                <w:szCs w:val="22"/>
                <w:lang w:val="lt-LT"/>
              </w:rPr>
              <w:t>Aukštas</w:t>
            </w:r>
          </w:p>
        </w:tc>
        <w:tc>
          <w:tcPr>
            <w:tcW w:w="2557" w:type="dxa"/>
            <w:tcBorders>
              <w:top w:val="nil"/>
            </w:tcBorders>
            <w:vAlign w:val="center"/>
          </w:tcPr>
          <w:p w14:paraId="0A85409C" w14:textId="475561F9" w:rsidR="00DF12EF" w:rsidRPr="0084120C"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859196639"/>
                <w14:checkbox>
                  <w14:checked w14:val="0"/>
                  <w14:checkedState w14:val="2612" w14:font="MS Gothic"/>
                  <w14:uncheckedState w14:val="2610" w14:font="MS Gothic"/>
                </w14:checkbox>
              </w:sdtPr>
              <w:sdtContent>
                <w:r w:rsidR="00DF12EF" w:rsidRPr="0084120C">
                  <w:rPr>
                    <w:rFonts w:ascii="MS Gothic" w:eastAsia="MS Gothic" w:hAnsi="MS Gothic"/>
                    <w:szCs w:val="22"/>
                  </w:rPr>
                  <w:t>☐</w:t>
                </w:r>
              </w:sdtContent>
            </w:sdt>
            <w:r w:rsidR="00DF12EF" w:rsidRPr="0084120C">
              <w:rPr>
                <w:szCs w:val="22"/>
              </w:rPr>
              <w:t xml:space="preserve">  </w:t>
            </w:r>
            <w:r w:rsidR="00577F28" w:rsidRPr="0084120C">
              <w:rPr>
                <w:sz w:val="22"/>
                <w:szCs w:val="22"/>
              </w:rPr>
              <w:t>Reikalingas e</w:t>
            </w:r>
            <w:r w:rsidR="00DF12EF" w:rsidRPr="0084120C">
              <w:rPr>
                <w:szCs w:val="22"/>
              </w:rPr>
              <w:t>kspertas</w:t>
            </w:r>
          </w:p>
        </w:tc>
        <w:tc>
          <w:tcPr>
            <w:tcW w:w="2780" w:type="dxa"/>
            <w:tcBorders>
              <w:top w:val="nil"/>
            </w:tcBorders>
            <w:vAlign w:val="center"/>
          </w:tcPr>
          <w:p w14:paraId="350C59EB" w14:textId="77777777" w:rsidR="00DF12EF" w:rsidRPr="0084120C" w:rsidRDefault="00000000" w:rsidP="00224F07">
            <w:pPr>
              <w:pStyle w:val="Companyname"/>
              <w:spacing w:before="60" w:after="60"/>
              <w:rPr>
                <w:szCs w:val="22"/>
              </w:rPr>
            </w:pPr>
            <w:sdt>
              <w:sdtPr>
                <w:rPr>
                  <w:szCs w:val="22"/>
                </w:rPr>
                <w:id w:val="1428001282"/>
                <w14:checkbox>
                  <w14:checked w14:val="0"/>
                  <w14:checkedState w14:val="2612" w14:font="MS Gothic"/>
                  <w14:uncheckedState w14:val="2610" w14:font="MS Gothic"/>
                </w14:checkbox>
              </w:sdtPr>
              <w:sdtContent>
                <w:r w:rsidR="00DF12EF" w:rsidRPr="0084120C">
                  <w:rPr>
                    <w:rFonts w:ascii="MS Gothic" w:eastAsia="MS Gothic" w:hAnsi="MS Gothic"/>
                    <w:szCs w:val="22"/>
                  </w:rPr>
                  <w:t>☐</w:t>
                </w:r>
              </w:sdtContent>
            </w:sdt>
            <w:r w:rsidR="00DF12EF" w:rsidRPr="0084120C">
              <w:rPr>
                <w:szCs w:val="22"/>
              </w:rPr>
              <w:t xml:space="preserve">  Privaloma</w:t>
            </w:r>
          </w:p>
        </w:tc>
      </w:tr>
    </w:tbl>
    <w:p w14:paraId="3BB51A9D" w14:textId="77777777" w:rsidR="005573AF" w:rsidRPr="0084120C" w:rsidRDefault="005573AF" w:rsidP="00DF12EF">
      <w:pPr>
        <w:pStyle w:val="Heading3"/>
        <w:rPr>
          <w:rStyle w:val="Heading3Char"/>
          <w:b/>
          <w:bCs/>
          <w:sz w:val="28"/>
          <w:szCs w:val="28"/>
          <w:lang w:val="lt-LT"/>
        </w:rPr>
      </w:pPr>
    </w:p>
    <w:p w14:paraId="226EAFF5" w14:textId="210E468C" w:rsidR="00DF12EF" w:rsidRPr="0084120C" w:rsidRDefault="006F1366" w:rsidP="00DF12EF">
      <w:pPr>
        <w:pStyle w:val="Heading3"/>
        <w:rPr>
          <w:rStyle w:val="Heading3Char"/>
          <w:b/>
          <w:bCs/>
          <w:sz w:val="28"/>
          <w:szCs w:val="28"/>
          <w:lang w:val="lt-LT"/>
        </w:rPr>
      </w:pPr>
      <w:r w:rsidRPr="0084120C">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DF12EF" w:rsidRPr="0084120C" w14:paraId="6361EBD9" w14:textId="77777777">
        <w:trPr>
          <w:trHeight w:val="466"/>
        </w:trPr>
        <w:tc>
          <w:tcPr>
            <w:tcW w:w="5097" w:type="dxa"/>
            <w:shd w:val="clear" w:color="auto" w:fill="E7EEF5" w:themeFill="accent5" w:themeFillTint="33"/>
          </w:tcPr>
          <w:p w14:paraId="0B611323" w14:textId="77777777" w:rsidR="00DF12EF" w:rsidRPr="0084120C" w:rsidRDefault="00DF12EF" w:rsidP="00224F07">
            <w:pPr>
              <w:spacing w:before="60" w:after="60"/>
              <w:rPr>
                <w:i/>
                <w:iCs/>
                <w:color w:val="7B6A6B" w:themeColor="accent4"/>
              </w:rPr>
            </w:pPr>
            <w:r w:rsidRPr="0084120C">
              <w:rPr>
                <w:rStyle w:val="Heading3Char"/>
                <w:lang w:val="lt-LT"/>
              </w:rPr>
              <w:t xml:space="preserve">Investicinės išlaidos </w:t>
            </w:r>
          </w:p>
        </w:tc>
        <w:tc>
          <w:tcPr>
            <w:tcW w:w="5109" w:type="dxa"/>
            <w:shd w:val="clear" w:color="auto" w:fill="E7EEF5" w:themeFill="accent5" w:themeFillTint="33"/>
          </w:tcPr>
          <w:p w14:paraId="2627E3FB" w14:textId="77777777" w:rsidR="00DF12EF" w:rsidRPr="0084120C" w:rsidRDefault="00DF12EF" w:rsidP="00224F07">
            <w:pPr>
              <w:spacing w:before="60" w:after="60"/>
              <w:rPr>
                <w:i/>
                <w:iCs/>
                <w:color w:val="4B4B4D" w:themeColor="text1"/>
              </w:rPr>
            </w:pPr>
            <w:r w:rsidRPr="0084120C">
              <w:rPr>
                <w:rStyle w:val="Heading3Char"/>
                <w:lang w:val="lt-LT"/>
              </w:rPr>
              <w:t>Investicijų grąža</w:t>
            </w:r>
          </w:p>
        </w:tc>
      </w:tr>
      <w:tr w:rsidR="00DF12EF" w:rsidRPr="0084120C" w14:paraId="64502445" w14:textId="77777777">
        <w:trPr>
          <w:trHeight w:val="929"/>
        </w:trPr>
        <w:tc>
          <w:tcPr>
            <w:tcW w:w="5097" w:type="dxa"/>
          </w:tcPr>
          <w:p w14:paraId="3EA1D19A" w14:textId="15E0C49E" w:rsidR="00DF12EF" w:rsidRPr="0084120C" w:rsidRDefault="00DF12EF" w:rsidP="00224F07">
            <w:pPr>
              <w:pStyle w:val="StandardText"/>
              <w:spacing w:before="60" w:after="60"/>
            </w:pPr>
            <w:r w:rsidRPr="0084120C">
              <w:t>Jutiklinio vandens maišytuvo kaina yra apie 250</w:t>
            </w:r>
            <w:r w:rsidR="005573AF" w:rsidRPr="0084120C">
              <w:t xml:space="preserve"> </w:t>
            </w:r>
            <w:r w:rsidRPr="0084120C">
              <w:t>€</w:t>
            </w:r>
          </w:p>
          <w:p w14:paraId="60F2DEC1" w14:textId="77777777" w:rsidR="00DF12EF" w:rsidRPr="0084120C" w:rsidRDefault="00DF12EF" w:rsidP="00224F07">
            <w:pPr>
              <w:pStyle w:val="StandardText"/>
              <w:spacing w:before="60" w:after="60"/>
              <w:rPr>
                <w:rStyle w:val="Heading3Char"/>
                <w:b w:val="0"/>
                <w:color w:val="4B4B4D" w:themeColor="text1"/>
                <w:lang w:val="lt-LT"/>
              </w:rPr>
            </w:pPr>
            <w:r w:rsidRPr="0084120C">
              <w:rPr>
                <w:rStyle w:val="Heading3Char"/>
                <w:b w:val="0"/>
                <w:color w:val="4B4B4D" w:themeColor="text1"/>
                <w:lang w:val="lt-LT"/>
              </w:rPr>
              <w:t>Momentinis vandens šildytuvas ant maišytuvo kainuoja 50 €.</w:t>
            </w:r>
          </w:p>
        </w:tc>
        <w:tc>
          <w:tcPr>
            <w:tcW w:w="5109" w:type="dxa"/>
          </w:tcPr>
          <w:p w14:paraId="3D93A5E5" w14:textId="628CD654" w:rsidR="00DF12EF" w:rsidRPr="0084120C" w:rsidRDefault="003702D3" w:rsidP="00224F07">
            <w:pPr>
              <w:pStyle w:val="StandardText"/>
              <w:spacing w:before="60" w:after="60"/>
              <w:rPr>
                <w:rStyle w:val="Heading3Char"/>
                <w:lang w:val="lt-LT"/>
              </w:rPr>
            </w:pPr>
            <w:r w:rsidRPr="0084120C">
              <w:rPr>
                <w:bCs/>
              </w:rPr>
              <w:t>Sensoriniai maišytuvai kasmet sumažina vandens suvartojimą 40 %. Rezultatai pastebimi per pirmuosius kelis mėnesius.</w:t>
            </w:r>
          </w:p>
        </w:tc>
      </w:tr>
      <w:tr w:rsidR="00DF12EF" w:rsidRPr="0084120C" w14:paraId="47067E23" w14:textId="77777777">
        <w:trPr>
          <w:trHeight w:val="516"/>
        </w:trPr>
        <w:tc>
          <w:tcPr>
            <w:tcW w:w="5097" w:type="dxa"/>
            <w:shd w:val="clear" w:color="auto" w:fill="E7EEF5" w:themeFill="accent5" w:themeFillTint="33"/>
          </w:tcPr>
          <w:p w14:paraId="718C6259" w14:textId="77777777" w:rsidR="00DF12EF" w:rsidRPr="0084120C" w:rsidRDefault="00DF12EF" w:rsidP="00224F07">
            <w:pPr>
              <w:spacing w:before="60" w:after="60"/>
              <w:rPr>
                <w:rStyle w:val="Heading3Char"/>
                <w:lang w:val="lt-LT"/>
              </w:rPr>
            </w:pPr>
            <w:r w:rsidRPr="0084120C">
              <w:rPr>
                <w:rStyle w:val="Heading3Char"/>
                <w:lang w:val="lt-LT"/>
              </w:rPr>
              <w:t>Galimos subsidijos ir programos</w:t>
            </w:r>
          </w:p>
        </w:tc>
        <w:tc>
          <w:tcPr>
            <w:tcW w:w="5109" w:type="dxa"/>
            <w:shd w:val="clear" w:color="auto" w:fill="E7EEF5" w:themeFill="accent5" w:themeFillTint="33"/>
          </w:tcPr>
          <w:p w14:paraId="31A5F721" w14:textId="77777777" w:rsidR="00DF12EF" w:rsidRPr="0084120C" w:rsidRDefault="00DF12EF" w:rsidP="00224F07">
            <w:pPr>
              <w:spacing w:before="60" w:after="60"/>
              <w:rPr>
                <w:rStyle w:val="Heading3Char"/>
                <w:lang w:val="lt-LT"/>
              </w:rPr>
            </w:pPr>
            <w:r w:rsidRPr="0084120C">
              <w:rPr>
                <w:rStyle w:val="Heading3Char"/>
                <w:lang w:val="lt-LT"/>
              </w:rPr>
              <w:t>Medžiagos ar technologijos prieinamumas</w:t>
            </w:r>
          </w:p>
        </w:tc>
      </w:tr>
      <w:tr w:rsidR="00DF12EF" w:rsidRPr="0084120C" w14:paraId="132C2620" w14:textId="77777777">
        <w:trPr>
          <w:trHeight w:val="1449"/>
        </w:trPr>
        <w:tc>
          <w:tcPr>
            <w:tcW w:w="5097" w:type="dxa"/>
          </w:tcPr>
          <w:p w14:paraId="64CB2638" w14:textId="063E4E9C" w:rsidR="00DF12EF" w:rsidRPr="0084120C" w:rsidRDefault="00033187" w:rsidP="00224F07">
            <w:pPr>
              <w:pStyle w:val="StandardText"/>
              <w:spacing w:before="60" w:after="60"/>
              <w:rPr>
                <w:rStyle w:val="Heading3Char"/>
                <w:b w:val="0"/>
                <w:lang w:val="lt-LT"/>
              </w:rPr>
            </w:pPr>
            <w:r w:rsidRPr="0084120C">
              <w:rPr>
                <w:rStyle w:val="Heading3Char"/>
                <w:b w:val="0"/>
                <w:color w:val="4B4B4D" w:themeColor="text1"/>
                <w:lang w:val="lt-LT"/>
              </w:rPr>
              <w:t>Šiuo metu finansavimo programų šiai priemonei nėra.</w:t>
            </w:r>
          </w:p>
        </w:tc>
        <w:tc>
          <w:tcPr>
            <w:tcW w:w="5109" w:type="dxa"/>
          </w:tcPr>
          <w:p w14:paraId="608616F9" w14:textId="77777777" w:rsidR="00DF12EF" w:rsidRPr="0084120C" w:rsidRDefault="00DF12EF" w:rsidP="00224F07">
            <w:pPr>
              <w:pStyle w:val="StandardText"/>
              <w:spacing w:before="60" w:after="60"/>
              <w:rPr>
                <w:rStyle w:val="Heading3Char"/>
                <w:lang w:val="lt-LT"/>
              </w:rPr>
            </w:pPr>
            <w:r w:rsidRPr="0084120C">
              <w:t>Plačiai paplitę jutikliniai vandens maišytuvai ir momentiniai vandens šildytuvai. Jų yra įvairių modelių ir funkcijų, tinkančių skirtingiems poreikiams ir biudžetams. Medžiagos gali būti perdirbamos.</w:t>
            </w:r>
          </w:p>
        </w:tc>
      </w:tr>
      <w:tr w:rsidR="00DF12EF" w:rsidRPr="0084120C" w14:paraId="0BFA4DB8"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1FBF6109" w14:textId="77777777" w:rsidR="00DF12EF" w:rsidRPr="0084120C" w:rsidRDefault="00DF12EF" w:rsidP="00224F07">
            <w:pPr>
              <w:pStyle w:val="Companyname"/>
              <w:rPr>
                <w:i/>
                <w:iCs/>
                <w:sz w:val="24"/>
                <w:szCs w:val="24"/>
              </w:rPr>
            </w:pPr>
            <w:r w:rsidRPr="0084120C">
              <w:rPr>
                <w:rStyle w:val="Heading3Char"/>
                <w:sz w:val="22"/>
                <w:szCs w:val="22"/>
                <w:lang w:val="lt-LT"/>
              </w:rPr>
              <w:br w:type="page"/>
            </w:r>
            <w:r w:rsidRPr="0084120C">
              <w:rPr>
                <w:b/>
                <w:bCs/>
                <w:color w:val="007BB2" w:themeColor="background2"/>
                <w:sz w:val="24"/>
                <w:szCs w:val="24"/>
                <w:shd w:val="clear" w:color="auto" w:fill="E7EEF5" w:themeFill="accent5" w:themeFillTint="33"/>
              </w:rPr>
              <w:t>Specialūs reikalavimai, saugos priemonės, iššūkiai ar sąlygos</w:t>
            </w:r>
          </w:p>
        </w:tc>
      </w:tr>
      <w:tr w:rsidR="00DF12EF" w:rsidRPr="0084120C" w14:paraId="1ADF630C" w14:textId="77777777">
        <w:trPr>
          <w:trHeight w:val="464"/>
        </w:trPr>
        <w:tc>
          <w:tcPr>
            <w:tcW w:w="10206" w:type="dxa"/>
            <w:gridSpan w:val="2"/>
            <w:tcBorders>
              <w:top w:val="single" w:sz="4" w:space="0" w:color="auto"/>
              <w:left w:val="single" w:sz="4" w:space="0" w:color="auto"/>
              <w:bottom w:val="single" w:sz="4" w:space="0" w:color="auto"/>
              <w:right w:val="single" w:sz="4" w:space="0" w:color="auto"/>
            </w:tcBorders>
          </w:tcPr>
          <w:p w14:paraId="1C844F35" w14:textId="6AE8B809" w:rsidR="00DF12EF" w:rsidRPr="0084120C" w:rsidRDefault="00DF12EF" w:rsidP="00224F07">
            <w:pPr>
              <w:pStyle w:val="StandardText"/>
              <w:spacing w:before="60" w:after="60"/>
            </w:pPr>
            <w:r w:rsidRPr="0084120C">
              <w:t>Jutikliai gali veikti netinkamai dėl maitinimo sutrikimų arba jutiklio gedimo, todėl</w:t>
            </w:r>
            <w:r w:rsidR="00733D7F" w:rsidRPr="0084120C">
              <w:t xml:space="preserve"> vanduo</w:t>
            </w:r>
            <w:r w:rsidRPr="0084120C">
              <w:t xml:space="preserve"> gali būti švaistomas</w:t>
            </w:r>
            <w:r w:rsidR="00733D7F" w:rsidRPr="0084120C">
              <w:t>, o vartotojas</w:t>
            </w:r>
            <w:r w:rsidRPr="0084120C">
              <w:t xml:space="preserve"> </w:t>
            </w:r>
            <w:r w:rsidR="00733D7F" w:rsidRPr="0084120C">
              <w:t>-</w:t>
            </w:r>
            <w:r w:rsidRPr="0084120C">
              <w:t xml:space="preserve"> nusivylęs. Geresnės grandinės ir įspėjimo sistemos galėtų padėti sumažinti šias problemas.</w:t>
            </w:r>
          </w:p>
        </w:tc>
      </w:tr>
    </w:tbl>
    <w:p w14:paraId="06E77F15" w14:textId="7156C590" w:rsidR="00DF12EF" w:rsidRPr="0084120C" w:rsidRDefault="00DF12EF" w:rsidP="00520562">
      <w:pPr>
        <w:pStyle w:val="Heading3"/>
        <w:rPr>
          <w:rStyle w:val="Heading3Char"/>
          <w:b/>
          <w:sz w:val="28"/>
          <w:szCs w:val="28"/>
          <w:lang w:val="lt-LT"/>
        </w:rPr>
      </w:pPr>
      <w:r w:rsidRPr="0084120C">
        <w:rPr>
          <w:rStyle w:val="Heading3Char"/>
          <w:lang w:val="lt-LT"/>
        </w:rPr>
        <w:br/>
      </w:r>
      <w:r w:rsidRPr="0084120C">
        <w:rPr>
          <w:rStyle w:val="Heading3Char"/>
          <w:lang w:val="lt-LT"/>
        </w:rPr>
        <w:br/>
      </w:r>
      <w:r w:rsidRPr="0084120C">
        <w:rPr>
          <w:rStyle w:val="Heading3Char"/>
          <w:b/>
          <w:sz w:val="28"/>
          <w:szCs w:val="28"/>
          <w:lang w:val="lt-LT"/>
        </w:rPr>
        <w:t xml:space="preserve">Atsakomybė / </w:t>
      </w:r>
      <w:r w:rsidR="00693963" w:rsidRPr="0084120C">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DF12EF" w:rsidRPr="0084120C" w14:paraId="5E3858DE" w14:textId="77777777" w:rsidTr="00224F07">
        <w:tc>
          <w:tcPr>
            <w:tcW w:w="10196" w:type="dxa"/>
            <w:shd w:val="clear" w:color="auto" w:fill="E7EEF5" w:themeFill="accent5" w:themeFillTint="33"/>
          </w:tcPr>
          <w:p w14:paraId="7A02F32F" w14:textId="7826F53B" w:rsidR="00DF12EF" w:rsidRPr="0084120C" w:rsidRDefault="00C74A73" w:rsidP="00224F07">
            <w:pPr>
              <w:spacing w:after="120"/>
              <w:rPr>
                <w:b/>
                <w:bCs/>
                <w:sz w:val="24"/>
                <w:szCs w:val="24"/>
              </w:rPr>
            </w:pPr>
            <w:r w:rsidRPr="0084120C">
              <w:rPr>
                <w:b/>
                <w:bCs/>
                <w:color w:val="007BB2" w:themeColor="background2"/>
                <w:sz w:val="24"/>
                <w:szCs w:val="24"/>
              </w:rPr>
              <w:t>Pagrindiniai darbų proceso dalyviai ir būtinos kompetencijos</w:t>
            </w:r>
          </w:p>
        </w:tc>
      </w:tr>
      <w:tr w:rsidR="00DF12EF" w:rsidRPr="0084120C" w14:paraId="12FBD7DF" w14:textId="77777777" w:rsidTr="00224F07">
        <w:trPr>
          <w:trHeight w:val="388"/>
        </w:trPr>
        <w:tc>
          <w:tcPr>
            <w:tcW w:w="10196" w:type="dxa"/>
          </w:tcPr>
          <w:p w14:paraId="32B63429" w14:textId="77777777" w:rsidR="00DF12EF" w:rsidRPr="0084120C" w:rsidRDefault="00DF12EF" w:rsidP="00224F07">
            <w:pPr>
              <w:spacing w:before="60" w:after="60"/>
              <w:rPr>
                <w:i/>
                <w:iCs/>
              </w:rPr>
            </w:pPr>
          </w:p>
        </w:tc>
      </w:tr>
      <w:tr w:rsidR="00DF12EF" w:rsidRPr="0084120C" w14:paraId="14606457" w14:textId="77777777" w:rsidTr="00224F07">
        <w:tc>
          <w:tcPr>
            <w:tcW w:w="10196" w:type="dxa"/>
            <w:shd w:val="clear" w:color="auto" w:fill="E7EEF5" w:themeFill="accent5" w:themeFillTint="33"/>
          </w:tcPr>
          <w:p w14:paraId="62954AB8" w14:textId="165E18DF" w:rsidR="00DF12EF" w:rsidRPr="0084120C" w:rsidRDefault="00C74A73"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Pagalbiniai dalyviai ir kompetencijos</w:t>
            </w:r>
          </w:p>
        </w:tc>
      </w:tr>
      <w:tr w:rsidR="00DF12EF" w:rsidRPr="0084120C" w14:paraId="0C9811AE" w14:textId="77777777" w:rsidTr="00224F07">
        <w:trPr>
          <w:trHeight w:val="310"/>
        </w:trPr>
        <w:tc>
          <w:tcPr>
            <w:tcW w:w="10196" w:type="dxa"/>
          </w:tcPr>
          <w:p w14:paraId="50F61BDF" w14:textId="77777777" w:rsidR="00DF12EF" w:rsidRPr="0084120C" w:rsidRDefault="00DF12EF" w:rsidP="00224F07">
            <w:pPr>
              <w:pStyle w:val="StandardText"/>
              <w:spacing w:before="60" w:after="60"/>
            </w:pPr>
            <w:r w:rsidRPr="0084120C">
              <w:t>Jei reikia, santechnikos montavimo įmonė</w:t>
            </w:r>
          </w:p>
        </w:tc>
      </w:tr>
      <w:tr w:rsidR="00DF12EF" w:rsidRPr="0084120C" w14:paraId="13901636" w14:textId="77777777" w:rsidTr="00224F07">
        <w:tc>
          <w:tcPr>
            <w:tcW w:w="10196" w:type="dxa"/>
            <w:shd w:val="clear" w:color="auto" w:fill="E7EEF5" w:themeFill="accent5" w:themeFillTint="33"/>
          </w:tcPr>
          <w:p w14:paraId="40EB079E" w14:textId="77777777" w:rsidR="00DF12EF" w:rsidRPr="0084120C" w:rsidRDefault="00DF12EF" w:rsidP="00224F07">
            <w:pPr>
              <w:spacing w:after="120"/>
              <w:rPr>
                <w:b/>
                <w:bCs/>
                <w:color w:val="007BB2" w:themeColor="background2"/>
                <w:sz w:val="24"/>
                <w:szCs w:val="24"/>
                <w:shd w:val="clear" w:color="auto" w:fill="E7EEF5" w:themeFill="accent5" w:themeFillTint="33"/>
              </w:rPr>
            </w:pPr>
            <w:r w:rsidRPr="0084120C">
              <w:rPr>
                <w:b/>
                <w:bCs/>
                <w:color w:val="007BB2" w:themeColor="background2"/>
                <w:sz w:val="24"/>
                <w:szCs w:val="24"/>
                <w:shd w:val="clear" w:color="auto" w:fill="E7EEF5" w:themeFill="accent5" w:themeFillTint="33"/>
              </w:rPr>
              <w:t>Galimi įgyvendinimo partneriai</w:t>
            </w:r>
          </w:p>
        </w:tc>
      </w:tr>
      <w:tr w:rsidR="00DF12EF" w:rsidRPr="0084120C" w14:paraId="3080D3FA" w14:textId="77777777" w:rsidTr="00224F07">
        <w:trPr>
          <w:trHeight w:val="198"/>
        </w:trPr>
        <w:tc>
          <w:tcPr>
            <w:tcW w:w="10196" w:type="dxa"/>
          </w:tcPr>
          <w:p w14:paraId="19B0D8FB" w14:textId="77777777" w:rsidR="00DF12EF" w:rsidRPr="0084120C" w:rsidRDefault="00DF12EF" w:rsidP="00224F07">
            <w:pPr>
              <w:pStyle w:val="StandardText"/>
              <w:spacing w:before="60" w:after="60"/>
            </w:pPr>
            <w:r w:rsidRPr="0084120C">
              <w:t>Valytojas, techninės priežiūros personalas</w:t>
            </w:r>
          </w:p>
        </w:tc>
      </w:tr>
    </w:tbl>
    <w:p w14:paraId="5950D989" w14:textId="66B4C8D3" w:rsidR="00DF12EF" w:rsidRPr="0084120C" w:rsidRDefault="00DF12EF" w:rsidP="00DF12EF">
      <w:pPr>
        <w:spacing w:before="0"/>
        <w:rPr>
          <w:rStyle w:val="Heading3Char"/>
          <w:sz w:val="28"/>
          <w:szCs w:val="28"/>
          <w:lang w:val="lt-LT"/>
        </w:rPr>
      </w:pPr>
    </w:p>
    <w:p w14:paraId="0DB6540F" w14:textId="77777777" w:rsidR="00DF12EF" w:rsidRPr="0084120C" w:rsidRDefault="00DF12EF" w:rsidP="00DF12EF">
      <w:pPr>
        <w:pStyle w:val="Heading3"/>
      </w:pPr>
      <w:r w:rsidRPr="0084120C">
        <w:rPr>
          <w:rStyle w:val="Heading3Char"/>
          <w:b/>
          <w:sz w:val="28"/>
          <w:szCs w:val="28"/>
          <w:lang w:val="lt-LT"/>
        </w:rPr>
        <w:t>Įgyvendinimo procesas</w:t>
      </w:r>
    </w:p>
    <w:tbl>
      <w:tblPr>
        <w:tblStyle w:val="TableGrid"/>
        <w:tblW w:w="0" w:type="auto"/>
        <w:tblLook w:val="04A0" w:firstRow="1" w:lastRow="0" w:firstColumn="1" w:lastColumn="0" w:noHBand="0" w:noVBand="1"/>
      </w:tblPr>
      <w:tblGrid>
        <w:gridCol w:w="4756"/>
        <w:gridCol w:w="5438"/>
      </w:tblGrid>
      <w:tr w:rsidR="00DF12EF" w:rsidRPr="0084120C" w14:paraId="58214C55" w14:textId="77777777" w:rsidTr="00224F07">
        <w:tc>
          <w:tcPr>
            <w:tcW w:w="4906" w:type="dxa"/>
            <w:shd w:val="clear" w:color="auto" w:fill="E7EEF5" w:themeFill="accent5" w:themeFillTint="33"/>
          </w:tcPr>
          <w:p w14:paraId="26C37D85" w14:textId="68A4A5F3" w:rsidR="00DF12EF" w:rsidRPr="0084120C" w:rsidRDefault="006F1366" w:rsidP="00224F07">
            <w:pPr>
              <w:spacing w:before="60" w:after="60"/>
              <w:rPr>
                <w:b/>
                <w:bCs/>
                <w:color w:val="007BB2" w:themeColor="background2"/>
                <w:sz w:val="24"/>
                <w:szCs w:val="24"/>
              </w:rPr>
            </w:pPr>
            <w:r w:rsidRPr="0084120C">
              <w:rPr>
                <w:rStyle w:val="Heading3Char"/>
                <w:bCs/>
                <w:lang w:val="lt-LT"/>
              </w:rPr>
              <w:t>Parengiamieji veiksmai prieš įgyvendinimą</w:t>
            </w:r>
          </w:p>
        </w:tc>
        <w:tc>
          <w:tcPr>
            <w:tcW w:w="5288" w:type="dxa"/>
            <w:shd w:val="clear" w:color="auto" w:fill="E7EEF5" w:themeFill="accent5" w:themeFillTint="33"/>
          </w:tcPr>
          <w:p w14:paraId="34B32864" w14:textId="77777777" w:rsidR="00DF12EF" w:rsidRPr="0084120C" w:rsidRDefault="00DF12EF" w:rsidP="00224F07">
            <w:pPr>
              <w:spacing w:before="60" w:after="60"/>
              <w:rPr>
                <w:rStyle w:val="Heading3Char"/>
                <w:bCs/>
                <w:lang w:val="lt-LT"/>
              </w:rPr>
            </w:pPr>
            <w:r w:rsidRPr="0084120C">
              <w:rPr>
                <w:rStyle w:val="Heading3Char"/>
                <w:lang w:val="lt-LT"/>
              </w:rPr>
              <w:t>Diegimo instrukcijos ir gairės, Kaip įdiegti, atvirojo kodo iniciatyvos</w:t>
            </w:r>
          </w:p>
        </w:tc>
      </w:tr>
      <w:tr w:rsidR="00DF12EF" w:rsidRPr="0084120C" w14:paraId="39CD42FC" w14:textId="77777777" w:rsidTr="00224F07">
        <w:tc>
          <w:tcPr>
            <w:tcW w:w="4906" w:type="dxa"/>
          </w:tcPr>
          <w:p w14:paraId="107A4813" w14:textId="40211ED3" w:rsidR="00DF12EF" w:rsidRPr="0084120C" w:rsidRDefault="00733D7F">
            <w:pPr>
              <w:pStyle w:val="StandardText"/>
              <w:numPr>
                <w:ilvl w:val="0"/>
                <w:numId w:val="57"/>
              </w:numPr>
              <w:spacing w:before="60" w:after="60" w:line="280" w:lineRule="exact"/>
            </w:pPr>
            <w:r w:rsidRPr="0084120C">
              <w:t>J</w:t>
            </w:r>
            <w:r w:rsidR="00DF12EF" w:rsidRPr="0084120C">
              <w:t>utiklinių maišytuvų ir momentinių vandens šildytuvų pirkimas, jei taikoma</w:t>
            </w:r>
            <w:r w:rsidRPr="0084120C">
              <w:t>.</w:t>
            </w:r>
          </w:p>
          <w:p w14:paraId="3E2BC9A8" w14:textId="51A8690E" w:rsidR="00DF12EF" w:rsidRPr="0084120C" w:rsidRDefault="00DF12EF">
            <w:pPr>
              <w:pStyle w:val="StandardText"/>
              <w:numPr>
                <w:ilvl w:val="0"/>
                <w:numId w:val="57"/>
              </w:numPr>
              <w:spacing w:before="60" w:after="60" w:line="280" w:lineRule="exact"/>
            </w:pPr>
            <w:r w:rsidRPr="0084120C">
              <w:lastRenderedPageBreak/>
              <w:t>Vandens tiekimo išjungimas</w:t>
            </w:r>
            <w:r w:rsidR="00733D7F" w:rsidRPr="0084120C">
              <w:t>.</w:t>
            </w:r>
          </w:p>
        </w:tc>
        <w:tc>
          <w:tcPr>
            <w:tcW w:w="5288" w:type="dxa"/>
          </w:tcPr>
          <w:p w14:paraId="0D0A2275" w14:textId="77777777" w:rsidR="00BD1DA6" w:rsidRPr="0084120C" w:rsidRDefault="00DF12EF" w:rsidP="00224F07">
            <w:pPr>
              <w:pStyle w:val="StandardText"/>
              <w:spacing w:before="60" w:after="60"/>
            </w:pPr>
            <w:r w:rsidRPr="0084120C">
              <w:lastRenderedPageBreak/>
              <w:t xml:space="preserve">Diegimo proceso pavyzdys: </w:t>
            </w:r>
          </w:p>
          <w:p w14:paraId="25828568" w14:textId="204DFCCC" w:rsidR="00BD1DA6" w:rsidRPr="0084120C" w:rsidRDefault="00BD1DA6" w:rsidP="00224F07">
            <w:pPr>
              <w:pStyle w:val="StandardText"/>
              <w:spacing w:before="60" w:after="60"/>
            </w:pPr>
            <w:hyperlink r:id="rId134" w:history="1">
              <w:r w:rsidRPr="0084120C">
                <w:rPr>
                  <w:rStyle w:val="Hyperlink"/>
                </w:rPr>
                <w:t>https://rubineta.com/catalogue/maisytuvai/ecosens/</w:t>
              </w:r>
            </w:hyperlink>
          </w:p>
          <w:p w14:paraId="30E41A2F" w14:textId="7E628B2F" w:rsidR="00DF12EF" w:rsidRPr="0084120C" w:rsidRDefault="003702D3" w:rsidP="00224F07">
            <w:pPr>
              <w:pStyle w:val="StandardText"/>
              <w:spacing w:before="60" w:after="60"/>
            </w:pPr>
            <w:hyperlink r:id="rId135" w:history="1">
              <w:r w:rsidRPr="0084120C">
                <w:rPr>
                  <w:rStyle w:val="Hyperlink"/>
                </w:rPr>
                <w:t>https://www.youtube.com/watch?v=RSYvHsXV_XM</w:t>
              </w:r>
            </w:hyperlink>
            <w:r w:rsidRPr="0084120C">
              <w:t xml:space="preserve"> </w:t>
            </w:r>
          </w:p>
        </w:tc>
      </w:tr>
      <w:tr w:rsidR="00DF12EF" w:rsidRPr="0084120C" w14:paraId="10A9683D" w14:textId="77777777" w:rsidTr="00224F07">
        <w:tc>
          <w:tcPr>
            <w:tcW w:w="4906" w:type="dxa"/>
            <w:shd w:val="clear" w:color="auto" w:fill="E7EEF5" w:themeFill="accent5" w:themeFillTint="33"/>
          </w:tcPr>
          <w:p w14:paraId="128F8315" w14:textId="77777777" w:rsidR="00DF12EF" w:rsidRPr="0084120C" w:rsidRDefault="00DF12EF" w:rsidP="00224F07">
            <w:pPr>
              <w:spacing w:before="60" w:after="60"/>
              <w:rPr>
                <w:rStyle w:val="Heading3Char"/>
                <w:bCs/>
                <w:lang w:val="lt-LT"/>
              </w:rPr>
            </w:pPr>
            <w:r w:rsidRPr="0084120C">
              <w:rPr>
                <w:rStyle w:val="Heading3Char"/>
                <w:bCs/>
                <w:lang w:val="lt-LT"/>
              </w:rPr>
              <w:lastRenderedPageBreak/>
              <w:t>Pagrindinės dalies įgyvendinimas</w:t>
            </w:r>
          </w:p>
        </w:tc>
        <w:tc>
          <w:tcPr>
            <w:tcW w:w="5288" w:type="dxa"/>
            <w:shd w:val="clear" w:color="auto" w:fill="E7EEF5" w:themeFill="accent5" w:themeFillTint="33"/>
          </w:tcPr>
          <w:p w14:paraId="26A485B0" w14:textId="658BE593" w:rsidR="00DF12EF" w:rsidRPr="0084120C" w:rsidRDefault="00E33038" w:rsidP="00224F07">
            <w:pPr>
              <w:spacing w:before="60" w:after="60"/>
              <w:rPr>
                <w:rStyle w:val="Heading3Char"/>
                <w:bCs/>
                <w:lang w:val="lt-LT"/>
              </w:rPr>
            </w:pPr>
            <w:r w:rsidRPr="0084120C">
              <w:rPr>
                <w:rStyle w:val="Heading3Char"/>
                <w:bCs/>
                <w:lang w:val="lt-LT"/>
              </w:rPr>
              <w:t>Susijusi komunikacija</w:t>
            </w:r>
          </w:p>
        </w:tc>
      </w:tr>
      <w:tr w:rsidR="00DF12EF" w:rsidRPr="0084120C" w14:paraId="046EA85E" w14:textId="77777777" w:rsidTr="00224F07">
        <w:trPr>
          <w:trHeight w:val="1755"/>
        </w:trPr>
        <w:tc>
          <w:tcPr>
            <w:tcW w:w="4906" w:type="dxa"/>
          </w:tcPr>
          <w:p w14:paraId="4E10A195" w14:textId="190CE4DB" w:rsidR="00DF12EF" w:rsidRPr="0084120C" w:rsidRDefault="00DF12EF">
            <w:pPr>
              <w:pStyle w:val="StandardText"/>
              <w:numPr>
                <w:ilvl w:val="0"/>
                <w:numId w:val="58"/>
              </w:numPr>
              <w:spacing w:before="60" w:after="60" w:line="280" w:lineRule="exact"/>
              <w:rPr>
                <w:lang w:eastAsia="de-DE"/>
              </w:rPr>
            </w:pPr>
            <w:r w:rsidRPr="0084120C">
              <w:t>Senojo maišytuvo nuėmimas (jei taikoma)</w:t>
            </w:r>
            <w:r w:rsidR="00832F13" w:rsidRPr="0084120C">
              <w:t>.</w:t>
            </w:r>
          </w:p>
          <w:p w14:paraId="6F13BE86" w14:textId="44D32736" w:rsidR="00DF12EF" w:rsidRPr="0084120C" w:rsidRDefault="00DF12EF">
            <w:pPr>
              <w:pStyle w:val="StandardText"/>
              <w:numPr>
                <w:ilvl w:val="0"/>
                <w:numId w:val="58"/>
              </w:numPr>
              <w:spacing w:before="60" w:after="60" w:line="280" w:lineRule="exact"/>
              <w:rPr>
                <w:lang w:eastAsia="de-DE"/>
              </w:rPr>
            </w:pPr>
            <w:r w:rsidRPr="0084120C">
              <w:t>Jutiklinio maišytuvo montavimas</w:t>
            </w:r>
            <w:r w:rsidR="00733D7F" w:rsidRPr="0084120C">
              <w:t>.</w:t>
            </w:r>
          </w:p>
          <w:p w14:paraId="6380FC02" w14:textId="132BB0A7" w:rsidR="00DF12EF" w:rsidRPr="0084120C" w:rsidRDefault="00DF12EF">
            <w:pPr>
              <w:pStyle w:val="StandardText"/>
              <w:numPr>
                <w:ilvl w:val="0"/>
                <w:numId w:val="58"/>
              </w:numPr>
              <w:spacing w:before="60" w:after="60" w:line="280" w:lineRule="exact"/>
              <w:rPr>
                <w:lang w:eastAsia="de-DE"/>
              </w:rPr>
            </w:pPr>
            <w:r w:rsidRPr="0084120C">
              <w:t>Valdymo bloko ir jutiklio komponentų montavimas</w:t>
            </w:r>
            <w:r w:rsidR="00733D7F" w:rsidRPr="0084120C">
              <w:t>.</w:t>
            </w:r>
          </w:p>
          <w:p w14:paraId="6650D721" w14:textId="28BE0EB5" w:rsidR="00DF12EF" w:rsidRPr="0084120C" w:rsidRDefault="00DF12EF">
            <w:pPr>
              <w:pStyle w:val="StandardText"/>
              <w:numPr>
                <w:ilvl w:val="0"/>
                <w:numId w:val="58"/>
              </w:numPr>
              <w:spacing w:before="60" w:after="60" w:line="280" w:lineRule="exact"/>
              <w:rPr>
                <w:lang w:eastAsia="de-DE"/>
              </w:rPr>
            </w:pPr>
            <w:r w:rsidRPr="0084120C">
              <w:t xml:space="preserve">Testavimas ir kalibravimas, siekiant patikrinti ar nėra nuotėkio, prireikus </w:t>
            </w:r>
            <w:r w:rsidR="00832F13" w:rsidRPr="0084120C">
              <w:t>-</w:t>
            </w:r>
            <w:r w:rsidRPr="0084120C">
              <w:t>jutiklių jautrum</w:t>
            </w:r>
            <w:r w:rsidR="00832F13" w:rsidRPr="0084120C">
              <w:t>o</w:t>
            </w:r>
            <w:r w:rsidRPr="0084120C">
              <w:t xml:space="preserve"> ir diapazon</w:t>
            </w:r>
            <w:r w:rsidR="00832F13" w:rsidRPr="0084120C">
              <w:t>o reguliavimas</w:t>
            </w:r>
            <w:r w:rsidRPr="0084120C">
              <w:t>. Jei maišytuve yra temperatūros reguliavimas, išbandykite ir sureguliuokite vandens temperatūrą bei srautą.</w:t>
            </w:r>
          </w:p>
        </w:tc>
        <w:tc>
          <w:tcPr>
            <w:tcW w:w="5288" w:type="dxa"/>
          </w:tcPr>
          <w:p w14:paraId="4659F73D" w14:textId="77777777" w:rsidR="00DF12EF" w:rsidRPr="0084120C" w:rsidRDefault="00DF12EF" w:rsidP="00224F07">
            <w:pPr>
              <w:pStyle w:val="StandardText"/>
              <w:spacing w:before="60" w:after="60"/>
            </w:pPr>
            <w:r w:rsidRPr="0084120C">
              <w:t>Jei įrenginys montuojamas biure ar bendroje aplinkoje, informuokite naudotojus apie jutiklinio maišytuvo veikimą ir visas specifines jo funkcijas.</w:t>
            </w:r>
          </w:p>
        </w:tc>
      </w:tr>
      <w:tr w:rsidR="00DF12EF" w:rsidRPr="0084120C" w14:paraId="0BB14B97" w14:textId="77777777" w:rsidTr="00224F07">
        <w:tc>
          <w:tcPr>
            <w:tcW w:w="4906" w:type="dxa"/>
            <w:shd w:val="clear" w:color="auto" w:fill="E7EEF5" w:themeFill="accent5" w:themeFillTint="33"/>
          </w:tcPr>
          <w:p w14:paraId="243DE362" w14:textId="7522AB71" w:rsidR="00DF12EF" w:rsidRPr="0084120C" w:rsidRDefault="00E65E65" w:rsidP="00224F07">
            <w:pPr>
              <w:spacing w:before="60" w:after="60"/>
              <w:rPr>
                <w:rStyle w:val="Heading3Char"/>
                <w:bCs/>
                <w:lang w:val="lt-LT"/>
              </w:rPr>
            </w:pPr>
            <w:r w:rsidRPr="0084120C">
              <w:rPr>
                <w:rStyle w:val="Heading3Char"/>
                <w:bCs/>
                <w:lang w:val="lt-LT"/>
              </w:rPr>
              <w:t>Įgyvendinus priemonę: techninė priežiūra ir eksploatavimas</w:t>
            </w:r>
          </w:p>
        </w:tc>
        <w:tc>
          <w:tcPr>
            <w:tcW w:w="5288" w:type="dxa"/>
            <w:shd w:val="clear" w:color="auto" w:fill="E7EEF5" w:themeFill="accent5" w:themeFillTint="33"/>
          </w:tcPr>
          <w:p w14:paraId="7548FA25" w14:textId="77777777" w:rsidR="00DF12EF" w:rsidRPr="0084120C" w:rsidRDefault="00DF12EF" w:rsidP="00224F07">
            <w:pPr>
              <w:spacing w:before="60" w:after="60"/>
              <w:rPr>
                <w:rStyle w:val="Heading3Char"/>
                <w:bCs/>
                <w:lang w:val="lt-LT"/>
              </w:rPr>
            </w:pPr>
            <w:r w:rsidRPr="0084120C">
              <w:rPr>
                <w:rStyle w:val="Heading3Char"/>
                <w:bCs/>
                <w:lang w:val="lt-LT"/>
              </w:rPr>
              <w:t>Kitos pastabos ir nuorodos</w:t>
            </w:r>
          </w:p>
        </w:tc>
      </w:tr>
      <w:tr w:rsidR="00DF12EF" w:rsidRPr="0084120C" w14:paraId="4E814ABD" w14:textId="77777777" w:rsidTr="00224F07">
        <w:tc>
          <w:tcPr>
            <w:tcW w:w="4906" w:type="dxa"/>
          </w:tcPr>
          <w:p w14:paraId="2BAD93EF" w14:textId="3399B155" w:rsidR="00DF12EF" w:rsidRPr="0084120C" w:rsidRDefault="00DF12EF">
            <w:pPr>
              <w:pStyle w:val="StandardText"/>
              <w:numPr>
                <w:ilvl w:val="0"/>
                <w:numId w:val="59"/>
              </w:numPr>
              <w:spacing w:before="60" w:after="60" w:line="280" w:lineRule="exact"/>
            </w:pPr>
            <w:r w:rsidRPr="0084120C">
              <w:t>Reguliari techninė priežiūra, užtikrinanti ilgą veikimą</w:t>
            </w:r>
            <w:r w:rsidR="00733D7F" w:rsidRPr="0084120C">
              <w:t>.</w:t>
            </w:r>
          </w:p>
        </w:tc>
        <w:tc>
          <w:tcPr>
            <w:tcW w:w="5288" w:type="dxa"/>
          </w:tcPr>
          <w:p w14:paraId="3D10F484" w14:textId="77777777" w:rsidR="00DF12EF" w:rsidRPr="0084120C" w:rsidRDefault="00DF12EF" w:rsidP="00224F07">
            <w:pPr>
              <w:pStyle w:val="StandardText"/>
              <w:spacing w:before="60" w:after="60"/>
              <w:ind w:left="360"/>
            </w:pPr>
          </w:p>
        </w:tc>
      </w:tr>
    </w:tbl>
    <w:p w14:paraId="511D05E2" w14:textId="77777777" w:rsidR="00DF12EF" w:rsidRPr="0084120C" w:rsidRDefault="00DF12EF" w:rsidP="00DF12EF">
      <w:pPr>
        <w:spacing w:before="0"/>
        <w:rPr>
          <w:b/>
          <w:bCs/>
        </w:rPr>
      </w:pPr>
      <w:r w:rsidRPr="0084120C">
        <w:rPr>
          <w:b/>
          <w:bCs/>
        </w:rPr>
        <w:br w:type="page"/>
      </w:r>
    </w:p>
    <w:tbl>
      <w:tblPr>
        <w:tblStyle w:val="TableGrid"/>
        <w:tblW w:w="0" w:type="auto"/>
        <w:tblLook w:val="04A0" w:firstRow="1" w:lastRow="0" w:firstColumn="1" w:lastColumn="0" w:noHBand="0" w:noVBand="1"/>
      </w:tblPr>
      <w:tblGrid>
        <w:gridCol w:w="10194"/>
      </w:tblGrid>
      <w:tr w:rsidR="00DF12EF" w:rsidRPr="0084120C" w14:paraId="4137DDF3" w14:textId="77777777" w:rsidTr="00224F07">
        <w:trPr>
          <w:trHeight w:val="351"/>
        </w:trPr>
        <w:tc>
          <w:tcPr>
            <w:tcW w:w="10194" w:type="dxa"/>
            <w:shd w:val="clear" w:color="auto" w:fill="D4E2ED" w:themeFill="accent2" w:themeFillTint="33"/>
          </w:tcPr>
          <w:p w14:paraId="6177850B" w14:textId="1ECC2F65" w:rsidR="00DF12EF" w:rsidRPr="0084120C" w:rsidRDefault="00DF12EF" w:rsidP="00224F07">
            <w:pPr>
              <w:tabs>
                <w:tab w:val="left" w:pos="3830"/>
              </w:tabs>
              <w:rPr>
                <w:b/>
                <w:bCs/>
                <w:sz w:val="24"/>
                <w:szCs w:val="24"/>
              </w:rPr>
            </w:pPr>
            <w:r w:rsidRPr="0084120C">
              <w:rPr>
                <w:b/>
                <w:bCs/>
                <w:color w:val="007BB2" w:themeColor="background2"/>
                <w:sz w:val="24"/>
                <w:szCs w:val="24"/>
              </w:rPr>
              <w:lastRenderedPageBreak/>
              <w:t>Nuotraukos</w:t>
            </w:r>
          </w:p>
        </w:tc>
      </w:tr>
      <w:tr w:rsidR="00DF12EF" w:rsidRPr="0084120C" w14:paraId="20F85344" w14:textId="77777777" w:rsidTr="00224F07">
        <w:trPr>
          <w:trHeight w:val="4300"/>
        </w:trPr>
        <w:tc>
          <w:tcPr>
            <w:tcW w:w="10194" w:type="dxa"/>
            <w:vAlign w:val="center"/>
          </w:tcPr>
          <w:p w14:paraId="174A7CC9" w14:textId="77777777" w:rsidR="00DF12EF" w:rsidRPr="0084120C" w:rsidRDefault="00DF12EF" w:rsidP="00224F07">
            <w:pPr>
              <w:keepNext/>
              <w:spacing w:before="60" w:after="60"/>
              <w:jc w:val="center"/>
            </w:pPr>
            <w:r w:rsidRPr="0084120C">
              <w:rPr>
                <w:rFonts w:cs="Calibri"/>
                <w:noProof/>
                <w:sz w:val="20"/>
                <w:szCs w:val="20"/>
                <w:lang w:eastAsia="de-DE"/>
              </w:rPr>
              <w:drawing>
                <wp:inline distT="0" distB="0" distL="0" distR="0" wp14:anchorId="00C12FC1" wp14:editId="0E51A841">
                  <wp:extent cx="6479540" cy="3644900"/>
                  <wp:effectExtent l="0" t="0" r="0" b="0"/>
                  <wp:docPr id="1928748424" name="Grafik 3" descr="Ein Bild, das Person, Installationszubehör, Waschbecken,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48424" name="Grafik 3" descr="Ein Bild, das Person, Installationszubehör, Waschbecken, Hahn enthält.&#10;&#10;KI-generierte Inhalte können fehlerhaft sein."/>
                          <pic:cNvPicPr/>
                        </pic:nvPicPr>
                        <pic:blipFill>
                          <a:blip r:embed="rId136"/>
                          <a:stretch>
                            <a:fillRect/>
                          </a:stretch>
                        </pic:blipFill>
                        <pic:spPr>
                          <a:xfrm>
                            <a:off x="0" y="0"/>
                            <a:ext cx="6479540" cy="3644900"/>
                          </a:xfrm>
                          <a:prstGeom prst="rect">
                            <a:avLst/>
                          </a:prstGeom>
                        </pic:spPr>
                      </pic:pic>
                    </a:graphicData>
                  </a:graphic>
                </wp:inline>
              </w:drawing>
            </w:r>
          </w:p>
          <w:p w14:paraId="1FA1E5C4" w14:textId="74B1BF30" w:rsidR="00DF12EF" w:rsidRPr="0084120C" w:rsidRDefault="00DF12EF" w:rsidP="00224F07">
            <w:pPr>
              <w:pStyle w:val="Caption"/>
              <w:spacing w:before="60" w:after="60"/>
              <w:jc w:val="center"/>
              <w:rPr>
                <w:rFonts w:cs="Calibri"/>
                <w:sz w:val="20"/>
                <w:szCs w:val="20"/>
                <w:lang w:eastAsia="de-DE"/>
              </w:rPr>
            </w:pPr>
            <w:r w:rsidRPr="0084120C">
              <w:fldChar w:fldCharType="begin"/>
            </w:r>
            <w:r w:rsidRPr="0084120C">
              <w:instrText xml:space="preserve"> SEQ Figure \* ARABIC </w:instrText>
            </w:r>
            <w:r w:rsidRPr="0084120C">
              <w:fldChar w:fldCharType="separate"/>
            </w:r>
            <w:r w:rsidR="00BA7243">
              <w:rPr>
                <w:noProof/>
              </w:rPr>
              <w:t>22</w:t>
            </w:r>
            <w:r w:rsidRPr="0084120C">
              <w:fldChar w:fldCharType="end"/>
            </w:r>
            <w:r w:rsidR="00E65E65" w:rsidRPr="0084120C">
              <w:t xml:space="preserve"> pav.</w:t>
            </w:r>
            <w:r w:rsidRPr="0084120C">
              <w:t xml:space="preserve">: Jutiklinis vandens maišytuvas© </w:t>
            </w:r>
            <w:r w:rsidR="00150BAA">
              <w:t>dizainas</w:t>
            </w:r>
            <w:r w:rsidRPr="0084120C">
              <w:t xml:space="preserve"> </w:t>
            </w:r>
            <w:r w:rsidR="00306AEF">
              <w:t>Magnific</w:t>
            </w:r>
            <w:r w:rsidR="00306AEF" w:rsidRPr="00B51B93">
              <w:t xml:space="preserve"> (</w:t>
            </w:r>
            <w:hyperlink r:id="rId137" w:history="1">
              <w:r w:rsidR="00306AEF" w:rsidRPr="00123A7E">
                <w:rPr>
                  <w:rStyle w:val="Hyperlink"/>
                </w:rPr>
                <w:t>www.magnific.com</w:t>
              </w:r>
            </w:hyperlink>
            <w:r w:rsidR="00306AEF" w:rsidRPr="00B51B93">
              <w:t>)</w:t>
            </w:r>
          </w:p>
        </w:tc>
      </w:tr>
    </w:tbl>
    <w:p w14:paraId="719F20FB" w14:textId="77777777" w:rsidR="00DF12EF" w:rsidRPr="0084120C" w:rsidRDefault="00DF12EF" w:rsidP="00DF12EF">
      <w:pPr>
        <w:tabs>
          <w:tab w:val="left" w:pos="3830"/>
        </w:tabs>
        <w:rPr>
          <w:b/>
          <w:bCs/>
        </w:rPr>
      </w:pPr>
    </w:p>
    <w:p w14:paraId="19A57C62" w14:textId="4C4CCDED" w:rsidR="00B65072" w:rsidRPr="0084120C" w:rsidRDefault="00B65072">
      <w:pPr>
        <w:spacing w:before="0"/>
        <w:rPr>
          <w:b/>
          <w:bCs/>
        </w:rPr>
      </w:pPr>
    </w:p>
    <w:sectPr w:rsidR="00B65072" w:rsidRPr="0084120C" w:rsidSect="00161535">
      <w:headerReference w:type="default" r:id="rId138"/>
      <w:footerReference w:type="default" r:id="rId139"/>
      <w:headerReference w:type="first" r:id="rId140"/>
      <w:footerReference w:type="first" r:id="rId141"/>
      <w:pgSz w:w="11906" w:h="16838"/>
      <w:pgMar w:top="2665" w:right="851" w:bottom="1418"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86E0" w14:textId="77777777" w:rsidR="007B21C1" w:rsidRPr="00EE77BB" w:rsidRDefault="007B21C1" w:rsidP="00962158">
      <w:pPr>
        <w:spacing w:before="0"/>
      </w:pPr>
      <w:r w:rsidRPr="00EE77BB">
        <w:separator/>
      </w:r>
    </w:p>
  </w:endnote>
  <w:endnote w:type="continuationSeparator" w:id="0">
    <w:p w14:paraId="311961A4" w14:textId="77777777" w:rsidR="007B21C1" w:rsidRPr="00EE77BB" w:rsidRDefault="007B21C1" w:rsidP="00962158">
      <w:pPr>
        <w:spacing w:before="0"/>
      </w:pPr>
      <w:r w:rsidRPr="00EE77BB">
        <w:continuationSeparator/>
      </w:r>
    </w:p>
  </w:endnote>
  <w:endnote w:type="continuationNotice" w:id="1">
    <w:p w14:paraId="2BB1AC09" w14:textId="77777777" w:rsidR="007B21C1" w:rsidRPr="00EE77BB" w:rsidRDefault="007B21C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Bold">
    <w:altName w:val="Times New Roman"/>
    <w:panose1 w:val="00000000000000000000"/>
    <w:charset w:val="00"/>
    <w:family w:val="auto"/>
    <w:notTrueType/>
    <w:pitch w:val="default"/>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268708"/>
      <w:docPartObj>
        <w:docPartGallery w:val="Page Numbers (Bottom of Page)"/>
        <w:docPartUnique/>
      </w:docPartObj>
    </w:sdtPr>
    <w:sdtEndPr>
      <w:rPr>
        <w:noProof/>
      </w:rPr>
    </w:sdtEndPr>
    <w:sdtContent>
      <w:p w14:paraId="401E8F8E" w14:textId="37BDFCAC" w:rsidR="00282BFB" w:rsidRDefault="00282BFB">
        <w:pPr>
          <w:pStyle w:val="Footer"/>
          <w:jc w:val="right"/>
        </w:pPr>
        <w:r>
          <w:rPr>
            <w:noProof/>
          </w:rPr>
          <w:drawing>
            <wp:anchor distT="0" distB="0" distL="114300" distR="114300" simplePos="0" relativeHeight="251659265" behindDoc="0" locked="0" layoutInCell="1" allowOverlap="1" wp14:anchorId="2674BEB7" wp14:editId="0AC2C3A0">
              <wp:simplePos x="0" y="0"/>
              <wp:positionH relativeFrom="margin">
                <wp:align>left</wp:align>
              </wp:positionH>
              <wp:positionV relativeFrom="paragraph">
                <wp:posOffset>-67945</wp:posOffset>
              </wp:positionV>
              <wp:extent cx="5227955" cy="304800"/>
              <wp:effectExtent l="0" t="0" r="0" b="0"/>
              <wp:wrapNone/>
              <wp:docPr id="11445723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27955" cy="30480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A62D1C1" w14:textId="10BD1014" w:rsidR="00DB30F9" w:rsidRPr="00EE77BB" w:rsidRDefault="00DB30F9" w:rsidP="00282BFB">
    <w:pPr>
      <w:pStyle w:val="Footer"/>
      <w:rPr>
        <w:color w:val="007BB2" w:themeColor="background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F04A" w14:textId="41A837BE" w:rsidR="00DB30F9" w:rsidRPr="00EE77BB" w:rsidRDefault="00AF094D" w:rsidP="00AF094D">
    <w:pPr>
      <w:tabs>
        <w:tab w:val="left" w:pos="2933"/>
      </w:tabs>
      <w:spacing w:line="300" w:lineRule="exact"/>
      <w:ind w:left="1134"/>
      <w:rPr>
        <w:color w:val="4B4B4D" w:themeColor="text1"/>
        <w:sz w:val="20"/>
        <w:szCs w:val="20"/>
      </w:rPr>
    </w:pPr>
    <w:r w:rsidRPr="00EE77BB">
      <w:rPr>
        <w:b/>
        <w:noProof/>
        <w:color w:val="2CAAE1"/>
        <w:sz w:val="12"/>
        <w:szCs w:val="12"/>
        <w:lang w:eastAsia="de-AT"/>
      </w:rPr>
      <mc:AlternateContent>
        <mc:Choice Requires="wps">
          <w:drawing>
            <wp:anchor distT="45720" distB="45720" distL="114300" distR="114300" simplePos="0" relativeHeight="251658241" behindDoc="0" locked="0" layoutInCell="1" allowOverlap="1" wp14:anchorId="7293EB2C" wp14:editId="424F27A5">
              <wp:simplePos x="0" y="0"/>
              <wp:positionH relativeFrom="margin">
                <wp:align>left</wp:align>
              </wp:positionH>
              <wp:positionV relativeFrom="paragraph">
                <wp:posOffset>-487680</wp:posOffset>
              </wp:positionV>
              <wp:extent cx="6781800" cy="567055"/>
              <wp:effectExtent l="0" t="0" r="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567055"/>
                      </a:xfrm>
                      <a:prstGeom prst="rect">
                        <a:avLst/>
                      </a:prstGeom>
                      <a:noFill/>
                      <a:ln w="9525">
                        <a:noFill/>
                        <a:miter lim="800000"/>
                        <a:headEnd/>
                        <a:tailEnd/>
                      </a:ln>
                    </wps:spPr>
                    <wps:txbx>
                      <w:txbxContent>
                        <w:p w14:paraId="61F477A4" w14:textId="77777777" w:rsidR="00E94AE4" w:rsidRPr="00EE77BB" w:rsidRDefault="00E94AE4" w:rsidP="00E94AE4">
                          <w:pPr>
                            <w:spacing w:line="400" w:lineRule="exact"/>
                            <w:rPr>
                              <w:color w:val="007BB2" w:themeColor="background2"/>
                              <w:sz w:val="20"/>
                              <w:szCs w:val="20"/>
                            </w:rPr>
                          </w:pPr>
                          <w:r w:rsidRPr="00EE77BB">
                            <w:rPr>
                              <w:rFonts w:asciiTheme="minorHAnsi" w:cstheme="minorBidi"/>
                              <w:color w:val="007BB2" w:themeColor="background2"/>
                              <w:kern w:val="24"/>
                              <w:sz w:val="20"/>
                              <w:szCs w:val="20"/>
                            </w:rPr>
                            <w:t>Interreg Baltijos jūros regiono programos 2021-2027 m. bendrai finansuojamas projektas "Easy Energy" padeda įgyvendinti energetikos pertvarką.</w:t>
                          </w:r>
                        </w:p>
                        <w:p w14:paraId="6D524D9E" w14:textId="4273724B" w:rsidR="00AF094D" w:rsidRPr="00EE77BB" w:rsidRDefault="00AF094D" w:rsidP="00AF094D">
                          <w:pPr>
                            <w:spacing w:line="400" w:lineRule="exact"/>
                            <w:rPr>
                              <w:color w:val="007BB2" w:themeColor="background2"/>
                              <w:sz w:val="20"/>
                              <w:szCs w:val="20"/>
                            </w:rPr>
                          </w:pPr>
                        </w:p>
                      </w:txbxContent>
                    </wps:txbx>
                    <wps:bodyPr rot="0" vert="horz" wrap="square" lIns="90000" tIns="0" rIns="0" bIns="0" anchor="b"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CA89A3A">
            <v:shapetype id="_x0000_t202" coordsize="21600,21600" o:spt="202" path="m,l,21600r21600,l21600,xe" w14:anchorId="7293EB2C">
              <v:stroke joinstyle="miter"/>
              <v:path gradientshapeok="t" o:connecttype="rect"/>
            </v:shapetype>
            <v:shape id="Text Box 12" style="position:absolute;left:0;text-align:left;margin-left:0;margin-top:-38.4pt;width:534pt;height:44.6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bottom"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">
              <v:textbox inset="2.5mm,0,0,0">
                <w:txbxContent>
                  <w:p w:rsidRPr="00EE77BB" w:rsidR="00E94AE4" w:rsidP="00E94AE4" w:rsidRDefault="00E94AE4" w14:paraId="2F515D92" w14:textId="77777777">
                    <w:pPr>
                      <w:spacing w:line="400" w:lineRule="exact"/>
                      <w:rPr>
                        <w:color w:val="007BB2" w:themeColor="background2"/>
                        <w:sz w:val="20"/>
                        <w:szCs w:val="20"/>
                      </w:rPr>
                    </w:pPr>
                    <w:r w:rsidRPr="00EE77BB">
                      <w:rPr>
                        <w:rFonts w:asciiTheme="minorHAnsi" w:cstheme="minorBidi"/>
                        <w:color w:val="007BB2" w:themeColor="background2"/>
                        <w:kern w:val="24"/>
                        <w:sz w:val="20"/>
                        <w:szCs w:val="20"/>
                      </w:rPr>
                      <w:t>Interreg Baltijos jūros regiono programos 2021-2027 m. bendrai finansuojamas projektas "Easy Energy" padeda įgyvendinti energetikos pertvarką.</w:t>
                    </w:r>
                  </w:p>
                  <w:p w:rsidRPr="00EE77BB" w:rsidR="00AF094D" w:rsidP="00AF094D" w:rsidRDefault="00AF094D" w14:paraId="02EB378F" w14:textId="4273724B">
                    <w:pPr>
                      <w:spacing w:line="400" w:lineRule="exact"/>
                      <w:rPr>
                        <w:color w:val="007BB2" w:themeColor="background2"/>
                        <w:sz w:val="20"/>
                        <w:szCs w:val="20"/>
                      </w:rPr>
                    </w:pPr>
                  </w:p>
                </w:txbxContent>
              </v:textbox>
              <w10:wrap anchorx="margin"/>
            </v:shape>
          </w:pict>
        </mc:Fallback>
      </mc:AlternateContent>
    </w:r>
    <w:r w:rsidRPr="00EE77BB">
      <w:rPr>
        <w:color w:val="4B4B4D" w:themeColor="text1"/>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1266" w14:textId="77777777" w:rsidR="007B21C1" w:rsidRPr="00EE77BB" w:rsidRDefault="007B21C1" w:rsidP="00962158">
      <w:pPr>
        <w:spacing w:before="0"/>
      </w:pPr>
      <w:r w:rsidRPr="00EE77BB">
        <w:separator/>
      </w:r>
    </w:p>
  </w:footnote>
  <w:footnote w:type="continuationSeparator" w:id="0">
    <w:p w14:paraId="605E87EE" w14:textId="77777777" w:rsidR="007B21C1" w:rsidRPr="00EE77BB" w:rsidRDefault="007B21C1" w:rsidP="00962158">
      <w:pPr>
        <w:spacing w:before="0"/>
      </w:pPr>
      <w:r w:rsidRPr="00EE77BB">
        <w:continuationSeparator/>
      </w:r>
    </w:p>
  </w:footnote>
  <w:footnote w:type="continuationNotice" w:id="1">
    <w:p w14:paraId="601E8182" w14:textId="77777777" w:rsidR="007B21C1" w:rsidRPr="00EE77BB" w:rsidRDefault="007B21C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BD8B" w14:textId="58F2477E" w:rsidR="00DB30F9" w:rsidRPr="00EE77BB" w:rsidRDefault="0027552C" w:rsidP="000435E2">
    <w:pPr>
      <w:pStyle w:val="Header"/>
      <w:tabs>
        <w:tab w:val="left" w:pos="6521"/>
      </w:tabs>
    </w:pPr>
    <w:r w:rsidRPr="00EE77BB">
      <w:rPr>
        <w:b/>
        <w:noProof/>
        <w:color w:val="2CAAE1"/>
        <w:sz w:val="12"/>
        <w:szCs w:val="12"/>
      </w:rPr>
      <w:drawing>
        <wp:inline distT="0" distB="0" distL="0" distR="0" wp14:anchorId="3B4BA9AD" wp14:editId="60B91F06">
          <wp:extent cx="2628900" cy="1111895"/>
          <wp:effectExtent l="0" t="0" r="0" b="0"/>
          <wp:docPr id="1348499157"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D472" w14:textId="727E02D8" w:rsidR="00DB30F9" w:rsidRPr="00EE77BB" w:rsidRDefault="00E94AE4" w:rsidP="005957CB">
    <w:pPr>
      <w:pStyle w:val="Header"/>
      <w:tabs>
        <w:tab w:val="clear" w:pos="4536"/>
        <w:tab w:val="clear" w:pos="9072"/>
      </w:tabs>
      <w:rPr>
        <w:b/>
        <w:color w:val="2CAAE1"/>
        <w:sz w:val="12"/>
        <w:szCs w:val="12"/>
      </w:rPr>
    </w:pPr>
    <w:r w:rsidRPr="00EE77BB">
      <w:rPr>
        <w:b/>
        <w:noProof/>
        <w:color w:val="2CAAE1"/>
        <w:sz w:val="12"/>
        <w:szCs w:val="12"/>
      </w:rPr>
      <w:drawing>
        <wp:inline distT="0" distB="0" distL="0" distR="0" wp14:anchorId="674012C0" wp14:editId="785B409D">
          <wp:extent cx="2628900" cy="1111895"/>
          <wp:effectExtent l="0" t="0" r="0" b="0"/>
          <wp:docPr id="382665304"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p>
  <w:p w14:paraId="16DAE35F" w14:textId="362AE73F" w:rsidR="00DB30F9" w:rsidRPr="00EE77BB" w:rsidRDefault="00DB30F9" w:rsidP="0079485D">
    <w:pPr>
      <w:pStyle w:val="Header"/>
      <w:tabs>
        <w:tab w:val="clear" w:pos="4536"/>
        <w:tab w:val="clear" w:pos="9072"/>
        <w:tab w:val="left" w:pos="3630"/>
      </w:tabs>
      <w:rPr>
        <w:b/>
        <w:color w:val="2CAAE1"/>
        <w:sz w:val="12"/>
        <w:szCs w:val="12"/>
      </w:rPr>
    </w:pPr>
  </w:p>
  <w:p w14:paraId="0AF61823" w14:textId="77777777" w:rsidR="00A5072D" w:rsidRPr="00EE77BB" w:rsidRDefault="00A5072D" w:rsidP="0079485D">
    <w:pPr>
      <w:pStyle w:val="Header"/>
      <w:tabs>
        <w:tab w:val="clear" w:pos="4536"/>
        <w:tab w:val="clear" w:pos="9072"/>
        <w:tab w:val="left" w:pos="3630"/>
      </w:tabs>
      <w:rPr>
        <w:b/>
        <w:color w:val="2CAAE1"/>
        <w:sz w:val="12"/>
        <w:szCs w:val="12"/>
      </w:rPr>
    </w:pPr>
  </w:p>
  <w:p w14:paraId="4E61A0DE" w14:textId="77777777" w:rsidR="00A5072D" w:rsidRPr="00EE77BB" w:rsidRDefault="00A5072D" w:rsidP="0079485D">
    <w:pPr>
      <w:pStyle w:val="Header"/>
      <w:tabs>
        <w:tab w:val="clear" w:pos="4536"/>
        <w:tab w:val="clear" w:pos="9072"/>
        <w:tab w:val="left" w:pos="3630"/>
      </w:tabs>
      <w:rPr>
        <w:b/>
        <w:color w:val="2CAAE1"/>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6CC"/>
    <w:multiLevelType w:val="hybridMultilevel"/>
    <w:tmpl w:val="BB343D0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BC6136"/>
    <w:multiLevelType w:val="hybridMultilevel"/>
    <w:tmpl w:val="7AB86FBA"/>
    <w:lvl w:ilvl="0" w:tplc="BDD642F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72264D2"/>
    <w:multiLevelType w:val="hybridMultilevel"/>
    <w:tmpl w:val="497448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90A00B0"/>
    <w:multiLevelType w:val="hybridMultilevel"/>
    <w:tmpl w:val="B6F2D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9DF5DC1"/>
    <w:multiLevelType w:val="hybridMultilevel"/>
    <w:tmpl w:val="18DAB72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ABC7F0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0BF1551"/>
    <w:multiLevelType w:val="hybridMultilevel"/>
    <w:tmpl w:val="ED546F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2DD6C71"/>
    <w:multiLevelType w:val="hybridMultilevel"/>
    <w:tmpl w:val="03ECD2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4315385"/>
    <w:multiLevelType w:val="hybridMultilevel"/>
    <w:tmpl w:val="68D6610A"/>
    <w:lvl w:ilvl="0" w:tplc="3B92A00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DA7283"/>
    <w:multiLevelType w:val="hybridMultilevel"/>
    <w:tmpl w:val="AEE2967C"/>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7C22F0C"/>
    <w:multiLevelType w:val="hybridMultilevel"/>
    <w:tmpl w:val="164A89E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2F60247"/>
    <w:multiLevelType w:val="hybridMultilevel"/>
    <w:tmpl w:val="B480FFC8"/>
    <w:lvl w:ilvl="0" w:tplc="8CF62338">
      <w:start w:val="1"/>
      <w:numFmt w:val="decimal"/>
      <w:lvlText w:val="%1."/>
      <w:lvlJc w:val="left"/>
      <w:pPr>
        <w:ind w:left="360" w:hanging="360"/>
      </w:pPr>
    </w:lvl>
    <w:lvl w:ilvl="1" w:tplc="A25E9D1C" w:tentative="1">
      <w:start w:val="1"/>
      <w:numFmt w:val="lowerLetter"/>
      <w:lvlText w:val="%2."/>
      <w:lvlJc w:val="left"/>
      <w:pPr>
        <w:ind w:left="1080" w:hanging="360"/>
      </w:pPr>
    </w:lvl>
    <w:lvl w:ilvl="2" w:tplc="E0DAA5CC" w:tentative="1">
      <w:start w:val="1"/>
      <w:numFmt w:val="lowerRoman"/>
      <w:lvlText w:val="%3."/>
      <w:lvlJc w:val="right"/>
      <w:pPr>
        <w:ind w:left="1800" w:hanging="180"/>
      </w:pPr>
    </w:lvl>
    <w:lvl w:ilvl="3" w:tplc="F77E3368" w:tentative="1">
      <w:start w:val="1"/>
      <w:numFmt w:val="decimal"/>
      <w:lvlText w:val="%4."/>
      <w:lvlJc w:val="left"/>
      <w:pPr>
        <w:ind w:left="2520" w:hanging="360"/>
      </w:pPr>
    </w:lvl>
    <w:lvl w:ilvl="4" w:tplc="7D9649DA" w:tentative="1">
      <w:start w:val="1"/>
      <w:numFmt w:val="lowerLetter"/>
      <w:lvlText w:val="%5."/>
      <w:lvlJc w:val="left"/>
      <w:pPr>
        <w:ind w:left="3240" w:hanging="360"/>
      </w:pPr>
    </w:lvl>
    <w:lvl w:ilvl="5" w:tplc="9ED26096" w:tentative="1">
      <w:start w:val="1"/>
      <w:numFmt w:val="lowerRoman"/>
      <w:lvlText w:val="%6."/>
      <w:lvlJc w:val="right"/>
      <w:pPr>
        <w:ind w:left="3960" w:hanging="180"/>
      </w:pPr>
    </w:lvl>
    <w:lvl w:ilvl="6" w:tplc="BC86D94E" w:tentative="1">
      <w:start w:val="1"/>
      <w:numFmt w:val="decimal"/>
      <w:lvlText w:val="%7."/>
      <w:lvlJc w:val="left"/>
      <w:pPr>
        <w:ind w:left="4680" w:hanging="360"/>
      </w:pPr>
    </w:lvl>
    <w:lvl w:ilvl="7" w:tplc="48F2FE68" w:tentative="1">
      <w:start w:val="1"/>
      <w:numFmt w:val="lowerLetter"/>
      <w:lvlText w:val="%8."/>
      <w:lvlJc w:val="left"/>
      <w:pPr>
        <w:ind w:left="5400" w:hanging="360"/>
      </w:pPr>
    </w:lvl>
    <w:lvl w:ilvl="8" w:tplc="78084974" w:tentative="1">
      <w:start w:val="1"/>
      <w:numFmt w:val="lowerRoman"/>
      <w:lvlText w:val="%9."/>
      <w:lvlJc w:val="right"/>
      <w:pPr>
        <w:ind w:left="6120" w:hanging="180"/>
      </w:pPr>
    </w:lvl>
  </w:abstractNum>
  <w:abstractNum w:abstractNumId="12" w15:restartNumberingAfterBreak="0">
    <w:nsid w:val="25625AA8"/>
    <w:multiLevelType w:val="hybridMultilevel"/>
    <w:tmpl w:val="52C47CD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B895E4B"/>
    <w:multiLevelType w:val="hybridMultilevel"/>
    <w:tmpl w:val="AE86E96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2C543ADF"/>
    <w:multiLevelType w:val="hybridMultilevel"/>
    <w:tmpl w:val="0E3437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CBF475A"/>
    <w:multiLevelType w:val="hybridMultilevel"/>
    <w:tmpl w:val="2DD6DB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2DD9237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E5D5412"/>
    <w:multiLevelType w:val="hybridMultilevel"/>
    <w:tmpl w:val="EEA281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1F6682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2774EC9"/>
    <w:multiLevelType w:val="hybridMultilevel"/>
    <w:tmpl w:val="BDB8D1E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4820E7C"/>
    <w:multiLevelType w:val="hybridMultilevel"/>
    <w:tmpl w:val="9BC8DE20"/>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57F019D"/>
    <w:multiLevelType w:val="hybridMultilevel"/>
    <w:tmpl w:val="139A38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6CE3906"/>
    <w:multiLevelType w:val="hybridMultilevel"/>
    <w:tmpl w:val="A8CAF7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39B020BF"/>
    <w:multiLevelType w:val="hybridMultilevel"/>
    <w:tmpl w:val="D8A838AC"/>
    <w:lvl w:ilvl="0" w:tplc="7F544A7A">
      <w:start w:val="1"/>
      <w:numFmt w:val="decimal"/>
      <w:lvlText w:val="%1."/>
      <w:lvlJc w:val="left"/>
      <w:pPr>
        <w:ind w:left="360" w:hanging="360"/>
      </w:pPr>
    </w:lvl>
    <w:lvl w:ilvl="1" w:tplc="922C14EE">
      <w:start w:val="1"/>
      <w:numFmt w:val="lowerLetter"/>
      <w:lvlText w:val="%2."/>
      <w:lvlJc w:val="left"/>
      <w:pPr>
        <w:ind w:left="1080" w:hanging="360"/>
      </w:pPr>
    </w:lvl>
    <w:lvl w:ilvl="2" w:tplc="663A1866">
      <w:start w:val="1"/>
      <w:numFmt w:val="lowerRoman"/>
      <w:lvlText w:val="%3."/>
      <w:lvlJc w:val="right"/>
      <w:pPr>
        <w:ind w:left="1800" w:hanging="180"/>
      </w:pPr>
    </w:lvl>
    <w:lvl w:ilvl="3" w:tplc="5074DA8E">
      <w:start w:val="1"/>
      <w:numFmt w:val="decimal"/>
      <w:lvlText w:val="%4."/>
      <w:lvlJc w:val="left"/>
      <w:pPr>
        <w:ind w:left="2520" w:hanging="360"/>
      </w:pPr>
    </w:lvl>
    <w:lvl w:ilvl="4" w:tplc="F93049D2">
      <w:start w:val="1"/>
      <w:numFmt w:val="lowerLetter"/>
      <w:lvlText w:val="%5."/>
      <w:lvlJc w:val="left"/>
      <w:pPr>
        <w:ind w:left="3240" w:hanging="360"/>
      </w:pPr>
    </w:lvl>
    <w:lvl w:ilvl="5" w:tplc="7F66FCBC">
      <w:start w:val="1"/>
      <w:numFmt w:val="lowerRoman"/>
      <w:lvlText w:val="%6."/>
      <w:lvlJc w:val="right"/>
      <w:pPr>
        <w:ind w:left="3960" w:hanging="180"/>
      </w:pPr>
    </w:lvl>
    <w:lvl w:ilvl="6" w:tplc="57409D3C">
      <w:start w:val="1"/>
      <w:numFmt w:val="decimal"/>
      <w:lvlText w:val="%7."/>
      <w:lvlJc w:val="left"/>
      <w:pPr>
        <w:ind w:left="4680" w:hanging="360"/>
      </w:pPr>
    </w:lvl>
    <w:lvl w:ilvl="7" w:tplc="B6E60D54">
      <w:start w:val="1"/>
      <w:numFmt w:val="lowerLetter"/>
      <w:lvlText w:val="%8."/>
      <w:lvlJc w:val="left"/>
      <w:pPr>
        <w:ind w:left="5400" w:hanging="360"/>
      </w:pPr>
    </w:lvl>
    <w:lvl w:ilvl="8" w:tplc="C82CE168">
      <w:start w:val="1"/>
      <w:numFmt w:val="lowerRoman"/>
      <w:lvlText w:val="%9."/>
      <w:lvlJc w:val="right"/>
      <w:pPr>
        <w:ind w:left="6120" w:hanging="180"/>
      </w:pPr>
    </w:lvl>
  </w:abstractNum>
  <w:abstractNum w:abstractNumId="24" w15:restartNumberingAfterBreak="0">
    <w:nsid w:val="39D5542C"/>
    <w:multiLevelType w:val="hybridMultilevel"/>
    <w:tmpl w:val="EA1CF9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3C610735"/>
    <w:multiLevelType w:val="hybridMultilevel"/>
    <w:tmpl w:val="27C07D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3EBE50A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32D474D"/>
    <w:multiLevelType w:val="hybridMultilevel"/>
    <w:tmpl w:val="30188F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433D34DA"/>
    <w:multiLevelType w:val="hybridMultilevel"/>
    <w:tmpl w:val="BBDEA96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441A6A46"/>
    <w:multiLevelType w:val="hybridMultilevel"/>
    <w:tmpl w:val="A0D4740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45382BE5"/>
    <w:multiLevelType w:val="hybridMultilevel"/>
    <w:tmpl w:val="4CE093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488275BA"/>
    <w:multiLevelType w:val="hybridMultilevel"/>
    <w:tmpl w:val="804EBEB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500C318A"/>
    <w:multiLevelType w:val="hybridMultilevel"/>
    <w:tmpl w:val="B480FFC8"/>
    <w:lvl w:ilvl="0" w:tplc="2A904A74">
      <w:start w:val="1"/>
      <w:numFmt w:val="decimal"/>
      <w:lvlText w:val="%1."/>
      <w:lvlJc w:val="left"/>
      <w:pPr>
        <w:ind w:left="720" w:hanging="360"/>
      </w:pPr>
    </w:lvl>
    <w:lvl w:ilvl="1" w:tplc="DB5E2BBC" w:tentative="1">
      <w:start w:val="1"/>
      <w:numFmt w:val="lowerLetter"/>
      <w:lvlText w:val="%2."/>
      <w:lvlJc w:val="left"/>
      <w:pPr>
        <w:ind w:left="1440" w:hanging="360"/>
      </w:pPr>
    </w:lvl>
    <w:lvl w:ilvl="2" w:tplc="2FB23858" w:tentative="1">
      <w:start w:val="1"/>
      <w:numFmt w:val="lowerRoman"/>
      <w:lvlText w:val="%3."/>
      <w:lvlJc w:val="right"/>
      <w:pPr>
        <w:ind w:left="2160" w:hanging="180"/>
      </w:pPr>
    </w:lvl>
    <w:lvl w:ilvl="3" w:tplc="00925542" w:tentative="1">
      <w:start w:val="1"/>
      <w:numFmt w:val="decimal"/>
      <w:lvlText w:val="%4."/>
      <w:lvlJc w:val="left"/>
      <w:pPr>
        <w:ind w:left="2880" w:hanging="360"/>
      </w:pPr>
    </w:lvl>
    <w:lvl w:ilvl="4" w:tplc="5E4ADBDE" w:tentative="1">
      <w:start w:val="1"/>
      <w:numFmt w:val="lowerLetter"/>
      <w:lvlText w:val="%5."/>
      <w:lvlJc w:val="left"/>
      <w:pPr>
        <w:ind w:left="3600" w:hanging="360"/>
      </w:pPr>
    </w:lvl>
    <w:lvl w:ilvl="5" w:tplc="74C646B6" w:tentative="1">
      <w:start w:val="1"/>
      <w:numFmt w:val="lowerRoman"/>
      <w:lvlText w:val="%6."/>
      <w:lvlJc w:val="right"/>
      <w:pPr>
        <w:ind w:left="4320" w:hanging="180"/>
      </w:pPr>
    </w:lvl>
    <w:lvl w:ilvl="6" w:tplc="36CCBC82" w:tentative="1">
      <w:start w:val="1"/>
      <w:numFmt w:val="decimal"/>
      <w:lvlText w:val="%7."/>
      <w:lvlJc w:val="left"/>
      <w:pPr>
        <w:ind w:left="5040" w:hanging="360"/>
      </w:pPr>
    </w:lvl>
    <w:lvl w:ilvl="7" w:tplc="3DCE5658" w:tentative="1">
      <w:start w:val="1"/>
      <w:numFmt w:val="lowerLetter"/>
      <w:lvlText w:val="%8."/>
      <w:lvlJc w:val="left"/>
      <w:pPr>
        <w:ind w:left="5760" w:hanging="360"/>
      </w:pPr>
    </w:lvl>
    <w:lvl w:ilvl="8" w:tplc="CE38B5E4" w:tentative="1">
      <w:start w:val="1"/>
      <w:numFmt w:val="lowerRoman"/>
      <w:lvlText w:val="%9."/>
      <w:lvlJc w:val="right"/>
      <w:pPr>
        <w:ind w:left="6480" w:hanging="180"/>
      </w:pPr>
    </w:lvl>
  </w:abstractNum>
  <w:abstractNum w:abstractNumId="33" w15:restartNumberingAfterBreak="0">
    <w:nsid w:val="51C23834"/>
    <w:multiLevelType w:val="hybridMultilevel"/>
    <w:tmpl w:val="BB1256A4"/>
    <w:lvl w:ilvl="0" w:tplc="54885372">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55057790"/>
    <w:multiLevelType w:val="hybridMultilevel"/>
    <w:tmpl w:val="1D70D99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6402E76"/>
    <w:multiLevelType w:val="hybridMultilevel"/>
    <w:tmpl w:val="EA9A9CF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66358B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7A523FF"/>
    <w:multiLevelType w:val="hybridMultilevel"/>
    <w:tmpl w:val="BDB8D1E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84D4C3F"/>
    <w:multiLevelType w:val="hybridMultilevel"/>
    <w:tmpl w:val="970E902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597B0A2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59880007"/>
    <w:multiLevelType w:val="hybridMultilevel"/>
    <w:tmpl w:val="894824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59F83BD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B0E0296"/>
    <w:multiLevelType w:val="hybridMultilevel"/>
    <w:tmpl w:val="F35E1256"/>
    <w:lvl w:ilvl="0" w:tplc="60C268EE">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5CB31589"/>
    <w:multiLevelType w:val="hybridMultilevel"/>
    <w:tmpl w:val="AA922BC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4" w15:restartNumberingAfterBreak="0">
    <w:nsid w:val="5D815F71"/>
    <w:multiLevelType w:val="hybridMultilevel"/>
    <w:tmpl w:val="5A74A46E"/>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5" w15:restartNumberingAfterBreak="0">
    <w:nsid w:val="5E930112"/>
    <w:multiLevelType w:val="hybridMultilevel"/>
    <w:tmpl w:val="6A442720"/>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6" w15:restartNumberingAfterBreak="0">
    <w:nsid w:val="5FA04AEA"/>
    <w:multiLevelType w:val="hybridMultilevel"/>
    <w:tmpl w:val="B480FFC8"/>
    <w:lvl w:ilvl="0" w:tplc="3B92A000">
      <w:start w:val="1"/>
      <w:numFmt w:val="decimal"/>
      <w:lvlText w:val="%1."/>
      <w:lvlJc w:val="left"/>
      <w:pPr>
        <w:ind w:left="720" w:hanging="360"/>
      </w:pPr>
    </w:lvl>
    <w:lvl w:ilvl="1" w:tplc="A37E97EE" w:tentative="1">
      <w:start w:val="1"/>
      <w:numFmt w:val="lowerLetter"/>
      <w:lvlText w:val="%2."/>
      <w:lvlJc w:val="left"/>
      <w:pPr>
        <w:ind w:left="1440" w:hanging="360"/>
      </w:pPr>
    </w:lvl>
    <w:lvl w:ilvl="2" w:tplc="2F624D1A" w:tentative="1">
      <w:start w:val="1"/>
      <w:numFmt w:val="lowerRoman"/>
      <w:lvlText w:val="%3."/>
      <w:lvlJc w:val="right"/>
      <w:pPr>
        <w:ind w:left="2160" w:hanging="180"/>
      </w:pPr>
    </w:lvl>
    <w:lvl w:ilvl="3" w:tplc="54802B7A" w:tentative="1">
      <w:start w:val="1"/>
      <w:numFmt w:val="decimal"/>
      <w:lvlText w:val="%4."/>
      <w:lvlJc w:val="left"/>
      <w:pPr>
        <w:ind w:left="2880" w:hanging="360"/>
      </w:pPr>
    </w:lvl>
    <w:lvl w:ilvl="4" w:tplc="5F74669C" w:tentative="1">
      <w:start w:val="1"/>
      <w:numFmt w:val="lowerLetter"/>
      <w:lvlText w:val="%5."/>
      <w:lvlJc w:val="left"/>
      <w:pPr>
        <w:ind w:left="3600" w:hanging="360"/>
      </w:pPr>
    </w:lvl>
    <w:lvl w:ilvl="5" w:tplc="08E23A44" w:tentative="1">
      <w:start w:val="1"/>
      <w:numFmt w:val="lowerRoman"/>
      <w:lvlText w:val="%6."/>
      <w:lvlJc w:val="right"/>
      <w:pPr>
        <w:ind w:left="4320" w:hanging="180"/>
      </w:pPr>
    </w:lvl>
    <w:lvl w:ilvl="6" w:tplc="A3F8F404" w:tentative="1">
      <w:start w:val="1"/>
      <w:numFmt w:val="decimal"/>
      <w:lvlText w:val="%7."/>
      <w:lvlJc w:val="left"/>
      <w:pPr>
        <w:ind w:left="5040" w:hanging="360"/>
      </w:pPr>
    </w:lvl>
    <w:lvl w:ilvl="7" w:tplc="DF009A8E" w:tentative="1">
      <w:start w:val="1"/>
      <w:numFmt w:val="lowerLetter"/>
      <w:lvlText w:val="%8."/>
      <w:lvlJc w:val="left"/>
      <w:pPr>
        <w:ind w:left="5760" w:hanging="360"/>
      </w:pPr>
    </w:lvl>
    <w:lvl w:ilvl="8" w:tplc="E7262814" w:tentative="1">
      <w:start w:val="1"/>
      <w:numFmt w:val="lowerRoman"/>
      <w:lvlText w:val="%9."/>
      <w:lvlJc w:val="right"/>
      <w:pPr>
        <w:ind w:left="6480" w:hanging="180"/>
      </w:pPr>
    </w:lvl>
  </w:abstractNum>
  <w:abstractNum w:abstractNumId="47" w15:restartNumberingAfterBreak="0">
    <w:nsid w:val="5FB26B0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5FD9408F"/>
    <w:multiLevelType w:val="hybridMultilevel"/>
    <w:tmpl w:val="EECCC58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9" w15:restartNumberingAfterBreak="0">
    <w:nsid w:val="61FA7FE1"/>
    <w:multiLevelType w:val="hybridMultilevel"/>
    <w:tmpl w:val="6DD4C6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0" w15:restartNumberingAfterBreak="0">
    <w:nsid w:val="62662FB1"/>
    <w:multiLevelType w:val="hybridMultilevel"/>
    <w:tmpl w:val="B79ECFCA"/>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1" w15:restartNumberingAfterBreak="0">
    <w:nsid w:val="6282673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3E2328F"/>
    <w:multiLevelType w:val="hybridMultilevel"/>
    <w:tmpl w:val="B16CEB8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3" w15:restartNumberingAfterBreak="0">
    <w:nsid w:val="66243250"/>
    <w:multiLevelType w:val="hybridMultilevel"/>
    <w:tmpl w:val="DE4241F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4" w15:restartNumberingAfterBreak="0">
    <w:nsid w:val="6936E889"/>
    <w:multiLevelType w:val="hybridMultilevel"/>
    <w:tmpl w:val="9C4456D4"/>
    <w:lvl w:ilvl="0" w:tplc="5E380668">
      <w:start w:val="1"/>
      <w:numFmt w:val="decimal"/>
      <w:lvlText w:val="%1."/>
      <w:lvlJc w:val="left"/>
      <w:pPr>
        <w:ind w:left="360" w:hanging="360"/>
      </w:pPr>
    </w:lvl>
    <w:lvl w:ilvl="1" w:tplc="3646A53E">
      <w:start w:val="1"/>
      <w:numFmt w:val="lowerLetter"/>
      <w:lvlText w:val="%2."/>
      <w:lvlJc w:val="left"/>
      <w:pPr>
        <w:ind w:left="1080" w:hanging="360"/>
      </w:pPr>
    </w:lvl>
    <w:lvl w:ilvl="2" w:tplc="C116255E">
      <w:start w:val="1"/>
      <w:numFmt w:val="lowerRoman"/>
      <w:lvlText w:val="%3."/>
      <w:lvlJc w:val="right"/>
      <w:pPr>
        <w:ind w:left="1800" w:hanging="180"/>
      </w:pPr>
    </w:lvl>
    <w:lvl w:ilvl="3" w:tplc="1316A2A8">
      <w:start w:val="1"/>
      <w:numFmt w:val="decimal"/>
      <w:lvlText w:val="%4."/>
      <w:lvlJc w:val="left"/>
      <w:pPr>
        <w:ind w:left="2520" w:hanging="360"/>
      </w:pPr>
    </w:lvl>
    <w:lvl w:ilvl="4" w:tplc="97D66ADE">
      <w:start w:val="1"/>
      <w:numFmt w:val="lowerLetter"/>
      <w:lvlText w:val="%5."/>
      <w:lvlJc w:val="left"/>
      <w:pPr>
        <w:ind w:left="3240" w:hanging="360"/>
      </w:pPr>
    </w:lvl>
    <w:lvl w:ilvl="5" w:tplc="6166EDDA">
      <w:start w:val="1"/>
      <w:numFmt w:val="lowerRoman"/>
      <w:lvlText w:val="%6."/>
      <w:lvlJc w:val="right"/>
      <w:pPr>
        <w:ind w:left="3960" w:hanging="180"/>
      </w:pPr>
    </w:lvl>
    <w:lvl w:ilvl="6" w:tplc="63901C9A">
      <w:start w:val="1"/>
      <w:numFmt w:val="decimal"/>
      <w:lvlText w:val="%7."/>
      <w:lvlJc w:val="left"/>
      <w:pPr>
        <w:ind w:left="4680" w:hanging="360"/>
      </w:pPr>
    </w:lvl>
    <w:lvl w:ilvl="7" w:tplc="7FBA8B58">
      <w:start w:val="1"/>
      <w:numFmt w:val="lowerLetter"/>
      <w:lvlText w:val="%8."/>
      <w:lvlJc w:val="left"/>
      <w:pPr>
        <w:ind w:left="5400" w:hanging="360"/>
      </w:pPr>
    </w:lvl>
    <w:lvl w:ilvl="8" w:tplc="4E28D89A">
      <w:start w:val="1"/>
      <w:numFmt w:val="lowerRoman"/>
      <w:lvlText w:val="%9."/>
      <w:lvlJc w:val="right"/>
      <w:pPr>
        <w:ind w:left="6120" w:hanging="180"/>
      </w:pPr>
    </w:lvl>
  </w:abstractNum>
  <w:abstractNum w:abstractNumId="55" w15:restartNumberingAfterBreak="0">
    <w:nsid w:val="6AD410EB"/>
    <w:multiLevelType w:val="hybridMultilevel"/>
    <w:tmpl w:val="B6F2D1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B3E684E"/>
    <w:multiLevelType w:val="hybridMultilevel"/>
    <w:tmpl w:val="661A6D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7" w15:restartNumberingAfterBreak="0">
    <w:nsid w:val="6BBE164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C3623AC"/>
    <w:multiLevelType w:val="hybridMultilevel"/>
    <w:tmpl w:val="1C2C42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9" w15:restartNumberingAfterBreak="0">
    <w:nsid w:val="6CC58E5E"/>
    <w:multiLevelType w:val="hybridMultilevel"/>
    <w:tmpl w:val="6BF63232"/>
    <w:lvl w:ilvl="0" w:tplc="2B1ADC56">
      <w:start w:val="1"/>
      <w:numFmt w:val="decimal"/>
      <w:lvlText w:val="%1."/>
      <w:lvlJc w:val="left"/>
      <w:pPr>
        <w:ind w:left="360" w:hanging="360"/>
      </w:pPr>
    </w:lvl>
    <w:lvl w:ilvl="1" w:tplc="907C58C0">
      <w:start w:val="1"/>
      <w:numFmt w:val="lowerLetter"/>
      <w:lvlText w:val="%2."/>
      <w:lvlJc w:val="left"/>
      <w:pPr>
        <w:ind w:left="1080" w:hanging="360"/>
      </w:pPr>
    </w:lvl>
    <w:lvl w:ilvl="2" w:tplc="4A30A568">
      <w:start w:val="1"/>
      <w:numFmt w:val="lowerRoman"/>
      <w:lvlText w:val="%3."/>
      <w:lvlJc w:val="right"/>
      <w:pPr>
        <w:ind w:left="1800" w:hanging="180"/>
      </w:pPr>
    </w:lvl>
    <w:lvl w:ilvl="3" w:tplc="18B64CA0">
      <w:start w:val="1"/>
      <w:numFmt w:val="decimal"/>
      <w:lvlText w:val="%4."/>
      <w:lvlJc w:val="left"/>
      <w:pPr>
        <w:ind w:left="2520" w:hanging="360"/>
      </w:pPr>
    </w:lvl>
    <w:lvl w:ilvl="4" w:tplc="1FD69BEC">
      <w:start w:val="1"/>
      <w:numFmt w:val="lowerLetter"/>
      <w:lvlText w:val="%5."/>
      <w:lvlJc w:val="left"/>
      <w:pPr>
        <w:ind w:left="3240" w:hanging="360"/>
      </w:pPr>
    </w:lvl>
    <w:lvl w:ilvl="5" w:tplc="1C8206BC">
      <w:start w:val="1"/>
      <w:numFmt w:val="lowerRoman"/>
      <w:lvlText w:val="%6."/>
      <w:lvlJc w:val="right"/>
      <w:pPr>
        <w:ind w:left="3960" w:hanging="180"/>
      </w:pPr>
    </w:lvl>
    <w:lvl w:ilvl="6" w:tplc="A44218C8">
      <w:start w:val="1"/>
      <w:numFmt w:val="decimal"/>
      <w:lvlText w:val="%7."/>
      <w:lvlJc w:val="left"/>
      <w:pPr>
        <w:ind w:left="4680" w:hanging="360"/>
      </w:pPr>
    </w:lvl>
    <w:lvl w:ilvl="7" w:tplc="022EDCA0">
      <w:start w:val="1"/>
      <w:numFmt w:val="lowerLetter"/>
      <w:lvlText w:val="%8."/>
      <w:lvlJc w:val="left"/>
      <w:pPr>
        <w:ind w:left="5400" w:hanging="360"/>
      </w:pPr>
    </w:lvl>
    <w:lvl w:ilvl="8" w:tplc="948C6130">
      <w:start w:val="1"/>
      <w:numFmt w:val="lowerRoman"/>
      <w:lvlText w:val="%9."/>
      <w:lvlJc w:val="right"/>
      <w:pPr>
        <w:ind w:left="6120" w:hanging="180"/>
      </w:pPr>
    </w:lvl>
  </w:abstractNum>
  <w:abstractNum w:abstractNumId="60" w15:restartNumberingAfterBreak="0">
    <w:nsid w:val="6DAC3D98"/>
    <w:multiLevelType w:val="hybridMultilevel"/>
    <w:tmpl w:val="719012F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1" w15:restartNumberingAfterBreak="0">
    <w:nsid w:val="702D4B9C"/>
    <w:multiLevelType w:val="hybridMultilevel"/>
    <w:tmpl w:val="139A38A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2EF1B2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3D91A0A"/>
    <w:multiLevelType w:val="hybridMultilevel"/>
    <w:tmpl w:val="5F9EAB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4" w15:restartNumberingAfterBreak="0">
    <w:nsid w:val="773F045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7F006E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85808B9"/>
    <w:multiLevelType w:val="hybridMultilevel"/>
    <w:tmpl w:val="83389F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7" w15:restartNumberingAfterBreak="0">
    <w:nsid w:val="78BF109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9AC04AF"/>
    <w:multiLevelType w:val="hybridMultilevel"/>
    <w:tmpl w:val="DD70C3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7B13608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7B634D0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D992412"/>
    <w:multiLevelType w:val="hybridMultilevel"/>
    <w:tmpl w:val="1AD8508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10867416">
    <w:abstractNumId w:val="23"/>
  </w:num>
  <w:num w:numId="2" w16cid:durableId="18048994">
    <w:abstractNumId w:val="11"/>
  </w:num>
  <w:num w:numId="3" w16cid:durableId="992874624">
    <w:abstractNumId w:val="46"/>
  </w:num>
  <w:num w:numId="4" w16cid:durableId="920872935">
    <w:abstractNumId w:val="32"/>
  </w:num>
  <w:num w:numId="5" w16cid:durableId="589434592">
    <w:abstractNumId w:val="69"/>
  </w:num>
  <w:num w:numId="6" w16cid:durableId="1996033078">
    <w:abstractNumId w:val="36"/>
  </w:num>
  <w:num w:numId="7" w16cid:durableId="1529174209">
    <w:abstractNumId w:val="42"/>
  </w:num>
  <w:num w:numId="8" w16cid:durableId="108816934">
    <w:abstractNumId w:val="58"/>
  </w:num>
  <w:num w:numId="9" w16cid:durableId="1244756926">
    <w:abstractNumId w:val="14"/>
  </w:num>
  <w:num w:numId="10" w16cid:durableId="622660904">
    <w:abstractNumId w:val="49"/>
  </w:num>
  <w:num w:numId="11" w16cid:durableId="357703959">
    <w:abstractNumId w:val="59"/>
  </w:num>
  <w:num w:numId="12" w16cid:durableId="18996268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9646191">
    <w:abstractNumId w:val="3"/>
  </w:num>
  <w:num w:numId="14" w16cid:durableId="413166777">
    <w:abstractNumId w:val="60"/>
  </w:num>
  <w:num w:numId="15" w16cid:durableId="983975016">
    <w:abstractNumId w:val="55"/>
  </w:num>
  <w:num w:numId="16" w16cid:durableId="1626426824">
    <w:abstractNumId w:val="9"/>
  </w:num>
  <w:num w:numId="17" w16cid:durableId="1198396982">
    <w:abstractNumId w:val="33"/>
  </w:num>
  <w:num w:numId="18" w16cid:durableId="1670063706">
    <w:abstractNumId w:val="25"/>
  </w:num>
  <w:num w:numId="19" w16cid:durableId="1948123891">
    <w:abstractNumId w:val="54"/>
  </w:num>
  <w:num w:numId="20" w16cid:durableId="1227447464">
    <w:abstractNumId w:val="13"/>
  </w:num>
  <w:num w:numId="21" w16cid:durableId="1427768305">
    <w:abstractNumId w:val="35"/>
  </w:num>
  <w:num w:numId="22" w16cid:durableId="1674990022">
    <w:abstractNumId w:val="20"/>
  </w:num>
  <w:num w:numId="23" w16cid:durableId="1354577112">
    <w:abstractNumId w:val="5"/>
  </w:num>
  <w:num w:numId="24" w16cid:durableId="2826558">
    <w:abstractNumId w:val="2"/>
  </w:num>
  <w:num w:numId="25" w16cid:durableId="1340737066">
    <w:abstractNumId w:val="17"/>
  </w:num>
  <w:num w:numId="26" w16cid:durableId="1151171910">
    <w:abstractNumId w:val="27"/>
  </w:num>
  <w:num w:numId="27" w16cid:durableId="395787306">
    <w:abstractNumId w:val="31"/>
  </w:num>
  <w:num w:numId="28" w16cid:durableId="955257014">
    <w:abstractNumId w:val="24"/>
  </w:num>
  <w:num w:numId="29" w16cid:durableId="184176149">
    <w:abstractNumId w:val="22"/>
  </w:num>
  <w:num w:numId="30" w16cid:durableId="316496527">
    <w:abstractNumId w:val="52"/>
  </w:num>
  <w:num w:numId="31" w16cid:durableId="1823227898">
    <w:abstractNumId w:val="4"/>
  </w:num>
  <w:num w:numId="32" w16cid:durableId="92091221">
    <w:abstractNumId w:val="1"/>
  </w:num>
  <w:num w:numId="33" w16cid:durableId="1423800317">
    <w:abstractNumId w:val="63"/>
  </w:num>
  <w:num w:numId="34" w16cid:durableId="600261096">
    <w:abstractNumId w:val="12"/>
  </w:num>
  <w:num w:numId="35" w16cid:durableId="889540351">
    <w:abstractNumId w:val="43"/>
  </w:num>
  <w:num w:numId="36" w16cid:durableId="1131284590">
    <w:abstractNumId w:val="6"/>
  </w:num>
  <w:num w:numId="37" w16cid:durableId="25954738">
    <w:abstractNumId w:val="15"/>
  </w:num>
  <w:num w:numId="38" w16cid:durableId="421529563">
    <w:abstractNumId w:val="71"/>
  </w:num>
  <w:num w:numId="39" w16cid:durableId="1323003009">
    <w:abstractNumId w:val="53"/>
  </w:num>
  <w:num w:numId="40" w16cid:durableId="891624352">
    <w:abstractNumId w:val="0"/>
  </w:num>
  <w:num w:numId="41" w16cid:durableId="2140105723">
    <w:abstractNumId w:val="30"/>
  </w:num>
  <w:num w:numId="42" w16cid:durableId="1335302521">
    <w:abstractNumId w:val="56"/>
  </w:num>
  <w:num w:numId="43" w16cid:durableId="1706754542">
    <w:abstractNumId w:val="21"/>
  </w:num>
  <w:num w:numId="44" w16cid:durableId="226501425">
    <w:abstractNumId w:val="38"/>
  </w:num>
  <w:num w:numId="45" w16cid:durableId="782386500">
    <w:abstractNumId w:val="68"/>
  </w:num>
  <w:num w:numId="46" w16cid:durableId="1424447337">
    <w:abstractNumId w:val="61"/>
  </w:num>
  <w:num w:numId="47" w16cid:durableId="1543513980">
    <w:abstractNumId w:val="66"/>
  </w:num>
  <w:num w:numId="48" w16cid:durableId="2103868856">
    <w:abstractNumId w:val="34"/>
  </w:num>
  <w:num w:numId="49" w16cid:durableId="2031450540">
    <w:abstractNumId w:val="10"/>
  </w:num>
  <w:num w:numId="50" w16cid:durableId="954871739">
    <w:abstractNumId w:val="28"/>
  </w:num>
  <w:num w:numId="51" w16cid:durableId="778255919">
    <w:abstractNumId w:val="50"/>
  </w:num>
  <w:num w:numId="52" w16cid:durableId="1447306167">
    <w:abstractNumId w:val="44"/>
  </w:num>
  <w:num w:numId="53" w16cid:durableId="270355386">
    <w:abstractNumId w:val="45"/>
  </w:num>
  <w:num w:numId="54" w16cid:durableId="1686514064">
    <w:abstractNumId w:val="19"/>
  </w:num>
  <w:num w:numId="55" w16cid:durableId="1605456746">
    <w:abstractNumId w:val="29"/>
  </w:num>
  <w:num w:numId="56" w16cid:durableId="457181698">
    <w:abstractNumId w:val="37"/>
  </w:num>
  <w:num w:numId="57" w16cid:durableId="556671193">
    <w:abstractNumId w:val="40"/>
  </w:num>
  <w:num w:numId="58" w16cid:durableId="569508999">
    <w:abstractNumId w:val="48"/>
  </w:num>
  <w:num w:numId="59" w16cid:durableId="879904445">
    <w:abstractNumId w:val="7"/>
  </w:num>
  <w:num w:numId="60" w16cid:durableId="1860965720">
    <w:abstractNumId w:val="39"/>
  </w:num>
  <w:num w:numId="61" w16cid:durableId="770777166">
    <w:abstractNumId w:val="18"/>
  </w:num>
  <w:num w:numId="62" w16cid:durableId="692533732">
    <w:abstractNumId w:val="62"/>
  </w:num>
  <w:num w:numId="63" w16cid:durableId="136265129">
    <w:abstractNumId w:val="57"/>
  </w:num>
  <w:num w:numId="64" w16cid:durableId="213270832">
    <w:abstractNumId w:val="70"/>
  </w:num>
  <w:num w:numId="65" w16cid:durableId="1657294492">
    <w:abstractNumId w:val="64"/>
  </w:num>
  <w:num w:numId="66" w16cid:durableId="593049646">
    <w:abstractNumId w:val="41"/>
  </w:num>
  <w:num w:numId="67" w16cid:durableId="1978219295">
    <w:abstractNumId w:val="26"/>
  </w:num>
  <w:num w:numId="68" w16cid:durableId="1995644431">
    <w:abstractNumId w:val="51"/>
  </w:num>
  <w:num w:numId="69" w16cid:durableId="724135346">
    <w:abstractNumId w:val="65"/>
  </w:num>
  <w:num w:numId="70" w16cid:durableId="814370989">
    <w:abstractNumId w:val="16"/>
  </w:num>
  <w:num w:numId="71" w16cid:durableId="1060908957">
    <w:abstractNumId w:val="67"/>
  </w:num>
  <w:num w:numId="72" w16cid:durableId="1356157884">
    <w:abstractNumId w:val="47"/>
  </w:num>
  <w:num w:numId="73" w16cid:durableId="1507750216">
    <w:abstractNumId w:val="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08"/>
  <w:hyphenationZone w:val="425"/>
  <w:drawingGridHorizontalSpacing w:val="1083"/>
  <w:drawingGridVerticalSpacing w:val="1531"/>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C4"/>
    <w:rsid w:val="00004D0A"/>
    <w:rsid w:val="00004DBF"/>
    <w:rsid w:val="0000508E"/>
    <w:rsid w:val="000055D9"/>
    <w:rsid w:val="000056EF"/>
    <w:rsid w:val="00006262"/>
    <w:rsid w:val="000071A1"/>
    <w:rsid w:val="00012555"/>
    <w:rsid w:val="00012847"/>
    <w:rsid w:val="00013CA5"/>
    <w:rsid w:val="0001420B"/>
    <w:rsid w:val="00015308"/>
    <w:rsid w:val="00015362"/>
    <w:rsid w:val="000164CC"/>
    <w:rsid w:val="0001666A"/>
    <w:rsid w:val="00017CCE"/>
    <w:rsid w:val="0002057E"/>
    <w:rsid w:val="000221B3"/>
    <w:rsid w:val="000226E6"/>
    <w:rsid w:val="00022D75"/>
    <w:rsid w:val="00024630"/>
    <w:rsid w:val="0002538E"/>
    <w:rsid w:val="00025B17"/>
    <w:rsid w:val="00027075"/>
    <w:rsid w:val="00032A21"/>
    <w:rsid w:val="00033187"/>
    <w:rsid w:val="000377CD"/>
    <w:rsid w:val="00037EBF"/>
    <w:rsid w:val="00040147"/>
    <w:rsid w:val="000431CE"/>
    <w:rsid w:val="000435E2"/>
    <w:rsid w:val="00046182"/>
    <w:rsid w:val="000479F3"/>
    <w:rsid w:val="000513AE"/>
    <w:rsid w:val="000518DE"/>
    <w:rsid w:val="000533C5"/>
    <w:rsid w:val="00054BE9"/>
    <w:rsid w:val="00054FC4"/>
    <w:rsid w:val="00055AE0"/>
    <w:rsid w:val="00055F75"/>
    <w:rsid w:val="0005746D"/>
    <w:rsid w:val="0005772A"/>
    <w:rsid w:val="00057E9F"/>
    <w:rsid w:val="00057EF5"/>
    <w:rsid w:val="000601BA"/>
    <w:rsid w:val="00060B93"/>
    <w:rsid w:val="0006103F"/>
    <w:rsid w:val="00061080"/>
    <w:rsid w:val="00061518"/>
    <w:rsid w:val="00061E03"/>
    <w:rsid w:val="00063044"/>
    <w:rsid w:val="0006337B"/>
    <w:rsid w:val="00063DEF"/>
    <w:rsid w:val="0006580F"/>
    <w:rsid w:val="000703D1"/>
    <w:rsid w:val="0007047B"/>
    <w:rsid w:val="00070590"/>
    <w:rsid w:val="00071CAF"/>
    <w:rsid w:val="00071EE6"/>
    <w:rsid w:val="00073148"/>
    <w:rsid w:val="000750DC"/>
    <w:rsid w:val="00076EFB"/>
    <w:rsid w:val="00081494"/>
    <w:rsid w:val="00082243"/>
    <w:rsid w:val="00083A21"/>
    <w:rsid w:val="00084858"/>
    <w:rsid w:val="00084AAA"/>
    <w:rsid w:val="000866BF"/>
    <w:rsid w:val="00086F62"/>
    <w:rsid w:val="00087E4E"/>
    <w:rsid w:val="00090C7C"/>
    <w:rsid w:val="00095276"/>
    <w:rsid w:val="00096A40"/>
    <w:rsid w:val="0009732D"/>
    <w:rsid w:val="00097F38"/>
    <w:rsid w:val="000A0080"/>
    <w:rsid w:val="000A09EB"/>
    <w:rsid w:val="000A1226"/>
    <w:rsid w:val="000A31E6"/>
    <w:rsid w:val="000A36FD"/>
    <w:rsid w:val="000A53B8"/>
    <w:rsid w:val="000A5DDE"/>
    <w:rsid w:val="000B04D0"/>
    <w:rsid w:val="000B081B"/>
    <w:rsid w:val="000B22F8"/>
    <w:rsid w:val="000B24D9"/>
    <w:rsid w:val="000B2A52"/>
    <w:rsid w:val="000B326C"/>
    <w:rsid w:val="000B3961"/>
    <w:rsid w:val="000B3FD6"/>
    <w:rsid w:val="000B4700"/>
    <w:rsid w:val="000B4984"/>
    <w:rsid w:val="000B609A"/>
    <w:rsid w:val="000B6E27"/>
    <w:rsid w:val="000B7B47"/>
    <w:rsid w:val="000C19E3"/>
    <w:rsid w:val="000C2D22"/>
    <w:rsid w:val="000C2D30"/>
    <w:rsid w:val="000C2F7E"/>
    <w:rsid w:val="000C3780"/>
    <w:rsid w:val="000C4778"/>
    <w:rsid w:val="000C4A00"/>
    <w:rsid w:val="000C4DC3"/>
    <w:rsid w:val="000C5FBF"/>
    <w:rsid w:val="000D2546"/>
    <w:rsid w:val="000D3795"/>
    <w:rsid w:val="000D3AB7"/>
    <w:rsid w:val="000D3C69"/>
    <w:rsid w:val="000D52AA"/>
    <w:rsid w:val="000D537E"/>
    <w:rsid w:val="000D565A"/>
    <w:rsid w:val="000D619F"/>
    <w:rsid w:val="000D7C6D"/>
    <w:rsid w:val="000D7ED5"/>
    <w:rsid w:val="000E273B"/>
    <w:rsid w:val="000E2D6F"/>
    <w:rsid w:val="000E36B9"/>
    <w:rsid w:val="000E4129"/>
    <w:rsid w:val="000E4F14"/>
    <w:rsid w:val="000E7215"/>
    <w:rsid w:val="000F0F1A"/>
    <w:rsid w:val="000F3922"/>
    <w:rsid w:val="000F3E40"/>
    <w:rsid w:val="000F6F76"/>
    <w:rsid w:val="000F7A83"/>
    <w:rsid w:val="00100333"/>
    <w:rsid w:val="00100CAC"/>
    <w:rsid w:val="001026F7"/>
    <w:rsid w:val="0010277C"/>
    <w:rsid w:val="00103D78"/>
    <w:rsid w:val="001050FC"/>
    <w:rsid w:val="001115F2"/>
    <w:rsid w:val="001131B9"/>
    <w:rsid w:val="00113E32"/>
    <w:rsid w:val="00113ECC"/>
    <w:rsid w:val="00115A55"/>
    <w:rsid w:val="00117449"/>
    <w:rsid w:val="00117B08"/>
    <w:rsid w:val="001207D3"/>
    <w:rsid w:val="001208A3"/>
    <w:rsid w:val="001213FE"/>
    <w:rsid w:val="00121587"/>
    <w:rsid w:val="0012260A"/>
    <w:rsid w:val="001239CB"/>
    <w:rsid w:val="00124468"/>
    <w:rsid w:val="00126070"/>
    <w:rsid w:val="00126B8C"/>
    <w:rsid w:val="00126C23"/>
    <w:rsid w:val="001276DF"/>
    <w:rsid w:val="00130C1A"/>
    <w:rsid w:val="00131039"/>
    <w:rsid w:val="001322B7"/>
    <w:rsid w:val="00132C06"/>
    <w:rsid w:val="00133320"/>
    <w:rsid w:val="00135C8C"/>
    <w:rsid w:val="001367D7"/>
    <w:rsid w:val="0013793D"/>
    <w:rsid w:val="00137AF9"/>
    <w:rsid w:val="00141EAF"/>
    <w:rsid w:val="0014251E"/>
    <w:rsid w:val="0014297F"/>
    <w:rsid w:val="00142F36"/>
    <w:rsid w:val="00143CA1"/>
    <w:rsid w:val="00145214"/>
    <w:rsid w:val="00145D64"/>
    <w:rsid w:val="00145EC1"/>
    <w:rsid w:val="00146D69"/>
    <w:rsid w:val="001506AA"/>
    <w:rsid w:val="0015089B"/>
    <w:rsid w:val="00150BAA"/>
    <w:rsid w:val="0015147D"/>
    <w:rsid w:val="001520DB"/>
    <w:rsid w:val="0015252A"/>
    <w:rsid w:val="0015259E"/>
    <w:rsid w:val="00153AF2"/>
    <w:rsid w:val="00153E7E"/>
    <w:rsid w:val="0015561B"/>
    <w:rsid w:val="001568E1"/>
    <w:rsid w:val="00157148"/>
    <w:rsid w:val="001573DB"/>
    <w:rsid w:val="00157AE1"/>
    <w:rsid w:val="00157E6D"/>
    <w:rsid w:val="00161535"/>
    <w:rsid w:val="0016176A"/>
    <w:rsid w:val="00164E8A"/>
    <w:rsid w:val="001657EB"/>
    <w:rsid w:val="00167099"/>
    <w:rsid w:val="00170171"/>
    <w:rsid w:val="00170705"/>
    <w:rsid w:val="00170FF0"/>
    <w:rsid w:val="00171F7B"/>
    <w:rsid w:val="00174294"/>
    <w:rsid w:val="0017780C"/>
    <w:rsid w:val="00180F9C"/>
    <w:rsid w:val="00181243"/>
    <w:rsid w:val="00181FD0"/>
    <w:rsid w:val="001839E3"/>
    <w:rsid w:val="00183A42"/>
    <w:rsid w:val="0018554F"/>
    <w:rsid w:val="00187D5E"/>
    <w:rsid w:val="00190C4F"/>
    <w:rsid w:val="001925D6"/>
    <w:rsid w:val="00192D8C"/>
    <w:rsid w:val="00192E09"/>
    <w:rsid w:val="00193B1D"/>
    <w:rsid w:val="00194908"/>
    <w:rsid w:val="00197014"/>
    <w:rsid w:val="0019729C"/>
    <w:rsid w:val="00197803"/>
    <w:rsid w:val="00197D9A"/>
    <w:rsid w:val="001A167D"/>
    <w:rsid w:val="001A2F4F"/>
    <w:rsid w:val="001A3D88"/>
    <w:rsid w:val="001A4DEE"/>
    <w:rsid w:val="001A63B9"/>
    <w:rsid w:val="001A7742"/>
    <w:rsid w:val="001A7A5B"/>
    <w:rsid w:val="001A7FAA"/>
    <w:rsid w:val="001B0FF2"/>
    <w:rsid w:val="001B64E7"/>
    <w:rsid w:val="001B6F67"/>
    <w:rsid w:val="001C1844"/>
    <w:rsid w:val="001C22D7"/>
    <w:rsid w:val="001C3E6E"/>
    <w:rsid w:val="001C41DA"/>
    <w:rsid w:val="001C4328"/>
    <w:rsid w:val="001C447B"/>
    <w:rsid w:val="001C4999"/>
    <w:rsid w:val="001C5C85"/>
    <w:rsid w:val="001C64D2"/>
    <w:rsid w:val="001C7308"/>
    <w:rsid w:val="001C74AC"/>
    <w:rsid w:val="001D01EB"/>
    <w:rsid w:val="001D1477"/>
    <w:rsid w:val="001D612B"/>
    <w:rsid w:val="001D741A"/>
    <w:rsid w:val="001D7AD2"/>
    <w:rsid w:val="001E0E83"/>
    <w:rsid w:val="001E1625"/>
    <w:rsid w:val="001E2353"/>
    <w:rsid w:val="001E24A4"/>
    <w:rsid w:val="001E272E"/>
    <w:rsid w:val="001E2F6D"/>
    <w:rsid w:val="001E2F88"/>
    <w:rsid w:val="001E4F4F"/>
    <w:rsid w:val="001E55BC"/>
    <w:rsid w:val="001E6C7C"/>
    <w:rsid w:val="001F07EC"/>
    <w:rsid w:val="001F0AAD"/>
    <w:rsid w:val="001F14C8"/>
    <w:rsid w:val="001F2BA8"/>
    <w:rsid w:val="001F60C0"/>
    <w:rsid w:val="001F6EFB"/>
    <w:rsid w:val="001F761A"/>
    <w:rsid w:val="002021C0"/>
    <w:rsid w:val="002025F0"/>
    <w:rsid w:val="0020316B"/>
    <w:rsid w:val="0020349E"/>
    <w:rsid w:val="00203E17"/>
    <w:rsid w:val="002056AE"/>
    <w:rsid w:val="00206E10"/>
    <w:rsid w:val="0020755E"/>
    <w:rsid w:val="00211D17"/>
    <w:rsid w:val="00212037"/>
    <w:rsid w:val="00212AEC"/>
    <w:rsid w:val="00213299"/>
    <w:rsid w:val="00213343"/>
    <w:rsid w:val="00213409"/>
    <w:rsid w:val="00213D30"/>
    <w:rsid w:val="002143BF"/>
    <w:rsid w:val="0021701F"/>
    <w:rsid w:val="0021774A"/>
    <w:rsid w:val="00220D58"/>
    <w:rsid w:val="00220D82"/>
    <w:rsid w:val="00220E06"/>
    <w:rsid w:val="00220F48"/>
    <w:rsid w:val="002218CC"/>
    <w:rsid w:val="0022195F"/>
    <w:rsid w:val="00225043"/>
    <w:rsid w:val="002251CE"/>
    <w:rsid w:val="00225DBD"/>
    <w:rsid w:val="00226292"/>
    <w:rsid w:val="00226AA0"/>
    <w:rsid w:val="002300B9"/>
    <w:rsid w:val="00231A16"/>
    <w:rsid w:val="002339BF"/>
    <w:rsid w:val="00237990"/>
    <w:rsid w:val="002417D0"/>
    <w:rsid w:val="00241F63"/>
    <w:rsid w:val="00242148"/>
    <w:rsid w:val="00244285"/>
    <w:rsid w:val="00245044"/>
    <w:rsid w:val="002456F2"/>
    <w:rsid w:val="00246985"/>
    <w:rsid w:val="0024730A"/>
    <w:rsid w:val="0025117E"/>
    <w:rsid w:val="00253A7B"/>
    <w:rsid w:val="002540C2"/>
    <w:rsid w:val="00254CB7"/>
    <w:rsid w:val="00255624"/>
    <w:rsid w:val="00256427"/>
    <w:rsid w:val="002571AE"/>
    <w:rsid w:val="0025734B"/>
    <w:rsid w:val="00261F81"/>
    <w:rsid w:val="002630F5"/>
    <w:rsid w:val="002633A3"/>
    <w:rsid w:val="002646FD"/>
    <w:rsid w:val="00265270"/>
    <w:rsid w:val="00265F16"/>
    <w:rsid w:val="002707AE"/>
    <w:rsid w:val="00271347"/>
    <w:rsid w:val="00272CDB"/>
    <w:rsid w:val="0027343D"/>
    <w:rsid w:val="0027552C"/>
    <w:rsid w:val="002758A2"/>
    <w:rsid w:val="00276AFD"/>
    <w:rsid w:val="00280439"/>
    <w:rsid w:val="00280AF6"/>
    <w:rsid w:val="00282395"/>
    <w:rsid w:val="00282BFB"/>
    <w:rsid w:val="00292164"/>
    <w:rsid w:val="002925AB"/>
    <w:rsid w:val="00294B0F"/>
    <w:rsid w:val="00294D21"/>
    <w:rsid w:val="00294DAD"/>
    <w:rsid w:val="002951D1"/>
    <w:rsid w:val="00295374"/>
    <w:rsid w:val="00295456"/>
    <w:rsid w:val="00295DFC"/>
    <w:rsid w:val="002978F6"/>
    <w:rsid w:val="002A06CC"/>
    <w:rsid w:val="002A17C0"/>
    <w:rsid w:val="002A2B4B"/>
    <w:rsid w:val="002A3694"/>
    <w:rsid w:val="002A58ED"/>
    <w:rsid w:val="002A6A75"/>
    <w:rsid w:val="002A6E49"/>
    <w:rsid w:val="002B3722"/>
    <w:rsid w:val="002B431B"/>
    <w:rsid w:val="002B7938"/>
    <w:rsid w:val="002B7AD9"/>
    <w:rsid w:val="002C0B00"/>
    <w:rsid w:val="002C1CE0"/>
    <w:rsid w:val="002C2D4A"/>
    <w:rsid w:val="002C4211"/>
    <w:rsid w:val="002C69B2"/>
    <w:rsid w:val="002C6EFC"/>
    <w:rsid w:val="002D09DB"/>
    <w:rsid w:val="002D1918"/>
    <w:rsid w:val="002D57CF"/>
    <w:rsid w:val="002D5F45"/>
    <w:rsid w:val="002E4B94"/>
    <w:rsid w:val="002E5D09"/>
    <w:rsid w:val="002F264B"/>
    <w:rsid w:val="002F4094"/>
    <w:rsid w:val="002F54B9"/>
    <w:rsid w:val="002F63D5"/>
    <w:rsid w:val="00300236"/>
    <w:rsid w:val="0030050D"/>
    <w:rsid w:val="00300748"/>
    <w:rsid w:val="003015C1"/>
    <w:rsid w:val="00301D08"/>
    <w:rsid w:val="00301DCB"/>
    <w:rsid w:val="00304406"/>
    <w:rsid w:val="00306AEF"/>
    <w:rsid w:val="00310AC9"/>
    <w:rsid w:val="00310F84"/>
    <w:rsid w:val="00312097"/>
    <w:rsid w:val="00312BD2"/>
    <w:rsid w:val="00312EB4"/>
    <w:rsid w:val="00313360"/>
    <w:rsid w:val="0031347B"/>
    <w:rsid w:val="00313668"/>
    <w:rsid w:val="00314271"/>
    <w:rsid w:val="00315494"/>
    <w:rsid w:val="003158C4"/>
    <w:rsid w:val="00322D7C"/>
    <w:rsid w:val="00323961"/>
    <w:rsid w:val="00323EB1"/>
    <w:rsid w:val="003243FB"/>
    <w:rsid w:val="00324B78"/>
    <w:rsid w:val="00326BF6"/>
    <w:rsid w:val="003278DA"/>
    <w:rsid w:val="003279B3"/>
    <w:rsid w:val="00327BA9"/>
    <w:rsid w:val="00327F40"/>
    <w:rsid w:val="00330D74"/>
    <w:rsid w:val="003335FB"/>
    <w:rsid w:val="00333AED"/>
    <w:rsid w:val="00335F36"/>
    <w:rsid w:val="003366C1"/>
    <w:rsid w:val="00336A81"/>
    <w:rsid w:val="00336D20"/>
    <w:rsid w:val="003435F3"/>
    <w:rsid w:val="00345878"/>
    <w:rsid w:val="00345E18"/>
    <w:rsid w:val="00345F19"/>
    <w:rsid w:val="0035146F"/>
    <w:rsid w:val="00352783"/>
    <w:rsid w:val="00355C06"/>
    <w:rsid w:val="00356C2C"/>
    <w:rsid w:val="00356E0E"/>
    <w:rsid w:val="0035752D"/>
    <w:rsid w:val="0035762C"/>
    <w:rsid w:val="00357883"/>
    <w:rsid w:val="003603E7"/>
    <w:rsid w:val="00362938"/>
    <w:rsid w:val="0036312F"/>
    <w:rsid w:val="003633AD"/>
    <w:rsid w:val="00364BF1"/>
    <w:rsid w:val="00365452"/>
    <w:rsid w:val="00365847"/>
    <w:rsid w:val="003666EC"/>
    <w:rsid w:val="003702D3"/>
    <w:rsid w:val="00372BC9"/>
    <w:rsid w:val="00376842"/>
    <w:rsid w:val="00377EAC"/>
    <w:rsid w:val="00382C16"/>
    <w:rsid w:val="00383F08"/>
    <w:rsid w:val="00386627"/>
    <w:rsid w:val="00387762"/>
    <w:rsid w:val="00390E67"/>
    <w:rsid w:val="00392161"/>
    <w:rsid w:val="00393689"/>
    <w:rsid w:val="003959FF"/>
    <w:rsid w:val="003A0AA3"/>
    <w:rsid w:val="003A11FD"/>
    <w:rsid w:val="003A396D"/>
    <w:rsid w:val="003A45D1"/>
    <w:rsid w:val="003A5357"/>
    <w:rsid w:val="003A5BC8"/>
    <w:rsid w:val="003A5DDF"/>
    <w:rsid w:val="003A6828"/>
    <w:rsid w:val="003A738D"/>
    <w:rsid w:val="003B1117"/>
    <w:rsid w:val="003B1428"/>
    <w:rsid w:val="003B1453"/>
    <w:rsid w:val="003B2223"/>
    <w:rsid w:val="003B2658"/>
    <w:rsid w:val="003B2F28"/>
    <w:rsid w:val="003B3AFF"/>
    <w:rsid w:val="003B40CF"/>
    <w:rsid w:val="003B42BB"/>
    <w:rsid w:val="003B5623"/>
    <w:rsid w:val="003B64AF"/>
    <w:rsid w:val="003C058F"/>
    <w:rsid w:val="003C1B6B"/>
    <w:rsid w:val="003C2BA8"/>
    <w:rsid w:val="003C2F71"/>
    <w:rsid w:val="003C3D44"/>
    <w:rsid w:val="003C5DEE"/>
    <w:rsid w:val="003C5E7F"/>
    <w:rsid w:val="003D0E13"/>
    <w:rsid w:val="003D137F"/>
    <w:rsid w:val="003D152F"/>
    <w:rsid w:val="003D2C1F"/>
    <w:rsid w:val="003D2CF5"/>
    <w:rsid w:val="003D3461"/>
    <w:rsid w:val="003D43EF"/>
    <w:rsid w:val="003D48F4"/>
    <w:rsid w:val="003E161C"/>
    <w:rsid w:val="003E27EB"/>
    <w:rsid w:val="003E3BB6"/>
    <w:rsid w:val="003E3E9C"/>
    <w:rsid w:val="003E4353"/>
    <w:rsid w:val="003E48F5"/>
    <w:rsid w:val="003E4919"/>
    <w:rsid w:val="003E4BEB"/>
    <w:rsid w:val="003E4D8E"/>
    <w:rsid w:val="003E760F"/>
    <w:rsid w:val="003E784F"/>
    <w:rsid w:val="003E7D5D"/>
    <w:rsid w:val="003F04E9"/>
    <w:rsid w:val="003F0D2D"/>
    <w:rsid w:val="003F0DB6"/>
    <w:rsid w:val="003F3A9B"/>
    <w:rsid w:val="003F520A"/>
    <w:rsid w:val="003F60B7"/>
    <w:rsid w:val="003F654E"/>
    <w:rsid w:val="003F6E5A"/>
    <w:rsid w:val="00403E71"/>
    <w:rsid w:val="004042A1"/>
    <w:rsid w:val="00404852"/>
    <w:rsid w:val="00404D3A"/>
    <w:rsid w:val="004052BF"/>
    <w:rsid w:val="00405478"/>
    <w:rsid w:val="00405E92"/>
    <w:rsid w:val="00412AB1"/>
    <w:rsid w:val="0041361F"/>
    <w:rsid w:val="00413E48"/>
    <w:rsid w:val="0041483C"/>
    <w:rsid w:val="004158EF"/>
    <w:rsid w:val="0042081F"/>
    <w:rsid w:val="00421875"/>
    <w:rsid w:val="00422E98"/>
    <w:rsid w:val="00422FD2"/>
    <w:rsid w:val="0042316C"/>
    <w:rsid w:val="00424849"/>
    <w:rsid w:val="00425999"/>
    <w:rsid w:val="004262BF"/>
    <w:rsid w:val="004267BD"/>
    <w:rsid w:val="00426ACF"/>
    <w:rsid w:val="00426DF1"/>
    <w:rsid w:val="0042765A"/>
    <w:rsid w:val="004301E4"/>
    <w:rsid w:val="0043050B"/>
    <w:rsid w:val="00431003"/>
    <w:rsid w:val="00432281"/>
    <w:rsid w:val="00432F06"/>
    <w:rsid w:val="004340EA"/>
    <w:rsid w:val="0043454A"/>
    <w:rsid w:val="004346CB"/>
    <w:rsid w:val="0043573F"/>
    <w:rsid w:val="00435BE6"/>
    <w:rsid w:val="00440F1B"/>
    <w:rsid w:val="004418DE"/>
    <w:rsid w:val="00441D9E"/>
    <w:rsid w:val="00441F31"/>
    <w:rsid w:val="0044288D"/>
    <w:rsid w:val="00443BA5"/>
    <w:rsid w:val="00444232"/>
    <w:rsid w:val="0044588A"/>
    <w:rsid w:val="00445D14"/>
    <w:rsid w:val="004461CF"/>
    <w:rsid w:val="004463AA"/>
    <w:rsid w:val="00447420"/>
    <w:rsid w:val="0045041D"/>
    <w:rsid w:val="00450595"/>
    <w:rsid w:val="00450E57"/>
    <w:rsid w:val="00454029"/>
    <w:rsid w:val="0045413B"/>
    <w:rsid w:val="004563FE"/>
    <w:rsid w:val="00456949"/>
    <w:rsid w:val="00456B5D"/>
    <w:rsid w:val="00457470"/>
    <w:rsid w:val="00463DAE"/>
    <w:rsid w:val="004658D9"/>
    <w:rsid w:val="00466EBF"/>
    <w:rsid w:val="00467959"/>
    <w:rsid w:val="00467B2E"/>
    <w:rsid w:val="00467CDE"/>
    <w:rsid w:val="00470717"/>
    <w:rsid w:val="00473183"/>
    <w:rsid w:val="00474A1B"/>
    <w:rsid w:val="00476091"/>
    <w:rsid w:val="00476692"/>
    <w:rsid w:val="00476AC3"/>
    <w:rsid w:val="00481146"/>
    <w:rsid w:val="00481B20"/>
    <w:rsid w:val="0048374E"/>
    <w:rsid w:val="00483EEC"/>
    <w:rsid w:val="004855A9"/>
    <w:rsid w:val="00485698"/>
    <w:rsid w:val="00486507"/>
    <w:rsid w:val="00486B85"/>
    <w:rsid w:val="004902EC"/>
    <w:rsid w:val="00492F9E"/>
    <w:rsid w:val="004939B9"/>
    <w:rsid w:val="00493BF0"/>
    <w:rsid w:val="004941B2"/>
    <w:rsid w:val="00496EC4"/>
    <w:rsid w:val="004A05BF"/>
    <w:rsid w:val="004A075A"/>
    <w:rsid w:val="004A09C5"/>
    <w:rsid w:val="004A195B"/>
    <w:rsid w:val="004A28C8"/>
    <w:rsid w:val="004A43F8"/>
    <w:rsid w:val="004A5669"/>
    <w:rsid w:val="004A7207"/>
    <w:rsid w:val="004A7CDB"/>
    <w:rsid w:val="004B02BC"/>
    <w:rsid w:val="004B0DDD"/>
    <w:rsid w:val="004B1B81"/>
    <w:rsid w:val="004B1EE0"/>
    <w:rsid w:val="004B3283"/>
    <w:rsid w:val="004B438F"/>
    <w:rsid w:val="004B463E"/>
    <w:rsid w:val="004B676B"/>
    <w:rsid w:val="004B6EBA"/>
    <w:rsid w:val="004B7444"/>
    <w:rsid w:val="004C3215"/>
    <w:rsid w:val="004C36A7"/>
    <w:rsid w:val="004C37B3"/>
    <w:rsid w:val="004C4B55"/>
    <w:rsid w:val="004C610A"/>
    <w:rsid w:val="004C77A4"/>
    <w:rsid w:val="004D2D76"/>
    <w:rsid w:val="004D3AF2"/>
    <w:rsid w:val="004D3F94"/>
    <w:rsid w:val="004D44E5"/>
    <w:rsid w:val="004D4924"/>
    <w:rsid w:val="004E1BDA"/>
    <w:rsid w:val="004E2490"/>
    <w:rsid w:val="004E255B"/>
    <w:rsid w:val="004E2E1B"/>
    <w:rsid w:val="004E3937"/>
    <w:rsid w:val="004E3FB1"/>
    <w:rsid w:val="004E4254"/>
    <w:rsid w:val="004E4379"/>
    <w:rsid w:val="004E44E9"/>
    <w:rsid w:val="004E556D"/>
    <w:rsid w:val="004E5892"/>
    <w:rsid w:val="004E6690"/>
    <w:rsid w:val="004E6A8E"/>
    <w:rsid w:val="004F093C"/>
    <w:rsid w:val="004F0C91"/>
    <w:rsid w:val="004F0DF8"/>
    <w:rsid w:val="004F1A89"/>
    <w:rsid w:val="004F2D9B"/>
    <w:rsid w:val="004F57CB"/>
    <w:rsid w:val="00500ACC"/>
    <w:rsid w:val="005011BF"/>
    <w:rsid w:val="00501416"/>
    <w:rsid w:val="005028FA"/>
    <w:rsid w:val="00506764"/>
    <w:rsid w:val="005078A4"/>
    <w:rsid w:val="00512BD1"/>
    <w:rsid w:val="005139BB"/>
    <w:rsid w:val="0051483D"/>
    <w:rsid w:val="00514916"/>
    <w:rsid w:val="00514BAF"/>
    <w:rsid w:val="00514F02"/>
    <w:rsid w:val="0051583B"/>
    <w:rsid w:val="00520562"/>
    <w:rsid w:val="00520980"/>
    <w:rsid w:val="00521385"/>
    <w:rsid w:val="005213B9"/>
    <w:rsid w:val="0052321E"/>
    <w:rsid w:val="0052363E"/>
    <w:rsid w:val="00523FA3"/>
    <w:rsid w:val="0052557D"/>
    <w:rsid w:val="00526175"/>
    <w:rsid w:val="00527B93"/>
    <w:rsid w:val="00531B22"/>
    <w:rsid w:val="00533B46"/>
    <w:rsid w:val="005343D3"/>
    <w:rsid w:val="00542B1D"/>
    <w:rsid w:val="00542FA6"/>
    <w:rsid w:val="0054347E"/>
    <w:rsid w:val="00544769"/>
    <w:rsid w:val="00545801"/>
    <w:rsid w:val="00545914"/>
    <w:rsid w:val="00546637"/>
    <w:rsid w:val="0054683D"/>
    <w:rsid w:val="0054774F"/>
    <w:rsid w:val="00550E7E"/>
    <w:rsid w:val="00551E65"/>
    <w:rsid w:val="00552173"/>
    <w:rsid w:val="00553333"/>
    <w:rsid w:val="00554ADF"/>
    <w:rsid w:val="00556581"/>
    <w:rsid w:val="005573AF"/>
    <w:rsid w:val="005573C4"/>
    <w:rsid w:val="00557889"/>
    <w:rsid w:val="00560755"/>
    <w:rsid w:val="005618A4"/>
    <w:rsid w:val="005632EA"/>
    <w:rsid w:val="00563AD3"/>
    <w:rsid w:val="00565AEC"/>
    <w:rsid w:val="00567287"/>
    <w:rsid w:val="00570AC6"/>
    <w:rsid w:val="00571518"/>
    <w:rsid w:val="00572363"/>
    <w:rsid w:val="005745EA"/>
    <w:rsid w:val="00574A70"/>
    <w:rsid w:val="00574BD6"/>
    <w:rsid w:val="00575276"/>
    <w:rsid w:val="005777BC"/>
    <w:rsid w:val="00577F28"/>
    <w:rsid w:val="00580167"/>
    <w:rsid w:val="00580EB4"/>
    <w:rsid w:val="0058320F"/>
    <w:rsid w:val="005858D1"/>
    <w:rsid w:val="00587490"/>
    <w:rsid w:val="005910F1"/>
    <w:rsid w:val="005912AB"/>
    <w:rsid w:val="005912DF"/>
    <w:rsid w:val="0059174F"/>
    <w:rsid w:val="00591BEE"/>
    <w:rsid w:val="0059280E"/>
    <w:rsid w:val="0059291E"/>
    <w:rsid w:val="00592C55"/>
    <w:rsid w:val="0059480A"/>
    <w:rsid w:val="00595773"/>
    <w:rsid w:val="005957CB"/>
    <w:rsid w:val="00597588"/>
    <w:rsid w:val="005A0834"/>
    <w:rsid w:val="005A091E"/>
    <w:rsid w:val="005A17FB"/>
    <w:rsid w:val="005A3411"/>
    <w:rsid w:val="005A4905"/>
    <w:rsid w:val="005A4D79"/>
    <w:rsid w:val="005A5062"/>
    <w:rsid w:val="005A53C2"/>
    <w:rsid w:val="005A5A56"/>
    <w:rsid w:val="005A7726"/>
    <w:rsid w:val="005B0458"/>
    <w:rsid w:val="005B157A"/>
    <w:rsid w:val="005B1F08"/>
    <w:rsid w:val="005B393F"/>
    <w:rsid w:val="005B41B2"/>
    <w:rsid w:val="005B4E7B"/>
    <w:rsid w:val="005B4FA5"/>
    <w:rsid w:val="005B63B8"/>
    <w:rsid w:val="005B76CD"/>
    <w:rsid w:val="005C3118"/>
    <w:rsid w:val="005C440B"/>
    <w:rsid w:val="005C5019"/>
    <w:rsid w:val="005C5727"/>
    <w:rsid w:val="005C59CE"/>
    <w:rsid w:val="005C641F"/>
    <w:rsid w:val="005C71E5"/>
    <w:rsid w:val="005C7777"/>
    <w:rsid w:val="005D032E"/>
    <w:rsid w:val="005D100E"/>
    <w:rsid w:val="005D347E"/>
    <w:rsid w:val="005D5AAC"/>
    <w:rsid w:val="005D735C"/>
    <w:rsid w:val="005D7583"/>
    <w:rsid w:val="005D7E60"/>
    <w:rsid w:val="005E1166"/>
    <w:rsid w:val="005E2FCC"/>
    <w:rsid w:val="005E3305"/>
    <w:rsid w:val="005E588F"/>
    <w:rsid w:val="005E5E6C"/>
    <w:rsid w:val="005E625E"/>
    <w:rsid w:val="005E7B4E"/>
    <w:rsid w:val="005F05A8"/>
    <w:rsid w:val="005F1ADA"/>
    <w:rsid w:val="005F3594"/>
    <w:rsid w:val="005F6A96"/>
    <w:rsid w:val="005F7939"/>
    <w:rsid w:val="005F79DC"/>
    <w:rsid w:val="005F7F55"/>
    <w:rsid w:val="0060014A"/>
    <w:rsid w:val="006017D7"/>
    <w:rsid w:val="0060326D"/>
    <w:rsid w:val="00603429"/>
    <w:rsid w:val="00604072"/>
    <w:rsid w:val="00604282"/>
    <w:rsid w:val="00604E62"/>
    <w:rsid w:val="00607AA5"/>
    <w:rsid w:val="00610352"/>
    <w:rsid w:val="006113D0"/>
    <w:rsid w:val="00611E77"/>
    <w:rsid w:val="00612612"/>
    <w:rsid w:val="006139D9"/>
    <w:rsid w:val="00614EDF"/>
    <w:rsid w:val="006157DF"/>
    <w:rsid w:val="00621B70"/>
    <w:rsid w:val="00623B58"/>
    <w:rsid w:val="00624C73"/>
    <w:rsid w:val="0062510B"/>
    <w:rsid w:val="00627BC1"/>
    <w:rsid w:val="00630BC4"/>
    <w:rsid w:val="00630F1C"/>
    <w:rsid w:val="006311DE"/>
    <w:rsid w:val="006339DC"/>
    <w:rsid w:val="00635056"/>
    <w:rsid w:val="006350C3"/>
    <w:rsid w:val="00635915"/>
    <w:rsid w:val="0063714E"/>
    <w:rsid w:val="006420A2"/>
    <w:rsid w:val="00642320"/>
    <w:rsid w:val="00642E4D"/>
    <w:rsid w:val="00643085"/>
    <w:rsid w:val="006434E3"/>
    <w:rsid w:val="00643853"/>
    <w:rsid w:val="00643EFE"/>
    <w:rsid w:val="006460C1"/>
    <w:rsid w:val="00646BF6"/>
    <w:rsid w:val="0064799F"/>
    <w:rsid w:val="00647CA3"/>
    <w:rsid w:val="00653C69"/>
    <w:rsid w:val="00655B83"/>
    <w:rsid w:val="00656DAF"/>
    <w:rsid w:val="006603D0"/>
    <w:rsid w:val="0066062C"/>
    <w:rsid w:val="00660EDE"/>
    <w:rsid w:val="006616B7"/>
    <w:rsid w:val="006617FE"/>
    <w:rsid w:val="00663764"/>
    <w:rsid w:val="006647D6"/>
    <w:rsid w:val="00665F04"/>
    <w:rsid w:val="00670131"/>
    <w:rsid w:val="006708AC"/>
    <w:rsid w:val="006710F7"/>
    <w:rsid w:val="0067165E"/>
    <w:rsid w:val="006736F9"/>
    <w:rsid w:val="00674BD7"/>
    <w:rsid w:val="006767C6"/>
    <w:rsid w:val="006778CA"/>
    <w:rsid w:val="00680FF8"/>
    <w:rsid w:val="0068199B"/>
    <w:rsid w:val="00682581"/>
    <w:rsid w:val="00682C0B"/>
    <w:rsid w:val="00683D27"/>
    <w:rsid w:val="00683F13"/>
    <w:rsid w:val="006844AE"/>
    <w:rsid w:val="00684874"/>
    <w:rsid w:val="00684F69"/>
    <w:rsid w:val="00686874"/>
    <w:rsid w:val="006908E0"/>
    <w:rsid w:val="00692CAC"/>
    <w:rsid w:val="00693359"/>
    <w:rsid w:val="00693963"/>
    <w:rsid w:val="00693966"/>
    <w:rsid w:val="00694027"/>
    <w:rsid w:val="00694889"/>
    <w:rsid w:val="006A24D7"/>
    <w:rsid w:val="006A284E"/>
    <w:rsid w:val="006A2A04"/>
    <w:rsid w:val="006A2F8B"/>
    <w:rsid w:val="006B1F4B"/>
    <w:rsid w:val="006B5491"/>
    <w:rsid w:val="006B55CE"/>
    <w:rsid w:val="006B574A"/>
    <w:rsid w:val="006B6BF4"/>
    <w:rsid w:val="006C132D"/>
    <w:rsid w:val="006C3068"/>
    <w:rsid w:val="006C414E"/>
    <w:rsid w:val="006C42C5"/>
    <w:rsid w:val="006C431E"/>
    <w:rsid w:val="006C4618"/>
    <w:rsid w:val="006C49A9"/>
    <w:rsid w:val="006C49C0"/>
    <w:rsid w:val="006C542D"/>
    <w:rsid w:val="006C6734"/>
    <w:rsid w:val="006C7549"/>
    <w:rsid w:val="006C77B8"/>
    <w:rsid w:val="006D07C3"/>
    <w:rsid w:val="006D11B7"/>
    <w:rsid w:val="006D1CAF"/>
    <w:rsid w:val="006D2A2C"/>
    <w:rsid w:val="006D2A30"/>
    <w:rsid w:val="006D38DC"/>
    <w:rsid w:val="006D44B4"/>
    <w:rsid w:val="006D4C63"/>
    <w:rsid w:val="006D4F0F"/>
    <w:rsid w:val="006D4F6C"/>
    <w:rsid w:val="006D526E"/>
    <w:rsid w:val="006D7BD3"/>
    <w:rsid w:val="006E0FF2"/>
    <w:rsid w:val="006E1207"/>
    <w:rsid w:val="006E19D3"/>
    <w:rsid w:val="006E3900"/>
    <w:rsid w:val="006E41A1"/>
    <w:rsid w:val="006E566A"/>
    <w:rsid w:val="006E7F29"/>
    <w:rsid w:val="006F04AF"/>
    <w:rsid w:val="006F1366"/>
    <w:rsid w:val="006F245C"/>
    <w:rsid w:val="006F29C1"/>
    <w:rsid w:val="006F3396"/>
    <w:rsid w:val="006F3837"/>
    <w:rsid w:val="006F3940"/>
    <w:rsid w:val="006F449D"/>
    <w:rsid w:val="006F4AB9"/>
    <w:rsid w:val="006F5CCE"/>
    <w:rsid w:val="00700941"/>
    <w:rsid w:val="00700DC6"/>
    <w:rsid w:val="00701CE2"/>
    <w:rsid w:val="00701F5B"/>
    <w:rsid w:val="0070230A"/>
    <w:rsid w:val="0070295A"/>
    <w:rsid w:val="00702A7D"/>
    <w:rsid w:val="00702FA4"/>
    <w:rsid w:val="007042BE"/>
    <w:rsid w:val="00704BAA"/>
    <w:rsid w:val="007058E8"/>
    <w:rsid w:val="00705A0B"/>
    <w:rsid w:val="00707D8C"/>
    <w:rsid w:val="00710E5B"/>
    <w:rsid w:val="0071494A"/>
    <w:rsid w:val="00715C8D"/>
    <w:rsid w:val="00716A26"/>
    <w:rsid w:val="00716FD4"/>
    <w:rsid w:val="0072035D"/>
    <w:rsid w:val="007206D3"/>
    <w:rsid w:val="00721F35"/>
    <w:rsid w:val="007239D8"/>
    <w:rsid w:val="007256C7"/>
    <w:rsid w:val="007277A7"/>
    <w:rsid w:val="0073002E"/>
    <w:rsid w:val="007325E8"/>
    <w:rsid w:val="00732AB3"/>
    <w:rsid w:val="00732EBD"/>
    <w:rsid w:val="0073331B"/>
    <w:rsid w:val="007337EF"/>
    <w:rsid w:val="00733D7F"/>
    <w:rsid w:val="007345B3"/>
    <w:rsid w:val="00740902"/>
    <w:rsid w:val="00740FF3"/>
    <w:rsid w:val="0074170A"/>
    <w:rsid w:val="00741F48"/>
    <w:rsid w:val="007423B6"/>
    <w:rsid w:val="00744E1D"/>
    <w:rsid w:val="007478CB"/>
    <w:rsid w:val="007504FB"/>
    <w:rsid w:val="00750FF6"/>
    <w:rsid w:val="007531E3"/>
    <w:rsid w:val="0075399C"/>
    <w:rsid w:val="00757427"/>
    <w:rsid w:val="0076141A"/>
    <w:rsid w:val="007621F8"/>
    <w:rsid w:val="00762BDC"/>
    <w:rsid w:val="00762F48"/>
    <w:rsid w:val="00764708"/>
    <w:rsid w:val="00765630"/>
    <w:rsid w:val="00765ADA"/>
    <w:rsid w:val="00767E5A"/>
    <w:rsid w:val="00770FE2"/>
    <w:rsid w:val="00771AB7"/>
    <w:rsid w:val="007730A4"/>
    <w:rsid w:val="00773CCA"/>
    <w:rsid w:val="00774181"/>
    <w:rsid w:val="00776494"/>
    <w:rsid w:val="0077793E"/>
    <w:rsid w:val="007816C5"/>
    <w:rsid w:val="00782397"/>
    <w:rsid w:val="007827D4"/>
    <w:rsid w:val="00782D90"/>
    <w:rsid w:val="0078543C"/>
    <w:rsid w:val="00785595"/>
    <w:rsid w:val="00785A61"/>
    <w:rsid w:val="0078690F"/>
    <w:rsid w:val="00790A9F"/>
    <w:rsid w:val="00792DB1"/>
    <w:rsid w:val="0079485D"/>
    <w:rsid w:val="00795278"/>
    <w:rsid w:val="00796D93"/>
    <w:rsid w:val="0079788D"/>
    <w:rsid w:val="007A0812"/>
    <w:rsid w:val="007A20DE"/>
    <w:rsid w:val="007A2555"/>
    <w:rsid w:val="007A3E92"/>
    <w:rsid w:val="007A42E1"/>
    <w:rsid w:val="007A499E"/>
    <w:rsid w:val="007A5014"/>
    <w:rsid w:val="007A5F24"/>
    <w:rsid w:val="007A6944"/>
    <w:rsid w:val="007A6D4B"/>
    <w:rsid w:val="007A7031"/>
    <w:rsid w:val="007A794E"/>
    <w:rsid w:val="007B0987"/>
    <w:rsid w:val="007B09ED"/>
    <w:rsid w:val="007B21C1"/>
    <w:rsid w:val="007B5FB3"/>
    <w:rsid w:val="007B6647"/>
    <w:rsid w:val="007B6FA5"/>
    <w:rsid w:val="007C06ED"/>
    <w:rsid w:val="007C1E6E"/>
    <w:rsid w:val="007C35E2"/>
    <w:rsid w:val="007C519F"/>
    <w:rsid w:val="007C527C"/>
    <w:rsid w:val="007C7687"/>
    <w:rsid w:val="007D438C"/>
    <w:rsid w:val="007D4EBC"/>
    <w:rsid w:val="007D5579"/>
    <w:rsid w:val="007D5727"/>
    <w:rsid w:val="007D7627"/>
    <w:rsid w:val="007E0611"/>
    <w:rsid w:val="007E4199"/>
    <w:rsid w:val="007E42B3"/>
    <w:rsid w:val="007E66B1"/>
    <w:rsid w:val="007E7AED"/>
    <w:rsid w:val="007E7E72"/>
    <w:rsid w:val="007F0EA4"/>
    <w:rsid w:val="007F1458"/>
    <w:rsid w:val="007F4735"/>
    <w:rsid w:val="007F5506"/>
    <w:rsid w:val="007F6F0A"/>
    <w:rsid w:val="007F7729"/>
    <w:rsid w:val="007F7F7B"/>
    <w:rsid w:val="008006A3"/>
    <w:rsid w:val="00801186"/>
    <w:rsid w:val="008033E5"/>
    <w:rsid w:val="00804762"/>
    <w:rsid w:val="008071D3"/>
    <w:rsid w:val="008100D6"/>
    <w:rsid w:val="00810401"/>
    <w:rsid w:val="00812C51"/>
    <w:rsid w:val="008137F4"/>
    <w:rsid w:val="00815515"/>
    <w:rsid w:val="00816D7E"/>
    <w:rsid w:val="0081705D"/>
    <w:rsid w:val="008170D6"/>
    <w:rsid w:val="008216E0"/>
    <w:rsid w:val="0082272A"/>
    <w:rsid w:val="00823C9A"/>
    <w:rsid w:val="00824A62"/>
    <w:rsid w:val="00826057"/>
    <w:rsid w:val="008269B1"/>
    <w:rsid w:val="00827CCE"/>
    <w:rsid w:val="00832F13"/>
    <w:rsid w:val="00833445"/>
    <w:rsid w:val="00835E3F"/>
    <w:rsid w:val="00837281"/>
    <w:rsid w:val="008405D6"/>
    <w:rsid w:val="008409A1"/>
    <w:rsid w:val="00840BA7"/>
    <w:rsid w:val="00840EC9"/>
    <w:rsid w:val="0084120C"/>
    <w:rsid w:val="00841717"/>
    <w:rsid w:val="00841AD8"/>
    <w:rsid w:val="00843E39"/>
    <w:rsid w:val="00843EFE"/>
    <w:rsid w:val="0084530F"/>
    <w:rsid w:val="00845538"/>
    <w:rsid w:val="008506C6"/>
    <w:rsid w:val="00851379"/>
    <w:rsid w:val="00852569"/>
    <w:rsid w:val="00853387"/>
    <w:rsid w:val="00853431"/>
    <w:rsid w:val="00854535"/>
    <w:rsid w:val="00855770"/>
    <w:rsid w:val="0085579D"/>
    <w:rsid w:val="0085651C"/>
    <w:rsid w:val="00861A53"/>
    <w:rsid w:val="00861BE1"/>
    <w:rsid w:val="008620C7"/>
    <w:rsid w:val="0086288C"/>
    <w:rsid w:val="008633D8"/>
    <w:rsid w:val="0086352A"/>
    <w:rsid w:val="008650F7"/>
    <w:rsid w:val="008667EF"/>
    <w:rsid w:val="00867C17"/>
    <w:rsid w:val="0087150D"/>
    <w:rsid w:val="00871A0B"/>
    <w:rsid w:val="00872E3B"/>
    <w:rsid w:val="00873FED"/>
    <w:rsid w:val="008745D9"/>
    <w:rsid w:val="00875DF8"/>
    <w:rsid w:val="008766C1"/>
    <w:rsid w:val="00876B2F"/>
    <w:rsid w:val="00877A3A"/>
    <w:rsid w:val="00882649"/>
    <w:rsid w:val="00883772"/>
    <w:rsid w:val="00883E6E"/>
    <w:rsid w:val="00884715"/>
    <w:rsid w:val="0088721A"/>
    <w:rsid w:val="008878A8"/>
    <w:rsid w:val="00891081"/>
    <w:rsid w:val="00891388"/>
    <w:rsid w:val="008913DD"/>
    <w:rsid w:val="008921F9"/>
    <w:rsid w:val="008945D8"/>
    <w:rsid w:val="00894AF2"/>
    <w:rsid w:val="00895F5A"/>
    <w:rsid w:val="008962F6"/>
    <w:rsid w:val="008A0E3B"/>
    <w:rsid w:val="008A115B"/>
    <w:rsid w:val="008A176A"/>
    <w:rsid w:val="008A2786"/>
    <w:rsid w:val="008A5344"/>
    <w:rsid w:val="008A5C9E"/>
    <w:rsid w:val="008B0071"/>
    <w:rsid w:val="008B091D"/>
    <w:rsid w:val="008B0D16"/>
    <w:rsid w:val="008B164B"/>
    <w:rsid w:val="008B1C02"/>
    <w:rsid w:val="008B2C3A"/>
    <w:rsid w:val="008B46A1"/>
    <w:rsid w:val="008B6F03"/>
    <w:rsid w:val="008C09D5"/>
    <w:rsid w:val="008C1B7F"/>
    <w:rsid w:val="008C2482"/>
    <w:rsid w:val="008C2E77"/>
    <w:rsid w:val="008C351D"/>
    <w:rsid w:val="008C3DBD"/>
    <w:rsid w:val="008C52A3"/>
    <w:rsid w:val="008D07DF"/>
    <w:rsid w:val="008D0B01"/>
    <w:rsid w:val="008D152C"/>
    <w:rsid w:val="008D21BE"/>
    <w:rsid w:val="008D5C9E"/>
    <w:rsid w:val="008D5F42"/>
    <w:rsid w:val="008D696F"/>
    <w:rsid w:val="008D6FF3"/>
    <w:rsid w:val="008D7297"/>
    <w:rsid w:val="008E2116"/>
    <w:rsid w:val="008E2292"/>
    <w:rsid w:val="008E2C77"/>
    <w:rsid w:val="008E39C5"/>
    <w:rsid w:val="008E436C"/>
    <w:rsid w:val="008E461D"/>
    <w:rsid w:val="008E715C"/>
    <w:rsid w:val="008E7A8F"/>
    <w:rsid w:val="008F6838"/>
    <w:rsid w:val="008F6951"/>
    <w:rsid w:val="00901A8F"/>
    <w:rsid w:val="00901EA4"/>
    <w:rsid w:val="00903F9A"/>
    <w:rsid w:val="009048F6"/>
    <w:rsid w:val="00906E20"/>
    <w:rsid w:val="0090701B"/>
    <w:rsid w:val="0090712B"/>
    <w:rsid w:val="009106B2"/>
    <w:rsid w:val="00911124"/>
    <w:rsid w:val="00911EE3"/>
    <w:rsid w:val="00913F7B"/>
    <w:rsid w:val="00914220"/>
    <w:rsid w:val="009149C9"/>
    <w:rsid w:val="009170D7"/>
    <w:rsid w:val="00922A83"/>
    <w:rsid w:val="009230D4"/>
    <w:rsid w:val="00923CC5"/>
    <w:rsid w:val="00924290"/>
    <w:rsid w:val="00924816"/>
    <w:rsid w:val="00926BF9"/>
    <w:rsid w:val="00927028"/>
    <w:rsid w:val="00930808"/>
    <w:rsid w:val="00931641"/>
    <w:rsid w:val="00931965"/>
    <w:rsid w:val="009320C6"/>
    <w:rsid w:val="0093242A"/>
    <w:rsid w:val="00932CA7"/>
    <w:rsid w:val="0093348D"/>
    <w:rsid w:val="00934A9B"/>
    <w:rsid w:val="00935432"/>
    <w:rsid w:val="009354D3"/>
    <w:rsid w:val="009363DF"/>
    <w:rsid w:val="0093709B"/>
    <w:rsid w:val="009373DA"/>
    <w:rsid w:val="00937515"/>
    <w:rsid w:val="00940C43"/>
    <w:rsid w:val="009413F9"/>
    <w:rsid w:val="009415C8"/>
    <w:rsid w:val="00941FC4"/>
    <w:rsid w:val="009423B0"/>
    <w:rsid w:val="009442D3"/>
    <w:rsid w:val="009466DA"/>
    <w:rsid w:val="00946DE9"/>
    <w:rsid w:val="00946EB4"/>
    <w:rsid w:val="00954548"/>
    <w:rsid w:val="00954995"/>
    <w:rsid w:val="009556DA"/>
    <w:rsid w:val="00956048"/>
    <w:rsid w:val="00957973"/>
    <w:rsid w:val="009602FA"/>
    <w:rsid w:val="00960B50"/>
    <w:rsid w:val="00962158"/>
    <w:rsid w:val="00963801"/>
    <w:rsid w:val="00963ADA"/>
    <w:rsid w:val="00964094"/>
    <w:rsid w:val="0096434B"/>
    <w:rsid w:val="009645F9"/>
    <w:rsid w:val="00965294"/>
    <w:rsid w:val="00966633"/>
    <w:rsid w:val="00970BEF"/>
    <w:rsid w:val="0097209A"/>
    <w:rsid w:val="009742E7"/>
    <w:rsid w:val="00974B6C"/>
    <w:rsid w:val="00977141"/>
    <w:rsid w:val="009802AB"/>
    <w:rsid w:val="00980587"/>
    <w:rsid w:val="00981702"/>
    <w:rsid w:val="00982DC2"/>
    <w:rsid w:val="00983BCA"/>
    <w:rsid w:val="00984CF4"/>
    <w:rsid w:val="009857AA"/>
    <w:rsid w:val="00987B6E"/>
    <w:rsid w:val="00990D7F"/>
    <w:rsid w:val="00991324"/>
    <w:rsid w:val="00995E1A"/>
    <w:rsid w:val="00996459"/>
    <w:rsid w:val="00997B89"/>
    <w:rsid w:val="009A0E3E"/>
    <w:rsid w:val="009A27E6"/>
    <w:rsid w:val="009A3FDB"/>
    <w:rsid w:val="009A62BE"/>
    <w:rsid w:val="009B0464"/>
    <w:rsid w:val="009B0B27"/>
    <w:rsid w:val="009B2317"/>
    <w:rsid w:val="009B3D70"/>
    <w:rsid w:val="009B3FEA"/>
    <w:rsid w:val="009B5DB2"/>
    <w:rsid w:val="009B7005"/>
    <w:rsid w:val="009B7FD3"/>
    <w:rsid w:val="009C02EC"/>
    <w:rsid w:val="009C08D4"/>
    <w:rsid w:val="009C28B1"/>
    <w:rsid w:val="009C2BA6"/>
    <w:rsid w:val="009C3B5D"/>
    <w:rsid w:val="009C3F22"/>
    <w:rsid w:val="009C46B4"/>
    <w:rsid w:val="009C74C3"/>
    <w:rsid w:val="009C7E30"/>
    <w:rsid w:val="009D0ACB"/>
    <w:rsid w:val="009D0F8D"/>
    <w:rsid w:val="009D1CEF"/>
    <w:rsid w:val="009D20AC"/>
    <w:rsid w:val="009D22B0"/>
    <w:rsid w:val="009D47E8"/>
    <w:rsid w:val="009D51C2"/>
    <w:rsid w:val="009D7BE6"/>
    <w:rsid w:val="009D7BE8"/>
    <w:rsid w:val="009D7D92"/>
    <w:rsid w:val="009D7F0F"/>
    <w:rsid w:val="009E1920"/>
    <w:rsid w:val="009E3283"/>
    <w:rsid w:val="009E4397"/>
    <w:rsid w:val="009E4BB8"/>
    <w:rsid w:val="009E787A"/>
    <w:rsid w:val="009E7FFB"/>
    <w:rsid w:val="009F17BD"/>
    <w:rsid w:val="009F1C2F"/>
    <w:rsid w:val="009F2BCA"/>
    <w:rsid w:val="009F60AC"/>
    <w:rsid w:val="009F706A"/>
    <w:rsid w:val="009F7D85"/>
    <w:rsid w:val="00A00E9C"/>
    <w:rsid w:val="00A01FF6"/>
    <w:rsid w:val="00A02055"/>
    <w:rsid w:val="00A02E50"/>
    <w:rsid w:val="00A033EF"/>
    <w:rsid w:val="00A044C1"/>
    <w:rsid w:val="00A04A9F"/>
    <w:rsid w:val="00A06E05"/>
    <w:rsid w:val="00A06E87"/>
    <w:rsid w:val="00A07658"/>
    <w:rsid w:val="00A13535"/>
    <w:rsid w:val="00A13DBF"/>
    <w:rsid w:val="00A1533F"/>
    <w:rsid w:val="00A16CDF"/>
    <w:rsid w:val="00A17A9D"/>
    <w:rsid w:val="00A24125"/>
    <w:rsid w:val="00A24A62"/>
    <w:rsid w:val="00A24B82"/>
    <w:rsid w:val="00A2511A"/>
    <w:rsid w:val="00A25493"/>
    <w:rsid w:val="00A273B0"/>
    <w:rsid w:val="00A27A9E"/>
    <w:rsid w:val="00A27C62"/>
    <w:rsid w:val="00A3025A"/>
    <w:rsid w:val="00A30AB6"/>
    <w:rsid w:val="00A319BE"/>
    <w:rsid w:val="00A340AE"/>
    <w:rsid w:val="00A351AF"/>
    <w:rsid w:val="00A35488"/>
    <w:rsid w:val="00A35611"/>
    <w:rsid w:val="00A36E02"/>
    <w:rsid w:val="00A41B66"/>
    <w:rsid w:val="00A44014"/>
    <w:rsid w:val="00A45B06"/>
    <w:rsid w:val="00A46FC3"/>
    <w:rsid w:val="00A4773F"/>
    <w:rsid w:val="00A47D55"/>
    <w:rsid w:val="00A47FA0"/>
    <w:rsid w:val="00A5072D"/>
    <w:rsid w:val="00A53E81"/>
    <w:rsid w:val="00A54534"/>
    <w:rsid w:val="00A5486C"/>
    <w:rsid w:val="00A54A2C"/>
    <w:rsid w:val="00A54CBF"/>
    <w:rsid w:val="00A55A97"/>
    <w:rsid w:val="00A560A6"/>
    <w:rsid w:val="00A56B38"/>
    <w:rsid w:val="00A61C14"/>
    <w:rsid w:val="00A63462"/>
    <w:rsid w:val="00A6385C"/>
    <w:rsid w:val="00A63ED3"/>
    <w:rsid w:val="00A648B6"/>
    <w:rsid w:val="00A64C64"/>
    <w:rsid w:val="00A651D7"/>
    <w:rsid w:val="00A73753"/>
    <w:rsid w:val="00A770DF"/>
    <w:rsid w:val="00A80DE1"/>
    <w:rsid w:val="00A8280F"/>
    <w:rsid w:val="00A82B91"/>
    <w:rsid w:val="00A82EF0"/>
    <w:rsid w:val="00A8447D"/>
    <w:rsid w:val="00A845BA"/>
    <w:rsid w:val="00A846F6"/>
    <w:rsid w:val="00A87F1E"/>
    <w:rsid w:val="00A911C3"/>
    <w:rsid w:val="00A919E2"/>
    <w:rsid w:val="00A91A43"/>
    <w:rsid w:val="00A92CD7"/>
    <w:rsid w:val="00A93408"/>
    <w:rsid w:val="00A93484"/>
    <w:rsid w:val="00A936F8"/>
    <w:rsid w:val="00A95D86"/>
    <w:rsid w:val="00A96CB6"/>
    <w:rsid w:val="00A970FC"/>
    <w:rsid w:val="00AA0998"/>
    <w:rsid w:val="00AA0DB9"/>
    <w:rsid w:val="00AA3668"/>
    <w:rsid w:val="00AA7224"/>
    <w:rsid w:val="00AA73CF"/>
    <w:rsid w:val="00AA78CA"/>
    <w:rsid w:val="00AB269B"/>
    <w:rsid w:val="00AB3957"/>
    <w:rsid w:val="00AB3AC5"/>
    <w:rsid w:val="00AB498A"/>
    <w:rsid w:val="00AB4BF0"/>
    <w:rsid w:val="00AB4D09"/>
    <w:rsid w:val="00AB5689"/>
    <w:rsid w:val="00AB5EFE"/>
    <w:rsid w:val="00AB675E"/>
    <w:rsid w:val="00AB756B"/>
    <w:rsid w:val="00AB77D3"/>
    <w:rsid w:val="00AB7878"/>
    <w:rsid w:val="00AB7F3A"/>
    <w:rsid w:val="00AC02EB"/>
    <w:rsid w:val="00AC1FD2"/>
    <w:rsid w:val="00AC3D08"/>
    <w:rsid w:val="00AC52D3"/>
    <w:rsid w:val="00AD13BC"/>
    <w:rsid w:val="00AD3748"/>
    <w:rsid w:val="00AD3D3A"/>
    <w:rsid w:val="00AD443F"/>
    <w:rsid w:val="00AD469F"/>
    <w:rsid w:val="00AD51BD"/>
    <w:rsid w:val="00AD6495"/>
    <w:rsid w:val="00AD657D"/>
    <w:rsid w:val="00AD6878"/>
    <w:rsid w:val="00AD6F83"/>
    <w:rsid w:val="00AE03D5"/>
    <w:rsid w:val="00AE0D01"/>
    <w:rsid w:val="00AE1793"/>
    <w:rsid w:val="00AE3B3D"/>
    <w:rsid w:val="00AE403D"/>
    <w:rsid w:val="00AE511A"/>
    <w:rsid w:val="00AE6436"/>
    <w:rsid w:val="00AE6A8C"/>
    <w:rsid w:val="00AF05F5"/>
    <w:rsid w:val="00AF094D"/>
    <w:rsid w:val="00AF202B"/>
    <w:rsid w:val="00AF34FE"/>
    <w:rsid w:val="00AF42BC"/>
    <w:rsid w:val="00AF450F"/>
    <w:rsid w:val="00AF454B"/>
    <w:rsid w:val="00AF4A7E"/>
    <w:rsid w:val="00AF57D5"/>
    <w:rsid w:val="00AF61C2"/>
    <w:rsid w:val="00AF62BD"/>
    <w:rsid w:val="00AF6472"/>
    <w:rsid w:val="00AF748B"/>
    <w:rsid w:val="00B0010C"/>
    <w:rsid w:val="00B00A13"/>
    <w:rsid w:val="00B026CF"/>
    <w:rsid w:val="00B03210"/>
    <w:rsid w:val="00B03461"/>
    <w:rsid w:val="00B037AB"/>
    <w:rsid w:val="00B03DE8"/>
    <w:rsid w:val="00B04D4A"/>
    <w:rsid w:val="00B04E40"/>
    <w:rsid w:val="00B0578A"/>
    <w:rsid w:val="00B06BBC"/>
    <w:rsid w:val="00B06E6D"/>
    <w:rsid w:val="00B07B88"/>
    <w:rsid w:val="00B07C41"/>
    <w:rsid w:val="00B07D05"/>
    <w:rsid w:val="00B07F4A"/>
    <w:rsid w:val="00B1082E"/>
    <w:rsid w:val="00B109E8"/>
    <w:rsid w:val="00B10A50"/>
    <w:rsid w:val="00B1107A"/>
    <w:rsid w:val="00B12136"/>
    <w:rsid w:val="00B12F1E"/>
    <w:rsid w:val="00B13CFD"/>
    <w:rsid w:val="00B14133"/>
    <w:rsid w:val="00B14EBD"/>
    <w:rsid w:val="00B15603"/>
    <w:rsid w:val="00B15A6E"/>
    <w:rsid w:val="00B20B03"/>
    <w:rsid w:val="00B215C9"/>
    <w:rsid w:val="00B2330A"/>
    <w:rsid w:val="00B245DC"/>
    <w:rsid w:val="00B26639"/>
    <w:rsid w:val="00B26EE5"/>
    <w:rsid w:val="00B27E65"/>
    <w:rsid w:val="00B31420"/>
    <w:rsid w:val="00B31D29"/>
    <w:rsid w:val="00B32303"/>
    <w:rsid w:val="00B346C9"/>
    <w:rsid w:val="00B36309"/>
    <w:rsid w:val="00B412F4"/>
    <w:rsid w:val="00B423D8"/>
    <w:rsid w:val="00B435B4"/>
    <w:rsid w:val="00B4385F"/>
    <w:rsid w:val="00B4504F"/>
    <w:rsid w:val="00B46E7D"/>
    <w:rsid w:val="00B51445"/>
    <w:rsid w:val="00B522BA"/>
    <w:rsid w:val="00B5255C"/>
    <w:rsid w:val="00B52C1F"/>
    <w:rsid w:val="00B53B27"/>
    <w:rsid w:val="00B53C2D"/>
    <w:rsid w:val="00B568CF"/>
    <w:rsid w:val="00B60248"/>
    <w:rsid w:val="00B61CAC"/>
    <w:rsid w:val="00B62357"/>
    <w:rsid w:val="00B633CC"/>
    <w:rsid w:val="00B636A2"/>
    <w:rsid w:val="00B64465"/>
    <w:rsid w:val="00B65072"/>
    <w:rsid w:val="00B6575A"/>
    <w:rsid w:val="00B65DFB"/>
    <w:rsid w:val="00B662B1"/>
    <w:rsid w:val="00B665C3"/>
    <w:rsid w:val="00B6668D"/>
    <w:rsid w:val="00B66D0A"/>
    <w:rsid w:val="00B70850"/>
    <w:rsid w:val="00B7091C"/>
    <w:rsid w:val="00B715D2"/>
    <w:rsid w:val="00B72ACE"/>
    <w:rsid w:val="00B7329D"/>
    <w:rsid w:val="00B74288"/>
    <w:rsid w:val="00B74C55"/>
    <w:rsid w:val="00B74F82"/>
    <w:rsid w:val="00B7552B"/>
    <w:rsid w:val="00B7600F"/>
    <w:rsid w:val="00B7685C"/>
    <w:rsid w:val="00B846FE"/>
    <w:rsid w:val="00B855B5"/>
    <w:rsid w:val="00B85628"/>
    <w:rsid w:val="00B864D9"/>
    <w:rsid w:val="00B869AE"/>
    <w:rsid w:val="00B87F9A"/>
    <w:rsid w:val="00B90118"/>
    <w:rsid w:val="00B90FC6"/>
    <w:rsid w:val="00B93EC4"/>
    <w:rsid w:val="00B94A7F"/>
    <w:rsid w:val="00B95BDF"/>
    <w:rsid w:val="00B97109"/>
    <w:rsid w:val="00B97C97"/>
    <w:rsid w:val="00BA2090"/>
    <w:rsid w:val="00BA59EF"/>
    <w:rsid w:val="00BA6332"/>
    <w:rsid w:val="00BA7243"/>
    <w:rsid w:val="00BB11C0"/>
    <w:rsid w:val="00BB1504"/>
    <w:rsid w:val="00BB163C"/>
    <w:rsid w:val="00BB1D75"/>
    <w:rsid w:val="00BB3BF1"/>
    <w:rsid w:val="00BB49E3"/>
    <w:rsid w:val="00BB50DD"/>
    <w:rsid w:val="00BB770D"/>
    <w:rsid w:val="00BB7A65"/>
    <w:rsid w:val="00BB7B0A"/>
    <w:rsid w:val="00BC54D6"/>
    <w:rsid w:val="00BC77B5"/>
    <w:rsid w:val="00BC7CDF"/>
    <w:rsid w:val="00BC7F85"/>
    <w:rsid w:val="00BD15B3"/>
    <w:rsid w:val="00BD1DA6"/>
    <w:rsid w:val="00BD2441"/>
    <w:rsid w:val="00BD27F2"/>
    <w:rsid w:val="00BD3F08"/>
    <w:rsid w:val="00BD59DA"/>
    <w:rsid w:val="00BD5E99"/>
    <w:rsid w:val="00BD7CAD"/>
    <w:rsid w:val="00BE0302"/>
    <w:rsid w:val="00BE0882"/>
    <w:rsid w:val="00BE13FC"/>
    <w:rsid w:val="00BE14CC"/>
    <w:rsid w:val="00BE2796"/>
    <w:rsid w:val="00BE2D1B"/>
    <w:rsid w:val="00BE2DC4"/>
    <w:rsid w:val="00BE3A34"/>
    <w:rsid w:val="00BE5A2C"/>
    <w:rsid w:val="00BF05A3"/>
    <w:rsid w:val="00BF0AD4"/>
    <w:rsid w:val="00BF0BC3"/>
    <w:rsid w:val="00BF256E"/>
    <w:rsid w:val="00BF41F3"/>
    <w:rsid w:val="00BF48CA"/>
    <w:rsid w:val="00BF667E"/>
    <w:rsid w:val="00BF6BC2"/>
    <w:rsid w:val="00C01363"/>
    <w:rsid w:val="00C01F80"/>
    <w:rsid w:val="00C03A8F"/>
    <w:rsid w:val="00C050BB"/>
    <w:rsid w:val="00C0681B"/>
    <w:rsid w:val="00C075C0"/>
    <w:rsid w:val="00C07A28"/>
    <w:rsid w:val="00C1186A"/>
    <w:rsid w:val="00C11CDA"/>
    <w:rsid w:val="00C12DA4"/>
    <w:rsid w:val="00C13EFB"/>
    <w:rsid w:val="00C1610A"/>
    <w:rsid w:val="00C1640F"/>
    <w:rsid w:val="00C167EF"/>
    <w:rsid w:val="00C17387"/>
    <w:rsid w:val="00C17DBD"/>
    <w:rsid w:val="00C20461"/>
    <w:rsid w:val="00C21C31"/>
    <w:rsid w:val="00C22D6E"/>
    <w:rsid w:val="00C22F0C"/>
    <w:rsid w:val="00C22F2B"/>
    <w:rsid w:val="00C25088"/>
    <w:rsid w:val="00C254F5"/>
    <w:rsid w:val="00C25CA5"/>
    <w:rsid w:val="00C266F8"/>
    <w:rsid w:val="00C26BF2"/>
    <w:rsid w:val="00C311DC"/>
    <w:rsid w:val="00C31628"/>
    <w:rsid w:val="00C3228B"/>
    <w:rsid w:val="00C33D51"/>
    <w:rsid w:val="00C348B7"/>
    <w:rsid w:val="00C35341"/>
    <w:rsid w:val="00C37144"/>
    <w:rsid w:val="00C37615"/>
    <w:rsid w:val="00C403D7"/>
    <w:rsid w:val="00C40506"/>
    <w:rsid w:val="00C40CC4"/>
    <w:rsid w:val="00C41A86"/>
    <w:rsid w:val="00C41D06"/>
    <w:rsid w:val="00C42646"/>
    <w:rsid w:val="00C42CBB"/>
    <w:rsid w:val="00C4344C"/>
    <w:rsid w:val="00C45541"/>
    <w:rsid w:val="00C46887"/>
    <w:rsid w:val="00C47DB2"/>
    <w:rsid w:val="00C50281"/>
    <w:rsid w:val="00C50DFF"/>
    <w:rsid w:val="00C511F4"/>
    <w:rsid w:val="00C51B5A"/>
    <w:rsid w:val="00C51DD2"/>
    <w:rsid w:val="00C522E1"/>
    <w:rsid w:val="00C52A6A"/>
    <w:rsid w:val="00C5348A"/>
    <w:rsid w:val="00C55988"/>
    <w:rsid w:val="00C56089"/>
    <w:rsid w:val="00C6080E"/>
    <w:rsid w:val="00C60980"/>
    <w:rsid w:val="00C6182B"/>
    <w:rsid w:val="00C642B2"/>
    <w:rsid w:val="00C65EFC"/>
    <w:rsid w:val="00C67CA6"/>
    <w:rsid w:val="00C703AC"/>
    <w:rsid w:val="00C73989"/>
    <w:rsid w:val="00C73DB6"/>
    <w:rsid w:val="00C745BE"/>
    <w:rsid w:val="00C74A73"/>
    <w:rsid w:val="00C76D25"/>
    <w:rsid w:val="00C76F09"/>
    <w:rsid w:val="00C776D9"/>
    <w:rsid w:val="00C77882"/>
    <w:rsid w:val="00C77DAC"/>
    <w:rsid w:val="00C81C11"/>
    <w:rsid w:val="00C81E1C"/>
    <w:rsid w:val="00C82AED"/>
    <w:rsid w:val="00C82BB0"/>
    <w:rsid w:val="00C82EDB"/>
    <w:rsid w:val="00C8391B"/>
    <w:rsid w:val="00C83E31"/>
    <w:rsid w:val="00C847E3"/>
    <w:rsid w:val="00C867DC"/>
    <w:rsid w:val="00C87177"/>
    <w:rsid w:val="00C92EBD"/>
    <w:rsid w:val="00C93C64"/>
    <w:rsid w:val="00C93CA6"/>
    <w:rsid w:val="00C93F3F"/>
    <w:rsid w:val="00C94725"/>
    <w:rsid w:val="00C94F2E"/>
    <w:rsid w:val="00C9598F"/>
    <w:rsid w:val="00C96625"/>
    <w:rsid w:val="00C971CB"/>
    <w:rsid w:val="00CA03F1"/>
    <w:rsid w:val="00CA11CF"/>
    <w:rsid w:val="00CA38A4"/>
    <w:rsid w:val="00CA3EDC"/>
    <w:rsid w:val="00CA5134"/>
    <w:rsid w:val="00CA65FF"/>
    <w:rsid w:val="00CB1317"/>
    <w:rsid w:val="00CB3AFE"/>
    <w:rsid w:val="00CB620A"/>
    <w:rsid w:val="00CB6874"/>
    <w:rsid w:val="00CC0150"/>
    <w:rsid w:val="00CC2AFD"/>
    <w:rsid w:val="00CC2D32"/>
    <w:rsid w:val="00CC3F2B"/>
    <w:rsid w:val="00CD0230"/>
    <w:rsid w:val="00CD36D8"/>
    <w:rsid w:val="00CD44E6"/>
    <w:rsid w:val="00CD4918"/>
    <w:rsid w:val="00CD5B01"/>
    <w:rsid w:val="00CD657A"/>
    <w:rsid w:val="00CD6758"/>
    <w:rsid w:val="00CE0D9C"/>
    <w:rsid w:val="00CE0FD7"/>
    <w:rsid w:val="00CE4E50"/>
    <w:rsid w:val="00CE56F7"/>
    <w:rsid w:val="00CE6100"/>
    <w:rsid w:val="00CE7982"/>
    <w:rsid w:val="00CE7D1D"/>
    <w:rsid w:val="00CE7F3C"/>
    <w:rsid w:val="00CF01DE"/>
    <w:rsid w:val="00CF0DDB"/>
    <w:rsid w:val="00CF13CE"/>
    <w:rsid w:val="00CF25A4"/>
    <w:rsid w:val="00CF3040"/>
    <w:rsid w:val="00CF3361"/>
    <w:rsid w:val="00CF39F2"/>
    <w:rsid w:val="00CF3CD6"/>
    <w:rsid w:val="00CF40A0"/>
    <w:rsid w:val="00CF4D03"/>
    <w:rsid w:val="00CF6E57"/>
    <w:rsid w:val="00CF759B"/>
    <w:rsid w:val="00CF7925"/>
    <w:rsid w:val="00D003CE"/>
    <w:rsid w:val="00D00BE9"/>
    <w:rsid w:val="00D0178E"/>
    <w:rsid w:val="00D01E20"/>
    <w:rsid w:val="00D03992"/>
    <w:rsid w:val="00D03CC3"/>
    <w:rsid w:val="00D0496A"/>
    <w:rsid w:val="00D049BD"/>
    <w:rsid w:val="00D0514A"/>
    <w:rsid w:val="00D051D2"/>
    <w:rsid w:val="00D0553C"/>
    <w:rsid w:val="00D05ABD"/>
    <w:rsid w:val="00D05CD3"/>
    <w:rsid w:val="00D06E74"/>
    <w:rsid w:val="00D072A3"/>
    <w:rsid w:val="00D12F2B"/>
    <w:rsid w:val="00D13B38"/>
    <w:rsid w:val="00D142A0"/>
    <w:rsid w:val="00D149FA"/>
    <w:rsid w:val="00D1500C"/>
    <w:rsid w:val="00D1596A"/>
    <w:rsid w:val="00D17AA0"/>
    <w:rsid w:val="00D210EE"/>
    <w:rsid w:val="00D2277C"/>
    <w:rsid w:val="00D228A0"/>
    <w:rsid w:val="00D22A98"/>
    <w:rsid w:val="00D22DAD"/>
    <w:rsid w:val="00D23F85"/>
    <w:rsid w:val="00D24860"/>
    <w:rsid w:val="00D25C86"/>
    <w:rsid w:val="00D260F2"/>
    <w:rsid w:val="00D27E7D"/>
    <w:rsid w:val="00D301CF"/>
    <w:rsid w:val="00D3396E"/>
    <w:rsid w:val="00D33D13"/>
    <w:rsid w:val="00D3430E"/>
    <w:rsid w:val="00D371BF"/>
    <w:rsid w:val="00D37B39"/>
    <w:rsid w:val="00D4135D"/>
    <w:rsid w:val="00D41B2F"/>
    <w:rsid w:val="00D43244"/>
    <w:rsid w:val="00D45895"/>
    <w:rsid w:val="00D4612F"/>
    <w:rsid w:val="00D474CE"/>
    <w:rsid w:val="00D52F4E"/>
    <w:rsid w:val="00D53B4D"/>
    <w:rsid w:val="00D54AE5"/>
    <w:rsid w:val="00D54C33"/>
    <w:rsid w:val="00D55272"/>
    <w:rsid w:val="00D55FA1"/>
    <w:rsid w:val="00D56470"/>
    <w:rsid w:val="00D611C6"/>
    <w:rsid w:val="00D62C1B"/>
    <w:rsid w:val="00D62F6B"/>
    <w:rsid w:val="00D65EAC"/>
    <w:rsid w:val="00D67379"/>
    <w:rsid w:val="00D72509"/>
    <w:rsid w:val="00D75637"/>
    <w:rsid w:val="00D75CAC"/>
    <w:rsid w:val="00D75D4A"/>
    <w:rsid w:val="00D7640F"/>
    <w:rsid w:val="00D76670"/>
    <w:rsid w:val="00D76B56"/>
    <w:rsid w:val="00D76E37"/>
    <w:rsid w:val="00D773D5"/>
    <w:rsid w:val="00D77521"/>
    <w:rsid w:val="00D777DA"/>
    <w:rsid w:val="00D77893"/>
    <w:rsid w:val="00D801F8"/>
    <w:rsid w:val="00D82171"/>
    <w:rsid w:val="00D847C3"/>
    <w:rsid w:val="00D86BC4"/>
    <w:rsid w:val="00D86ED1"/>
    <w:rsid w:val="00D90986"/>
    <w:rsid w:val="00D90AF2"/>
    <w:rsid w:val="00D90D10"/>
    <w:rsid w:val="00D91D5B"/>
    <w:rsid w:val="00D92754"/>
    <w:rsid w:val="00D92EF9"/>
    <w:rsid w:val="00D93A59"/>
    <w:rsid w:val="00D94737"/>
    <w:rsid w:val="00D96BEA"/>
    <w:rsid w:val="00D96CD1"/>
    <w:rsid w:val="00D96FC5"/>
    <w:rsid w:val="00D974CB"/>
    <w:rsid w:val="00DA1849"/>
    <w:rsid w:val="00DA1887"/>
    <w:rsid w:val="00DA449B"/>
    <w:rsid w:val="00DA4721"/>
    <w:rsid w:val="00DA4B20"/>
    <w:rsid w:val="00DA7719"/>
    <w:rsid w:val="00DA7961"/>
    <w:rsid w:val="00DA7AFF"/>
    <w:rsid w:val="00DB1073"/>
    <w:rsid w:val="00DB157B"/>
    <w:rsid w:val="00DB1673"/>
    <w:rsid w:val="00DB2103"/>
    <w:rsid w:val="00DB30F9"/>
    <w:rsid w:val="00DB33CE"/>
    <w:rsid w:val="00DB3F13"/>
    <w:rsid w:val="00DB44DB"/>
    <w:rsid w:val="00DB6ED8"/>
    <w:rsid w:val="00DC1D41"/>
    <w:rsid w:val="00DC2753"/>
    <w:rsid w:val="00DC41EC"/>
    <w:rsid w:val="00DC51D3"/>
    <w:rsid w:val="00DC528D"/>
    <w:rsid w:val="00DC56B9"/>
    <w:rsid w:val="00DC6616"/>
    <w:rsid w:val="00DC7200"/>
    <w:rsid w:val="00DC7E47"/>
    <w:rsid w:val="00DD2341"/>
    <w:rsid w:val="00DD4331"/>
    <w:rsid w:val="00DD48AC"/>
    <w:rsid w:val="00DD6606"/>
    <w:rsid w:val="00DD6C59"/>
    <w:rsid w:val="00DE03B5"/>
    <w:rsid w:val="00DE0E56"/>
    <w:rsid w:val="00DF0ACA"/>
    <w:rsid w:val="00DF1172"/>
    <w:rsid w:val="00DF12EF"/>
    <w:rsid w:val="00DF2476"/>
    <w:rsid w:val="00DF46AA"/>
    <w:rsid w:val="00DF6D1C"/>
    <w:rsid w:val="00DF7BD0"/>
    <w:rsid w:val="00E00818"/>
    <w:rsid w:val="00E0087D"/>
    <w:rsid w:val="00E008AE"/>
    <w:rsid w:val="00E0268F"/>
    <w:rsid w:val="00E0336B"/>
    <w:rsid w:val="00E0442D"/>
    <w:rsid w:val="00E04CC5"/>
    <w:rsid w:val="00E04F19"/>
    <w:rsid w:val="00E0631E"/>
    <w:rsid w:val="00E10EA2"/>
    <w:rsid w:val="00E112E2"/>
    <w:rsid w:val="00E126AF"/>
    <w:rsid w:val="00E127D0"/>
    <w:rsid w:val="00E13347"/>
    <w:rsid w:val="00E14A5D"/>
    <w:rsid w:val="00E157D6"/>
    <w:rsid w:val="00E16C8A"/>
    <w:rsid w:val="00E17679"/>
    <w:rsid w:val="00E17F64"/>
    <w:rsid w:val="00E20AA2"/>
    <w:rsid w:val="00E211F0"/>
    <w:rsid w:val="00E2201A"/>
    <w:rsid w:val="00E23340"/>
    <w:rsid w:val="00E24568"/>
    <w:rsid w:val="00E25A64"/>
    <w:rsid w:val="00E25D20"/>
    <w:rsid w:val="00E265A0"/>
    <w:rsid w:val="00E26731"/>
    <w:rsid w:val="00E30522"/>
    <w:rsid w:val="00E307CD"/>
    <w:rsid w:val="00E31525"/>
    <w:rsid w:val="00E33038"/>
    <w:rsid w:val="00E332BC"/>
    <w:rsid w:val="00E33E5F"/>
    <w:rsid w:val="00E34349"/>
    <w:rsid w:val="00E35835"/>
    <w:rsid w:val="00E35DFD"/>
    <w:rsid w:val="00E40035"/>
    <w:rsid w:val="00E40D98"/>
    <w:rsid w:val="00E41218"/>
    <w:rsid w:val="00E42769"/>
    <w:rsid w:val="00E464E1"/>
    <w:rsid w:val="00E50445"/>
    <w:rsid w:val="00E509C9"/>
    <w:rsid w:val="00E525E0"/>
    <w:rsid w:val="00E545ED"/>
    <w:rsid w:val="00E56E15"/>
    <w:rsid w:val="00E63AB1"/>
    <w:rsid w:val="00E63E45"/>
    <w:rsid w:val="00E6560B"/>
    <w:rsid w:val="00E65E65"/>
    <w:rsid w:val="00E65EC8"/>
    <w:rsid w:val="00E66862"/>
    <w:rsid w:val="00E67AF6"/>
    <w:rsid w:val="00E67BDF"/>
    <w:rsid w:val="00E7011D"/>
    <w:rsid w:val="00E7132B"/>
    <w:rsid w:val="00E7274E"/>
    <w:rsid w:val="00E73380"/>
    <w:rsid w:val="00E746FF"/>
    <w:rsid w:val="00E75C6B"/>
    <w:rsid w:val="00E76531"/>
    <w:rsid w:val="00E76652"/>
    <w:rsid w:val="00E8062A"/>
    <w:rsid w:val="00E81195"/>
    <w:rsid w:val="00E81353"/>
    <w:rsid w:val="00E81F1C"/>
    <w:rsid w:val="00E82249"/>
    <w:rsid w:val="00E822BF"/>
    <w:rsid w:val="00E83B06"/>
    <w:rsid w:val="00E83C0D"/>
    <w:rsid w:val="00E83F2A"/>
    <w:rsid w:val="00E851AD"/>
    <w:rsid w:val="00E90006"/>
    <w:rsid w:val="00E90460"/>
    <w:rsid w:val="00E908C7"/>
    <w:rsid w:val="00E91107"/>
    <w:rsid w:val="00E92C15"/>
    <w:rsid w:val="00E935BB"/>
    <w:rsid w:val="00E93618"/>
    <w:rsid w:val="00E94394"/>
    <w:rsid w:val="00E94AE4"/>
    <w:rsid w:val="00E95737"/>
    <w:rsid w:val="00EA1C22"/>
    <w:rsid w:val="00EA2283"/>
    <w:rsid w:val="00EA2ECC"/>
    <w:rsid w:val="00EA2F3F"/>
    <w:rsid w:val="00EA3189"/>
    <w:rsid w:val="00EA3340"/>
    <w:rsid w:val="00EA3488"/>
    <w:rsid w:val="00EA3564"/>
    <w:rsid w:val="00EA5813"/>
    <w:rsid w:val="00EA7115"/>
    <w:rsid w:val="00EB0A89"/>
    <w:rsid w:val="00EB1FB0"/>
    <w:rsid w:val="00EB4D44"/>
    <w:rsid w:val="00EB50F3"/>
    <w:rsid w:val="00EB7B9E"/>
    <w:rsid w:val="00EC08A7"/>
    <w:rsid w:val="00EC52D4"/>
    <w:rsid w:val="00EC7D76"/>
    <w:rsid w:val="00ED0316"/>
    <w:rsid w:val="00ED1202"/>
    <w:rsid w:val="00ED3282"/>
    <w:rsid w:val="00ED352D"/>
    <w:rsid w:val="00ED3B9C"/>
    <w:rsid w:val="00ED4607"/>
    <w:rsid w:val="00ED48F3"/>
    <w:rsid w:val="00ED591E"/>
    <w:rsid w:val="00ED6AFF"/>
    <w:rsid w:val="00ED70B8"/>
    <w:rsid w:val="00EE0BF7"/>
    <w:rsid w:val="00EE1EF9"/>
    <w:rsid w:val="00EE25D2"/>
    <w:rsid w:val="00EE262B"/>
    <w:rsid w:val="00EE2888"/>
    <w:rsid w:val="00EE2AC4"/>
    <w:rsid w:val="00EE2ACF"/>
    <w:rsid w:val="00EE3AC7"/>
    <w:rsid w:val="00EE41A5"/>
    <w:rsid w:val="00EE4C9D"/>
    <w:rsid w:val="00EE5453"/>
    <w:rsid w:val="00EE5884"/>
    <w:rsid w:val="00EE5AF5"/>
    <w:rsid w:val="00EE6F2F"/>
    <w:rsid w:val="00EE77BB"/>
    <w:rsid w:val="00EE79FA"/>
    <w:rsid w:val="00EF03FF"/>
    <w:rsid w:val="00EF0DA3"/>
    <w:rsid w:val="00EF311D"/>
    <w:rsid w:val="00EF315F"/>
    <w:rsid w:val="00EF3D05"/>
    <w:rsid w:val="00EF5BA8"/>
    <w:rsid w:val="00EF5EB0"/>
    <w:rsid w:val="00EF7251"/>
    <w:rsid w:val="00F0098F"/>
    <w:rsid w:val="00F04ACA"/>
    <w:rsid w:val="00F04C3E"/>
    <w:rsid w:val="00F05EF4"/>
    <w:rsid w:val="00F07320"/>
    <w:rsid w:val="00F078EA"/>
    <w:rsid w:val="00F11C5C"/>
    <w:rsid w:val="00F14195"/>
    <w:rsid w:val="00F1619D"/>
    <w:rsid w:val="00F16928"/>
    <w:rsid w:val="00F2114B"/>
    <w:rsid w:val="00F213C1"/>
    <w:rsid w:val="00F21B40"/>
    <w:rsid w:val="00F22239"/>
    <w:rsid w:val="00F23E63"/>
    <w:rsid w:val="00F24892"/>
    <w:rsid w:val="00F26697"/>
    <w:rsid w:val="00F267DC"/>
    <w:rsid w:val="00F26B8B"/>
    <w:rsid w:val="00F26FDE"/>
    <w:rsid w:val="00F2792D"/>
    <w:rsid w:val="00F27F3A"/>
    <w:rsid w:val="00F3269E"/>
    <w:rsid w:val="00F32760"/>
    <w:rsid w:val="00F33A6F"/>
    <w:rsid w:val="00F34DAA"/>
    <w:rsid w:val="00F367AD"/>
    <w:rsid w:val="00F40EE7"/>
    <w:rsid w:val="00F40FC8"/>
    <w:rsid w:val="00F4122B"/>
    <w:rsid w:val="00F41B6B"/>
    <w:rsid w:val="00F421F1"/>
    <w:rsid w:val="00F429BB"/>
    <w:rsid w:val="00F4379A"/>
    <w:rsid w:val="00F43A0D"/>
    <w:rsid w:val="00F44D26"/>
    <w:rsid w:val="00F4783E"/>
    <w:rsid w:val="00F50469"/>
    <w:rsid w:val="00F5066E"/>
    <w:rsid w:val="00F525D7"/>
    <w:rsid w:val="00F52908"/>
    <w:rsid w:val="00F52B81"/>
    <w:rsid w:val="00F5539A"/>
    <w:rsid w:val="00F57797"/>
    <w:rsid w:val="00F57BB6"/>
    <w:rsid w:val="00F600A5"/>
    <w:rsid w:val="00F639B0"/>
    <w:rsid w:val="00F641D0"/>
    <w:rsid w:val="00F66AAC"/>
    <w:rsid w:val="00F674CF"/>
    <w:rsid w:val="00F67AC5"/>
    <w:rsid w:val="00F70181"/>
    <w:rsid w:val="00F7055D"/>
    <w:rsid w:val="00F70AE9"/>
    <w:rsid w:val="00F7547E"/>
    <w:rsid w:val="00F75CAD"/>
    <w:rsid w:val="00F77E18"/>
    <w:rsid w:val="00F8060A"/>
    <w:rsid w:val="00F829C4"/>
    <w:rsid w:val="00F82FC3"/>
    <w:rsid w:val="00F8343D"/>
    <w:rsid w:val="00F83E2A"/>
    <w:rsid w:val="00F8622A"/>
    <w:rsid w:val="00F862AD"/>
    <w:rsid w:val="00F8713A"/>
    <w:rsid w:val="00F87D13"/>
    <w:rsid w:val="00F87D3E"/>
    <w:rsid w:val="00F914F0"/>
    <w:rsid w:val="00F916F4"/>
    <w:rsid w:val="00F9499B"/>
    <w:rsid w:val="00F94D1D"/>
    <w:rsid w:val="00F95134"/>
    <w:rsid w:val="00F951A1"/>
    <w:rsid w:val="00F9543C"/>
    <w:rsid w:val="00F95BCE"/>
    <w:rsid w:val="00F9619A"/>
    <w:rsid w:val="00F97193"/>
    <w:rsid w:val="00F97E92"/>
    <w:rsid w:val="00FA19FE"/>
    <w:rsid w:val="00FA2476"/>
    <w:rsid w:val="00FA3ABA"/>
    <w:rsid w:val="00FA4681"/>
    <w:rsid w:val="00FA55BC"/>
    <w:rsid w:val="00FA6286"/>
    <w:rsid w:val="00FB1DEB"/>
    <w:rsid w:val="00FB27F1"/>
    <w:rsid w:val="00FB31FF"/>
    <w:rsid w:val="00FB38C7"/>
    <w:rsid w:val="00FB44C8"/>
    <w:rsid w:val="00FB453A"/>
    <w:rsid w:val="00FB485F"/>
    <w:rsid w:val="00FB5525"/>
    <w:rsid w:val="00FB6FE9"/>
    <w:rsid w:val="00FB724C"/>
    <w:rsid w:val="00FB798C"/>
    <w:rsid w:val="00FC1546"/>
    <w:rsid w:val="00FC4401"/>
    <w:rsid w:val="00FC4C53"/>
    <w:rsid w:val="00FC4E31"/>
    <w:rsid w:val="00FC60E2"/>
    <w:rsid w:val="00FC7403"/>
    <w:rsid w:val="00FC7774"/>
    <w:rsid w:val="00FD0467"/>
    <w:rsid w:val="00FD158D"/>
    <w:rsid w:val="00FD1C89"/>
    <w:rsid w:val="00FD2C6A"/>
    <w:rsid w:val="00FD4D24"/>
    <w:rsid w:val="00FD686D"/>
    <w:rsid w:val="00FD7A7A"/>
    <w:rsid w:val="00FE00FF"/>
    <w:rsid w:val="00FE1827"/>
    <w:rsid w:val="00FE667E"/>
    <w:rsid w:val="00FE6975"/>
    <w:rsid w:val="00FE7828"/>
    <w:rsid w:val="00FF0D18"/>
    <w:rsid w:val="00FF2C76"/>
    <w:rsid w:val="00FF323F"/>
    <w:rsid w:val="00FF358C"/>
    <w:rsid w:val="00FF43D7"/>
    <w:rsid w:val="01CAE64C"/>
    <w:rsid w:val="03A87053"/>
    <w:rsid w:val="0477D382"/>
    <w:rsid w:val="0506D354"/>
    <w:rsid w:val="054978EE"/>
    <w:rsid w:val="06150DBE"/>
    <w:rsid w:val="0643E502"/>
    <w:rsid w:val="09737AF9"/>
    <w:rsid w:val="0A0F3A87"/>
    <w:rsid w:val="0BF3F064"/>
    <w:rsid w:val="0C3E5C3B"/>
    <w:rsid w:val="0C42CC5D"/>
    <w:rsid w:val="0CB0AD60"/>
    <w:rsid w:val="0D8C27EB"/>
    <w:rsid w:val="0DC1E02D"/>
    <w:rsid w:val="0F1E83A6"/>
    <w:rsid w:val="0F5DB08E"/>
    <w:rsid w:val="0F80A5E8"/>
    <w:rsid w:val="12E36375"/>
    <w:rsid w:val="132521EF"/>
    <w:rsid w:val="13306DFB"/>
    <w:rsid w:val="14B5BA48"/>
    <w:rsid w:val="1520C05C"/>
    <w:rsid w:val="15B0A4B2"/>
    <w:rsid w:val="169F9F22"/>
    <w:rsid w:val="17C16421"/>
    <w:rsid w:val="17CED31F"/>
    <w:rsid w:val="1A35C327"/>
    <w:rsid w:val="1AE874D4"/>
    <w:rsid w:val="1BBA8BE7"/>
    <w:rsid w:val="1DA3C863"/>
    <w:rsid w:val="1E310131"/>
    <w:rsid w:val="216F3A6B"/>
    <w:rsid w:val="238B15F1"/>
    <w:rsid w:val="23929DDF"/>
    <w:rsid w:val="272AD7D4"/>
    <w:rsid w:val="27518269"/>
    <w:rsid w:val="283AF102"/>
    <w:rsid w:val="29F3165B"/>
    <w:rsid w:val="2A434DF6"/>
    <w:rsid w:val="2C135BC3"/>
    <w:rsid w:val="2CBE69BD"/>
    <w:rsid w:val="2E4F1281"/>
    <w:rsid w:val="2EC8C257"/>
    <w:rsid w:val="2F0824F6"/>
    <w:rsid w:val="311A285A"/>
    <w:rsid w:val="3298452A"/>
    <w:rsid w:val="32FB55F0"/>
    <w:rsid w:val="337931FB"/>
    <w:rsid w:val="337C9745"/>
    <w:rsid w:val="35253B06"/>
    <w:rsid w:val="3640FC09"/>
    <w:rsid w:val="3912A140"/>
    <w:rsid w:val="392BEDA1"/>
    <w:rsid w:val="39418397"/>
    <w:rsid w:val="3A187944"/>
    <w:rsid w:val="3AC58E58"/>
    <w:rsid w:val="3B2A3ACF"/>
    <w:rsid w:val="3CB03D8D"/>
    <w:rsid w:val="3F8367B5"/>
    <w:rsid w:val="3F887BBD"/>
    <w:rsid w:val="3FB2B6E4"/>
    <w:rsid w:val="3FD45272"/>
    <w:rsid w:val="3FF6EE17"/>
    <w:rsid w:val="401038ED"/>
    <w:rsid w:val="4138696C"/>
    <w:rsid w:val="4164CAB9"/>
    <w:rsid w:val="4245F53B"/>
    <w:rsid w:val="4426285C"/>
    <w:rsid w:val="477398B1"/>
    <w:rsid w:val="4773FD70"/>
    <w:rsid w:val="47FF9C6C"/>
    <w:rsid w:val="4ACB2E75"/>
    <w:rsid w:val="4D1CC19C"/>
    <w:rsid w:val="4E1715DD"/>
    <w:rsid w:val="50CA6240"/>
    <w:rsid w:val="51DD607E"/>
    <w:rsid w:val="56E67AC6"/>
    <w:rsid w:val="5732A8F8"/>
    <w:rsid w:val="576AACE8"/>
    <w:rsid w:val="59160C51"/>
    <w:rsid w:val="59B25FEB"/>
    <w:rsid w:val="59E46152"/>
    <w:rsid w:val="5A20E285"/>
    <w:rsid w:val="5A5FCCB3"/>
    <w:rsid w:val="5D1AC87B"/>
    <w:rsid w:val="5DD7C706"/>
    <w:rsid w:val="5DFEB75D"/>
    <w:rsid w:val="5FE1293E"/>
    <w:rsid w:val="609C799C"/>
    <w:rsid w:val="60A86AED"/>
    <w:rsid w:val="6275CEB4"/>
    <w:rsid w:val="630C2E36"/>
    <w:rsid w:val="64CE8CB5"/>
    <w:rsid w:val="65CF7693"/>
    <w:rsid w:val="6643CEF8"/>
    <w:rsid w:val="67620E74"/>
    <w:rsid w:val="695E9758"/>
    <w:rsid w:val="708B7038"/>
    <w:rsid w:val="71D30C75"/>
    <w:rsid w:val="742B4A2E"/>
    <w:rsid w:val="76429AB5"/>
    <w:rsid w:val="7644D6B8"/>
    <w:rsid w:val="769C15D1"/>
    <w:rsid w:val="7E470145"/>
    <w:rsid w:val="7EC5EF6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589F82"/>
  <w15:docId w15:val="{6683A14B-0F9A-433A-97CE-340AC9E2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3FED"/>
    <w:pPr>
      <w:spacing w:before="80"/>
    </w:pPr>
    <w:rPr>
      <w:sz w:val="22"/>
      <w:szCs w:val="22"/>
      <w:lang w:val="lt-LT" w:eastAsia="en-US"/>
    </w:rPr>
  </w:style>
  <w:style w:type="paragraph" w:styleId="Heading1">
    <w:name w:val="heading 1"/>
    <w:basedOn w:val="Title"/>
    <w:next w:val="Normal"/>
    <w:link w:val="Heading1Char"/>
    <w:uiPriority w:val="9"/>
    <w:qFormat/>
    <w:rsid w:val="0022195F"/>
    <w:pPr>
      <w:outlineLvl w:val="0"/>
    </w:pPr>
  </w:style>
  <w:style w:type="paragraph" w:styleId="Heading2">
    <w:name w:val="heading 2"/>
    <w:basedOn w:val="1Headline"/>
    <w:next w:val="Normal"/>
    <w:link w:val="Heading2Char"/>
    <w:uiPriority w:val="9"/>
    <w:unhideWhenUsed/>
    <w:qFormat/>
    <w:rsid w:val="00C76F09"/>
    <w:pPr>
      <w:outlineLvl w:val="1"/>
    </w:pPr>
    <w:rPr>
      <w:color w:val="004E84" w:themeColor="text2"/>
      <w:sz w:val="40"/>
    </w:rPr>
  </w:style>
  <w:style w:type="paragraph" w:styleId="Heading3">
    <w:name w:val="heading 3"/>
    <w:basedOn w:val="Heading2"/>
    <w:next w:val="Normal"/>
    <w:link w:val="Heading3Char"/>
    <w:uiPriority w:val="9"/>
    <w:unhideWhenUsed/>
    <w:qFormat/>
    <w:rsid w:val="0022195F"/>
    <w:pPr>
      <w:outlineLvl w:val="2"/>
    </w:pPr>
    <w:rPr>
      <w:sz w:val="24"/>
      <w:szCs w:val="24"/>
    </w:rPr>
  </w:style>
  <w:style w:type="paragraph" w:styleId="Heading4">
    <w:name w:val="heading 4"/>
    <w:basedOn w:val="Heading2"/>
    <w:next w:val="Normal"/>
    <w:link w:val="Heading4Char"/>
    <w:uiPriority w:val="9"/>
    <w:unhideWhenUsed/>
    <w:qFormat/>
    <w:rsid w:val="0022195F"/>
    <w:pPr>
      <w:outlineLvl w:val="3"/>
    </w:pPr>
    <w:rPr>
      <w:b w:val="0"/>
      <w:bCs/>
      <w:sz w:val="24"/>
      <w:szCs w:val="24"/>
    </w:rPr>
  </w:style>
  <w:style w:type="paragraph" w:styleId="Heading5">
    <w:name w:val="heading 5"/>
    <w:basedOn w:val="Normal"/>
    <w:next w:val="Normal"/>
    <w:link w:val="Heading5Char"/>
    <w:uiPriority w:val="9"/>
    <w:unhideWhenUsed/>
    <w:qFormat/>
    <w:rsid w:val="0022195F"/>
    <w:pPr>
      <w:keepNext/>
      <w:keepLines/>
      <w:spacing w:before="40"/>
      <w:outlineLvl w:val="4"/>
    </w:pPr>
    <w:rPr>
      <w:rFonts w:asciiTheme="majorHAnsi" w:eastAsiaTheme="majorEastAsia" w:hAnsiTheme="majorHAnsi" w:cstheme="majorBidi"/>
      <w:b/>
      <w:color w:val="4B4B4D"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2195F"/>
    <w:rPr>
      <w:rFonts w:asciiTheme="minorHAnsi" w:eastAsiaTheme="minorEastAsia" w:hAnsiTheme="minorHAnsi" w:cs="Calibri-Bold"/>
      <w:b/>
      <w:bCs/>
      <w:color w:val="004E84" w:themeColor="text2"/>
      <w:sz w:val="40"/>
      <w:szCs w:val="40"/>
      <w:lang w:val="en-IE" w:eastAsia="zh-CN"/>
    </w:rPr>
  </w:style>
  <w:style w:type="paragraph" w:styleId="BalloonText">
    <w:name w:val="Balloon Text"/>
    <w:basedOn w:val="Normal"/>
    <w:link w:val="BalloonTextChar"/>
    <w:uiPriority w:val="99"/>
    <w:semiHidden/>
    <w:unhideWhenUsed/>
    <w:rsid w:val="00962158"/>
    <w:pPr>
      <w:spacing w:before="0"/>
    </w:pPr>
    <w:rPr>
      <w:rFonts w:ascii="Tahoma" w:hAnsi="Tahoma" w:cs="Tahoma"/>
      <w:sz w:val="16"/>
      <w:szCs w:val="16"/>
    </w:rPr>
  </w:style>
  <w:style w:type="character" w:customStyle="1" w:styleId="BalloonTextChar">
    <w:name w:val="Balloon Text Char"/>
    <w:link w:val="BalloonText"/>
    <w:uiPriority w:val="99"/>
    <w:semiHidden/>
    <w:rsid w:val="00962158"/>
    <w:rPr>
      <w:rFonts w:ascii="Tahoma" w:hAnsi="Tahoma" w:cs="Tahoma"/>
      <w:sz w:val="16"/>
      <w:szCs w:val="16"/>
    </w:rPr>
  </w:style>
  <w:style w:type="paragraph" w:styleId="Header">
    <w:name w:val="header"/>
    <w:basedOn w:val="Normal"/>
    <w:link w:val="HeaderChar"/>
    <w:uiPriority w:val="99"/>
    <w:unhideWhenUsed/>
    <w:rsid w:val="00962158"/>
    <w:pPr>
      <w:tabs>
        <w:tab w:val="center" w:pos="4536"/>
        <w:tab w:val="right" w:pos="9072"/>
      </w:tabs>
      <w:spacing w:before="0"/>
    </w:pPr>
  </w:style>
  <w:style w:type="character" w:customStyle="1" w:styleId="HeaderChar">
    <w:name w:val="Header Char"/>
    <w:basedOn w:val="DefaultParagraphFont"/>
    <w:link w:val="Header"/>
    <w:uiPriority w:val="99"/>
    <w:rsid w:val="00962158"/>
  </w:style>
  <w:style w:type="paragraph" w:styleId="Footer">
    <w:name w:val="footer"/>
    <w:basedOn w:val="Normal"/>
    <w:link w:val="FooterChar"/>
    <w:uiPriority w:val="99"/>
    <w:unhideWhenUsed/>
    <w:rsid w:val="00962158"/>
    <w:pPr>
      <w:tabs>
        <w:tab w:val="center" w:pos="4536"/>
        <w:tab w:val="right" w:pos="9072"/>
      </w:tabs>
      <w:spacing w:before="0"/>
    </w:pPr>
  </w:style>
  <w:style w:type="character" w:customStyle="1" w:styleId="FooterChar">
    <w:name w:val="Footer Char"/>
    <w:basedOn w:val="DefaultParagraphFont"/>
    <w:link w:val="Footer"/>
    <w:uiPriority w:val="99"/>
    <w:rsid w:val="00962158"/>
  </w:style>
  <w:style w:type="character" w:styleId="Hyperlink">
    <w:name w:val="Hyperlink"/>
    <w:uiPriority w:val="99"/>
    <w:unhideWhenUsed/>
    <w:rsid w:val="00EA5813"/>
    <w:rPr>
      <w:color w:val="00507F"/>
      <w:u w:val="single"/>
    </w:rPr>
  </w:style>
  <w:style w:type="paragraph" w:customStyle="1" w:styleId="StandardText">
    <w:name w:val="Standard Text"/>
    <w:basedOn w:val="Normal"/>
    <w:link w:val="StandardTextZchn"/>
    <w:qFormat/>
    <w:rsid w:val="00187D5E"/>
    <w:pPr>
      <w:spacing w:line="320" w:lineRule="exact"/>
    </w:pPr>
    <w:rPr>
      <w:color w:val="4B4B4D" w:themeColor="text1"/>
      <w:sz w:val="24"/>
      <w:szCs w:val="24"/>
    </w:rPr>
  </w:style>
  <w:style w:type="paragraph" w:styleId="ListParagraph">
    <w:name w:val="List Paragraph"/>
    <w:basedOn w:val="Normal"/>
    <w:link w:val="ListParagraphChar"/>
    <w:uiPriority w:val="34"/>
    <w:qFormat/>
    <w:rsid w:val="00833445"/>
    <w:pPr>
      <w:ind w:left="720"/>
      <w:contextualSpacing/>
    </w:pPr>
  </w:style>
  <w:style w:type="character" w:customStyle="1" w:styleId="StandardTextZchn">
    <w:name w:val="Standard Text Zchn"/>
    <w:link w:val="StandardText"/>
    <w:rsid w:val="00187D5E"/>
    <w:rPr>
      <w:color w:val="4B4B4D" w:themeColor="text1"/>
      <w:sz w:val="24"/>
      <w:szCs w:val="24"/>
      <w:lang w:val="en-GB" w:eastAsia="en-US"/>
    </w:rPr>
  </w:style>
  <w:style w:type="paragraph" w:customStyle="1" w:styleId="1Headline">
    <w:name w:val="1.Headline"/>
    <w:basedOn w:val="ListParagraph"/>
    <w:link w:val="1HeadlineZchn"/>
    <w:rsid w:val="00C776D9"/>
    <w:pPr>
      <w:spacing w:before="0" w:after="120" w:line="300" w:lineRule="exact"/>
      <w:ind w:left="0"/>
    </w:pPr>
    <w:rPr>
      <w:b/>
      <w:color w:val="007BB2" w:themeColor="background2"/>
      <w:sz w:val="28"/>
      <w:szCs w:val="28"/>
    </w:rPr>
  </w:style>
  <w:style w:type="paragraph" w:customStyle="1" w:styleId="11Headline">
    <w:name w:val="1.1. Headline"/>
    <w:basedOn w:val="StandardText"/>
    <w:link w:val="11HeadlineZchn"/>
    <w:rsid w:val="00C776D9"/>
    <w:rPr>
      <w:b/>
      <w:color w:val="007BB2" w:themeColor="background2"/>
      <w:szCs w:val="20"/>
    </w:rPr>
  </w:style>
  <w:style w:type="character" w:customStyle="1" w:styleId="ListParagraphChar">
    <w:name w:val="List Paragraph Char"/>
    <w:basedOn w:val="DefaultParagraphFont"/>
    <w:link w:val="ListParagraph"/>
    <w:uiPriority w:val="34"/>
    <w:rsid w:val="00833445"/>
  </w:style>
  <w:style w:type="character" w:customStyle="1" w:styleId="1HeadlineZchn">
    <w:name w:val="1.Headline Zchn"/>
    <w:link w:val="1Headline"/>
    <w:rsid w:val="00C776D9"/>
    <w:rPr>
      <w:b/>
      <w:color w:val="007BB2" w:themeColor="background2"/>
      <w:sz w:val="28"/>
      <w:szCs w:val="28"/>
      <w:lang w:val="en-GB" w:eastAsia="en-US"/>
    </w:rPr>
  </w:style>
  <w:style w:type="paragraph" w:customStyle="1" w:styleId="111Headline">
    <w:name w:val="1.1.1.Headline"/>
    <w:basedOn w:val="StandardText"/>
    <w:link w:val="111HeadlineZchn"/>
    <w:rsid w:val="005D7E60"/>
    <w:rPr>
      <w:szCs w:val="20"/>
    </w:rPr>
  </w:style>
  <w:style w:type="character" w:customStyle="1" w:styleId="11HeadlineZchn">
    <w:name w:val="1.1. Headline Zchn"/>
    <w:link w:val="11Headline"/>
    <w:rsid w:val="00C776D9"/>
    <w:rPr>
      <w:b/>
      <w:color w:val="007BB2" w:themeColor="background2"/>
      <w:sz w:val="24"/>
      <w:lang w:val="en-GB" w:eastAsia="en-US"/>
    </w:rPr>
  </w:style>
  <w:style w:type="paragraph" w:customStyle="1" w:styleId="Companyname">
    <w:name w:val="Company name"/>
    <w:basedOn w:val="Normal"/>
    <w:link w:val="CompanynameZchn"/>
    <w:qFormat/>
    <w:rsid w:val="005D7E60"/>
    <w:pPr>
      <w:spacing w:before="0" w:line="260" w:lineRule="exact"/>
    </w:pPr>
    <w:rPr>
      <w:color w:val="535353"/>
      <w:sz w:val="20"/>
      <w:szCs w:val="20"/>
    </w:rPr>
  </w:style>
  <w:style w:type="character" w:customStyle="1" w:styleId="111HeadlineZchn">
    <w:name w:val="1.1.1.Headline Zchn"/>
    <w:link w:val="111Headline"/>
    <w:rsid w:val="005D7E60"/>
    <w:rPr>
      <w:color w:val="535353"/>
      <w:sz w:val="20"/>
      <w:szCs w:val="20"/>
    </w:rPr>
  </w:style>
  <w:style w:type="character" w:customStyle="1" w:styleId="CompanynameZchn">
    <w:name w:val="Company name Zchn"/>
    <w:link w:val="Companyname"/>
    <w:rsid w:val="005D7E60"/>
    <w:rPr>
      <w:color w:val="535353"/>
      <w:sz w:val="20"/>
      <w:szCs w:val="20"/>
    </w:rPr>
  </w:style>
  <w:style w:type="paragraph" w:styleId="Revision">
    <w:name w:val="Revision"/>
    <w:hidden/>
    <w:uiPriority w:val="99"/>
    <w:semiHidden/>
    <w:rsid w:val="0079485D"/>
    <w:rPr>
      <w:sz w:val="22"/>
      <w:szCs w:val="22"/>
      <w:lang w:eastAsia="en-US"/>
    </w:rPr>
  </w:style>
  <w:style w:type="paragraph" w:styleId="TOC1">
    <w:name w:val="toc 1"/>
    <w:basedOn w:val="Normal"/>
    <w:next w:val="Normal"/>
    <w:autoRedefine/>
    <w:uiPriority w:val="39"/>
    <w:unhideWhenUsed/>
    <w:rsid w:val="00117449"/>
    <w:pPr>
      <w:tabs>
        <w:tab w:val="right" w:leader="dot" w:pos="10194"/>
      </w:tabs>
    </w:pPr>
    <w:rPr>
      <w:b/>
      <w:bCs/>
      <w:noProof/>
    </w:rPr>
  </w:style>
  <w:style w:type="paragraph" w:styleId="TOC2">
    <w:name w:val="toc 2"/>
    <w:basedOn w:val="Normal"/>
    <w:next w:val="Normal"/>
    <w:autoRedefine/>
    <w:uiPriority w:val="39"/>
    <w:unhideWhenUsed/>
    <w:rsid w:val="0079485D"/>
    <w:pPr>
      <w:ind w:left="220"/>
    </w:pPr>
  </w:style>
  <w:style w:type="paragraph" w:styleId="TOC3">
    <w:name w:val="toc 3"/>
    <w:basedOn w:val="Normal"/>
    <w:next w:val="Normal"/>
    <w:autoRedefine/>
    <w:uiPriority w:val="39"/>
    <w:unhideWhenUsed/>
    <w:rsid w:val="0079485D"/>
    <w:pPr>
      <w:ind w:left="440"/>
    </w:pPr>
  </w:style>
  <w:style w:type="paragraph" w:styleId="TOC4">
    <w:name w:val="toc 4"/>
    <w:basedOn w:val="Normal"/>
    <w:next w:val="Normal"/>
    <w:autoRedefine/>
    <w:uiPriority w:val="39"/>
    <w:unhideWhenUsed/>
    <w:rsid w:val="0079485D"/>
    <w:pPr>
      <w:ind w:left="660"/>
    </w:pPr>
  </w:style>
  <w:style w:type="paragraph" w:styleId="TOC5">
    <w:name w:val="toc 5"/>
    <w:basedOn w:val="Normal"/>
    <w:next w:val="Normal"/>
    <w:autoRedefine/>
    <w:uiPriority w:val="39"/>
    <w:unhideWhenUsed/>
    <w:rsid w:val="0079485D"/>
    <w:pPr>
      <w:ind w:left="880"/>
    </w:pPr>
  </w:style>
  <w:style w:type="paragraph" w:styleId="TOC6">
    <w:name w:val="toc 6"/>
    <w:basedOn w:val="Normal"/>
    <w:next w:val="Normal"/>
    <w:autoRedefine/>
    <w:uiPriority w:val="39"/>
    <w:unhideWhenUsed/>
    <w:rsid w:val="0079485D"/>
    <w:pPr>
      <w:ind w:left="1100"/>
    </w:pPr>
  </w:style>
  <w:style w:type="paragraph" w:styleId="TOC7">
    <w:name w:val="toc 7"/>
    <w:basedOn w:val="Normal"/>
    <w:next w:val="Normal"/>
    <w:autoRedefine/>
    <w:uiPriority w:val="39"/>
    <w:unhideWhenUsed/>
    <w:rsid w:val="0079485D"/>
    <w:pPr>
      <w:ind w:left="1320"/>
    </w:pPr>
  </w:style>
  <w:style w:type="paragraph" w:styleId="TOC8">
    <w:name w:val="toc 8"/>
    <w:basedOn w:val="Normal"/>
    <w:next w:val="Normal"/>
    <w:autoRedefine/>
    <w:uiPriority w:val="39"/>
    <w:unhideWhenUsed/>
    <w:rsid w:val="0079485D"/>
    <w:pPr>
      <w:ind w:left="1540"/>
    </w:pPr>
  </w:style>
  <w:style w:type="paragraph" w:styleId="TOC9">
    <w:name w:val="toc 9"/>
    <w:basedOn w:val="Normal"/>
    <w:next w:val="Normal"/>
    <w:autoRedefine/>
    <w:uiPriority w:val="39"/>
    <w:unhideWhenUsed/>
    <w:rsid w:val="0079485D"/>
    <w:pPr>
      <w:ind w:left="1760"/>
    </w:pPr>
  </w:style>
  <w:style w:type="table" w:styleId="TableGrid">
    <w:name w:val="Table Grid"/>
    <w:basedOn w:val="TableNormal"/>
    <w:uiPriority w:val="59"/>
    <w:rsid w:val="007F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3E5F"/>
    <w:rPr>
      <w:color w:val="808080"/>
    </w:rPr>
  </w:style>
  <w:style w:type="paragraph" w:styleId="Title">
    <w:name w:val="Title"/>
    <w:basedOn w:val="Normal"/>
    <w:next w:val="Normal"/>
    <w:link w:val="TitleChar"/>
    <w:uiPriority w:val="10"/>
    <w:rsid w:val="00C776D9"/>
    <w:pPr>
      <w:adjustRightInd w:val="0"/>
      <w:snapToGrid w:val="0"/>
      <w:spacing w:after="80" w:line="240" w:lineRule="atLeast"/>
      <w:contextualSpacing/>
    </w:pPr>
    <w:rPr>
      <w:rFonts w:asciiTheme="minorHAnsi" w:eastAsiaTheme="minorEastAsia" w:hAnsiTheme="minorHAnsi" w:cs="Calibri-Bold"/>
      <w:b/>
      <w:bCs/>
      <w:color w:val="004E84" w:themeColor="text2"/>
      <w:sz w:val="40"/>
      <w:szCs w:val="40"/>
      <w:lang w:val="en-IE" w:eastAsia="zh-CN"/>
    </w:rPr>
  </w:style>
  <w:style w:type="character" w:customStyle="1" w:styleId="TitleChar">
    <w:name w:val="Title Char"/>
    <w:basedOn w:val="DefaultParagraphFont"/>
    <w:link w:val="Title"/>
    <w:uiPriority w:val="10"/>
    <w:rsid w:val="00C776D9"/>
    <w:rPr>
      <w:rFonts w:asciiTheme="minorHAnsi" w:eastAsiaTheme="minorEastAsia" w:hAnsiTheme="minorHAnsi" w:cs="Calibri-Bold"/>
      <w:b/>
      <w:bCs/>
      <w:color w:val="004E84" w:themeColor="text2"/>
      <w:sz w:val="40"/>
      <w:szCs w:val="40"/>
      <w:lang w:val="en-IE" w:eastAsia="zh-CN"/>
    </w:rPr>
  </w:style>
  <w:style w:type="table" w:styleId="ListTable1Light-Accent5">
    <w:name w:val="List Table 1 Light Accent 5"/>
    <w:basedOn w:val="TableNormal"/>
    <w:uiPriority w:val="46"/>
    <w:rsid w:val="00873FED"/>
    <w:tblPr>
      <w:tblStyleRowBandSize w:val="1"/>
      <w:tblStyleColBandSize w:val="1"/>
    </w:tblPr>
    <w:tblStylePr w:type="firstRow">
      <w:rPr>
        <w:b/>
        <w:bCs/>
      </w:rPr>
      <w:tblPr/>
      <w:tcPr>
        <w:tcBorders>
          <w:bottom w:val="single" w:sz="4" w:space="0" w:color="B8CEE3" w:themeColor="accent5" w:themeTint="99"/>
        </w:tcBorders>
      </w:tcPr>
    </w:tblStylePr>
    <w:tblStylePr w:type="lastRow">
      <w:rPr>
        <w:b/>
        <w:bCs/>
      </w:rPr>
      <w:tblPr/>
      <w:tcPr>
        <w:tcBorders>
          <w:top w:val="sing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PlainTable2">
    <w:name w:val="Plain Table 2"/>
    <w:aliases w:val="IBSR Base"/>
    <w:basedOn w:val="TableNormal"/>
    <w:uiPriority w:val="42"/>
    <w:rsid w:val="00873FED"/>
    <w:rPr>
      <w:sz w:val="22"/>
    </w:rPr>
    <w:tblPr>
      <w:tblStyleRowBandSize w:val="1"/>
      <w:tblStyleColBandSize w:val="1"/>
      <w:tblBorders>
        <w:top w:val="single" w:sz="4" w:space="0" w:color="4B4B4D" w:themeColor="text1"/>
        <w:bottom w:val="single" w:sz="4" w:space="0" w:color="4B4B4D" w:themeColor="text1"/>
        <w:insideH w:val="single" w:sz="4" w:space="0" w:color="4B4B4D" w:themeColor="text1"/>
      </w:tblBorders>
    </w:tblPr>
    <w:tcPr>
      <w:vAlign w:val="center"/>
    </w:tcPr>
    <w:tblStylePr w:type="firstRow">
      <w:rPr>
        <w:b/>
        <w:bCs/>
      </w:rPr>
      <w:tblPr/>
      <w:tcPr>
        <w:tcBorders>
          <w:bottom w:val="single" w:sz="4" w:space="0" w:color="A3A3A6" w:themeColor="text1" w:themeTint="80"/>
        </w:tcBorders>
      </w:tcPr>
    </w:tblStylePr>
    <w:tblStylePr w:type="lastRow">
      <w:rPr>
        <w:b/>
        <w:bCs/>
      </w:rPr>
      <w:tblPr/>
      <w:tcPr>
        <w:tcBorders>
          <w:top w:val="single" w:sz="4" w:space="0" w:color="A3A3A6" w:themeColor="text1" w:themeTint="80"/>
        </w:tcBorders>
      </w:tcPr>
    </w:tblStylePr>
    <w:tblStylePr w:type="firstCol">
      <w:rPr>
        <w:b/>
        <w:bCs/>
      </w:rPr>
    </w:tblStylePr>
    <w:tblStylePr w:type="lastCol">
      <w:rPr>
        <w:b/>
        <w:bCs/>
      </w:rPr>
    </w:tblStylePr>
    <w:tblStylePr w:type="band1Vert">
      <w:tblPr/>
      <w:tcPr>
        <w:tcBorders>
          <w:left w:val="single" w:sz="4" w:space="0" w:color="A3A3A6" w:themeColor="text1" w:themeTint="80"/>
          <w:right w:val="single" w:sz="4" w:space="0" w:color="A3A3A6" w:themeColor="text1" w:themeTint="80"/>
        </w:tcBorders>
      </w:tcPr>
    </w:tblStylePr>
    <w:tblStylePr w:type="band2Vert">
      <w:tblPr/>
      <w:tcPr>
        <w:tcBorders>
          <w:left w:val="single" w:sz="4" w:space="0" w:color="A3A3A6" w:themeColor="text1" w:themeTint="80"/>
          <w:right w:val="single" w:sz="4" w:space="0" w:color="A3A3A6" w:themeColor="text1" w:themeTint="80"/>
        </w:tcBorders>
      </w:tcPr>
    </w:tblStylePr>
    <w:tblStylePr w:type="band1Horz">
      <w:tblPr/>
      <w:tcPr>
        <w:tcBorders>
          <w:top w:val="single" w:sz="4" w:space="0" w:color="A3A3A6" w:themeColor="text1" w:themeTint="80"/>
          <w:bottom w:val="single" w:sz="4" w:space="0" w:color="A3A3A6" w:themeColor="text1" w:themeTint="80"/>
        </w:tcBorders>
      </w:tcPr>
    </w:tblStylePr>
  </w:style>
  <w:style w:type="table" w:styleId="ListTable2-Accent5">
    <w:name w:val="List Table 2 Accent 5"/>
    <w:basedOn w:val="TableNormal"/>
    <w:uiPriority w:val="47"/>
    <w:rsid w:val="00873FED"/>
    <w:tblPr>
      <w:tblStyleRowBandSize w:val="1"/>
      <w:tblStyleColBandSize w:val="1"/>
      <w:tblBorders>
        <w:top w:val="single" w:sz="4" w:space="0" w:color="B8CEE3" w:themeColor="accent5" w:themeTint="99"/>
        <w:bottom w:val="single" w:sz="4" w:space="0" w:color="B8CEE3" w:themeColor="accent5" w:themeTint="99"/>
        <w:insideH w:val="single" w:sz="4" w:space="0" w:color="B8CE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ListTable4-Accent5">
    <w:name w:val="List Table 4 Accent 5"/>
    <w:basedOn w:val="TableNormal"/>
    <w:uiPriority w:val="49"/>
    <w:rsid w:val="00873FED"/>
    <w:tblPr>
      <w:tblStyleRowBandSize w:val="1"/>
      <w:tblStyleColBandSize w:val="1"/>
      <w:tblBorders>
        <w:top w:val="single" w:sz="4" w:space="0" w:color="B8CEE3" w:themeColor="accent5" w:themeTint="99"/>
        <w:left w:val="single" w:sz="4" w:space="0" w:color="B8CEE3" w:themeColor="accent5" w:themeTint="99"/>
        <w:bottom w:val="single" w:sz="4" w:space="0" w:color="B8CEE3" w:themeColor="accent5" w:themeTint="99"/>
        <w:right w:val="single" w:sz="4" w:space="0" w:color="B8CEE3" w:themeColor="accent5" w:themeTint="99"/>
        <w:insideH w:val="single" w:sz="4" w:space="0" w:color="B8CEE3" w:themeColor="accent5" w:themeTint="99"/>
      </w:tblBorders>
    </w:tblPr>
    <w:tblStylePr w:type="firstRow">
      <w:rPr>
        <w:b/>
        <w:bCs/>
        <w:color w:val="8AB419" w:themeColor="background1"/>
      </w:rPr>
      <w:tblPr/>
      <w:tcPr>
        <w:tcBorders>
          <w:top w:val="single" w:sz="4" w:space="0" w:color="89AFD1" w:themeColor="accent5"/>
          <w:left w:val="single" w:sz="4" w:space="0" w:color="89AFD1" w:themeColor="accent5"/>
          <w:bottom w:val="single" w:sz="4" w:space="0" w:color="89AFD1" w:themeColor="accent5"/>
          <w:right w:val="single" w:sz="4" w:space="0" w:color="89AFD1" w:themeColor="accent5"/>
          <w:insideH w:val="nil"/>
        </w:tcBorders>
        <w:shd w:val="clear" w:color="auto" w:fill="89AFD1" w:themeFill="accent5"/>
      </w:tcPr>
    </w:tblStylePr>
    <w:tblStylePr w:type="lastRow">
      <w:rPr>
        <w:b/>
        <w:bCs/>
      </w:rPr>
      <w:tblPr/>
      <w:tcPr>
        <w:tcBorders>
          <w:top w:val="doub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character" w:customStyle="1" w:styleId="Heading2Char">
    <w:name w:val="Heading 2 Char"/>
    <w:basedOn w:val="DefaultParagraphFont"/>
    <w:link w:val="Heading2"/>
    <w:uiPriority w:val="9"/>
    <w:rsid w:val="00C76F09"/>
    <w:rPr>
      <w:b/>
      <w:color w:val="004E84" w:themeColor="text2"/>
      <w:sz w:val="40"/>
      <w:szCs w:val="28"/>
      <w:lang w:val="en-GB" w:eastAsia="en-US"/>
    </w:rPr>
  </w:style>
  <w:style w:type="character" w:customStyle="1" w:styleId="Heading3Char">
    <w:name w:val="Heading 3 Char"/>
    <w:basedOn w:val="DefaultParagraphFont"/>
    <w:link w:val="Heading3"/>
    <w:uiPriority w:val="9"/>
    <w:rsid w:val="0022195F"/>
    <w:rPr>
      <w:b/>
      <w:color w:val="007BB2" w:themeColor="background2"/>
      <w:sz w:val="24"/>
      <w:szCs w:val="24"/>
      <w:lang w:val="en-GB" w:eastAsia="en-US"/>
    </w:rPr>
  </w:style>
  <w:style w:type="character" w:customStyle="1" w:styleId="Heading4Char">
    <w:name w:val="Heading 4 Char"/>
    <w:basedOn w:val="DefaultParagraphFont"/>
    <w:link w:val="Heading4"/>
    <w:uiPriority w:val="9"/>
    <w:rsid w:val="0022195F"/>
    <w:rPr>
      <w:bCs/>
      <w:color w:val="007BB2" w:themeColor="background2"/>
      <w:sz w:val="24"/>
      <w:szCs w:val="24"/>
      <w:lang w:val="en-GB" w:eastAsia="en-US"/>
    </w:rPr>
  </w:style>
  <w:style w:type="character" w:customStyle="1" w:styleId="Heading5Char">
    <w:name w:val="Heading 5 Char"/>
    <w:basedOn w:val="DefaultParagraphFont"/>
    <w:link w:val="Heading5"/>
    <w:uiPriority w:val="9"/>
    <w:rsid w:val="0022195F"/>
    <w:rPr>
      <w:rFonts w:asciiTheme="majorHAnsi" w:eastAsiaTheme="majorEastAsia" w:hAnsiTheme="majorHAnsi" w:cstheme="majorBidi"/>
      <w:b/>
      <w:color w:val="4B4B4D" w:themeColor="text1"/>
      <w:sz w:val="22"/>
      <w:szCs w:val="22"/>
      <w:lang w:val="en-GB" w:eastAsia="en-US"/>
    </w:rPr>
  </w:style>
  <w:style w:type="character" w:styleId="CommentReference">
    <w:name w:val="annotation reference"/>
    <w:basedOn w:val="DefaultParagraphFont"/>
    <w:uiPriority w:val="99"/>
    <w:semiHidden/>
    <w:unhideWhenUsed/>
    <w:rsid w:val="00B07F4A"/>
    <w:rPr>
      <w:sz w:val="16"/>
      <w:szCs w:val="16"/>
    </w:rPr>
  </w:style>
  <w:style w:type="paragraph" w:styleId="CommentText">
    <w:name w:val="annotation text"/>
    <w:basedOn w:val="Normal"/>
    <w:link w:val="CommentTextChar"/>
    <w:uiPriority w:val="99"/>
    <w:unhideWhenUsed/>
    <w:rsid w:val="00B07F4A"/>
    <w:rPr>
      <w:sz w:val="20"/>
      <w:szCs w:val="20"/>
    </w:rPr>
  </w:style>
  <w:style w:type="character" w:customStyle="1" w:styleId="CommentTextChar">
    <w:name w:val="Comment Text Char"/>
    <w:basedOn w:val="DefaultParagraphFont"/>
    <w:link w:val="CommentText"/>
    <w:uiPriority w:val="99"/>
    <w:rsid w:val="00B07F4A"/>
    <w:rPr>
      <w:lang w:val="en-GB" w:eastAsia="en-US"/>
    </w:rPr>
  </w:style>
  <w:style w:type="paragraph" w:styleId="CommentSubject">
    <w:name w:val="annotation subject"/>
    <w:basedOn w:val="CommentText"/>
    <w:next w:val="CommentText"/>
    <w:link w:val="CommentSubjectChar"/>
    <w:uiPriority w:val="99"/>
    <w:semiHidden/>
    <w:unhideWhenUsed/>
    <w:rsid w:val="00B07F4A"/>
    <w:rPr>
      <w:b/>
      <w:bCs/>
    </w:rPr>
  </w:style>
  <w:style w:type="character" w:customStyle="1" w:styleId="CommentSubjectChar">
    <w:name w:val="Comment Subject Char"/>
    <w:basedOn w:val="CommentTextChar"/>
    <w:link w:val="CommentSubject"/>
    <w:uiPriority w:val="99"/>
    <w:semiHidden/>
    <w:rsid w:val="00B07F4A"/>
    <w:rPr>
      <w:b/>
      <w:bCs/>
      <w:lang w:val="en-GB" w:eastAsia="en-US"/>
    </w:rPr>
  </w:style>
  <w:style w:type="character" w:styleId="Mention">
    <w:name w:val="Mention"/>
    <w:basedOn w:val="DefaultParagraphFont"/>
    <w:uiPriority w:val="99"/>
    <w:unhideWhenUsed/>
    <w:rsid w:val="0052363E"/>
    <w:rPr>
      <w:color w:val="2B579A"/>
      <w:shd w:val="clear" w:color="auto" w:fill="E1DFDD"/>
    </w:rPr>
  </w:style>
  <w:style w:type="table" w:styleId="GridTable4-Accent6">
    <w:name w:val="Grid Table 4 Accent 6"/>
    <w:basedOn w:val="TableNormal"/>
    <w:uiPriority w:val="49"/>
    <w:rsid w:val="000E273B"/>
    <w:tblPr>
      <w:tblStyleRowBandSize w:val="1"/>
      <w:tblStyleColBandSize w:val="1"/>
      <w:tblBorders>
        <w:top w:val="single" w:sz="4" w:space="0" w:color="F1F4F9" w:themeColor="accent6" w:themeTint="99"/>
        <w:left w:val="single" w:sz="4" w:space="0" w:color="F1F4F9" w:themeColor="accent6" w:themeTint="99"/>
        <w:bottom w:val="single" w:sz="4" w:space="0" w:color="F1F4F9" w:themeColor="accent6" w:themeTint="99"/>
        <w:right w:val="single" w:sz="4" w:space="0" w:color="F1F4F9" w:themeColor="accent6" w:themeTint="99"/>
        <w:insideH w:val="single" w:sz="4" w:space="0" w:color="F1F4F9" w:themeColor="accent6" w:themeTint="99"/>
        <w:insideV w:val="single" w:sz="4" w:space="0" w:color="F1F4F9" w:themeColor="accent6" w:themeTint="99"/>
      </w:tblBorders>
    </w:tblPr>
    <w:tblStylePr w:type="firstRow">
      <w:rPr>
        <w:b/>
        <w:bCs/>
        <w:color w:val="8AB419" w:themeColor="background1"/>
      </w:rPr>
      <w:tblPr/>
      <w:tcPr>
        <w:tcBorders>
          <w:top w:val="single" w:sz="4" w:space="0" w:color="E8EEF5" w:themeColor="accent6"/>
          <w:left w:val="single" w:sz="4" w:space="0" w:color="E8EEF5" w:themeColor="accent6"/>
          <w:bottom w:val="single" w:sz="4" w:space="0" w:color="E8EEF5" w:themeColor="accent6"/>
          <w:right w:val="single" w:sz="4" w:space="0" w:color="E8EEF5" w:themeColor="accent6"/>
          <w:insideH w:val="nil"/>
          <w:insideV w:val="nil"/>
        </w:tcBorders>
        <w:shd w:val="clear" w:color="auto" w:fill="E8EEF5" w:themeFill="accent6"/>
      </w:tcPr>
    </w:tblStylePr>
    <w:tblStylePr w:type="lastRow">
      <w:rPr>
        <w:b/>
        <w:bCs/>
      </w:rPr>
      <w:tblPr/>
      <w:tcPr>
        <w:tcBorders>
          <w:top w:val="double" w:sz="4" w:space="0" w:color="E8EEF5" w:themeColor="accent6"/>
        </w:tcBorders>
      </w:tcPr>
    </w:tblStylePr>
    <w:tblStylePr w:type="firstCol">
      <w:rPr>
        <w:b/>
        <w:bCs/>
      </w:rPr>
    </w:tblStylePr>
    <w:tblStylePr w:type="lastCol">
      <w:rPr>
        <w:b/>
        <w:bCs/>
      </w:rPr>
    </w:tblStylePr>
    <w:tblStylePr w:type="band1Vert">
      <w:tblPr/>
      <w:tcPr>
        <w:shd w:val="clear" w:color="auto" w:fill="FAFBFD" w:themeFill="accent6" w:themeFillTint="33"/>
      </w:tcPr>
    </w:tblStylePr>
    <w:tblStylePr w:type="band1Horz">
      <w:tblPr/>
      <w:tcPr>
        <w:shd w:val="clear" w:color="auto" w:fill="FAFBFD" w:themeFill="accent6" w:themeFillTint="33"/>
      </w:tcPr>
    </w:tblStylePr>
  </w:style>
  <w:style w:type="character" w:styleId="UnresolvedMention">
    <w:name w:val="Unresolved Mention"/>
    <w:basedOn w:val="DefaultParagraphFont"/>
    <w:uiPriority w:val="99"/>
    <w:semiHidden/>
    <w:unhideWhenUsed/>
    <w:rsid w:val="0020316B"/>
    <w:rPr>
      <w:color w:val="605E5C"/>
      <w:shd w:val="clear" w:color="auto" w:fill="E1DFDD"/>
    </w:rPr>
  </w:style>
  <w:style w:type="paragraph" w:styleId="FootnoteText">
    <w:name w:val="footnote text"/>
    <w:basedOn w:val="Normal"/>
    <w:link w:val="FootnoteTextChar"/>
    <w:uiPriority w:val="99"/>
    <w:semiHidden/>
    <w:unhideWhenUsed/>
    <w:rsid w:val="00B869AE"/>
    <w:pPr>
      <w:spacing w:before="0"/>
    </w:pPr>
    <w:rPr>
      <w:sz w:val="20"/>
      <w:szCs w:val="20"/>
    </w:rPr>
  </w:style>
  <w:style w:type="character" w:customStyle="1" w:styleId="FootnoteTextChar">
    <w:name w:val="Footnote Text Char"/>
    <w:basedOn w:val="DefaultParagraphFont"/>
    <w:link w:val="FootnoteText"/>
    <w:uiPriority w:val="99"/>
    <w:semiHidden/>
    <w:rsid w:val="00B869AE"/>
    <w:rPr>
      <w:lang w:val="en-GB" w:eastAsia="en-US"/>
    </w:rPr>
  </w:style>
  <w:style w:type="character" w:styleId="FootnoteReference">
    <w:name w:val="footnote reference"/>
    <w:basedOn w:val="DefaultParagraphFont"/>
    <w:uiPriority w:val="99"/>
    <w:semiHidden/>
    <w:unhideWhenUsed/>
    <w:rsid w:val="00B869AE"/>
    <w:rPr>
      <w:vertAlign w:val="superscript"/>
    </w:rPr>
  </w:style>
  <w:style w:type="paragraph" w:styleId="Caption">
    <w:name w:val="caption"/>
    <w:basedOn w:val="Normal"/>
    <w:next w:val="Normal"/>
    <w:uiPriority w:val="35"/>
    <w:unhideWhenUsed/>
    <w:qFormat/>
    <w:rsid w:val="000056EF"/>
    <w:pPr>
      <w:spacing w:before="0" w:after="200"/>
    </w:pPr>
    <w:rPr>
      <w:i/>
      <w:iCs/>
      <w:color w:val="004E84" w:themeColor="text2"/>
      <w:sz w:val="18"/>
      <w:szCs w:val="18"/>
    </w:rPr>
  </w:style>
  <w:style w:type="paragraph" w:styleId="TOCHeading">
    <w:name w:val="TOC Heading"/>
    <w:basedOn w:val="Heading1"/>
    <w:next w:val="Normal"/>
    <w:uiPriority w:val="39"/>
    <w:unhideWhenUsed/>
    <w:qFormat/>
    <w:rsid w:val="0045041D"/>
    <w:pPr>
      <w:keepNext/>
      <w:keepLines/>
      <w:adjustRightInd/>
      <w:snapToGrid/>
      <w:spacing w:before="240" w:after="0" w:line="259" w:lineRule="auto"/>
      <w:contextualSpacing w:val="0"/>
      <w:outlineLvl w:val="9"/>
    </w:pPr>
    <w:rPr>
      <w:rFonts w:asciiTheme="majorHAnsi" w:eastAsiaTheme="majorEastAsia" w:hAnsiTheme="majorHAnsi" w:cstheme="majorBidi"/>
      <w:b w:val="0"/>
      <w:bCs w:val="0"/>
      <w:color w:val="A96C00" w:themeColor="accent1" w:themeShade="BF"/>
      <w:sz w:val="32"/>
      <w:szCs w:val="32"/>
      <w:lang w:val="de-DE" w:eastAsia="de-DE"/>
    </w:rPr>
  </w:style>
  <w:style w:type="paragraph" w:customStyle="1" w:styleId="paragraph">
    <w:name w:val="paragraph"/>
    <w:basedOn w:val="Normal"/>
    <w:rsid w:val="00EE5453"/>
    <w:pPr>
      <w:spacing w:before="100" w:beforeAutospacing="1" w:after="100" w:afterAutospacing="1"/>
    </w:pPr>
    <w:rPr>
      <w:rFonts w:ascii="Times New Roman" w:eastAsia="Times New Roman" w:hAnsi="Times New Roman"/>
      <w:sz w:val="24"/>
      <w:szCs w:val="24"/>
      <w:lang w:val="de-DE" w:eastAsia="de-DE"/>
    </w:rPr>
  </w:style>
  <w:style w:type="character" w:customStyle="1" w:styleId="normaltextrun">
    <w:name w:val="normaltextrun"/>
    <w:basedOn w:val="DefaultParagraphFont"/>
    <w:rsid w:val="00EE5453"/>
  </w:style>
  <w:style w:type="character" w:customStyle="1" w:styleId="eop">
    <w:name w:val="eop"/>
    <w:basedOn w:val="DefaultParagraphFont"/>
    <w:rsid w:val="00EE5453"/>
  </w:style>
  <w:style w:type="character" w:styleId="FollowedHyperlink">
    <w:name w:val="FollowedHyperlink"/>
    <w:basedOn w:val="DefaultParagraphFont"/>
    <w:uiPriority w:val="99"/>
    <w:semiHidden/>
    <w:unhideWhenUsed/>
    <w:rsid w:val="00145214"/>
    <w:rPr>
      <w:color w:val="F3F6E7" w:themeColor="followedHyperlink"/>
      <w:u w:val="single"/>
    </w:rPr>
  </w:style>
  <w:style w:type="character" w:customStyle="1" w:styleId="wacimagecontainer">
    <w:name w:val="wacimagecontainer"/>
    <w:basedOn w:val="DefaultParagraphFont"/>
    <w:rsid w:val="00923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6881">
      <w:bodyDiv w:val="1"/>
      <w:marLeft w:val="0"/>
      <w:marRight w:val="0"/>
      <w:marTop w:val="0"/>
      <w:marBottom w:val="0"/>
      <w:divBdr>
        <w:top w:val="none" w:sz="0" w:space="0" w:color="auto"/>
        <w:left w:val="none" w:sz="0" w:space="0" w:color="auto"/>
        <w:bottom w:val="none" w:sz="0" w:space="0" w:color="auto"/>
        <w:right w:val="none" w:sz="0" w:space="0" w:color="auto"/>
      </w:divBdr>
    </w:div>
    <w:div w:id="143551106">
      <w:bodyDiv w:val="1"/>
      <w:marLeft w:val="0"/>
      <w:marRight w:val="0"/>
      <w:marTop w:val="0"/>
      <w:marBottom w:val="0"/>
      <w:divBdr>
        <w:top w:val="none" w:sz="0" w:space="0" w:color="auto"/>
        <w:left w:val="none" w:sz="0" w:space="0" w:color="auto"/>
        <w:bottom w:val="none" w:sz="0" w:space="0" w:color="auto"/>
        <w:right w:val="none" w:sz="0" w:space="0" w:color="auto"/>
      </w:divBdr>
    </w:div>
    <w:div w:id="189298505">
      <w:bodyDiv w:val="1"/>
      <w:marLeft w:val="0"/>
      <w:marRight w:val="0"/>
      <w:marTop w:val="0"/>
      <w:marBottom w:val="0"/>
      <w:divBdr>
        <w:top w:val="none" w:sz="0" w:space="0" w:color="auto"/>
        <w:left w:val="none" w:sz="0" w:space="0" w:color="auto"/>
        <w:bottom w:val="none" w:sz="0" w:space="0" w:color="auto"/>
        <w:right w:val="none" w:sz="0" w:space="0" w:color="auto"/>
      </w:divBdr>
      <w:divsChild>
        <w:div w:id="318703306">
          <w:marLeft w:val="0"/>
          <w:marRight w:val="0"/>
          <w:marTop w:val="0"/>
          <w:marBottom w:val="0"/>
          <w:divBdr>
            <w:top w:val="none" w:sz="0" w:space="0" w:color="auto"/>
            <w:left w:val="none" w:sz="0" w:space="0" w:color="auto"/>
            <w:bottom w:val="none" w:sz="0" w:space="0" w:color="auto"/>
            <w:right w:val="none" w:sz="0" w:space="0" w:color="auto"/>
          </w:divBdr>
          <w:divsChild>
            <w:div w:id="18994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1248">
      <w:bodyDiv w:val="1"/>
      <w:marLeft w:val="0"/>
      <w:marRight w:val="0"/>
      <w:marTop w:val="0"/>
      <w:marBottom w:val="0"/>
      <w:divBdr>
        <w:top w:val="none" w:sz="0" w:space="0" w:color="auto"/>
        <w:left w:val="none" w:sz="0" w:space="0" w:color="auto"/>
        <w:bottom w:val="none" w:sz="0" w:space="0" w:color="auto"/>
        <w:right w:val="none" w:sz="0" w:space="0" w:color="auto"/>
      </w:divBdr>
    </w:div>
    <w:div w:id="468674147">
      <w:bodyDiv w:val="1"/>
      <w:marLeft w:val="0"/>
      <w:marRight w:val="0"/>
      <w:marTop w:val="0"/>
      <w:marBottom w:val="0"/>
      <w:divBdr>
        <w:top w:val="none" w:sz="0" w:space="0" w:color="auto"/>
        <w:left w:val="none" w:sz="0" w:space="0" w:color="auto"/>
        <w:bottom w:val="none" w:sz="0" w:space="0" w:color="auto"/>
        <w:right w:val="none" w:sz="0" w:space="0" w:color="auto"/>
      </w:divBdr>
      <w:divsChild>
        <w:div w:id="835338077">
          <w:marLeft w:val="0"/>
          <w:marRight w:val="0"/>
          <w:marTop w:val="0"/>
          <w:marBottom w:val="0"/>
          <w:divBdr>
            <w:top w:val="none" w:sz="0" w:space="0" w:color="auto"/>
            <w:left w:val="none" w:sz="0" w:space="0" w:color="auto"/>
            <w:bottom w:val="none" w:sz="0" w:space="0" w:color="auto"/>
            <w:right w:val="none" w:sz="0" w:space="0" w:color="auto"/>
          </w:divBdr>
        </w:div>
        <w:div w:id="1831943837">
          <w:marLeft w:val="0"/>
          <w:marRight w:val="0"/>
          <w:marTop w:val="0"/>
          <w:marBottom w:val="0"/>
          <w:divBdr>
            <w:top w:val="none" w:sz="0" w:space="0" w:color="auto"/>
            <w:left w:val="none" w:sz="0" w:space="0" w:color="auto"/>
            <w:bottom w:val="none" w:sz="0" w:space="0" w:color="auto"/>
            <w:right w:val="none" w:sz="0" w:space="0" w:color="auto"/>
          </w:divBdr>
        </w:div>
        <w:div w:id="653216546">
          <w:marLeft w:val="0"/>
          <w:marRight w:val="0"/>
          <w:marTop w:val="0"/>
          <w:marBottom w:val="0"/>
          <w:divBdr>
            <w:top w:val="none" w:sz="0" w:space="0" w:color="auto"/>
            <w:left w:val="none" w:sz="0" w:space="0" w:color="auto"/>
            <w:bottom w:val="none" w:sz="0" w:space="0" w:color="auto"/>
            <w:right w:val="none" w:sz="0" w:space="0" w:color="auto"/>
          </w:divBdr>
          <w:divsChild>
            <w:div w:id="1827894181">
              <w:marLeft w:val="-75"/>
              <w:marRight w:val="0"/>
              <w:marTop w:val="30"/>
              <w:marBottom w:val="30"/>
              <w:divBdr>
                <w:top w:val="none" w:sz="0" w:space="0" w:color="auto"/>
                <w:left w:val="none" w:sz="0" w:space="0" w:color="auto"/>
                <w:bottom w:val="none" w:sz="0" w:space="0" w:color="auto"/>
                <w:right w:val="none" w:sz="0" w:space="0" w:color="auto"/>
              </w:divBdr>
              <w:divsChild>
                <w:div w:id="537202109">
                  <w:marLeft w:val="0"/>
                  <w:marRight w:val="0"/>
                  <w:marTop w:val="0"/>
                  <w:marBottom w:val="0"/>
                  <w:divBdr>
                    <w:top w:val="none" w:sz="0" w:space="0" w:color="auto"/>
                    <w:left w:val="none" w:sz="0" w:space="0" w:color="auto"/>
                    <w:bottom w:val="none" w:sz="0" w:space="0" w:color="auto"/>
                    <w:right w:val="none" w:sz="0" w:space="0" w:color="auto"/>
                  </w:divBdr>
                  <w:divsChild>
                    <w:div w:id="507328583">
                      <w:marLeft w:val="0"/>
                      <w:marRight w:val="0"/>
                      <w:marTop w:val="0"/>
                      <w:marBottom w:val="0"/>
                      <w:divBdr>
                        <w:top w:val="none" w:sz="0" w:space="0" w:color="auto"/>
                        <w:left w:val="none" w:sz="0" w:space="0" w:color="auto"/>
                        <w:bottom w:val="none" w:sz="0" w:space="0" w:color="auto"/>
                        <w:right w:val="none" w:sz="0" w:space="0" w:color="auto"/>
                      </w:divBdr>
                    </w:div>
                  </w:divsChild>
                </w:div>
                <w:div w:id="1579174081">
                  <w:marLeft w:val="0"/>
                  <w:marRight w:val="0"/>
                  <w:marTop w:val="0"/>
                  <w:marBottom w:val="0"/>
                  <w:divBdr>
                    <w:top w:val="none" w:sz="0" w:space="0" w:color="auto"/>
                    <w:left w:val="none" w:sz="0" w:space="0" w:color="auto"/>
                    <w:bottom w:val="none" w:sz="0" w:space="0" w:color="auto"/>
                    <w:right w:val="none" w:sz="0" w:space="0" w:color="auto"/>
                  </w:divBdr>
                  <w:divsChild>
                    <w:div w:id="263852939">
                      <w:marLeft w:val="0"/>
                      <w:marRight w:val="0"/>
                      <w:marTop w:val="0"/>
                      <w:marBottom w:val="0"/>
                      <w:divBdr>
                        <w:top w:val="none" w:sz="0" w:space="0" w:color="auto"/>
                        <w:left w:val="none" w:sz="0" w:space="0" w:color="auto"/>
                        <w:bottom w:val="none" w:sz="0" w:space="0" w:color="auto"/>
                        <w:right w:val="none" w:sz="0" w:space="0" w:color="auto"/>
                      </w:divBdr>
                    </w:div>
                    <w:div w:id="1074355236">
                      <w:marLeft w:val="0"/>
                      <w:marRight w:val="0"/>
                      <w:marTop w:val="0"/>
                      <w:marBottom w:val="0"/>
                      <w:divBdr>
                        <w:top w:val="none" w:sz="0" w:space="0" w:color="auto"/>
                        <w:left w:val="none" w:sz="0" w:space="0" w:color="auto"/>
                        <w:bottom w:val="none" w:sz="0" w:space="0" w:color="auto"/>
                        <w:right w:val="none" w:sz="0" w:space="0" w:color="auto"/>
                      </w:divBdr>
                    </w:div>
                    <w:div w:id="1963536493">
                      <w:marLeft w:val="0"/>
                      <w:marRight w:val="0"/>
                      <w:marTop w:val="0"/>
                      <w:marBottom w:val="0"/>
                      <w:divBdr>
                        <w:top w:val="none" w:sz="0" w:space="0" w:color="auto"/>
                        <w:left w:val="none" w:sz="0" w:space="0" w:color="auto"/>
                        <w:bottom w:val="none" w:sz="0" w:space="0" w:color="auto"/>
                        <w:right w:val="none" w:sz="0" w:space="0" w:color="auto"/>
                      </w:divBdr>
                    </w:div>
                  </w:divsChild>
                </w:div>
                <w:div w:id="13465751">
                  <w:marLeft w:val="0"/>
                  <w:marRight w:val="0"/>
                  <w:marTop w:val="0"/>
                  <w:marBottom w:val="0"/>
                  <w:divBdr>
                    <w:top w:val="none" w:sz="0" w:space="0" w:color="auto"/>
                    <w:left w:val="none" w:sz="0" w:space="0" w:color="auto"/>
                    <w:bottom w:val="none" w:sz="0" w:space="0" w:color="auto"/>
                    <w:right w:val="none" w:sz="0" w:space="0" w:color="auto"/>
                  </w:divBdr>
                  <w:divsChild>
                    <w:div w:id="7287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92748">
          <w:marLeft w:val="0"/>
          <w:marRight w:val="0"/>
          <w:marTop w:val="0"/>
          <w:marBottom w:val="0"/>
          <w:divBdr>
            <w:top w:val="none" w:sz="0" w:space="0" w:color="auto"/>
            <w:left w:val="none" w:sz="0" w:space="0" w:color="auto"/>
            <w:bottom w:val="none" w:sz="0" w:space="0" w:color="auto"/>
            <w:right w:val="none" w:sz="0" w:space="0" w:color="auto"/>
          </w:divBdr>
        </w:div>
        <w:div w:id="2144610932">
          <w:marLeft w:val="0"/>
          <w:marRight w:val="0"/>
          <w:marTop w:val="0"/>
          <w:marBottom w:val="0"/>
          <w:divBdr>
            <w:top w:val="none" w:sz="0" w:space="0" w:color="auto"/>
            <w:left w:val="none" w:sz="0" w:space="0" w:color="auto"/>
            <w:bottom w:val="none" w:sz="0" w:space="0" w:color="auto"/>
            <w:right w:val="none" w:sz="0" w:space="0" w:color="auto"/>
          </w:divBdr>
          <w:divsChild>
            <w:div w:id="253974901">
              <w:marLeft w:val="-75"/>
              <w:marRight w:val="0"/>
              <w:marTop w:val="30"/>
              <w:marBottom w:val="30"/>
              <w:divBdr>
                <w:top w:val="none" w:sz="0" w:space="0" w:color="auto"/>
                <w:left w:val="none" w:sz="0" w:space="0" w:color="auto"/>
                <w:bottom w:val="none" w:sz="0" w:space="0" w:color="auto"/>
                <w:right w:val="none" w:sz="0" w:space="0" w:color="auto"/>
              </w:divBdr>
              <w:divsChild>
                <w:div w:id="427314550">
                  <w:marLeft w:val="0"/>
                  <w:marRight w:val="0"/>
                  <w:marTop w:val="0"/>
                  <w:marBottom w:val="0"/>
                  <w:divBdr>
                    <w:top w:val="none" w:sz="0" w:space="0" w:color="auto"/>
                    <w:left w:val="none" w:sz="0" w:space="0" w:color="auto"/>
                    <w:bottom w:val="none" w:sz="0" w:space="0" w:color="auto"/>
                    <w:right w:val="none" w:sz="0" w:space="0" w:color="auto"/>
                  </w:divBdr>
                  <w:divsChild>
                    <w:div w:id="1071778474">
                      <w:marLeft w:val="0"/>
                      <w:marRight w:val="0"/>
                      <w:marTop w:val="0"/>
                      <w:marBottom w:val="0"/>
                      <w:divBdr>
                        <w:top w:val="none" w:sz="0" w:space="0" w:color="auto"/>
                        <w:left w:val="none" w:sz="0" w:space="0" w:color="auto"/>
                        <w:bottom w:val="none" w:sz="0" w:space="0" w:color="auto"/>
                        <w:right w:val="none" w:sz="0" w:space="0" w:color="auto"/>
                      </w:divBdr>
                    </w:div>
                  </w:divsChild>
                </w:div>
                <w:div w:id="1941983425">
                  <w:marLeft w:val="0"/>
                  <w:marRight w:val="0"/>
                  <w:marTop w:val="0"/>
                  <w:marBottom w:val="0"/>
                  <w:divBdr>
                    <w:top w:val="none" w:sz="0" w:space="0" w:color="auto"/>
                    <w:left w:val="none" w:sz="0" w:space="0" w:color="auto"/>
                    <w:bottom w:val="none" w:sz="0" w:space="0" w:color="auto"/>
                    <w:right w:val="none" w:sz="0" w:space="0" w:color="auto"/>
                  </w:divBdr>
                  <w:divsChild>
                    <w:div w:id="1471628172">
                      <w:marLeft w:val="0"/>
                      <w:marRight w:val="0"/>
                      <w:marTop w:val="0"/>
                      <w:marBottom w:val="0"/>
                      <w:divBdr>
                        <w:top w:val="none" w:sz="0" w:space="0" w:color="auto"/>
                        <w:left w:val="none" w:sz="0" w:space="0" w:color="auto"/>
                        <w:bottom w:val="none" w:sz="0" w:space="0" w:color="auto"/>
                        <w:right w:val="none" w:sz="0" w:space="0" w:color="auto"/>
                      </w:divBdr>
                    </w:div>
                  </w:divsChild>
                </w:div>
                <w:div w:id="111824370">
                  <w:marLeft w:val="0"/>
                  <w:marRight w:val="0"/>
                  <w:marTop w:val="0"/>
                  <w:marBottom w:val="0"/>
                  <w:divBdr>
                    <w:top w:val="none" w:sz="0" w:space="0" w:color="auto"/>
                    <w:left w:val="none" w:sz="0" w:space="0" w:color="auto"/>
                    <w:bottom w:val="none" w:sz="0" w:space="0" w:color="auto"/>
                    <w:right w:val="none" w:sz="0" w:space="0" w:color="auto"/>
                  </w:divBdr>
                  <w:divsChild>
                    <w:div w:id="744185486">
                      <w:marLeft w:val="0"/>
                      <w:marRight w:val="0"/>
                      <w:marTop w:val="0"/>
                      <w:marBottom w:val="0"/>
                      <w:divBdr>
                        <w:top w:val="none" w:sz="0" w:space="0" w:color="auto"/>
                        <w:left w:val="none" w:sz="0" w:space="0" w:color="auto"/>
                        <w:bottom w:val="none" w:sz="0" w:space="0" w:color="auto"/>
                        <w:right w:val="none" w:sz="0" w:space="0" w:color="auto"/>
                      </w:divBdr>
                    </w:div>
                  </w:divsChild>
                </w:div>
                <w:div w:id="837312529">
                  <w:marLeft w:val="0"/>
                  <w:marRight w:val="0"/>
                  <w:marTop w:val="0"/>
                  <w:marBottom w:val="0"/>
                  <w:divBdr>
                    <w:top w:val="none" w:sz="0" w:space="0" w:color="auto"/>
                    <w:left w:val="none" w:sz="0" w:space="0" w:color="auto"/>
                    <w:bottom w:val="none" w:sz="0" w:space="0" w:color="auto"/>
                    <w:right w:val="none" w:sz="0" w:space="0" w:color="auto"/>
                  </w:divBdr>
                  <w:divsChild>
                    <w:div w:id="1469005466">
                      <w:marLeft w:val="0"/>
                      <w:marRight w:val="0"/>
                      <w:marTop w:val="0"/>
                      <w:marBottom w:val="0"/>
                      <w:divBdr>
                        <w:top w:val="none" w:sz="0" w:space="0" w:color="auto"/>
                        <w:left w:val="none" w:sz="0" w:space="0" w:color="auto"/>
                        <w:bottom w:val="none" w:sz="0" w:space="0" w:color="auto"/>
                        <w:right w:val="none" w:sz="0" w:space="0" w:color="auto"/>
                      </w:divBdr>
                    </w:div>
                  </w:divsChild>
                </w:div>
                <w:div w:id="2084178866">
                  <w:marLeft w:val="0"/>
                  <w:marRight w:val="0"/>
                  <w:marTop w:val="0"/>
                  <w:marBottom w:val="0"/>
                  <w:divBdr>
                    <w:top w:val="none" w:sz="0" w:space="0" w:color="auto"/>
                    <w:left w:val="none" w:sz="0" w:space="0" w:color="auto"/>
                    <w:bottom w:val="none" w:sz="0" w:space="0" w:color="auto"/>
                    <w:right w:val="none" w:sz="0" w:space="0" w:color="auto"/>
                  </w:divBdr>
                  <w:divsChild>
                    <w:div w:id="312756142">
                      <w:marLeft w:val="0"/>
                      <w:marRight w:val="0"/>
                      <w:marTop w:val="0"/>
                      <w:marBottom w:val="0"/>
                      <w:divBdr>
                        <w:top w:val="none" w:sz="0" w:space="0" w:color="auto"/>
                        <w:left w:val="none" w:sz="0" w:space="0" w:color="auto"/>
                        <w:bottom w:val="none" w:sz="0" w:space="0" w:color="auto"/>
                        <w:right w:val="none" w:sz="0" w:space="0" w:color="auto"/>
                      </w:divBdr>
                    </w:div>
                  </w:divsChild>
                </w:div>
                <w:div w:id="1701128434">
                  <w:marLeft w:val="0"/>
                  <w:marRight w:val="0"/>
                  <w:marTop w:val="0"/>
                  <w:marBottom w:val="0"/>
                  <w:divBdr>
                    <w:top w:val="none" w:sz="0" w:space="0" w:color="auto"/>
                    <w:left w:val="none" w:sz="0" w:space="0" w:color="auto"/>
                    <w:bottom w:val="none" w:sz="0" w:space="0" w:color="auto"/>
                    <w:right w:val="none" w:sz="0" w:space="0" w:color="auto"/>
                  </w:divBdr>
                  <w:divsChild>
                    <w:div w:id="872382355">
                      <w:marLeft w:val="0"/>
                      <w:marRight w:val="0"/>
                      <w:marTop w:val="0"/>
                      <w:marBottom w:val="0"/>
                      <w:divBdr>
                        <w:top w:val="none" w:sz="0" w:space="0" w:color="auto"/>
                        <w:left w:val="none" w:sz="0" w:space="0" w:color="auto"/>
                        <w:bottom w:val="none" w:sz="0" w:space="0" w:color="auto"/>
                        <w:right w:val="none" w:sz="0" w:space="0" w:color="auto"/>
                      </w:divBdr>
                    </w:div>
                  </w:divsChild>
                </w:div>
                <w:div w:id="1283271480">
                  <w:marLeft w:val="0"/>
                  <w:marRight w:val="0"/>
                  <w:marTop w:val="0"/>
                  <w:marBottom w:val="0"/>
                  <w:divBdr>
                    <w:top w:val="none" w:sz="0" w:space="0" w:color="auto"/>
                    <w:left w:val="none" w:sz="0" w:space="0" w:color="auto"/>
                    <w:bottom w:val="none" w:sz="0" w:space="0" w:color="auto"/>
                    <w:right w:val="none" w:sz="0" w:space="0" w:color="auto"/>
                  </w:divBdr>
                  <w:divsChild>
                    <w:div w:id="1908178061">
                      <w:marLeft w:val="0"/>
                      <w:marRight w:val="0"/>
                      <w:marTop w:val="0"/>
                      <w:marBottom w:val="0"/>
                      <w:divBdr>
                        <w:top w:val="none" w:sz="0" w:space="0" w:color="auto"/>
                        <w:left w:val="none" w:sz="0" w:space="0" w:color="auto"/>
                        <w:bottom w:val="none" w:sz="0" w:space="0" w:color="auto"/>
                        <w:right w:val="none" w:sz="0" w:space="0" w:color="auto"/>
                      </w:divBdr>
                    </w:div>
                  </w:divsChild>
                </w:div>
                <w:div w:id="1448357524">
                  <w:marLeft w:val="0"/>
                  <w:marRight w:val="0"/>
                  <w:marTop w:val="0"/>
                  <w:marBottom w:val="0"/>
                  <w:divBdr>
                    <w:top w:val="none" w:sz="0" w:space="0" w:color="auto"/>
                    <w:left w:val="none" w:sz="0" w:space="0" w:color="auto"/>
                    <w:bottom w:val="none" w:sz="0" w:space="0" w:color="auto"/>
                    <w:right w:val="none" w:sz="0" w:space="0" w:color="auto"/>
                  </w:divBdr>
                  <w:divsChild>
                    <w:div w:id="645472160">
                      <w:marLeft w:val="0"/>
                      <w:marRight w:val="0"/>
                      <w:marTop w:val="0"/>
                      <w:marBottom w:val="0"/>
                      <w:divBdr>
                        <w:top w:val="none" w:sz="0" w:space="0" w:color="auto"/>
                        <w:left w:val="none" w:sz="0" w:space="0" w:color="auto"/>
                        <w:bottom w:val="none" w:sz="0" w:space="0" w:color="auto"/>
                        <w:right w:val="none" w:sz="0" w:space="0" w:color="auto"/>
                      </w:divBdr>
                    </w:div>
                  </w:divsChild>
                </w:div>
                <w:div w:id="191652229">
                  <w:marLeft w:val="0"/>
                  <w:marRight w:val="0"/>
                  <w:marTop w:val="0"/>
                  <w:marBottom w:val="0"/>
                  <w:divBdr>
                    <w:top w:val="none" w:sz="0" w:space="0" w:color="auto"/>
                    <w:left w:val="none" w:sz="0" w:space="0" w:color="auto"/>
                    <w:bottom w:val="none" w:sz="0" w:space="0" w:color="auto"/>
                    <w:right w:val="none" w:sz="0" w:space="0" w:color="auto"/>
                  </w:divBdr>
                  <w:divsChild>
                    <w:div w:id="1837181428">
                      <w:marLeft w:val="0"/>
                      <w:marRight w:val="0"/>
                      <w:marTop w:val="0"/>
                      <w:marBottom w:val="0"/>
                      <w:divBdr>
                        <w:top w:val="none" w:sz="0" w:space="0" w:color="auto"/>
                        <w:left w:val="none" w:sz="0" w:space="0" w:color="auto"/>
                        <w:bottom w:val="none" w:sz="0" w:space="0" w:color="auto"/>
                        <w:right w:val="none" w:sz="0" w:space="0" w:color="auto"/>
                      </w:divBdr>
                    </w:div>
                  </w:divsChild>
                </w:div>
                <w:div w:id="1733887112">
                  <w:marLeft w:val="0"/>
                  <w:marRight w:val="0"/>
                  <w:marTop w:val="0"/>
                  <w:marBottom w:val="0"/>
                  <w:divBdr>
                    <w:top w:val="none" w:sz="0" w:space="0" w:color="auto"/>
                    <w:left w:val="none" w:sz="0" w:space="0" w:color="auto"/>
                    <w:bottom w:val="none" w:sz="0" w:space="0" w:color="auto"/>
                    <w:right w:val="none" w:sz="0" w:space="0" w:color="auto"/>
                  </w:divBdr>
                  <w:divsChild>
                    <w:div w:id="1592540617">
                      <w:marLeft w:val="0"/>
                      <w:marRight w:val="0"/>
                      <w:marTop w:val="0"/>
                      <w:marBottom w:val="0"/>
                      <w:divBdr>
                        <w:top w:val="none" w:sz="0" w:space="0" w:color="auto"/>
                        <w:left w:val="none" w:sz="0" w:space="0" w:color="auto"/>
                        <w:bottom w:val="none" w:sz="0" w:space="0" w:color="auto"/>
                        <w:right w:val="none" w:sz="0" w:space="0" w:color="auto"/>
                      </w:divBdr>
                    </w:div>
                  </w:divsChild>
                </w:div>
                <w:div w:id="1537037415">
                  <w:marLeft w:val="0"/>
                  <w:marRight w:val="0"/>
                  <w:marTop w:val="0"/>
                  <w:marBottom w:val="0"/>
                  <w:divBdr>
                    <w:top w:val="none" w:sz="0" w:space="0" w:color="auto"/>
                    <w:left w:val="none" w:sz="0" w:space="0" w:color="auto"/>
                    <w:bottom w:val="none" w:sz="0" w:space="0" w:color="auto"/>
                    <w:right w:val="none" w:sz="0" w:space="0" w:color="auto"/>
                  </w:divBdr>
                  <w:divsChild>
                    <w:div w:id="1302154244">
                      <w:marLeft w:val="0"/>
                      <w:marRight w:val="0"/>
                      <w:marTop w:val="0"/>
                      <w:marBottom w:val="0"/>
                      <w:divBdr>
                        <w:top w:val="none" w:sz="0" w:space="0" w:color="auto"/>
                        <w:left w:val="none" w:sz="0" w:space="0" w:color="auto"/>
                        <w:bottom w:val="none" w:sz="0" w:space="0" w:color="auto"/>
                        <w:right w:val="none" w:sz="0" w:space="0" w:color="auto"/>
                      </w:divBdr>
                    </w:div>
                  </w:divsChild>
                </w:div>
                <w:div w:id="1323197865">
                  <w:marLeft w:val="0"/>
                  <w:marRight w:val="0"/>
                  <w:marTop w:val="0"/>
                  <w:marBottom w:val="0"/>
                  <w:divBdr>
                    <w:top w:val="none" w:sz="0" w:space="0" w:color="auto"/>
                    <w:left w:val="none" w:sz="0" w:space="0" w:color="auto"/>
                    <w:bottom w:val="none" w:sz="0" w:space="0" w:color="auto"/>
                    <w:right w:val="none" w:sz="0" w:space="0" w:color="auto"/>
                  </w:divBdr>
                  <w:divsChild>
                    <w:div w:id="270623823">
                      <w:marLeft w:val="0"/>
                      <w:marRight w:val="0"/>
                      <w:marTop w:val="0"/>
                      <w:marBottom w:val="0"/>
                      <w:divBdr>
                        <w:top w:val="none" w:sz="0" w:space="0" w:color="auto"/>
                        <w:left w:val="none" w:sz="0" w:space="0" w:color="auto"/>
                        <w:bottom w:val="none" w:sz="0" w:space="0" w:color="auto"/>
                        <w:right w:val="none" w:sz="0" w:space="0" w:color="auto"/>
                      </w:divBdr>
                    </w:div>
                  </w:divsChild>
                </w:div>
                <w:div w:id="206187539">
                  <w:marLeft w:val="0"/>
                  <w:marRight w:val="0"/>
                  <w:marTop w:val="0"/>
                  <w:marBottom w:val="0"/>
                  <w:divBdr>
                    <w:top w:val="none" w:sz="0" w:space="0" w:color="auto"/>
                    <w:left w:val="none" w:sz="0" w:space="0" w:color="auto"/>
                    <w:bottom w:val="none" w:sz="0" w:space="0" w:color="auto"/>
                    <w:right w:val="none" w:sz="0" w:space="0" w:color="auto"/>
                  </w:divBdr>
                  <w:divsChild>
                    <w:div w:id="676880174">
                      <w:marLeft w:val="0"/>
                      <w:marRight w:val="0"/>
                      <w:marTop w:val="0"/>
                      <w:marBottom w:val="0"/>
                      <w:divBdr>
                        <w:top w:val="none" w:sz="0" w:space="0" w:color="auto"/>
                        <w:left w:val="none" w:sz="0" w:space="0" w:color="auto"/>
                        <w:bottom w:val="none" w:sz="0" w:space="0" w:color="auto"/>
                        <w:right w:val="none" w:sz="0" w:space="0" w:color="auto"/>
                      </w:divBdr>
                    </w:div>
                  </w:divsChild>
                </w:div>
                <w:div w:id="1962035416">
                  <w:marLeft w:val="0"/>
                  <w:marRight w:val="0"/>
                  <w:marTop w:val="0"/>
                  <w:marBottom w:val="0"/>
                  <w:divBdr>
                    <w:top w:val="none" w:sz="0" w:space="0" w:color="auto"/>
                    <w:left w:val="none" w:sz="0" w:space="0" w:color="auto"/>
                    <w:bottom w:val="none" w:sz="0" w:space="0" w:color="auto"/>
                    <w:right w:val="none" w:sz="0" w:space="0" w:color="auto"/>
                  </w:divBdr>
                  <w:divsChild>
                    <w:div w:id="207396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09866">
          <w:marLeft w:val="0"/>
          <w:marRight w:val="0"/>
          <w:marTop w:val="0"/>
          <w:marBottom w:val="0"/>
          <w:divBdr>
            <w:top w:val="none" w:sz="0" w:space="0" w:color="auto"/>
            <w:left w:val="none" w:sz="0" w:space="0" w:color="auto"/>
            <w:bottom w:val="none" w:sz="0" w:space="0" w:color="auto"/>
            <w:right w:val="none" w:sz="0" w:space="0" w:color="auto"/>
          </w:divBdr>
        </w:div>
        <w:div w:id="1294367498">
          <w:marLeft w:val="0"/>
          <w:marRight w:val="0"/>
          <w:marTop w:val="0"/>
          <w:marBottom w:val="0"/>
          <w:divBdr>
            <w:top w:val="none" w:sz="0" w:space="0" w:color="auto"/>
            <w:left w:val="none" w:sz="0" w:space="0" w:color="auto"/>
            <w:bottom w:val="none" w:sz="0" w:space="0" w:color="auto"/>
            <w:right w:val="none" w:sz="0" w:space="0" w:color="auto"/>
          </w:divBdr>
          <w:divsChild>
            <w:div w:id="1963490091">
              <w:marLeft w:val="-75"/>
              <w:marRight w:val="0"/>
              <w:marTop w:val="30"/>
              <w:marBottom w:val="30"/>
              <w:divBdr>
                <w:top w:val="none" w:sz="0" w:space="0" w:color="auto"/>
                <w:left w:val="none" w:sz="0" w:space="0" w:color="auto"/>
                <w:bottom w:val="none" w:sz="0" w:space="0" w:color="auto"/>
                <w:right w:val="none" w:sz="0" w:space="0" w:color="auto"/>
              </w:divBdr>
              <w:divsChild>
                <w:div w:id="839079962">
                  <w:marLeft w:val="0"/>
                  <w:marRight w:val="0"/>
                  <w:marTop w:val="0"/>
                  <w:marBottom w:val="0"/>
                  <w:divBdr>
                    <w:top w:val="none" w:sz="0" w:space="0" w:color="auto"/>
                    <w:left w:val="none" w:sz="0" w:space="0" w:color="auto"/>
                    <w:bottom w:val="none" w:sz="0" w:space="0" w:color="auto"/>
                    <w:right w:val="none" w:sz="0" w:space="0" w:color="auto"/>
                  </w:divBdr>
                  <w:divsChild>
                    <w:div w:id="541983305">
                      <w:marLeft w:val="0"/>
                      <w:marRight w:val="0"/>
                      <w:marTop w:val="0"/>
                      <w:marBottom w:val="0"/>
                      <w:divBdr>
                        <w:top w:val="none" w:sz="0" w:space="0" w:color="auto"/>
                        <w:left w:val="none" w:sz="0" w:space="0" w:color="auto"/>
                        <w:bottom w:val="none" w:sz="0" w:space="0" w:color="auto"/>
                        <w:right w:val="none" w:sz="0" w:space="0" w:color="auto"/>
                      </w:divBdr>
                    </w:div>
                  </w:divsChild>
                </w:div>
                <w:div w:id="514853711">
                  <w:marLeft w:val="0"/>
                  <w:marRight w:val="0"/>
                  <w:marTop w:val="0"/>
                  <w:marBottom w:val="0"/>
                  <w:divBdr>
                    <w:top w:val="none" w:sz="0" w:space="0" w:color="auto"/>
                    <w:left w:val="none" w:sz="0" w:space="0" w:color="auto"/>
                    <w:bottom w:val="none" w:sz="0" w:space="0" w:color="auto"/>
                    <w:right w:val="none" w:sz="0" w:space="0" w:color="auto"/>
                  </w:divBdr>
                  <w:divsChild>
                    <w:div w:id="185217692">
                      <w:marLeft w:val="0"/>
                      <w:marRight w:val="0"/>
                      <w:marTop w:val="0"/>
                      <w:marBottom w:val="0"/>
                      <w:divBdr>
                        <w:top w:val="none" w:sz="0" w:space="0" w:color="auto"/>
                        <w:left w:val="none" w:sz="0" w:space="0" w:color="auto"/>
                        <w:bottom w:val="none" w:sz="0" w:space="0" w:color="auto"/>
                        <w:right w:val="none" w:sz="0" w:space="0" w:color="auto"/>
                      </w:divBdr>
                    </w:div>
                  </w:divsChild>
                </w:div>
                <w:div w:id="1208763197">
                  <w:marLeft w:val="0"/>
                  <w:marRight w:val="0"/>
                  <w:marTop w:val="0"/>
                  <w:marBottom w:val="0"/>
                  <w:divBdr>
                    <w:top w:val="none" w:sz="0" w:space="0" w:color="auto"/>
                    <w:left w:val="none" w:sz="0" w:space="0" w:color="auto"/>
                    <w:bottom w:val="none" w:sz="0" w:space="0" w:color="auto"/>
                    <w:right w:val="none" w:sz="0" w:space="0" w:color="auto"/>
                  </w:divBdr>
                  <w:divsChild>
                    <w:div w:id="1635063044">
                      <w:marLeft w:val="0"/>
                      <w:marRight w:val="0"/>
                      <w:marTop w:val="0"/>
                      <w:marBottom w:val="0"/>
                      <w:divBdr>
                        <w:top w:val="none" w:sz="0" w:space="0" w:color="auto"/>
                        <w:left w:val="none" w:sz="0" w:space="0" w:color="auto"/>
                        <w:bottom w:val="none" w:sz="0" w:space="0" w:color="auto"/>
                        <w:right w:val="none" w:sz="0" w:space="0" w:color="auto"/>
                      </w:divBdr>
                    </w:div>
                  </w:divsChild>
                </w:div>
                <w:div w:id="385765218">
                  <w:marLeft w:val="0"/>
                  <w:marRight w:val="0"/>
                  <w:marTop w:val="0"/>
                  <w:marBottom w:val="0"/>
                  <w:divBdr>
                    <w:top w:val="none" w:sz="0" w:space="0" w:color="auto"/>
                    <w:left w:val="none" w:sz="0" w:space="0" w:color="auto"/>
                    <w:bottom w:val="none" w:sz="0" w:space="0" w:color="auto"/>
                    <w:right w:val="none" w:sz="0" w:space="0" w:color="auto"/>
                  </w:divBdr>
                  <w:divsChild>
                    <w:div w:id="507717622">
                      <w:marLeft w:val="0"/>
                      <w:marRight w:val="0"/>
                      <w:marTop w:val="0"/>
                      <w:marBottom w:val="0"/>
                      <w:divBdr>
                        <w:top w:val="none" w:sz="0" w:space="0" w:color="auto"/>
                        <w:left w:val="none" w:sz="0" w:space="0" w:color="auto"/>
                        <w:bottom w:val="none" w:sz="0" w:space="0" w:color="auto"/>
                        <w:right w:val="none" w:sz="0" w:space="0" w:color="auto"/>
                      </w:divBdr>
                    </w:div>
                  </w:divsChild>
                </w:div>
                <w:div w:id="2108190614">
                  <w:marLeft w:val="0"/>
                  <w:marRight w:val="0"/>
                  <w:marTop w:val="0"/>
                  <w:marBottom w:val="0"/>
                  <w:divBdr>
                    <w:top w:val="none" w:sz="0" w:space="0" w:color="auto"/>
                    <w:left w:val="none" w:sz="0" w:space="0" w:color="auto"/>
                    <w:bottom w:val="none" w:sz="0" w:space="0" w:color="auto"/>
                    <w:right w:val="none" w:sz="0" w:space="0" w:color="auto"/>
                  </w:divBdr>
                  <w:divsChild>
                    <w:div w:id="1893538768">
                      <w:marLeft w:val="0"/>
                      <w:marRight w:val="0"/>
                      <w:marTop w:val="0"/>
                      <w:marBottom w:val="0"/>
                      <w:divBdr>
                        <w:top w:val="none" w:sz="0" w:space="0" w:color="auto"/>
                        <w:left w:val="none" w:sz="0" w:space="0" w:color="auto"/>
                        <w:bottom w:val="none" w:sz="0" w:space="0" w:color="auto"/>
                        <w:right w:val="none" w:sz="0" w:space="0" w:color="auto"/>
                      </w:divBdr>
                    </w:div>
                  </w:divsChild>
                </w:div>
                <w:div w:id="672686215">
                  <w:marLeft w:val="0"/>
                  <w:marRight w:val="0"/>
                  <w:marTop w:val="0"/>
                  <w:marBottom w:val="0"/>
                  <w:divBdr>
                    <w:top w:val="none" w:sz="0" w:space="0" w:color="auto"/>
                    <w:left w:val="none" w:sz="0" w:space="0" w:color="auto"/>
                    <w:bottom w:val="none" w:sz="0" w:space="0" w:color="auto"/>
                    <w:right w:val="none" w:sz="0" w:space="0" w:color="auto"/>
                  </w:divBdr>
                  <w:divsChild>
                    <w:div w:id="1805387958">
                      <w:marLeft w:val="0"/>
                      <w:marRight w:val="0"/>
                      <w:marTop w:val="0"/>
                      <w:marBottom w:val="0"/>
                      <w:divBdr>
                        <w:top w:val="none" w:sz="0" w:space="0" w:color="auto"/>
                        <w:left w:val="none" w:sz="0" w:space="0" w:color="auto"/>
                        <w:bottom w:val="none" w:sz="0" w:space="0" w:color="auto"/>
                        <w:right w:val="none" w:sz="0" w:space="0" w:color="auto"/>
                      </w:divBdr>
                    </w:div>
                  </w:divsChild>
                </w:div>
                <w:div w:id="1356883343">
                  <w:marLeft w:val="0"/>
                  <w:marRight w:val="0"/>
                  <w:marTop w:val="0"/>
                  <w:marBottom w:val="0"/>
                  <w:divBdr>
                    <w:top w:val="none" w:sz="0" w:space="0" w:color="auto"/>
                    <w:left w:val="none" w:sz="0" w:space="0" w:color="auto"/>
                    <w:bottom w:val="none" w:sz="0" w:space="0" w:color="auto"/>
                    <w:right w:val="none" w:sz="0" w:space="0" w:color="auto"/>
                  </w:divBdr>
                  <w:divsChild>
                    <w:div w:id="1204444746">
                      <w:marLeft w:val="0"/>
                      <w:marRight w:val="0"/>
                      <w:marTop w:val="0"/>
                      <w:marBottom w:val="0"/>
                      <w:divBdr>
                        <w:top w:val="none" w:sz="0" w:space="0" w:color="auto"/>
                        <w:left w:val="none" w:sz="0" w:space="0" w:color="auto"/>
                        <w:bottom w:val="none" w:sz="0" w:space="0" w:color="auto"/>
                        <w:right w:val="none" w:sz="0" w:space="0" w:color="auto"/>
                      </w:divBdr>
                    </w:div>
                  </w:divsChild>
                </w:div>
                <w:div w:id="4986980">
                  <w:marLeft w:val="0"/>
                  <w:marRight w:val="0"/>
                  <w:marTop w:val="0"/>
                  <w:marBottom w:val="0"/>
                  <w:divBdr>
                    <w:top w:val="none" w:sz="0" w:space="0" w:color="auto"/>
                    <w:left w:val="none" w:sz="0" w:space="0" w:color="auto"/>
                    <w:bottom w:val="none" w:sz="0" w:space="0" w:color="auto"/>
                    <w:right w:val="none" w:sz="0" w:space="0" w:color="auto"/>
                  </w:divBdr>
                  <w:divsChild>
                    <w:div w:id="1382173374">
                      <w:marLeft w:val="0"/>
                      <w:marRight w:val="0"/>
                      <w:marTop w:val="0"/>
                      <w:marBottom w:val="0"/>
                      <w:divBdr>
                        <w:top w:val="none" w:sz="0" w:space="0" w:color="auto"/>
                        <w:left w:val="none" w:sz="0" w:space="0" w:color="auto"/>
                        <w:bottom w:val="none" w:sz="0" w:space="0" w:color="auto"/>
                        <w:right w:val="none" w:sz="0" w:space="0" w:color="auto"/>
                      </w:divBdr>
                    </w:div>
                  </w:divsChild>
                </w:div>
                <w:div w:id="1341082309">
                  <w:marLeft w:val="0"/>
                  <w:marRight w:val="0"/>
                  <w:marTop w:val="0"/>
                  <w:marBottom w:val="0"/>
                  <w:divBdr>
                    <w:top w:val="none" w:sz="0" w:space="0" w:color="auto"/>
                    <w:left w:val="none" w:sz="0" w:space="0" w:color="auto"/>
                    <w:bottom w:val="none" w:sz="0" w:space="0" w:color="auto"/>
                    <w:right w:val="none" w:sz="0" w:space="0" w:color="auto"/>
                  </w:divBdr>
                  <w:divsChild>
                    <w:div w:id="1348101042">
                      <w:marLeft w:val="0"/>
                      <w:marRight w:val="0"/>
                      <w:marTop w:val="0"/>
                      <w:marBottom w:val="0"/>
                      <w:divBdr>
                        <w:top w:val="none" w:sz="0" w:space="0" w:color="auto"/>
                        <w:left w:val="none" w:sz="0" w:space="0" w:color="auto"/>
                        <w:bottom w:val="none" w:sz="0" w:space="0" w:color="auto"/>
                        <w:right w:val="none" w:sz="0" w:space="0" w:color="auto"/>
                      </w:divBdr>
                    </w:div>
                  </w:divsChild>
                </w:div>
                <w:div w:id="1950040583">
                  <w:marLeft w:val="0"/>
                  <w:marRight w:val="0"/>
                  <w:marTop w:val="0"/>
                  <w:marBottom w:val="0"/>
                  <w:divBdr>
                    <w:top w:val="none" w:sz="0" w:space="0" w:color="auto"/>
                    <w:left w:val="none" w:sz="0" w:space="0" w:color="auto"/>
                    <w:bottom w:val="none" w:sz="0" w:space="0" w:color="auto"/>
                    <w:right w:val="none" w:sz="0" w:space="0" w:color="auto"/>
                  </w:divBdr>
                  <w:divsChild>
                    <w:div w:id="253444560">
                      <w:marLeft w:val="0"/>
                      <w:marRight w:val="0"/>
                      <w:marTop w:val="0"/>
                      <w:marBottom w:val="0"/>
                      <w:divBdr>
                        <w:top w:val="none" w:sz="0" w:space="0" w:color="auto"/>
                        <w:left w:val="none" w:sz="0" w:space="0" w:color="auto"/>
                        <w:bottom w:val="none" w:sz="0" w:space="0" w:color="auto"/>
                        <w:right w:val="none" w:sz="0" w:space="0" w:color="auto"/>
                      </w:divBdr>
                    </w:div>
                  </w:divsChild>
                </w:div>
                <w:div w:id="529950728">
                  <w:marLeft w:val="0"/>
                  <w:marRight w:val="0"/>
                  <w:marTop w:val="0"/>
                  <w:marBottom w:val="0"/>
                  <w:divBdr>
                    <w:top w:val="none" w:sz="0" w:space="0" w:color="auto"/>
                    <w:left w:val="none" w:sz="0" w:space="0" w:color="auto"/>
                    <w:bottom w:val="none" w:sz="0" w:space="0" w:color="auto"/>
                    <w:right w:val="none" w:sz="0" w:space="0" w:color="auto"/>
                  </w:divBdr>
                  <w:divsChild>
                    <w:div w:id="334966351">
                      <w:marLeft w:val="0"/>
                      <w:marRight w:val="0"/>
                      <w:marTop w:val="0"/>
                      <w:marBottom w:val="0"/>
                      <w:divBdr>
                        <w:top w:val="none" w:sz="0" w:space="0" w:color="auto"/>
                        <w:left w:val="none" w:sz="0" w:space="0" w:color="auto"/>
                        <w:bottom w:val="none" w:sz="0" w:space="0" w:color="auto"/>
                        <w:right w:val="none" w:sz="0" w:space="0" w:color="auto"/>
                      </w:divBdr>
                    </w:div>
                  </w:divsChild>
                </w:div>
                <w:div w:id="1898855674">
                  <w:marLeft w:val="0"/>
                  <w:marRight w:val="0"/>
                  <w:marTop w:val="0"/>
                  <w:marBottom w:val="0"/>
                  <w:divBdr>
                    <w:top w:val="none" w:sz="0" w:space="0" w:color="auto"/>
                    <w:left w:val="none" w:sz="0" w:space="0" w:color="auto"/>
                    <w:bottom w:val="none" w:sz="0" w:space="0" w:color="auto"/>
                    <w:right w:val="none" w:sz="0" w:space="0" w:color="auto"/>
                  </w:divBdr>
                  <w:divsChild>
                    <w:div w:id="365983702">
                      <w:marLeft w:val="0"/>
                      <w:marRight w:val="0"/>
                      <w:marTop w:val="0"/>
                      <w:marBottom w:val="0"/>
                      <w:divBdr>
                        <w:top w:val="none" w:sz="0" w:space="0" w:color="auto"/>
                        <w:left w:val="none" w:sz="0" w:space="0" w:color="auto"/>
                        <w:bottom w:val="none" w:sz="0" w:space="0" w:color="auto"/>
                        <w:right w:val="none" w:sz="0" w:space="0" w:color="auto"/>
                      </w:divBdr>
                    </w:div>
                  </w:divsChild>
                </w:div>
                <w:div w:id="665088434">
                  <w:marLeft w:val="0"/>
                  <w:marRight w:val="0"/>
                  <w:marTop w:val="0"/>
                  <w:marBottom w:val="0"/>
                  <w:divBdr>
                    <w:top w:val="none" w:sz="0" w:space="0" w:color="auto"/>
                    <w:left w:val="none" w:sz="0" w:space="0" w:color="auto"/>
                    <w:bottom w:val="none" w:sz="0" w:space="0" w:color="auto"/>
                    <w:right w:val="none" w:sz="0" w:space="0" w:color="auto"/>
                  </w:divBdr>
                  <w:divsChild>
                    <w:div w:id="1656685015">
                      <w:marLeft w:val="0"/>
                      <w:marRight w:val="0"/>
                      <w:marTop w:val="0"/>
                      <w:marBottom w:val="0"/>
                      <w:divBdr>
                        <w:top w:val="none" w:sz="0" w:space="0" w:color="auto"/>
                        <w:left w:val="none" w:sz="0" w:space="0" w:color="auto"/>
                        <w:bottom w:val="none" w:sz="0" w:space="0" w:color="auto"/>
                        <w:right w:val="none" w:sz="0" w:space="0" w:color="auto"/>
                      </w:divBdr>
                    </w:div>
                  </w:divsChild>
                </w:div>
                <w:div w:id="508062693">
                  <w:marLeft w:val="0"/>
                  <w:marRight w:val="0"/>
                  <w:marTop w:val="0"/>
                  <w:marBottom w:val="0"/>
                  <w:divBdr>
                    <w:top w:val="none" w:sz="0" w:space="0" w:color="auto"/>
                    <w:left w:val="none" w:sz="0" w:space="0" w:color="auto"/>
                    <w:bottom w:val="none" w:sz="0" w:space="0" w:color="auto"/>
                    <w:right w:val="none" w:sz="0" w:space="0" w:color="auto"/>
                  </w:divBdr>
                  <w:divsChild>
                    <w:div w:id="15498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38845">
          <w:marLeft w:val="0"/>
          <w:marRight w:val="0"/>
          <w:marTop w:val="0"/>
          <w:marBottom w:val="0"/>
          <w:divBdr>
            <w:top w:val="none" w:sz="0" w:space="0" w:color="auto"/>
            <w:left w:val="none" w:sz="0" w:space="0" w:color="auto"/>
            <w:bottom w:val="none" w:sz="0" w:space="0" w:color="auto"/>
            <w:right w:val="none" w:sz="0" w:space="0" w:color="auto"/>
          </w:divBdr>
        </w:div>
        <w:div w:id="1949580966">
          <w:marLeft w:val="0"/>
          <w:marRight w:val="0"/>
          <w:marTop w:val="0"/>
          <w:marBottom w:val="0"/>
          <w:divBdr>
            <w:top w:val="none" w:sz="0" w:space="0" w:color="auto"/>
            <w:left w:val="none" w:sz="0" w:space="0" w:color="auto"/>
            <w:bottom w:val="none" w:sz="0" w:space="0" w:color="auto"/>
            <w:right w:val="none" w:sz="0" w:space="0" w:color="auto"/>
          </w:divBdr>
        </w:div>
        <w:div w:id="1895122184">
          <w:marLeft w:val="0"/>
          <w:marRight w:val="0"/>
          <w:marTop w:val="0"/>
          <w:marBottom w:val="0"/>
          <w:divBdr>
            <w:top w:val="none" w:sz="0" w:space="0" w:color="auto"/>
            <w:left w:val="none" w:sz="0" w:space="0" w:color="auto"/>
            <w:bottom w:val="none" w:sz="0" w:space="0" w:color="auto"/>
            <w:right w:val="none" w:sz="0" w:space="0" w:color="auto"/>
          </w:divBdr>
        </w:div>
        <w:div w:id="1643190676">
          <w:marLeft w:val="0"/>
          <w:marRight w:val="0"/>
          <w:marTop w:val="0"/>
          <w:marBottom w:val="0"/>
          <w:divBdr>
            <w:top w:val="none" w:sz="0" w:space="0" w:color="auto"/>
            <w:left w:val="none" w:sz="0" w:space="0" w:color="auto"/>
            <w:bottom w:val="none" w:sz="0" w:space="0" w:color="auto"/>
            <w:right w:val="none" w:sz="0" w:space="0" w:color="auto"/>
          </w:divBdr>
        </w:div>
        <w:div w:id="924336109">
          <w:marLeft w:val="0"/>
          <w:marRight w:val="0"/>
          <w:marTop w:val="0"/>
          <w:marBottom w:val="0"/>
          <w:divBdr>
            <w:top w:val="none" w:sz="0" w:space="0" w:color="auto"/>
            <w:left w:val="none" w:sz="0" w:space="0" w:color="auto"/>
            <w:bottom w:val="none" w:sz="0" w:space="0" w:color="auto"/>
            <w:right w:val="none" w:sz="0" w:space="0" w:color="auto"/>
          </w:divBdr>
          <w:divsChild>
            <w:div w:id="1632440523">
              <w:marLeft w:val="-75"/>
              <w:marRight w:val="0"/>
              <w:marTop w:val="30"/>
              <w:marBottom w:val="30"/>
              <w:divBdr>
                <w:top w:val="none" w:sz="0" w:space="0" w:color="auto"/>
                <w:left w:val="none" w:sz="0" w:space="0" w:color="auto"/>
                <w:bottom w:val="none" w:sz="0" w:space="0" w:color="auto"/>
                <w:right w:val="none" w:sz="0" w:space="0" w:color="auto"/>
              </w:divBdr>
              <w:divsChild>
                <w:div w:id="1644852182">
                  <w:marLeft w:val="0"/>
                  <w:marRight w:val="0"/>
                  <w:marTop w:val="0"/>
                  <w:marBottom w:val="0"/>
                  <w:divBdr>
                    <w:top w:val="none" w:sz="0" w:space="0" w:color="auto"/>
                    <w:left w:val="none" w:sz="0" w:space="0" w:color="auto"/>
                    <w:bottom w:val="none" w:sz="0" w:space="0" w:color="auto"/>
                    <w:right w:val="none" w:sz="0" w:space="0" w:color="auto"/>
                  </w:divBdr>
                  <w:divsChild>
                    <w:div w:id="1466973291">
                      <w:marLeft w:val="0"/>
                      <w:marRight w:val="0"/>
                      <w:marTop w:val="0"/>
                      <w:marBottom w:val="0"/>
                      <w:divBdr>
                        <w:top w:val="none" w:sz="0" w:space="0" w:color="auto"/>
                        <w:left w:val="none" w:sz="0" w:space="0" w:color="auto"/>
                        <w:bottom w:val="none" w:sz="0" w:space="0" w:color="auto"/>
                        <w:right w:val="none" w:sz="0" w:space="0" w:color="auto"/>
                      </w:divBdr>
                    </w:div>
                  </w:divsChild>
                </w:div>
                <w:div w:id="2100639609">
                  <w:marLeft w:val="0"/>
                  <w:marRight w:val="0"/>
                  <w:marTop w:val="0"/>
                  <w:marBottom w:val="0"/>
                  <w:divBdr>
                    <w:top w:val="none" w:sz="0" w:space="0" w:color="auto"/>
                    <w:left w:val="none" w:sz="0" w:space="0" w:color="auto"/>
                    <w:bottom w:val="none" w:sz="0" w:space="0" w:color="auto"/>
                    <w:right w:val="none" w:sz="0" w:space="0" w:color="auto"/>
                  </w:divBdr>
                  <w:divsChild>
                    <w:div w:id="1916235483">
                      <w:marLeft w:val="0"/>
                      <w:marRight w:val="0"/>
                      <w:marTop w:val="0"/>
                      <w:marBottom w:val="0"/>
                      <w:divBdr>
                        <w:top w:val="none" w:sz="0" w:space="0" w:color="auto"/>
                        <w:left w:val="none" w:sz="0" w:space="0" w:color="auto"/>
                        <w:bottom w:val="none" w:sz="0" w:space="0" w:color="auto"/>
                        <w:right w:val="none" w:sz="0" w:space="0" w:color="auto"/>
                      </w:divBdr>
                    </w:div>
                  </w:divsChild>
                </w:div>
                <w:div w:id="1426460542">
                  <w:marLeft w:val="0"/>
                  <w:marRight w:val="0"/>
                  <w:marTop w:val="0"/>
                  <w:marBottom w:val="0"/>
                  <w:divBdr>
                    <w:top w:val="none" w:sz="0" w:space="0" w:color="auto"/>
                    <w:left w:val="none" w:sz="0" w:space="0" w:color="auto"/>
                    <w:bottom w:val="none" w:sz="0" w:space="0" w:color="auto"/>
                    <w:right w:val="none" w:sz="0" w:space="0" w:color="auto"/>
                  </w:divBdr>
                  <w:divsChild>
                    <w:div w:id="993725196">
                      <w:marLeft w:val="0"/>
                      <w:marRight w:val="0"/>
                      <w:marTop w:val="0"/>
                      <w:marBottom w:val="0"/>
                      <w:divBdr>
                        <w:top w:val="none" w:sz="0" w:space="0" w:color="auto"/>
                        <w:left w:val="none" w:sz="0" w:space="0" w:color="auto"/>
                        <w:bottom w:val="none" w:sz="0" w:space="0" w:color="auto"/>
                        <w:right w:val="none" w:sz="0" w:space="0" w:color="auto"/>
                      </w:divBdr>
                    </w:div>
                  </w:divsChild>
                </w:div>
                <w:div w:id="337465849">
                  <w:marLeft w:val="0"/>
                  <w:marRight w:val="0"/>
                  <w:marTop w:val="0"/>
                  <w:marBottom w:val="0"/>
                  <w:divBdr>
                    <w:top w:val="none" w:sz="0" w:space="0" w:color="auto"/>
                    <w:left w:val="none" w:sz="0" w:space="0" w:color="auto"/>
                    <w:bottom w:val="none" w:sz="0" w:space="0" w:color="auto"/>
                    <w:right w:val="none" w:sz="0" w:space="0" w:color="auto"/>
                  </w:divBdr>
                  <w:divsChild>
                    <w:div w:id="1542478778">
                      <w:marLeft w:val="0"/>
                      <w:marRight w:val="0"/>
                      <w:marTop w:val="0"/>
                      <w:marBottom w:val="0"/>
                      <w:divBdr>
                        <w:top w:val="none" w:sz="0" w:space="0" w:color="auto"/>
                        <w:left w:val="none" w:sz="0" w:space="0" w:color="auto"/>
                        <w:bottom w:val="none" w:sz="0" w:space="0" w:color="auto"/>
                        <w:right w:val="none" w:sz="0" w:space="0" w:color="auto"/>
                      </w:divBdr>
                    </w:div>
                  </w:divsChild>
                </w:div>
                <w:div w:id="2004773895">
                  <w:marLeft w:val="0"/>
                  <w:marRight w:val="0"/>
                  <w:marTop w:val="0"/>
                  <w:marBottom w:val="0"/>
                  <w:divBdr>
                    <w:top w:val="none" w:sz="0" w:space="0" w:color="auto"/>
                    <w:left w:val="none" w:sz="0" w:space="0" w:color="auto"/>
                    <w:bottom w:val="none" w:sz="0" w:space="0" w:color="auto"/>
                    <w:right w:val="none" w:sz="0" w:space="0" w:color="auto"/>
                  </w:divBdr>
                  <w:divsChild>
                    <w:div w:id="1743720018">
                      <w:marLeft w:val="0"/>
                      <w:marRight w:val="0"/>
                      <w:marTop w:val="0"/>
                      <w:marBottom w:val="0"/>
                      <w:divBdr>
                        <w:top w:val="none" w:sz="0" w:space="0" w:color="auto"/>
                        <w:left w:val="none" w:sz="0" w:space="0" w:color="auto"/>
                        <w:bottom w:val="none" w:sz="0" w:space="0" w:color="auto"/>
                        <w:right w:val="none" w:sz="0" w:space="0" w:color="auto"/>
                      </w:divBdr>
                    </w:div>
                  </w:divsChild>
                </w:div>
                <w:div w:id="1618677258">
                  <w:marLeft w:val="0"/>
                  <w:marRight w:val="0"/>
                  <w:marTop w:val="0"/>
                  <w:marBottom w:val="0"/>
                  <w:divBdr>
                    <w:top w:val="none" w:sz="0" w:space="0" w:color="auto"/>
                    <w:left w:val="none" w:sz="0" w:space="0" w:color="auto"/>
                    <w:bottom w:val="none" w:sz="0" w:space="0" w:color="auto"/>
                    <w:right w:val="none" w:sz="0" w:space="0" w:color="auto"/>
                  </w:divBdr>
                  <w:divsChild>
                    <w:div w:id="1633637211">
                      <w:marLeft w:val="0"/>
                      <w:marRight w:val="0"/>
                      <w:marTop w:val="0"/>
                      <w:marBottom w:val="0"/>
                      <w:divBdr>
                        <w:top w:val="none" w:sz="0" w:space="0" w:color="auto"/>
                        <w:left w:val="none" w:sz="0" w:space="0" w:color="auto"/>
                        <w:bottom w:val="none" w:sz="0" w:space="0" w:color="auto"/>
                        <w:right w:val="none" w:sz="0" w:space="0" w:color="auto"/>
                      </w:divBdr>
                    </w:div>
                  </w:divsChild>
                </w:div>
                <w:div w:id="1807427159">
                  <w:marLeft w:val="0"/>
                  <w:marRight w:val="0"/>
                  <w:marTop w:val="0"/>
                  <w:marBottom w:val="0"/>
                  <w:divBdr>
                    <w:top w:val="none" w:sz="0" w:space="0" w:color="auto"/>
                    <w:left w:val="none" w:sz="0" w:space="0" w:color="auto"/>
                    <w:bottom w:val="none" w:sz="0" w:space="0" w:color="auto"/>
                    <w:right w:val="none" w:sz="0" w:space="0" w:color="auto"/>
                  </w:divBdr>
                  <w:divsChild>
                    <w:div w:id="436408998">
                      <w:marLeft w:val="0"/>
                      <w:marRight w:val="0"/>
                      <w:marTop w:val="0"/>
                      <w:marBottom w:val="0"/>
                      <w:divBdr>
                        <w:top w:val="none" w:sz="0" w:space="0" w:color="auto"/>
                        <w:left w:val="none" w:sz="0" w:space="0" w:color="auto"/>
                        <w:bottom w:val="none" w:sz="0" w:space="0" w:color="auto"/>
                        <w:right w:val="none" w:sz="0" w:space="0" w:color="auto"/>
                      </w:divBdr>
                    </w:div>
                  </w:divsChild>
                </w:div>
                <w:div w:id="1773891615">
                  <w:marLeft w:val="0"/>
                  <w:marRight w:val="0"/>
                  <w:marTop w:val="0"/>
                  <w:marBottom w:val="0"/>
                  <w:divBdr>
                    <w:top w:val="none" w:sz="0" w:space="0" w:color="auto"/>
                    <w:left w:val="none" w:sz="0" w:space="0" w:color="auto"/>
                    <w:bottom w:val="none" w:sz="0" w:space="0" w:color="auto"/>
                    <w:right w:val="none" w:sz="0" w:space="0" w:color="auto"/>
                  </w:divBdr>
                  <w:divsChild>
                    <w:div w:id="1950239862">
                      <w:marLeft w:val="0"/>
                      <w:marRight w:val="0"/>
                      <w:marTop w:val="0"/>
                      <w:marBottom w:val="0"/>
                      <w:divBdr>
                        <w:top w:val="none" w:sz="0" w:space="0" w:color="auto"/>
                        <w:left w:val="none" w:sz="0" w:space="0" w:color="auto"/>
                        <w:bottom w:val="none" w:sz="0" w:space="0" w:color="auto"/>
                        <w:right w:val="none" w:sz="0" w:space="0" w:color="auto"/>
                      </w:divBdr>
                    </w:div>
                  </w:divsChild>
                </w:div>
                <w:div w:id="595603068">
                  <w:marLeft w:val="0"/>
                  <w:marRight w:val="0"/>
                  <w:marTop w:val="0"/>
                  <w:marBottom w:val="0"/>
                  <w:divBdr>
                    <w:top w:val="none" w:sz="0" w:space="0" w:color="auto"/>
                    <w:left w:val="none" w:sz="0" w:space="0" w:color="auto"/>
                    <w:bottom w:val="none" w:sz="0" w:space="0" w:color="auto"/>
                    <w:right w:val="none" w:sz="0" w:space="0" w:color="auto"/>
                  </w:divBdr>
                  <w:divsChild>
                    <w:div w:id="1977953664">
                      <w:marLeft w:val="0"/>
                      <w:marRight w:val="0"/>
                      <w:marTop w:val="0"/>
                      <w:marBottom w:val="0"/>
                      <w:divBdr>
                        <w:top w:val="none" w:sz="0" w:space="0" w:color="auto"/>
                        <w:left w:val="none" w:sz="0" w:space="0" w:color="auto"/>
                        <w:bottom w:val="none" w:sz="0" w:space="0" w:color="auto"/>
                        <w:right w:val="none" w:sz="0" w:space="0" w:color="auto"/>
                      </w:divBdr>
                    </w:div>
                  </w:divsChild>
                </w:div>
                <w:div w:id="504638036">
                  <w:marLeft w:val="0"/>
                  <w:marRight w:val="0"/>
                  <w:marTop w:val="0"/>
                  <w:marBottom w:val="0"/>
                  <w:divBdr>
                    <w:top w:val="none" w:sz="0" w:space="0" w:color="auto"/>
                    <w:left w:val="none" w:sz="0" w:space="0" w:color="auto"/>
                    <w:bottom w:val="none" w:sz="0" w:space="0" w:color="auto"/>
                    <w:right w:val="none" w:sz="0" w:space="0" w:color="auto"/>
                  </w:divBdr>
                  <w:divsChild>
                    <w:div w:id="1635254870">
                      <w:marLeft w:val="0"/>
                      <w:marRight w:val="0"/>
                      <w:marTop w:val="0"/>
                      <w:marBottom w:val="0"/>
                      <w:divBdr>
                        <w:top w:val="none" w:sz="0" w:space="0" w:color="auto"/>
                        <w:left w:val="none" w:sz="0" w:space="0" w:color="auto"/>
                        <w:bottom w:val="none" w:sz="0" w:space="0" w:color="auto"/>
                        <w:right w:val="none" w:sz="0" w:space="0" w:color="auto"/>
                      </w:divBdr>
                    </w:div>
                  </w:divsChild>
                </w:div>
                <w:div w:id="358555743">
                  <w:marLeft w:val="0"/>
                  <w:marRight w:val="0"/>
                  <w:marTop w:val="0"/>
                  <w:marBottom w:val="0"/>
                  <w:divBdr>
                    <w:top w:val="none" w:sz="0" w:space="0" w:color="auto"/>
                    <w:left w:val="none" w:sz="0" w:space="0" w:color="auto"/>
                    <w:bottom w:val="none" w:sz="0" w:space="0" w:color="auto"/>
                    <w:right w:val="none" w:sz="0" w:space="0" w:color="auto"/>
                  </w:divBdr>
                  <w:divsChild>
                    <w:div w:id="2020768130">
                      <w:marLeft w:val="0"/>
                      <w:marRight w:val="0"/>
                      <w:marTop w:val="0"/>
                      <w:marBottom w:val="0"/>
                      <w:divBdr>
                        <w:top w:val="none" w:sz="0" w:space="0" w:color="auto"/>
                        <w:left w:val="none" w:sz="0" w:space="0" w:color="auto"/>
                        <w:bottom w:val="none" w:sz="0" w:space="0" w:color="auto"/>
                        <w:right w:val="none" w:sz="0" w:space="0" w:color="auto"/>
                      </w:divBdr>
                    </w:div>
                  </w:divsChild>
                </w:div>
                <w:div w:id="1180852247">
                  <w:marLeft w:val="0"/>
                  <w:marRight w:val="0"/>
                  <w:marTop w:val="0"/>
                  <w:marBottom w:val="0"/>
                  <w:divBdr>
                    <w:top w:val="none" w:sz="0" w:space="0" w:color="auto"/>
                    <w:left w:val="none" w:sz="0" w:space="0" w:color="auto"/>
                    <w:bottom w:val="none" w:sz="0" w:space="0" w:color="auto"/>
                    <w:right w:val="none" w:sz="0" w:space="0" w:color="auto"/>
                  </w:divBdr>
                  <w:divsChild>
                    <w:div w:id="2070377922">
                      <w:marLeft w:val="0"/>
                      <w:marRight w:val="0"/>
                      <w:marTop w:val="0"/>
                      <w:marBottom w:val="0"/>
                      <w:divBdr>
                        <w:top w:val="none" w:sz="0" w:space="0" w:color="auto"/>
                        <w:left w:val="none" w:sz="0" w:space="0" w:color="auto"/>
                        <w:bottom w:val="none" w:sz="0" w:space="0" w:color="auto"/>
                        <w:right w:val="none" w:sz="0" w:space="0" w:color="auto"/>
                      </w:divBdr>
                    </w:div>
                  </w:divsChild>
                </w:div>
                <w:div w:id="663822189">
                  <w:marLeft w:val="0"/>
                  <w:marRight w:val="0"/>
                  <w:marTop w:val="0"/>
                  <w:marBottom w:val="0"/>
                  <w:divBdr>
                    <w:top w:val="none" w:sz="0" w:space="0" w:color="auto"/>
                    <w:left w:val="none" w:sz="0" w:space="0" w:color="auto"/>
                    <w:bottom w:val="none" w:sz="0" w:space="0" w:color="auto"/>
                    <w:right w:val="none" w:sz="0" w:space="0" w:color="auto"/>
                  </w:divBdr>
                  <w:divsChild>
                    <w:div w:id="1954820838">
                      <w:marLeft w:val="0"/>
                      <w:marRight w:val="0"/>
                      <w:marTop w:val="0"/>
                      <w:marBottom w:val="0"/>
                      <w:divBdr>
                        <w:top w:val="none" w:sz="0" w:space="0" w:color="auto"/>
                        <w:left w:val="none" w:sz="0" w:space="0" w:color="auto"/>
                        <w:bottom w:val="none" w:sz="0" w:space="0" w:color="auto"/>
                        <w:right w:val="none" w:sz="0" w:space="0" w:color="auto"/>
                      </w:divBdr>
                    </w:div>
                  </w:divsChild>
                </w:div>
                <w:div w:id="1146900962">
                  <w:marLeft w:val="0"/>
                  <w:marRight w:val="0"/>
                  <w:marTop w:val="0"/>
                  <w:marBottom w:val="0"/>
                  <w:divBdr>
                    <w:top w:val="none" w:sz="0" w:space="0" w:color="auto"/>
                    <w:left w:val="none" w:sz="0" w:space="0" w:color="auto"/>
                    <w:bottom w:val="none" w:sz="0" w:space="0" w:color="auto"/>
                    <w:right w:val="none" w:sz="0" w:space="0" w:color="auto"/>
                  </w:divBdr>
                  <w:divsChild>
                    <w:div w:id="990330676">
                      <w:marLeft w:val="0"/>
                      <w:marRight w:val="0"/>
                      <w:marTop w:val="0"/>
                      <w:marBottom w:val="0"/>
                      <w:divBdr>
                        <w:top w:val="none" w:sz="0" w:space="0" w:color="auto"/>
                        <w:left w:val="none" w:sz="0" w:space="0" w:color="auto"/>
                        <w:bottom w:val="none" w:sz="0" w:space="0" w:color="auto"/>
                        <w:right w:val="none" w:sz="0" w:space="0" w:color="auto"/>
                      </w:divBdr>
                    </w:div>
                  </w:divsChild>
                </w:div>
                <w:div w:id="1441341161">
                  <w:marLeft w:val="0"/>
                  <w:marRight w:val="0"/>
                  <w:marTop w:val="0"/>
                  <w:marBottom w:val="0"/>
                  <w:divBdr>
                    <w:top w:val="none" w:sz="0" w:space="0" w:color="auto"/>
                    <w:left w:val="none" w:sz="0" w:space="0" w:color="auto"/>
                    <w:bottom w:val="none" w:sz="0" w:space="0" w:color="auto"/>
                    <w:right w:val="none" w:sz="0" w:space="0" w:color="auto"/>
                  </w:divBdr>
                  <w:divsChild>
                    <w:div w:id="1631672572">
                      <w:marLeft w:val="0"/>
                      <w:marRight w:val="0"/>
                      <w:marTop w:val="0"/>
                      <w:marBottom w:val="0"/>
                      <w:divBdr>
                        <w:top w:val="none" w:sz="0" w:space="0" w:color="auto"/>
                        <w:left w:val="none" w:sz="0" w:space="0" w:color="auto"/>
                        <w:bottom w:val="none" w:sz="0" w:space="0" w:color="auto"/>
                        <w:right w:val="none" w:sz="0" w:space="0" w:color="auto"/>
                      </w:divBdr>
                    </w:div>
                  </w:divsChild>
                </w:div>
                <w:div w:id="745033794">
                  <w:marLeft w:val="0"/>
                  <w:marRight w:val="0"/>
                  <w:marTop w:val="0"/>
                  <w:marBottom w:val="0"/>
                  <w:divBdr>
                    <w:top w:val="none" w:sz="0" w:space="0" w:color="auto"/>
                    <w:left w:val="none" w:sz="0" w:space="0" w:color="auto"/>
                    <w:bottom w:val="none" w:sz="0" w:space="0" w:color="auto"/>
                    <w:right w:val="none" w:sz="0" w:space="0" w:color="auto"/>
                  </w:divBdr>
                  <w:divsChild>
                    <w:div w:id="155511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557780">
          <w:marLeft w:val="0"/>
          <w:marRight w:val="0"/>
          <w:marTop w:val="0"/>
          <w:marBottom w:val="0"/>
          <w:divBdr>
            <w:top w:val="none" w:sz="0" w:space="0" w:color="auto"/>
            <w:left w:val="none" w:sz="0" w:space="0" w:color="auto"/>
            <w:bottom w:val="none" w:sz="0" w:space="0" w:color="auto"/>
            <w:right w:val="none" w:sz="0" w:space="0" w:color="auto"/>
          </w:divBdr>
        </w:div>
        <w:div w:id="389042040">
          <w:marLeft w:val="0"/>
          <w:marRight w:val="0"/>
          <w:marTop w:val="0"/>
          <w:marBottom w:val="0"/>
          <w:divBdr>
            <w:top w:val="none" w:sz="0" w:space="0" w:color="auto"/>
            <w:left w:val="none" w:sz="0" w:space="0" w:color="auto"/>
            <w:bottom w:val="none" w:sz="0" w:space="0" w:color="auto"/>
            <w:right w:val="none" w:sz="0" w:space="0" w:color="auto"/>
          </w:divBdr>
        </w:div>
        <w:div w:id="30615970">
          <w:marLeft w:val="0"/>
          <w:marRight w:val="0"/>
          <w:marTop w:val="0"/>
          <w:marBottom w:val="0"/>
          <w:divBdr>
            <w:top w:val="none" w:sz="0" w:space="0" w:color="auto"/>
            <w:left w:val="none" w:sz="0" w:space="0" w:color="auto"/>
            <w:bottom w:val="none" w:sz="0" w:space="0" w:color="auto"/>
            <w:right w:val="none" w:sz="0" w:space="0" w:color="auto"/>
          </w:divBdr>
          <w:divsChild>
            <w:div w:id="999237805">
              <w:marLeft w:val="-75"/>
              <w:marRight w:val="0"/>
              <w:marTop w:val="30"/>
              <w:marBottom w:val="30"/>
              <w:divBdr>
                <w:top w:val="none" w:sz="0" w:space="0" w:color="auto"/>
                <w:left w:val="none" w:sz="0" w:space="0" w:color="auto"/>
                <w:bottom w:val="none" w:sz="0" w:space="0" w:color="auto"/>
                <w:right w:val="none" w:sz="0" w:space="0" w:color="auto"/>
              </w:divBdr>
              <w:divsChild>
                <w:div w:id="841818823">
                  <w:marLeft w:val="0"/>
                  <w:marRight w:val="0"/>
                  <w:marTop w:val="0"/>
                  <w:marBottom w:val="0"/>
                  <w:divBdr>
                    <w:top w:val="none" w:sz="0" w:space="0" w:color="auto"/>
                    <w:left w:val="none" w:sz="0" w:space="0" w:color="auto"/>
                    <w:bottom w:val="none" w:sz="0" w:space="0" w:color="auto"/>
                    <w:right w:val="none" w:sz="0" w:space="0" w:color="auto"/>
                  </w:divBdr>
                  <w:divsChild>
                    <w:div w:id="1382090630">
                      <w:marLeft w:val="0"/>
                      <w:marRight w:val="0"/>
                      <w:marTop w:val="0"/>
                      <w:marBottom w:val="0"/>
                      <w:divBdr>
                        <w:top w:val="none" w:sz="0" w:space="0" w:color="auto"/>
                        <w:left w:val="none" w:sz="0" w:space="0" w:color="auto"/>
                        <w:bottom w:val="none" w:sz="0" w:space="0" w:color="auto"/>
                        <w:right w:val="none" w:sz="0" w:space="0" w:color="auto"/>
                      </w:divBdr>
                    </w:div>
                  </w:divsChild>
                </w:div>
                <w:div w:id="1674989983">
                  <w:marLeft w:val="0"/>
                  <w:marRight w:val="0"/>
                  <w:marTop w:val="0"/>
                  <w:marBottom w:val="0"/>
                  <w:divBdr>
                    <w:top w:val="none" w:sz="0" w:space="0" w:color="auto"/>
                    <w:left w:val="none" w:sz="0" w:space="0" w:color="auto"/>
                    <w:bottom w:val="none" w:sz="0" w:space="0" w:color="auto"/>
                    <w:right w:val="none" w:sz="0" w:space="0" w:color="auto"/>
                  </w:divBdr>
                  <w:divsChild>
                    <w:div w:id="878935325">
                      <w:marLeft w:val="0"/>
                      <w:marRight w:val="0"/>
                      <w:marTop w:val="0"/>
                      <w:marBottom w:val="0"/>
                      <w:divBdr>
                        <w:top w:val="none" w:sz="0" w:space="0" w:color="auto"/>
                        <w:left w:val="none" w:sz="0" w:space="0" w:color="auto"/>
                        <w:bottom w:val="none" w:sz="0" w:space="0" w:color="auto"/>
                        <w:right w:val="none" w:sz="0" w:space="0" w:color="auto"/>
                      </w:divBdr>
                    </w:div>
                  </w:divsChild>
                </w:div>
                <w:div w:id="693383881">
                  <w:marLeft w:val="0"/>
                  <w:marRight w:val="0"/>
                  <w:marTop w:val="0"/>
                  <w:marBottom w:val="0"/>
                  <w:divBdr>
                    <w:top w:val="none" w:sz="0" w:space="0" w:color="auto"/>
                    <w:left w:val="none" w:sz="0" w:space="0" w:color="auto"/>
                    <w:bottom w:val="none" w:sz="0" w:space="0" w:color="auto"/>
                    <w:right w:val="none" w:sz="0" w:space="0" w:color="auto"/>
                  </w:divBdr>
                  <w:divsChild>
                    <w:div w:id="1526599205">
                      <w:marLeft w:val="0"/>
                      <w:marRight w:val="0"/>
                      <w:marTop w:val="0"/>
                      <w:marBottom w:val="0"/>
                      <w:divBdr>
                        <w:top w:val="none" w:sz="0" w:space="0" w:color="auto"/>
                        <w:left w:val="none" w:sz="0" w:space="0" w:color="auto"/>
                        <w:bottom w:val="none" w:sz="0" w:space="0" w:color="auto"/>
                        <w:right w:val="none" w:sz="0" w:space="0" w:color="auto"/>
                      </w:divBdr>
                    </w:div>
                  </w:divsChild>
                </w:div>
                <w:div w:id="1781949892">
                  <w:marLeft w:val="0"/>
                  <w:marRight w:val="0"/>
                  <w:marTop w:val="0"/>
                  <w:marBottom w:val="0"/>
                  <w:divBdr>
                    <w:top w:val="none" w:sz="0" w:space="0" w:color="auto"/>
                    <w:left w:val="none" w:sz="0" w:space="0" w:color="auto"/>
                    <w:bottom w:val="none" w:sz="0" w:space="0" w:color="auto"/>
                    <w:right w:val="none" w:sz="0" w:space="0" w:color="auto"/>
                  </w:divBdr>
                  <w:divsChild>
                    <w:div w:id="1325745727">
                      <w:marLeft w:val="0"/>
                      <w:marRight w:val="0"/>
                      <w:marTop w:val="0"/>
                      <w:marBottom w:val="0"/>
                      <w:divBdr>
                        <w:top w:val="none" w:sz="0" w:space="0" w:color="auto"/>
                        <w:left w:val="none" w:sz="0" w:space="0" w:color="auto"/>
                        <w:bottom w:val="none" w:sz="0" w:space="0" w:color="auto"/>
                        <w:right w:val="none" w:sz="0" w:space="0" w:color="auto"/>
                      </w:divBdr>
                    </w:div>
                  </w:divsChild>
                </w:div>
                <w:div w:id="1835761191">
                  <w:marLeft w:val="0"/>
                  <w:marRight w:val="0"/>
                  <w:marTop w:val="0"/>
                  <w:marBottom w:val="0"/>
                  <w:divBdr>
                    <w:top w:val="none" w:sz="0" w:space="0" w:color="auto"/>
                    <w:left w:val="none" w:sz="0" w:space="0" w:color="auto"/>
                    <w:bottom w:val="none" w:sz="0" w:space="0" w:color="auto"/>
                    <w:right w:val="none" w:sz="0" w:space="0" w:color="auto"/>
                  </w:divBdr>
                  <w:divsChild>
                    <w:div w:id="813185578">
                      <w:marLeft w:val="0"/>
                      <w:marRight w:val="0"/>
                      <w:marTop w:val="0"/>
                      <w:marBottom w:val="0"/>
                      <w:divBdr>
                        <w:top w:val="none" w:sz="0" w:space="0" w:color="auto"/>
                        <w:left w:val="none" w:sz="0" w:space="0" w:color="auto"/>
                        <w:bottom w:val="none" w:sz="0" w:space="0" w:color="auto"/>
                        <w:right w:val="none" w:sz="0" w:space="0" w:color="auto"/>
                      </w:divBdr>
                    </w:div>
                  </w:divsChild>
                </w:div>
                <w:div w:id="362289488">
                  <w:marLeft w:val="0"/>
                  <w:marRight w:val="0"/>
                  <w:marTop w:val="0"/>
                  <w:marBottom w:val="0"/>
                  <w:divBdr>
                    <w:top w:val="none" w:sz="0" w:space="0" w:color="auto"/>
                    <w:left w:val="none" w:sz="0" w:space="0" w:color="auto"/>
                    <w:bottom w:val="none" w:sz="0" w:space="0" w:color="auto"/>
                    <w:right w:val="none" w:sz="0" w:space="0" w:color="auto"/>
                  </w:divBdr>
                  <w:divsChild>
                    <w:div w:id="1042359829">
                      <w:marLeft w:val="0"/>
                      <w:marRight w:val="0"/>
                      <w:marTop w:val="0"/>
                      <w:marBottom w:val="0"/>
                      <w:divBdr>
                        <w:top w:val="none" w:sz="0" w:space="0" w:color="auto"/>
                        <w:left w:val="none" w:sz="0" w:space="0" w:color="auto"/>
                        <w:bottom w:val="none" w:sz="0" w:space="0" w:color="auto"/>
                        <w:right w:val="none" w:sz="0" w:space="0" w:color="auto"/>
                      </w:divBdr>
                    </w:div>
                  </w:divsChild>
                </w:div>
                <w:div w:id="819729087">
                  <w:marLeft w:val="0"/>
                  <w:marRight w:val="0"/>
                  <w:marTop w:val="0"/>
                  <w:marBottom w:val="0"/>
                  <w:divBdr>
                    <w:top w:val="none" w:sz="0" w:space="0" w:color="auto"/>
                    <w:left w:val="none" w:sz="0" w:space="0" w:color="auto"/>
                    <w:bottom w:val="none" w:sz="0" w:space="0" w:color="auto"/>
                    <w:right w:val="none" w:sz="0" w:space="0" w:color="auto"/>
                  </w:divBdr>
                  <w:divsChild>
                    <w:div w:id="585960823">
                      <w:marLeft w:val="0"/>
                      <w:marRight w:val="0"/>
                      <w:marTop w:val="0"/>
                      <w:marBottom w:val="0"/>
                      <w:divBdr>
                        <w:top w:val="none" w:sz="0" w:space="0" w:color="auto"/>
                        <w:left w:val="none" w:sz="0" w:space="0" w:color="auto"/>
                        <w:bottom w:val="none" w:sz="0" w:space="0" w:color="auto"/>
                        <w:right w:val="none" w:sz="0" w:space="0" w:color="auto"/>
                      </w:divBdr>
                    </w:div>
                    <w:div w:id="672995554">
                      <w:marLeft w:val="0"/>
                      <w:marRight w:val="0"/>
                      <w:marTop w:val="0"/>
                      <w:marBottom w:val="0"/>
                      <w:divBdr>
                        <w:top w:val="none" w:sz="0" w:space="0" w:color="auto"/>
                        <w:left w:val="none" w:sz="0" w:space="0" w:color="auto"/>
                        <w:bottom w:val="none" w:sz="0" w:space="0" w:color="auto"/>
                        <w:right w:val="none" w:sz="0" w:space="0" w:color="auto"/>
                      </w:divBdr>
                    </w:div>
                  </w:divsChild>
                </w:div>
                <w:div w:id="509876936">
                  <w:marLeft w:val="0"/>
                  <w:marRight w:val="0"/>
                  <w:marTop w:val="0"/>
                  <w:marBottom w:val="0"/>
                  <w:divBdr>
                    <w:top w:val="none" w:sz="0" w:space="0" w:color="auto"/>
                    <w:left w:val="none" w:sz="0" w:space="0" w:color="auto"/>
                    <w:bottom w:val="none" w:sz="0" w:space="0" w:color="auto"/>
                    <w:right w:val="none" w:sz="0" w:space="0" w:color="auto"/>
                  </w:divBdr>
                  <w:divsChild>
                    <w:div w:id="973024657">
                      <w:marLeft w:val="0"/>
                      <w:marRight w:val="0"/>
                      <w:marTop w:val="0"/>
                      <w:marBottom w:val="0"/>
                      <w:divBdr>
                        <w:top w:val="none" w:sz="0" w:space="0" w:color="auto"/>
                        <w:left w:val="none" w:sz="0" w:space="0" w:color="auto"/>
                        <w:bottom w:val="none" w:sz="0" w:space="0" w:color="auto"/>
                        <w:right w:val="none" w:sz="0" w:space="0" w:color="auto"/>
                      </w:divBdr>
                    </w:div>
                  </w:divsChild>
                </w:div>
                <w:div w:id="1476726060">
                  <w:marLeft w:val="0"/>
                  <w:marRight w:val="0"/>
                  <w:marTop w:val="0"/>
                  <w:marBottom w:val="0"/>
                  <w:divBdr>
                    <w:top w:val="none" w:sz="0" w:space="0" w:color="auto"/>
                    <w:left w:val="none" w:sz="0" w:space="0" w:color="auto"/>
                    <w:bottom w:val="none" w:sz="0" w:space="0" w:color="auto"/>
                    <w:right w:val="none" w:sz="0" w:space="0" w:color="auto"/>
                  </w:divBdr>
                  <w:divsChild>
                    <w:div w:id="1778211728">
                      <w:marLeft w:val="0"/>
                      <w:marRight w:val="0"/>
                      <w:marTop w:val="0"/>
                      <w:marBottom w:val="0"/>
                      <w:divBdr>
                        <w:top w:val="none" w:sz="0" w:space="0" w:color="auto"/>
                        <w:left w:val="none" w:sz="0" w:space="0" w:color="auto"/>
                        <w:bottom w:val="none" w:sz="0" w:space="0" w:color="auto"/>
                        <w:right w:val="none" w:sz="0" w:space="0" w:color="auto"/>
                      </w:divBdr>
                    </w:div>
                  </w:divsChild>
                </w:div>
                <w:div w:id="181943485">
                  <w:marLeft w:val="0"/>
                  <w:marRight w:val="0"/>
                  <w:marTop w:val="0"/>
                  <w:marBottom w:val="0"/>
                  <w:divBdr>
                    <w:top w:val="none" w:sz="0" w:space="0" w:color="auto"/>
                    <w:left w:val="none" w:sz="0" w:space="0" w:color="auto"/>
                    <w:bottom w:val="none" w:sz="0" w:space="0" w:color="auto"/>
                    <w:right w:val="none" w:sz="0" w:space="0" w:color="auto"/>
                  </w:divBdr>
                  <w:divsChild>
                    <w:div w:id="1830166787">
                      <w:marLeft w:val="0"/>
                      <w:marRight w:val="0"/>
                      <w:marTop w:val="0"/>
                      <w:marBottom w:val="0"/>
                      <w:divBdr>
                        <w:top w:val="none" w:sz="0" w:space="0" w:color="auto"/>
                        <w:left w:val="none" w:sz="0" w:space="0" w:color="auto"/>
                        <w:bottom w:val="none" w:sz="0" w:space="0" w:color="auto"/>
                        <w:right w:val="none" w:sz="0" w:space="0" w:color="auto"/>
                      </w:divBdr>
                    </w:div>
                    <w:div w:id="1623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134762">
          <w:marLeft w:val="0"/>
          <w:marRight w:val="0"/>
          <w:marTop w:val="0"/>
          <w:marBottom w:val="0"/>
          <w:divBdr>
            <w:top w:val="none" w:sz="0" w:space="0" w:color="auto"/>
            <w:left w:val="none" w:sz="0" w:space="0" w:color="auto"/>
            <w:bottom w:val="none" w:sz="0" w:space="0" w:color="auto"/>
            <w:right w:val="none" w:sz="0" w:space="0" w:color="auto"/>
          </w:divBdr>
        </w:div>
        <w:div w:id="456215208">
          <w:marLeft w:val="0"/>
          <w:marRight w:val="0"/>
          <w:marTop w:val="0"/>
          <w:marBottom w:val="0"/>
          <w:divBdr>
            <w:top w:val="none" w:sz="0" w:space="0" w:color="auto"/>
            <w:left w:val="none" w:sz="0" w:space="0" w:color="auto"/>
            <w:bottom w:val="none" w:sz="0" w:space="0" w:color="auto"/>
            <w:right w:val="none" w:sz="0" w:space="0" w:color="auto"/>
          </w:divBdr>
          <w:divsChild>
            <w:div w:id="582496347">
              <w:marLeft w:val="-75"/>
              <w:marRight w:val="0"/>
              <w:marTop w:val="30"/>
              <w:marBottom w:val="30"/>
              <w:divBdr>
                <w:top w:val="none" w:sz="0" w:space="0" w:color="auto"/>
                <w:left w:val="none" w:sz="0" w:space="0" w:color="auto"/>
                <w:bottom w:val="none" w:sz="0" w:space="0" w:color="auto"/>
                <w:right w:val="none" w:sz="0" w:space="0" w:color="auto"/>
              </w:divBdr>
              <w:divsChild>
                <w:div w:id="1951008497">
                  <w:marLeft w:val="0"/>
                  <w:marRight w:val="0"/>
                  <w:marTop w:val="0"/>
                  <w:marBottom w:val="0"/>
                  <w:divBdr>
                    <w:top w:val="none" w:sz="0" w:space="0" w:color="auto"/>
                    <w:left w:val="none" w:sz="0" w:space="0" w:color="auto"/>
                    <w:bottom w:val="none" w:sz="0" w:space="0" w:color="auto"/>
                    <w:right w:val="none" w:sz="0" w:space="0" w:color="auto"/>
                  </w:divBdr>
                  <w:divsChild>
                    <w:div w:id="396630548">
                      <w:marLeft w:val="0"/>
                      <w:marRight w:val="0"/>
                      <w:marTop w:val="0"/>
                      <w:marBottom w:val="0"/>
                      <w:divBdr>
                        <w:top w:val="none" w:sz="0" w:space="0" w:color="auto"/>
                        <w:left w:val="none" w:sz="0" w:space="0" w:color="auto"/>
                        <w:bottom w:val="none" w:sz="0" w:space="0" w:color="auto"/>
                        <w:right w:val="none" w:sz="0" w:space="0" w:color="auto"/>
                      </w:divBdr>
                    </w:div>
                  </w:divsChild>
                </w:div>
                <w:div w:id="1796870574">
                  <w:marLeft w:val="0"/>
                  <w:marRight w:val="0"/>
                  <w:marTop w:val="0"/>
                  <w:marBottom w:val="0"/>
                  <w:divBdr>
                    <w:top w:val="none" w:sz="0" w:space="0" w:color="auto"/>
                    <w:left w:val="none" w:sz="0" w:space="0" w:color="auto"/>
                    <w:bottom w:val="none" w:sz="0" w:space="0" w:color="auto"/>
                    <w:right w:val="none" w:sz="0" w:space="0" w:color="auto"/>
                  </w:divBdr>
                  <w:divsChild>
                    <w:div w:id="1322463268">
                      <w:marLeft w:val="0"/>
                      <w:marRight w:val="0"/>
                      <w:marTop w:val="0"/>
                      <w:marBottom w:val="0"/>
                      <w:divBdr>
                        <w:top w:val="none" w:sz="0" w:space="0" w:color="auto"/>
                        <w:left w:val="none" w:sz="0" w:space="0" w:color="auto"/>
                        <w:bottom w:val="none" w:sz="0" w:space="0" w:color="auto"/>
                        <w:right w:val="none" w:sz="0" w:space="0" w:color="auto"/>
                      </w:divBdr>
                    </w:div>
                    <w:div w:id="2065828798">
                      <w:marLeft w:val="0"/>
                      <w:marRight w:val="0"/>
                      <w:marTop w:val="0"/>
                      <w:marBottom w:val="0"/>
                      <w:divBdr>
                        <w:top w:val="none" w:sz="0" w:space="0" w:color="auto"/>
                        <w:left w:val="none" w:sz="0" w:space="0" w:color="auto"/>
                        <w:bottom w:val="none" w:sz="0" w:space="0" w:color="auto"/>
                        <w:right w:val="none" w:sz="0" w:space="0" w:color="auto"/>
                      </w:divBdr>
                    </w:div>
                    <w:div w:id="2064676658">
                      <w:marLeft w:val="0"/>
                      <w:marRight w:val="0"/>
                      <w:marTop w:val="0"/>
                      <w:marBottom w:val="0"/>
                      <w:divBdr>
                        <w:top w:val="none" w:sz="0" w:space="0" w:color="auto"/>
                        <w:left w:val="none" w:sz="0" w:space="0" w:color="auto"/>
                        <w:bottom w:val="none" w:sz="0" w:space="0" w:color="auto"/>
                        <w:right w:val="none" w:sz="0" w:space="0" w:color="auto"/>
                      </w:divBdr>
                    </w:div>
                  </w:divsChild>
                </w:div>
                <w:div w:id="1848205575">
                  <w:marLeft w:val="0"/>
                  <w:marRight w:val="0"/>
                  <w:marTop w:val="0"/>
                  <w:marBottom w:val="0"/>
                  <w:divBdr>
                    <w:top w:val="none" w:sz="0" w:space="0" w:color="auto"/>
                    <w:left w:val="none" w:sz="0" w:space="0" w:color="auto"/>
                    <w:bottom w:val="none" w:sz="0" w:space="0" w:color="auto"/>
                    <w:right w:val="none" w:sz="0" w:space="0" w:color="auto"/>
                  </w:divBdr>
                  <w:divsChild>
                    <w:div w:id="1369447539">
                      <w:marLeft w:val="0"/>
                      <w:marRight w:val="0"/>
                      <w:marTop w:val="0"/>
                      <w:marBottom w:val="0"/>
                      <w:divBdr>
                        <w:top w:val="none" w:sz="0" w:space="0" w:color="auto"/>
                        <w:left w:val="none" w:sz="0" w:space="0" w:color="auto"/>
                        <w:bottom w:val="none" w:sz="0" w:space="0" w:color="auto"/>
                        <w:right w:val="none" w:sz="0" w:space="0" w:color="auto"/>
                      </w:divBdr>
                    </w:div>
                  </w:divsChild>
                </w:div>
                <w:div w:id="403381682">
                  <w:marLeft w:val="0"/>
                  <w:marRight w:val="0"/>
                  <w:marTop w:val="0"/>
                  <w:marBottom w:val="0"/>
                  <w:divBdr>
                    <w:top w:val="none" w:sz="0" w:space="0" w:color="auto"/>
                    <w:left w:val="none" w:sz="0" w:space="0" w:color="auto"/>
                    <w:bottom w:val="none" w:sz="0" w:space="0" w:color="auto"/>
                    <w:right w:val="none" w:sz="0" w:space="0" w:color="auto"/>
                  </w:divBdr>
                  <w:divsChild>
                    <w:div w:id="2116055841">
                      <w:marLeft w:val="0"/>
                      <w:marRight w:val="0"/>
                      <w:marTop w:val="0"/>
                      <w:marBottom w:val="0"/>
                      <w:divBdr>
                        <w:top w:val="none" w:sz="0" w:space="0" w:color="auto"/>
                        <w:left w:val="none" w:sz="0" w:space="0" w:color="auto"/>
                        <w:bottom w:val="none" w:sz="0" w:space="0" w:color="auto"/>
                        <w:right w:val="none" w:sz="0" w:space="0" w:color="auto"/>
                      </w:divBdr>
                    </w:div>
                    <w:div w:id="1948999754">
                      <w:marLeft w:val="0"/>
                      <w:marRight w:val="0"/>
                      <w:marTop w:val="0"/>
                      <w:marBottom w:val="0"/>
                      <w:divBdr>
                        <w:top w:val="none" w:sz="0" w:space="0" w:color="auto"/>
                        <w:left w:val="none" w:sz="0" w:space="0" w:color="auto"/>
                        <w:bottom w:val="none" w:sz="0" w:space="0" w:color="auto"/>
                        <w:right w:val="none" w:sz="0" w:space="0" w:color="auto"/>
                      </w:divBdr>
                    </w:div>
                  </w:divsChild>
                </w:div>
                <w:div w:id="102968559">
                  <w:marLeft w:val="0"/>
                  <w:marRight w:val="0"/>
                  <w:marTop w:val="0"/>
                  <w:marBottom w:val="0"/>
                  <w:divBdr>
                    <w:top w:val="none" w:sz="0" w:space="0" w:color="auto"/>
                    <w:left w:val="none" w:sz="0" w:space="0" w:color="auto"/>
                    <w:bottom w:val="none" w:sz="0" w:space="0" w:color="auto"/>
                    <w:right w:val="none" w:sz="0" w:space="0" w:color="auto"/>
                  </w:divBdr>
                  <w:divsChild>
                    <w:div w:id="1037120682">
                      <w:marLeft w:val="0"/>
                      <w:marRight w:val="0"/>
                      <w:marTop w:val="0"/>
                      <w:marBottom w:val="0"/>
                      <w:divBdr>
                        <w:top w:val="none" w:sz="0" w:space="0" w:color="auto"/>
                        <w:left w:val="none" w:sz="0" w:space="0" w:color="auto"/>
                        <w:bottom w:val="none" w:sz="0" w:space="0" w:color="auto"/>
                        <w:right w:val="none" w:sz="0" w:space="0" w:color="auto"/>
                      </w:divBdr>
                    </w:div>
                  </w:divsChild>
                </w:div>
                <w:div w:id="997539878">
                  <w:marLeft w:val="0"/>
                  <w:marRight w:val="0"/>
                  <w:marTop w:val="0"/>
                  <w:marBottom w:val="0"/>
                  <w:divBdr>
                    <w:top w:val="none" w:sz="0" w:space="0" w:color="auto"/>
                    <w:left w:val="none" w:sz="0" w:space="0" w:color="auto"/>
                    <w:bottom w:val="none" w:sz="0" w:space="0" w:color="auto"/>
                    <w:right w:val="none" w:sz="0" w:space="0" w:color="auto"/>
                  </w:divBdr>
                  <w:divsChild>
                    <w:div w:id="1964458033">
                      <w:marLeft w:val="0"/>
                      <w:marRight w:val="0"/>
                      <w:marTop w:val="0"/>
                      <w:marBottom w:val="0"/>
                      <w:divBdr>
                        <w:top w:val="none" w:sz="0" w:space="0" w:color="auto"/>
                        <w:left w:val="none" w:sz="0" w:space="0" w:color="auto"/>
                        <w:bottom w:val="none" w:sz="0" w:space="0" w:color="auto"/>
                        <w:right w:val="none" w:sz="0" w:space="0" w:color="auto"/>
                      </w:divBdr>
                    </w:div>
                    <w:div w:id="583413852">
                      <w:marLeft w:val="0"/>
                      <w:marRight w:val="0"/>
                      <w:marTop w:val="0"/>
                      <w:marBottom w:val="0"/>
                      <w:divBdr>
                        <w:top w:val="none" w:sz="0" w:space="0" w:color="auto"/>
                        <w:left w:val="none" w:sz="0" w:space="0" w:color="auto"/>
                        <w:bottom w:val="none" w:sz="0" w:space="0" w:color="auto"/>
                        <w:right w:val="none" w:sz="0" w:space="0" w:color="auto"/>
                      </w:divBdr>
                    </w:div>
                    <w:div w:id="149294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88350">
          <w:marLeft w:val="0"/>
          <w:marRight w:val="0"/>
          <w:marTop w:val="0"/>
          <w:marBottom w:val="0"/>
          <w:divBdr>
            <w:top w:val="none" w:sz="0" w:space="0" w:color="auto"/>
            <w:left w:val="none" w:sz="0" w:space="0" w:color="auto"/>
            <w:bottom w:val="none" w:sz="0" w:space="0" w:color="auto"/>
            <w:right w:val="none" w:sz="0" w:space="0" w:color="auto"/>
          </w:divBdr>
        </w:div>
        <w:div w:id="302084147">
          <w:marLeft w:val="0"/>
          <w:marRight w:val="0"/>
          <w:marTop w:val="0"/>
          <w:marBottom w:val="0"/>
          <w:divBdr>
            <w:top w:val="none" w:sz="0" w:space="0" w:color="auto"/>
            <w:left w:val="none" w:sz="0" w:space="0" w:color="auto"/>
            <w:bottom w:val="none" w:sz="0" w:space="0" w:color="auto"/>
            <w:right w:val="none" w:sz="0" w:space="0" w:color="auto"/>
          </w:divBdr>
        </w:div>
        <w:div w:id="1823697314">
          <w:marLeft w:val="0"/>
          <w:marRight w:val="0"/>
          <w:marTop w:val="0"/>
          <w:marBottom w:val="0"/>
          <w:divBdr>
            <w:top w:val="none" w:sz="0" w:space="0" w:color="auto"/>
            <w:left w:val="none" w:sz="0" w:space="0" w:color="auto"/>
            <w:bottom w:val="none" w:sz="0" w:space="0" w:color="auto"/>
            <w:right w:val="none" w:sz="0" w:space="0" w:color="auto"/>
          </w:divBdr>
          <w:divsChild>
            <w:div w:id="1609964162">
              <w:marLeft w:val="-75"/>
              <w:marRight w:val="0"/>
              <w:marTop w:val="30"/>
              <w:marBottom w:val="30"/>
              <w:divBdr>
                <w:top w:val="none" w:sz="0" w:space="0" w:color="auto"/>
                <w:left w:val="none" w:sz="0" w:space="0" w:color="auto"/>
                <w:bottom w:val="none" w:sz="0" w:space="0" w:color="auto"/>
                <w:right w:val="none" w:sz="0" w:space="0" w:color="auto"/>
              </w:divBdr>
              <w:divsChild>
                <w:div w:id="507526053">
                  <w:marLeft w:val="0"/>
                  <w:marRight w:val="0"/>
                  <w:marTop w:val="0"/>
                  <w:marBottom w:val="0"/>
                  <w:divBdr>
                    <w:top w:val="none" w:sz="0" w:space="0" w:color="auto"/>
                    <w:left w:val="none" w:sz="0" w:space="0" w:color="auto"/>
                    <w:bottom w:val="none" w:sz="0" w:space="0" w:color="auto"/>
                    <w:right w:val="none" w:sz="0" w:space="0" w:color="auto"/>
                  </w:divBdr>
                  <w:divsChild>
                    <w:div w:id="49622853">
                      <w:marLeft w:val="0"/>
                      <w:marRight w:val="0"/>
                      <w:marTop w:val="0"/>
                      <w:marBottom w:val="0"/>
                      <w:divBdr>
                        <w:top w:val="none" w:sz="0" w:space="0" w:color="auto"/>
                        <w:left w:val="none" w:sz="0" w:space="0" w:color="auto"/>
                        <w:bottom w:val="none" w:sz="0" w:space="0" w:color="auto"/>
                        <w:right w:val="none" w:sz="0" w:space="0" w:color="auto"/>
                      </w:divBdr>
                    </w:div>
                    <w:div w:id="321394914">
                      <w:marLeft w:val="0"/>
                      <w:marRight w:val="0"/>
                      <w:marTop w:val="0"/>
                      <w:marBottom w:val="0"/>
                      <w:divBdr>
                        <w:top w:val="none" w:sz="0" w:space="0" w:color="auto"/>
                        <w:left w:val="none" w:sz="0" w:space="0" w:color="auto"/>
                        <w:bottom w:val="none" w:sz="0" w:space="0" w:color="auto"/>
                        <w:right w:val="none" w:sz="0" w:space="0" w:color="auto"/>
                      </w:divBdr>
                    </w:div>
                  </w:divsChild>
                </w:div>
                <w:div w:id="107628724">
                  <w:marLeft w:val="0"/>
                  <w:marRight w:val="0"/>
                  <w:marTop w:val="0"/>
                  <w:marBottom w:val="0"/>
                  <w:divBdr>
                    <w:top w:val="none" w:sz="0" w:space="0" w:color="auto"/>
                    <w:left w:val="none" w:sz="0" w:space="0" w:color="auto"/>
                    <w:bottom w:val="none" w:sz="0" w:space="0" w:color="auto"/>
                    <w:right w:val="none" w:sz="0" w:space="0" w:color="auto"/>
                  </w:divBdr>
                  <w:divsChild>
                    <w:div w:id="1214079547">
                      <w:marLeft w:val="0"/>
                      <w:marRight w:val="0"/>
                      <w:marTop w:val="0"/>
                      <w:marBottom w:val="0"/>
                      <w:divBdr>
                        <w:top w:val="none" w:sz="0" w:space="0" w:color="auto"/>
                        <w:left w:val="none" w:sz="0" w:space="0" w:color="auto"/>
                        <w:bottom w:val="none" w:sz="0" w:space="0" w:color="auto"/>
                        <w:right w:val="none" w:sz="0" w:space="0" w:color="auto"/>
                      </w:divBdr>
                    </w:div>
                  </w:divsChild>
                </w:div>
                <w:div w:id="1420520008">
                  <w:marLeft w:val="0"/>
                  <w:marRight w:val="0"/>
                  <w:marTop w:val="0"/>
                  <w:marBottom w:val="0"/>
                  <w:divBdr>
                    <w:top w:val="none" w:sz="0" w:space="0" w:color="auto"/>
                    <w:left w:val="none" w:sz="0" w:space="0" w:color="auto"/>
                    <w:bottom w:val="none" w:sz="0" w:space="0" w:color="auto"/>
                    <w:right w:val="none" w:sz="0" w:space="0" w:color="auto"/>
                  </w:divBdr>
                  <w:divsChild>
                    <w:div w:id="2095662128">
                      <w:marLeft w:val="0"/>
                      <w:marRight w:val="0"/>
                      <w:marTop w:val="0"/>
                      <w:marBottom w:val="0"/>
                      <w:divBdr>
                        <w:top w:val="none" w:sz="0" w:space="0" w:color="auto"/>
                        <w:left w:val="none" w:sz="0" w:space="0" w:color="auto"/>
                        <w:bottom w:val="none" w:sz="0" w:space="0" w:color="auto"/>
                        <w:right w:val="none" w:sz="0" w:space="0" w:color="auto"/>
                      </w:divBdr>
                    </w:div>
                    <w:div w:id="1591935294">
                      <w:marLeft w:val="0"/>
                      <w:marRight w:val="0"/>
                      <w:marTop w:val="0"/>
                      <w:marBottom w:val="0"/>
                      <w:divBdr>
                        <w:top w:val="none" w:sz="0" w:space="0" w:color="auto"/>
                        <w:left w:val="none" w:sz="0" w:space="0" w:color="auto"/>
                        <w:bottom w:val="none" w:sz="0" w:space="0" w:color="auto"/>
                        <w:right w:val="none" w:sz="0" w:space="0" w:color="auto"/>
                      </w:divBdr>
                    </w:div>
                    <w:div w:id="59449856">
                      <w:marLeft w:val="0"/>
                      <w:marRight w:val="0"/>
                      <w:marTop w:val="0"/>
                      <w:marBottom w:val="0"/>
                      <w:divBdr>
                        <w:top w:val="none" w:sz="0" w:space="0" w:color="auto"/>
                        <w:left w:val="none" w:sz="0" w:space="0" w:color="auto"/>
                        <w:bottom w:val="none" w:sz="0" w:space="0" w:color="auto"/>
                        <w:right w:val="none" w:sz="0" w:space="0" w:color="auto"/>
                      </w:divBdr>
                    </w:div>
                    <w:div w:id="2026131857">
                      <w:marLeft w:val="0"/>
                      <w:marRight w:val="0"/>
                      <w:marTop w:val="0"/>
                      <w:marBottom w:val="0"/>
                      <w:divBdr>
                        <w:top w:val="none" w:sz="0" w:space="0" w:color="auto"/>
                        <w:left w:val="none" w:sz="0" w:space="0" w:color="auto"/>
                        <w:bottom w:val="none" w:sz="0" w:space="0" w:color="auto"/>
                        <w:right w:val="none" w:sz="0" w:space="0" w:color="auto"/>
                      </w:divBdr>
                    </w:div>
                  </w:divsChild>
                </w:div>
                <w:div w:id="188489451">
                  <w:marLeft w:val="0"/>
                  <w:marRight w:val="0"/>
                  <w:marTop w:val="0"/>
                  <w:marBottom w:val="0"/>
                  <w:divBdr>
                    <w:top w:val="none" w:sz="0" w:space="0" w:color="auto"/>
                    <w:left w:val="none" w:sz="0" w:space="0" w:color="auto"/>
                    <w:bottom w:val="none" w:sz="0" w:space="0" w:color="auto"/>
                    <w:right w:val="none" w:sz="0" w:space="0" w:color="auto"/>
                  </w:divBdr>
                  <w:divsChild>
                    <w:div w:id="1684430748">
                      <w:marLeft w:val="0"/>
                      <w:marRight w:val="0"/>
                      <w:marTop w:val="0"/>
                      <w:marBottom w:val="0"/>
                      <w:divBdr>
                        <w:top w:val="none" w:sz="0" w:space="0" w:color="auto"/>
                        <w:left w:val="none" w:sz="0" w:space="0" w:color="auto"/>
                        <w:bottom w:val="none" w:sz="0" w:space="0" w:color="auto"/>
                        <w:right w:val="none" w:sz="0" w:space="0" w:color="auto"/>
                      </w:divBdr>
                    </w:div>
                  </w:divsChild>
                </w:div>
                <w:div w:id="882911789">
                  <w:marLeft w:val="0"/>
                  <w:marRight w:val="0"/>
                  <w:marTop w:val="0"/>
                  <w:marBottom w:val="0"/>
                  <w:divBdr>
                    <w:top w:val="none" w:sz="0" w:space="0" w:color="auto"/>
                    <w:left w:val="none" w:sz="0" w:space="0" w:color="auto"/>
                    <w:bottom w:val="none" w:sz="0" w:space="0" w:color="auto"/>
                    <w:right w:val="none" w:sz="0" w:space="0" w:color="auto"/>
                  </w:divBdr>
                  <w:divsChild>
                    <w:div w:id="1063527795">
                      <w:marLeft w:val="0"/>
                      <w:marRight w:val="0"/>
                      <w:marTop w:val="0"/>
                      <w:marBottom w:val="0"/>
                      <w:divBdr>
                        <w:top w:val="none" w:sz="0" w:space="0" w:color="auto"/>
                        <w:left w:val="none" w:sz="0" w:space="0" w:color="auto"/>
                        <w:bottom w:val="none" w:sz="0" w:space="0" w:color="auto"/>
                        <w:right w:val="none" w:sz="0" w:space="0" w:color="auto"/>
                      </w:divBdr>
                    </w:div>
                  </w:divsChild>
                </w:div>
                <w:div w:id="341444579">
                  <w:marLeft w:val="0"/>
                  <w:marRight w:val="0"/>
                  <w:marTop w:val="0"/>
                  <w:marBottom w:val="0"/>
                  <w:divBdr>
                    <w:top w:val="none" w:sz="0" w:space="0" w:color="auto"/>
                    <w:left w:val="none" w:sz="0" w:space="0" w:color="auto"/>
                    <w:bottom w:val="none" w:sz="0" w:space="0" w:color="auto"/>
                    <w:right w:val="none" w:sz="0" w:space="0" w:color="auto"/>
                  </w:divBdr>
                  <w:divsChild>
                    <w:div w:id="557014236">
                      <w:marLeft w:val="0"/>
                      <w:marRight w:val="0"/>
                      <w:marTop w:val="0"/>
                      <w:marBottom w:val="0"/>
                      <w:divBdr>
                        <w:top w:val="none" w:sz="0" w:space="0" w:color="auto"/>
                        <w:left w:val="none" w:sz="0" w:space="0" w:color="auto"/>
                        <w:bottom w:val="none" w:sz="0" w:space="0" w:color="auto"/>
                        <w:right w:val="none" w:sz="0" w:space="0" w:color="auto"/>
                      </w:divBdr>
                    </w:div>
                  </w:divsChild>
                </w:div>
                <w:div w:id="26876819">
                  <w:marLeft w:val="0"/>
                  <w:marRight w:val="0"/>
                  <w:marTop w:val="0"/>
                  <w:marBottom w:val="0"/>
                  <w:divBdr>
                    <w:top w:val="none" w:sz="0" w:space="0" w:color="auto"/>
                    <w:left w:val="none" w:sz="0" w:space="0" w:color="auto"/>
                    <w:bottom w:val="none" w:sz="0" w:space="0" w:color="auto"/>
                    <w:right w:val="none" w:sz="0" w:space="0" w:color="auto"/>
                  </w:divBdr>
                  <w:divsChild>
                    <w:div w:id="1675448288">
                      <w:marLeft w:val="0"/>
                      <w:marRight w:val="0"/>
                      <w:marTop w:val="0"/>
                      <w:marBottom w:val="0"/>
                      <w:divBdr>
                        <w:top w:val="none" w:sz="0" w:space="0" w:color="auto"/>
                        <w:left w:val="none" w:sz="0" w:space="0" w:color="auto"/>
                        <w:bottom w:val="none" w:sz="0" w:space="0" w:color="auto"/>
                        <w:right w:val="none" w:sz="0" w:space="0" w:color="auto"/>
                      </w:divBdr>
                    </w:div>
                    <w:div w:id="1580020510">
                      <w:marLeft w:val="0"/>
                      <w:marRight w:val="0"/>
                      <w:marTop w:val="0"/>
                      <w:marBottom w:val="0"/>
                      <w:divBdr>
                        <w:top w:val="none" w:sz="0" w:space="0" w:color="auto"/>
                        <w:left w:val="none" w:sz="0" w:space="0" w:color="auto"/>
                        <w:bottom w:val="none" w:sz="0" w:space="0" w:color="auto"/>
                        <w:right w:val="none" w:sz="0" w:space="0" w:color="auto"/>
                      </w:divBdr>
                    </w:div>
                    <w:div w:id="399443164">
                      <w:marLeft w:val="0"/>
                      <w:marRight w:val="0"/>
                      <w:marTop w:val="0"/>
                      <w:marBottom w:val="0"/>
                      <w:divBdr>
                        <w:top w:val="none" w:sz="0" w:space="0" w:color="auto"/>
                        <w:left w:val="none" w:sz="0" w:space="0" w:color="auto"/>
                        <w:bottom w:val="none" w:sz="0" w:space="0" w:color="auto"/>
                        <w:right w:val="none" w:sz="0" w:space="0" w:color="auto"/>
                      </w:divBdr>
                    </w:div>
                  </w:divsChild>
                </w:div>
                <w:div w:id="354576933">
                  <w:marLeft w:val="0"/>
                  <w:marRight w:val="0"/>
                  <w:marTop w:val="0"/>
                  <w:marBottom w:val="0"/>
                  <w:divBdr>
                    <w:top w:val="none" w:sz="0" w:space="0" w:color="auto"/>
                    <w:left w:val="none" w:sz="0" w:space="0" w:color="auto"/>
                    <w:bottom w:val="none" w:sz="0" w:space="0" w:color="auto"/>
                    <w:right w:val="none" w:sz="0" w:space="0" w:color="auto"/>
                  </w:divBdr>
                  <w:divsChild>
                    <w:div w:id="1440443813">
                      <w:marLeft w:val="0"/>
                      <w:marRight w:val="0"/>
                      <w:marTop w:val="0"/>
                      <w:marBottom w:val="0"/>
                      <w:divBdr>
                        <w:top w:val="none" w:sz="0" w:space="0" w:color="auto"/>
                        <w:left w:val="none" w:sz="0" w:space="0" w:color="auto"/>
                        <w:bottom w:val="none" w:sz="0" w:space="0" w:color="auto"/>
                        <w:right w:val="none" w:sz="0" w:space="0" w:color="auto"/>
                      </w:divBdr>
                    </w:div>
                    <w:div w:id="2005162941">
                      <w:marLeft w:val="0"/>
                      <w:marRight w:val="0"/>
                      <w:marTop w:val="0"/>
                      <w:marBottom w:val="0"/>
                      <w:divBdr>
                        <w:top w:val="none" w:sz="0" w:space="0" w:color="auto"/>
                        <w:left w:val="none" w:sz="0" w:space="0" w:color="auto"/>
                        <w:bottom w:val="none" w:sz="0" w:space="0" w:color="auto"/>
                        <w:right w:val="none" w:sz="0" w:space="0" w:color="auto"/>
                      </w:divBdr>
                    </w:div>
                    <w:div w:id="2082242553">
                      <w:marLeft w:val="0"/>
                      <w:marRight w:val="0"/>
                      <w:marTop w:val="0"/>
                      <w:marBottom w:val="0"/>
                      <w:divBdr>
                        <w:top w:val="none" w:sz="0" w:space="0" w:color="auto"/>
                        <w:left w:val="none" w:sz="0" w:space="0" w:color="auto"/>
                        <w:bottom w:val="none" w:sz="0" w:space="0" w:color="auto"/>
                        <w:right w:val="none" w:sz="0" w:space="0" w:color="auto"/>
                      </w:divBdr>
                    </w:div>
                  </w:divsChild>
                </w:div>
                <w:div w:id="2015961529">
                  <w:marLeft w:val="0"/>
                  <w:marRight w:val="0"/>
                  <w:marTop w:val="0"/>
                  <w:marBottom w:val="0"/>
                  <w:divBdr>
                    <w:top w:val="none" w:sz="0" w:space="0" w:color="auto"/>
                    <w:left w:val="none" w:sz="0" w:space="0" w:color="auto"/>
                    <w:bottom w:val="none" w:sz="0" w:space="0" w:color="auto"/>
                    <w:right w:val="none" w:sz="0" w:space="0" w:color="auto"/>
                  </w:divBdr>
                  <w:divsChild>
                    <w:div w:id="902563356">
                      <w:marLeft w:val="0"/>
                      <w:marRight w:val="0"/>
                      <w:marTop w:val="0"/>
                      <w:marBottom w:val="0"/>
                      <w:divBdr>
                        <w:top w:val="none" w:sz="0" w:space="0" w:color="auto"/>
                        <w:left w:val="none" w:sz="0" w:space="0" w:color="auto"/>
                        <w:bottom w:val="none" w:sz="0" w:space="0" w:color="auto"/>
                        <w:right w:val="none" w:sz="0" w:space="0" w:color="auto"/>
                      </w:divBdr>
                    </w:div>
                  </w:divsChild>
                </w:div>
                <w:div w:id="591856710">
                  <w:marLeft w:val="0"/>
                  <w:marRight w:val="0"/>
                  <w:marTop w:val="0"/>
                  <w:marBottom w:val="0"/>
                  <w:divBdr>
                    <w:top w:val="none" w:sz="0" w:space="0" w:color="auto"/>
                    <w:left w:val="none" w:sz="0" w:space="0" w:color="auto"/>
                    <w:bottom w:val="none" w:sz="0" w:space="0" w:color="auto"/>
                    <w:right w:val="none" w:sz="0" w:space="0" w:color="auto"/>
                  </w:divBdr>
                  <w:divsChild>
                    <w:div w:id="944266834">
                      <w:marLeft w:val="0"/>
                      <w:marRight w:val="0"/>
                      <w:marTop w:val="0"/>
                      <w:marBottom w:val="0"/>
                      <w:divBdr>
                        <w:top w:val="none" w:sz="0" w:space="0" w:color="auto"/>
                        <w:left w:val="none" w:sz="0" w:space="0" w:color="auto"/>
                        <w:bottom w:val="none" w:sz="0" w:space="0" w:color="auto"/>
                        <w:right w:val="none" w:sz="0" w:space="0" w:color="auto"/>
                      </w:divBdr>
                    </w:div>
                  </w:divsChild>
                </w:div>
                <w:div w:id="1020473736">
                  <w:marLeft w:val="0"/>
                  <w:marRight w:val="0"/>
                  <w:marTop w:val="0"/>
                  <w:marBottom w:val="0"/>
                  <w:divBdr>
                    <w:top w:val="none" w:sz="0" w:space="0" w:color="auto"/>
                    <w:left w:val="none" w:sz="0" w:space="0" w:color="auto"/>
                    <w:bottom w:val="none" w:sz="0" w:space="0" w:color="auto"/>
                    <w:right w:val="none" w:sz="0" w:space="0" w:color="auto"/>
                  </w:divBdr>
                  <w:divsChild>
                    <w:div w:id="1396659015">
                      <w:marLeft w:val="0"/>
                      <w:marRight w:val="0"/>
                      <w:marTop w:val="0"/>
                      <w:marBottom w:val="0"/>
                      <w:divBdr>
                        <w:top w:val="none" w:sz="0" w:space="0" w:color="auto"/>
                        <w:left w:val="none" w:sz="0" w:space="0" w:color="auto"/>
                        <w:bottom w:val="none" w:sz="0" w:space="0" w:color="auto"/>
                        <w:right w:val="none" w:sz="0" w:space="0" w:color="auto"/>
                      </w:divBdr>
                    </w:div>
                    <w:div w:id="1154375438">
                      <w:marLeft w:val="0"/>
                      <w:marRight w:val="0"/>
                      <w:marTop w:val="0"/>
                      <w:marBottom w:val="0"/>
                      <w:divBdr>
                        <w:top w:val="none" w:sz="0" w:space="0" w:color="auto"/>
                        <w:left w:val="none" w:sz="0" w:space="0" w:color="auto"/>
                        <w:bottom w:val="none" w:sz="0" w:space="0" w:color="auto"/>
                        <w:right w:val="none" w:sz="0" w:space="0" w:color="auto"/>
                      </w:divBdr>
                    </w:div>
                    <w:div w:id="1431438594">
                      <w:marLeft w:val="0"/>
                      <w:marRight w:val="0"/>
                      <w:marTop w:val="0"/>
                      <w:marBottom w:val="0"/>
                      <w:divBdr>
                        <w:top w:val="none" w:sz="0" w:space="0" w:color="auto"/>
                        <w:left w:val="none" w:sz="0" w:space="0" w:color="auto"/>
                        <w:bottom w:val="none" w:sz="0" w:space="0" w:color="auto"/>
                        <w:right w:val="none" w:sz="0" w:space="0" w:color="auto"/>
                      </w:divBdr>
                    </w:div>
                    <w:div w:id="576596459">
                      <w:marLeft w:val="0"/>
                      <w:marRight w:val="0"/>
                      <w:marTop w:val="0"/>
                      <w:marBottom w:val="0"/>
                      <w:divBdr>
                        <w:top w:val="none" w:sz="0" w:space="0" w:color="auto"/>
                        <w:left w:val="none" w:sz="0" w:space="0" w:color="auto"/>
                        <w:bottom w:val="none" w:sz="0" w:space="0" w:color="auto"/>
                        <w:right w:val="none" w:sz="0" w:space="0" w:color="auto"/>
                      </w:divBdr>
                    </w:div>
                  </w:divsChild>
                </w:div>
                <w:div w:id="1760252475">
                  <w:marLeft w:val="0"/>
                  <w:marRight w:val="0"/>
                  <w:marTop w:val="0"/>
                  <w:marBottom w:val="0"/>
                  <w:divBdr>
                    <w:top w:val="none" w:sz="0" w:space="0" w:color="auto"/>
                    <w:left w:val="none" w:sz="0" w:space="0" w:color="auto"/>
                    <w:bottom w:val="none" w:sz="0" w:space="0" w:color="auto"/>
                    <w:right w:val="none" w:sz="0" w:space="0" w:color="auto"/>
                  </w:divBdr>
                  <w:divsChild>
                    <w:div w:id="13703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7044">
          <w:marLeft w:val="0"/>
          <w:marRight w:val="0"/>
          <w:marTop w:val="0"/>
          <w:marBottom w:val="0"/>
          <w:divBdr>
            <w:top w:val="none" w:sz="0" w:space="0" w:color="auto"/>
            <w:left w:val="none" w:sz="0" w:space="0" w:color="auto"/>
            <w:bottom w:val="none" w:sz="0" w:space="0" w:color="auto"/>
            <w:right w:val="none" w:sz="0" w:space="0" w:color="auto"/>
          </w:divBdr>
        </w:div>
        <w:div w:id="2094471728">
          <w:marLeft w:val="0"/>
          <w:marRight w:val="0"/>
          <w:marTop w:val="0"/>
          <w:marBottom w:val="0"/>
          <w:divBdr>
            <w:top w:val="none" w:sz="0" w:space="0" w:color="auto"/>
            <w:left w:val="none" w:sz="0" w:space="0" w:color="auto"/>
            <w:bottom w:val="none" w:sz="0" w:space="0" w:color="auto"/>
            <w:right w:val="none" w:sz="0" w:space="0" w:color="auto"/>
          </w:divBdr>
        </w:div>
        <w:div w:id="982078336">
          <w:marLeft w:val="0"/>
          <w:marRight w:val="0"/>
          <w:marTop w:val="0"/>
          <w:marBottom w:val="0"/>
          <w:divBdr>
            <w:top w:val="none" w:sz="0" w:space="0" w:color="auto"/>
            <w:left w:val="none" w:sz="0" w:space="0" w:color="auto"/>
            <w:bottom w:val="none" w:sz="0" w:space="0" w:color="auto"/>
            <w:right w:val="none" w:sz="0" w:space="0" w:color="auto"/>
          </w:divBdr>
        </w:div>
        <w:div w:id="1688603404">
          <w:marLeft w:val="0"/>
          <w:marRight w:val="0"/>
          <w:marTop w:val="0"/>
          <w:marBottom w:val="0"/>
          <w:divBdr>
            <w:top w:val="none" w:sz="0" w:space="0" w:color="auto"/>
            <w:left w:val="none" w:sz="0" w:space="0" w:color="auto"/>
            <w:bottom w:val="none" w:sz="0" w:space="0" w:color="auto"/>
            <w:right w:val="none" w:sz="0" w:space="0" w:color="auto"/>
          </w:divBdr>
        </w:div>
        <w:div w:id="1418870194">
          <w:marLeft w:val="0"/>
          <w:marRight w:val="0"/>
          <w:marTop w:val="0"/>
          <w:marBottom w:val="0"/>
          <w:divBdr>
            <w:top w:val="none" w:sz="0" w:space="0" w:color="auto"/>
            <w:left w:val="none" w:sz="0" w:space="0" w:color="auto"/>
            <w:bottom w:val="none" w:sz="0" w:space="0" w:color="auto"/>
            <w:right w:val="none" w:sz="0" w:space="0" w:color="auto"/>
          </w:divBdr>
        </w:div>
        <w:div w:id="1705519989">
          <w:marLeft w:val="0"/>
          <w:marRight w:val="0"/>
          <w:marTop w:val="0"/>
          <w:marBottom w:val="0"/>
          <w:divBdr>
            <w:top w:val="none" w:sz="0" w:space="0" w:color="auto"/>
            <w:left w:val="none" w:sz="0" w:space="0" w:color="auto"/>
            <w:bottom w:val="none" w:sz="0" w:space="0" w:color="auto"/>
            <w:right w:val="none" w:sz="0" w:space="0" w:color="auto"/>
          </w:divBdr>
        </w:div>
        <w:div w:id="884440020">
          <w:marLeft w:val="0"/>
          <w:marRight w:val="0"/>
          <w:marTop w:val="0"/>
          <w:marBottom w:val="0"/>
          <w:divBdr>
            <w:top w:val="none" w:sz="0" w:space="0" w:color="auto"/>
            <w:left w:val="none" w:sz="0" w:space="0" w:color="auto"/>
            <w:bottom w:val="none" w:sz="0" w:space="0" w:color="auto"/>
            <w:right w:val="none" w:sz="0" w:space="0" w:color="auto"/>
          </w:divBdr>
        </w:div>
        <w:div w:id="787548545">
          <w:marLeft w:val="0"/>
          <w:marRight w:val="0"/>
          <w:marTop w:val="0"/>
          <w:marBottom w:val="0"/>
          <w:divBdr>
            <w:top w:val="none" w:sz="0" w:space="0" w:color="auto"/>
            <w:left w:val="none" w:sz="0" w:space="0" w:color="auto"/>
            <w:bottom w:val="none" w:sz="0" w:space="0" w:color="auto"/>
            <w:right w:val="none" w:sz="0" w:space="0" w:color="auto"/>
          </w:divBdr>
        </w:div>
        <w:div w:id="746807640">
          <w:marLeft w:val="0"/>
          <w:marRight w:val="0"/>
          <w:marTop w:val="0"/>
          <w:marBottom w:val="0"/>
          <w:divBdr>
            <w:top w:val="none" w:sz="0" w:space="0" w:color="auto"/>
            <w:left w:val="none" w:sz="0" w:space="0" w:color="auto"/>
            <w:bottom w:val="none" w:sz="0" w:space="0" w:color="auto"/>
            <w:right w:val="none" w:sz="0" w:space="0" w:color="auto"/>
          </w:divBdr>
        </w:div>
        <w:div w:id="149058181">
          <w:marLeft w:val="0"/>
          <w:marRight w:val="0"/>
          <w:marTop w:val="0"/>
          <w:marBottom w:val="0"/>
          <w:divBdr>
            <w:top w:val="none" w:sz="0" w:space="0" w:color="auto"/>
            <w:left w:val="none" w:sz="0" w:space="0" w:color="auto"/>
            <w:bottom w:val="none" w:sz="0" w:space="0" w:color="auto"/>
            <w:right w:val="none" w:sz="0" w:space="0" w:color="auto"/>
          </w:divBdr>
        </w:div>
        <w:div w:id="278075832">
          <w:marLeft w:val="0"/>
          <w:marRight w:val="0"/>
          <w:marTop w:val="0"/>
          <w:marBottom w:val="0"/>
          <w:divBdr>
            <w:top w:val="none" w:sz="0" w:space="0" w:color="auto"/>
            <w:left w:val="none" w:sz="0" w:space="0" w:color="auto"/>
            <w:bottom w:val="none" w:sz="0" w:space="0" w:color="auto"/>
            <w:right w:val="none" w:sz="0" w:space="0" w:color="auto"/>
          </w:divBdr>
        </w:div>
        <w:div w:id="932326774">
          <w:marLeft w:val="0"/>
          <w:marRight w:val="0"/>
          <w:marTop w:val="0"/>
          <w:marBottom w:val="0"/>
          <w:divBdr>
            <w:top w:val="none" w:sz="0" w:space="0" w:color="auto"/>
            <w:left w:val="none" w:sz="0" w:space="0" w:color="auto"/>
            <w:bottom w:val="none" w:sz="0" w:space="0" w:color="auto"/>
            <w:right w:val="none" w:sz="0" w:space="0" w:color="auto"/>
          </w:divBdr>
        </w:div>
        <w:div w:id="233273563">
          <w:marLeft w:val="0"/>
          <w:marRight w:val="0"/>
          <w:marTop w:val="0"/>
          <w:marBottom w:val="0"/>
          <w:divBdr>
            <w:top w:val="none" w:sz="0" w:space="0" w:color="auto"/>
            <w:left w:val="none" w:sz="0" w:space="0" w:color="auto"/>
            <w:bottom w:val="none" w:sz="0" w:space="0" w:color="auto"/>
            <w:right w:val="none" w:sz="0" w:space="0" w:color="auto"/>
          </w:divBdr>
        </w:div>
        <w:div w:id="1017077057">
          <w:marLeft w:val="0"/>
          <w:marRight w:val="0"/>
          <w:marTop w:val="0"/>
          <w:marBottom w:val="0"/>
          <w:divBdr>
            <w:top w:val="none" w:sz="0" w:space="0" w:color="auto"/>
            <w:left w:val="none" w:sz="0" w:space="0" w:color="auto"/>
            <w:bottom w:val="none" w:sz="0" w:space="0" w:color="auto"/>
            <w:right w:val="none" w:sz="0" w:space="0" w:color="auto"/>
          </w:divBdr>
          <w:divsChild>
            <w:div w:id="254291642">
              <w:marLeft w:val="-75"/>
              <w:marRight w:val="0"/>
              <w:marTop w:val="30"/>
              <w:marBottom w:val="30"/>
              <w:divBdr>
                <w:top w:val="none" w:sz="0" w:space="0" w:color="auto"/>
                <w:left w:val="none" w:sz="0" w:space="0" w:color="auto"/>
                <w:bottom w:val="none" w:sz="0" w:space="0" w:color="auto"/>
                <w:right w:val="none" w:sz="0" w:space="0" w:color="auto"/>
              </w:divBdr>
              <w:divsChild>
                <w:div w:id="1492675620">
                  <w:marLeft w:val="0"/>
                  <w:marRight w:val="0"/>
                  <w:marTop w:val="0"/>
                  <w:marBottom w:val="0"/>
                  <w:divBdr>
                    <w:top w:val="none" w:sz="0" w:space="0" w:color="auto"/>
                    <w:left w:val="none" w:sz="0" w:space="0" w:color="auto"/>
                    <w:bottom w:val="none" w:sz="0" w:space="0" w:color="auto"/>
                    <w:right w:val="none" w:sz="0" w:space="0" w:color="auto"/>
                  </w:divBdr>
                  <w:divsChild>
                    <w:div w:id="420218502">
                      <w:marLeft w:val="0"/>
                      <w:marRight w:val="0"/>
                      <w:marTop w:val="0"/>
                      <w:marBottom w:val="0"/>
                      <w:divBdr>
                        <w:top w:val="none" w:sz="0" w:space="0" w:color="auto"/>
                        <w:left w:val="none" w:sz="0" w:space="0" w:color="auto"/>
                        <w:bottom w:val="none" w:sz="0" w:space="0" w:color="auto"/>
                        <w:right w:val="none" w:sz="0" w:space="0" w:color="auto"/>
                      </w:divBdr>
                    </w:div>
                  </w:divsChild>
                </w:div>
                <w:div w:id="1416392483">
                  <w:marLeft w:val="0"/>
                  <w:marRight w:val="0"/>
                  <w:marTop w:val="0"/>
                  <w:marBottom w:val="0"/>
                  <w:divBdr>
                    <w:top w:val="none" w:sz="0" w:space="0" w:color="auto"/>
                    <w:left w:val="none" w:sz="0" w:space="0" w:color="auto"/>
                    <w:bottom w:val="none" w:sz="0" w:space="0" w:color="auto"/>
                    <w:right w:val="none" w:sz="0" w:space="0" w:color="auto"/>
                  </w:divBdr>
                  <w:divsChild>
                    <w:div w:id="10807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51427">
          <w:marLeft w:val="0"/>
          <w:marRight w:val="0"/>
          <w:marTop w:val="0"/>
          <w:marBottom w:val="0"/>
          <w:divBdr>
            <w:top w:val="none" w:sz="0" w:space="0" w:color="auto"/>
            <w:left w:val="none" w:sz="0" w:space="0" w:color="auto"/>
            <w:bottom w:val="none" w:sz="0" w:space="0" w:color="auto"/>
            <w:right w:val="none" w:sz="0" w:space="0" w:color="auto"/>
          </w:divBdr>
        </w:div>
      </w:divsChild>
    </w:div>
    <w:div w:id="539975201">
      <w:bodyDiv w:val="1"/>
      <w:marLeft w:val="0"/>
      <w:marRight w:val="0"/>
      <w:marTop w:val="0"/>
      <w:marBottom w:val="0"/>
      <w:divBdr>
        <w:top w:val="none" w:sz="0" w:space="0" w:color="auto"/>
        <w:left w:val="none" w:sz="0" w:space="0" w:color="auto"/>
        <w:bottom w:val="none" w:sz="0" w:space="0" w:color="auto"/>
        <w:right w:val="none" w:sz="0" w:space="0" w:color="auto"/>
      </w:divBdr>
    </w:div>
    <w:div w:id="593707628">
      <w:bodyDiv w:val="1"/>
      <w:marLeft w:val="0"/>
      <w:marRight w:val="0"/>
      <w:marTop w:val="0"/>
      <w:marBottom w:val="0"/>
      <w:divBdr>
        <w:top w:val="none" w:sz="0" w:space="0" w:color="auto"/>
        <w:left w:val="none" w:sz="0" w:space="0" w:color="auto"/>
        <w:bottom w:val="none" w:sz="0" w:space="0" w:color="auto"/>
        <w:right w:val="none" w:sz="0" w:space="0" w:color="auto"/>
      </w:divBdr>
    </w:div>
    <w:div w:id="639652670">
      <w:bodyDiv w:val="1"/>
      <w:marLeft w:val="0"/>
      <w:marRight w:val="0"/>
      <w:marTop w:val="0"/>
      <w:marBottom w:val="0"/>
      <w:divBdr>
        <w:top w:val="none" w:sz="0" w:space="0" w:color="auto"/>
        <w:left w:val="none" w:sz="0" w:space="0" w:color="auto"/>
        <w:bottom w:val="none" w:sz="0" w:space="0" w:color="auto"/>
        <w:right w:val="none" w:sz="0" w:space="0" w:color="auto"/>
      </w:divBdr>
    </w:div>
    <w:div w:id="1193690424">
      <w:bodyDiv w:val="1"/>
      <w:marLeft w:val="0"/>
      <w:marRight w:val="0"/>
      <w:marTop w:val="0"/>
      <w:marBottom w:val="0"/>
      <w:divBdr>
        <w:top w:val="none" w:sz="0" w:space="0" w:color="auto"/>
        <w:left w:val="none" w:sz="0" w:space="0" w:color="auto"/>
        <w:bottom w:val="none" w:sz="0" w:space="0" w:color="auto"/>
        <w:right w:val="none" w:sz="0" w:space="0" w:color="auto"/>
      </w:divBdr>
      <w:divsChild>
        <w:div w:id="1249268714">
          <w:marLeft w:val="0"/>
          <w:marRight w:val="0"/>
          <w:marTop w:val="0"/>
          <w:marBottom w:val="0"/>
          <w:divBdr>
            <w:top w:val="none" w:sz="0" w:space="0" w:color="auto"/>
            <w:left w:val="none" w:sz="0" w:space="0" w:color="auto"/>
            <w:bottom w:val="none" w:sz="0" w:space="0" w:color="auto"/>
            <w:right w:val="none" w:sz="0" w:space="0" w:color="auto"/>
          </w:divBdr>
          <w:divsChild>
            <w:div w:id="7547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0580">
      <w:bodyDiv w:val="1"/>
      <w:marLeft w:val="0"/>
      <w:marRight w:val="0"/>
      <w:marTop w:val="0"/>
      <w:marBottom w:val="0"/>
      <w:divBdr>
        <w:top w:val="none" w:sz="0" w:space="0" w:color="auto"/>
        <w:left w:val="none" w:sz="0" w:space="0" w:color="auto"/>
        <w:bottom w:val="none" w:sz="0" w:space="0" w:color="auto"/>
        <w:right w:val="none" w:sz="0" w:space="0" w:color="auto"/>
      </w:divBdr>
      <w:divsChild>
        <w:div w:id="1418480080">
          <w:marLeft w:val="0"/>
          <w:marRight w:val="0"/>
          <w:marTop w:val="0"/>
          <w:marBottom w:val="0"/>
          <w:divBdr>
            <w:top w:val="none" w:sz="0" w:space="0" w:color="auto"/>
            <w:left w:val="none" w:sz="0" w:space="0" w:color="auto"/>
            <w:bottom w:val="none" w:sz="0" w:space="0" w:color="auto"/>
            <w:right w:val="none" w:sz="0" w:space="0" w:color="auto"/>
          </w:divBdr>
          <w:divsChild>
            <w:div w:id="123076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366156">
      <w:bodyDiv w:val="1"/>
      <w:marLeft w:val="0"/>
      <w:marRight w:val="0"/>
      <w:marTop w:val="0"/>
      <w:marBottom w:val="0"/>
      <w:divBdr>
        <w:top w:val="none" w:sz="0" w:space="0" w:color="auto"/>
        <w:left w:val="none" w:sz="0" w:space="0" w:color="auto"/>
        <w:bottom w:val="none" w:sz="0" w:space="0" w:color="auto"/>
        <w:right w:val="none" w:sz="0" w:space="0" w:color="auto"/>
      </w:divBdr>
      <w:divsChild>
        <w:div w:id="2023386549">
          <w:marLeft w:val="0"/>
          <w:marRight w:val="0"/>
          <w:marTop w:val="0"/>
          <w:marBottom w:val="0"/>
          <w:divBdr>
            <w:top w:val="none" w:sz="0" w:space="0" w:color="auto"/>
            <w:left w:val="none" w:sz="0" w:space="0" w:color="auto"/>
            <w:bottom w:val="none" w:sz="0" w:space="0" w:color="auto"/>
            <w:right w:val="none" w:sz="0" w:space="0" w:color="auto"/>
          </w:divBdr>
          <w:divsChild>
            <w:div w:id="7779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61488">
      <w:bodyDiv w:val="1"/>
      <w:marLeft w:val="0"/>
      <w:marRight w:val="0"/>
      <w:marTop w:val="0"/>
      <w:marBottom w:val="0"/>
      <w:divBdr>
        <w:top w:val="none" w:sz="0" w:space="0" w:color="auto"/>
        <w:left w:val="none" w:sz="0" w:space="0" w:color="auto"/>
        <w:bottom w:val="none" w:sz="0" w:space="0" w:color="auto"/>
        <w:right w:val="none" w:sz="0" w:space="0" w:color="auto"/>
      </w:divBdr>
      <w:divsChild>
        <w:div w:id="1737435157">
          <w:marLeft w:val="0"/>
          <w:marRight w:val="0"/>
          <w:marTop w:val="0"/>
          <w:marBottom w:val="0"/>
          <w:divBdr>
            <w:top w:val="none" w:sz="0" w:space="0" w:color="auto"/>
            <w:left w:val="none" w:sz="0" w:space="0" w:color="auto"/>
            <w:bottom w:val="none" w:sz="0" w:space="0" w:color="auto"/>
            <w:right w:val="none" w:sz="0" w:space="0" w:color="auto"/>
          </w:divBdr>
          <w:divsChild>
            <w:div w:id="451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88254">
      <w:bodyDiv w:val="1"/>
      <w:marLeft w:val="0"/>
      <w:marRight w:val="0"/>
      <w:marTop w:val="0"/>
      <w:marBottom w:val="0"/>
      <w:divBdr>
        <w:top w:val="none" w:sz="0" w:space="0" w:color="auto"/>
        <w:left w:val="none" w:sz="0" w:space="0" w:color="auto"/>
        <w:bottom w:val="none" w:sz="0" w:space="0" w:color="auto"/>
        <w:right w:val="none" w:sz="0" w:space="0" w:color="auto"/>
      </w:divBdr>
    </w:div>
    <w:div w:id="1564222312">
      <w:bodyDiv w:val="1"/>
      <w:marLeft w:val="0"/>
      <w:marRight w:val="0"/>
      <w:marTop w:val="0"/>
      <w:marBottom w:val="0"/>
      <w:divBdr>
        <w:top w:val="none" w:sz="0" w:space="0" w:color="auto"/>
        <w:left w:val="none" w:sz="0" w:space="0" w:color="auto"/>
        <w:bottom w:val="none" w:sz="0" w:space="0" w:color="auto"/>
        <w:right w:val="none" w:sz="0" w:space="0" w:color="auto"/>
      </w:divBdr>
    </w:div>
    <w:div w:id="1607613877">
      <w:bodyDiv w:val="1"/>
      <w:marLeft w:val="0"/>
      <w:marRight w:val="0"/>
      <w:marTop w:val="0"/>
      <w:marBottom w:val="0"/>
      <w:divBdr>
        <w:top w:val="none" w:sz="0" w:space="0" w:color="auto"/>
        <w:left w:val="none" w:sz="0" w:space="0" w:color="auto"/>
        <w:bottom w:val="none" w:sz="0" w:space="0" w:color="auto"/>
        <w:right w:val="none" w:sz="0" w:space="0" w:color="auto"/>
      </w:divBdr>
    </w:div>
    <w:div w:id="1654213298">
      <w:bodyDiv w:val="1"/>
      <w:marLeft w:val="0"/>
      <w:marRight w:val="0"/>
      <w:marTop w:val="0"/>
      <w:marBottom w:val="0"/>
      <w:divBdr>
        <w:top w:val="none" w:sz="0" w:space="0" w:color="auto"/>
        <w:left w:val="none" w:sz="0" w:space="0" w:color="auto"/>
        <w:bottom w:val="none" w:sz="0" w:space="0" w:color="auto"/>
        <w:right w:val="none" w:sz="0" w:space="0" w:color="auto"/>
      </w:divBdr>
      <w:divsChild>
        <w:div w:id="1925799735">
          <w:marLeft w:val="0"/>
          <w:marRight w:val="0"/>
          <w:marTop w:val="0"/>
          <w:marBottom w:val="0"/>
          <w:divBdr>
            <w:top w:val="none" w:sz="0" w:space="0" w:color="auto"/>
            <w:left w:val="none" w:sz="0" w:space="0" w:color="auto"/>
            <w:bottom w:val="none" w:sz="0" w:space="0" w:color="auto"/>
            <w:right w:val="none" w:sz="0" w:space="0" w:color="auto"/>
          </w:divBdr>
        </w:div>
        <w:div w:id="1683702957">
          <w:marLeft w:val="0"/>
          <w:marRight w:val="0"/>
          <w:marTop w:val="0"/>
          <w:marBottom w:val="0"/>
          <w:divBdr>
            <w:top w:val="none" w:sz="0" w:space="0" w:color="auto"/>
            <w:left w:val="none" w:sz="0" w:space="0" w:color="auto"/>
            <w:bottom w:val="none" w:sz="0" w:space="0" w:color="auto"/>
            <w:right w:val="none" w:sz="0" w:space="0" w:color="auto"/>
          </w:divBdr>
        </w:div>
        <w:div w:id="1709993097">
          <w:marLeft w:val="0"/>
          <w:marRight w:val="0"/>
          <w:marTop w:val="0"/>
          <w:marBottom w:val="0"/>
          <w:divBdr>
            <w:top w:val="none" w:sz="0" w:space="0" w:color="auto"/>
            <w:left w:val="none" w:sz="0" w:space="0" w:color="auto"/>
            <w:bottom w:val="none" w:sz="0" w:space="0" w:color="auto"/>
            <w:right w:val="none" w:sz="0" w:space="0" w:color="auto"/>
          </w:divBdr>
          <w:divsChild>
            <w:div w:id="1066607474">
              <w:marLeft w:val="-75"/>
              <w:marRight w:val="0"/>
              <w:marTop w:val="30"/>
              <w:marBottom w:val="30"/>
              <w:divBdr>
                <w:top w:val="none" w:sz="0" w:space="0" w:color="auto"/>
                <w:left w:val="none" w:sz="0" w:space="0" w:color="auto"/>
                <w:bottom w:val="none" w:sz="0" w:space="0" w:color="auto"/>
                <w:right w:val="none" w:sz="0" w:space="0" w:color="auto"/>
              </w:divBdr>
              <w:divsChild>
                <w:div w:id="2052226313">
                  <w:marLeft w:val="0"/>
                  <w:marRight w:val="0"/>
                  <w:marTop w:val="0"/>
                  <w:marBottom w:val="0"/>
                  <w:divBdr>
                    <w:top w:val="none" w:sz="0" w:space="0" w:color="auto"/>
                    <w:left w:val="none" w:sz="0" w:space="0" w:color="auto"/>
                    <w:bottom w:val="none" w:sz="0" w:space="0" w:color="auto"/>
                    <w:right w:val="none" w:sz="0" w:space="0" w:color="auto"/>
                  </w:divBdr>
                  <w:divsChild>
                    <w:div w:id="838739293">
                      <w:marLeft w:val="0"/>
                      <w:marRight w:val="0"/>
                      <w:marTop w:val="0"/>
                      <w:marBottom w:val="0"/>
                      <w:divBdr>
                        <w:top w:val="none" w:sz="0" w:space="0" w:color="auto"/>
                        <w:left w:val="none" w:sz="0" w:space="0" w:color="auto"/>
                        <w:bottom w:val="none" w:sz="0" w:space="0" w:color="auto"/>
                        <w:right w:val="none" w:sz="0" w:space="0" w:color="auto"/>
                      </w:divBdr>
                    </w:div>
                  </w:divsChild>
                </w:div>
                <w:div w:id="1033000187">
                  <w:marLeft w:val="0"/>
                  <w:marRight w:val="0"/>
                  <w:marTop w:val="0"/>
                  <w:marBottom w:val="0"/>
                  <w:divBdr>
                    <w:top w:val="none" w:sz="0" w:space="0" w:color="auto"/>
                    <w:left w:val="none" w:sz="0" w:space="0" w:color="auto"/>
                    <w:bottom w:val="none" w:sz="0" w:space="0" w:color="auto"/>
                    <w:right w:val="none" w:sz="0" w:space="0" w:color="auto"/>
                  </w:divBdr>
                  <w:divsChild>
                    <w:div w:id="1656295227">
                      <w:marLeft w:val="0"/>
                      <w:marRight w:val="0"/>
                      <w:marTop w:val="0"/>
                      <w:marBottom w:val="0"/>
                      <w:divBdr>
                        <w:top w:val="none" w:sz="0" w:space="0" w:color="auto"/>
                        <w:left w:val="none" w:sz="0" w:space="0" w:color="auto"/>
                        <w:bottom w:val="none" w:sz="0" w:space="0" w:color="auto"/>
                        <w:right w:val="none" w:sz="0" w:space="0" w:color="auto"/>
                      </w:divBdr>
                    </w:div>
                    <w:div w:id="1431123100">
                      <w:marLeft w:val="0"/>
                      <w:marRight w:val="0"/>
                      <w:marTop w:val="0"/>
                      <w:marBottom w:val="0"/>
                      <w:divBdr>
                        <w:top w:val="none" w:sz="0" w:space="0" w:color="auto"/>
                        <w:left w:val="none" w:sz="0" w:space="0" w:color="auto"/>
                        <w:bottom w:val="none" w:sz="0" w:space="0" w:color="auto"/>
                        <w:right w:val="none" w:sz="0" w:space="0" w:color="auto"/>
                      </w:divBdr>
                    </w:div>
                    <w:div w:id="1567644803">
                      <w:marLeft w:val="0"/>
                      <w:marRight w:val="0"/>
                      <w:marTop w:val="0"/>
                      <w:marBottom w:val="0"/>
                      <w:divBdr>
                        <w:top w:val="none" w:sz="0" w:space="0" w:color="auto"/>
                        <w:left w:val="none" w:sz="0" w:space="0" w:color="auto"/>
                        <w:bottom w:val="none" w:sz="0" w:space="0" w:color="auto"/>
                        <w:right w:val="none" w:sz="0" w:space="0" w:color="auto"/>
                      </w:divBdr>
                    </w:div>
                  </w:divsChild>
                </w:div>
                <w:div w:id="639500998">
                  <w:marLeft w:val="0"/>
                  <w:marRight w:val="0"/>
                  <w:marTop w:val="0"/>
                  <w:marBottom w:val="0"/>
                  <w:divBdr>
                    <w:top w:val="none" w:sz="0" w:space="0" w:color="auto"/>
                    <w:left w:val="none" w:sz="0" w:space="0" w:color="auto"/>
                    <w:bottom w:val="none" w:sz="0" w:space="0" w:color="auto"/>
                    <w:right w:val="none" w:sz="0" w:space="0" w:color="auto"/>
                  </w:divBdr>
                  <w:divsChild>
                    <w:div w:id="8177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5665">
          <w:marLeft w:val="0"/>
          <w:marRight w:val="0"/>
          <w:marTop w:val="0"/>
          <w:marBottom w:val="0"/>
          <w:divBdr>
            <w:top w:val="none" w:sz="0" w:space="0" w:color="auto"/>
            <w:left w:val="none" w:sz="0" w:space="0" w:color="auto"/>
            <w:bottom w:val="none" w:sz="0" w:space="0" w:color="auto"/>
            <w:right w:val="none" w:sz="0" w:space="0" w:color="auto"/>
          </w:divBdr>
        </w:div>
        <w:div w:id="263534811">
          <w:marLeft w:val="0"/>
          <w:marRight w:val="0"/>
          <w:marTop w:val="0"/>
          <w:marBottom w:val="0"/>
          <w:divBdr>
            <w:top w:val="none" w:sz="0" w:space="0" w:color="auto"/>
            <w:left w:val="none" w:sz="0" w:space="0" w:color="auto"/>
            <w:bottom w:val="none" w:sz="0" w:space="0" w:color="auto"/>
            <w:right w:val="none" w:sz="0" w:space="0" w:color="auto"/>
          </w:divBdr>
          <w:divsChild>
            <w:div w:id="1874805795">
              <w:marLeft w:val="-75"/>
              <w:marRight w:val="0"/>
              <w:marTop w:val="30"/>
              <w:marBottom w:val="30"/>
              <w:divBdr>
                <w:top w:val="none" w:sz="0" w:space="0" w:color="auto"/>
                <w:left w:val="none" w:sz="0" w:space="0" w:color="auto"/>
                <w:bottom w:val="none" w:sz="0" w:space="0" w:color="auto"/>
                <w:right w:val="none" w:sz="0" w:space="0" w:color="auto"/>
              </w:divBdr>
              <w:divsChild>
                <w:div w:id="365065556">
                  <w:marLeft w:val="0"/>
                  <w:marRight w:val="0"/>
                  <w:marTop w:val="0"/>
                  <w:marBottom w:val="0"/>
                  <w:divBdr>
                    <w:top w:val="none" w:sz="0" w:space="0" w:color="auto"/>
                    <w:left w:val="none" w:sz="0" w:space="0" w:color="auto"/>
                    <w:bottom w:val="none" w:sz="0" w:space="0" w:color="auto"/>
                    <w:right w:val="none" w:sz="0" w:space="0" w:color="auto"/>
                  </w:divBdr>
                  <w:divsChild>
                    <w:div w:id="1899591746">
                      <w:marLeft w:val="0"/>
                      <w:marRight w:val="0"/>
                      <w:marTop w:val="0"/>
                      <w:marBottom w:val="0"/>
                      <w:divBdr>
                        <w:top w:val="none" w:sz="0" w:space="0" w:color="auto"/>
                        <w:left w:val="none" w:sz="0" w:space="0" w:color="auto"/>
                        <w:bottom w:val="none" w:sz="0" w:space="0" w:color="auto"/>
                        <w:right w:val="none" w:sz="0" w:space="0" w:color="auto"/>
                      </w:divBdr>
                    </w:div>
                  </w:divsChild>
                </w:div>
                <w:div w:id="427196331">
                  <w:marLeft w:val="0"/>
                  <w:marRight w:val="0"/>
                  <w:marTop w:val="0"/>
                  <w:marBottom w:val="0"/>
                  <w:divBdr>
                    <w:top w:val="none" w:sz="0" w:space="0" w:color="auto"/>
                    <w:left w:val="none" w:sz="0" w:space="0" w:color="auto"/>
                    <w:bottom w:val="none" w:sz="0" w:space="0" w:color="auto"/>
                    <w:right w:val="none" w:sz="0" w:space="0" w:color="auto"/>
                  </w:divBdr>
                  <w:divsChild>
                    <w:div w:id="1212569223">
                      <w:marLeft w:val="0"/>
                      <w:marRight w:val="0"/>
                      <w:marTop w:val="0"/>
                      <w:marBottom w:val="0"/>
                      <w:divBdr>
                        <w:top w:val="none" w:sz="0" w:space="0" w:color="auto"/>
                        <w:left w:val="none" w:sz="0" w:space="0" w:color="auto"/>
                        <w:bottom w:val="none" w:sz="0" w:space="0" w:color="auto"/>
                        <w:right w:val="none" w:sz="0" w:space="0" w:color="auto"/>
                      </w:divBdr>
                    </w:div>
                  </w:divsChild>
                </w:div>
                <w:div w:id="302852161">
                  <w:marLeft w:val="0"/>
                  <w:marRight w:val="0"/>
                  <w:marTop w:val="0"/>
                  <w:marBottom w:val="0"/>
                  <w:divBdr>
                    <w:top w:val="none" w:sz="0" w:space="0" w:color="auto"/>
                    <w:left w:val="none" w:sz="0" w:space="0" w:color="auto"/>
                    <w:bottom w:val="none" w:sz="0" w:space="0" w:color="auto"/>
                    <w:right w:val="none" w:sz="0" w:space="0" w:color="auto"/>
                  </w:divBdr>
                  <w:divsChild>
                    <w:div w:id="1738744064">
                      <w:marLeft w:val="0"/>
                      <w:marRight w:val="0"/>
                      <w:marTop w:val="0"/>
                      <w:marBottom w:val="0"/>
                      <w:divBdr>
                        <w:top w:val="none" w:sz="0" w:space="0" w:color="auto"/>
                        <w:left w:val="none" w:sz="0" w:space="0" w:color="auto"/>
                        <w:bottom w:val="none" w:sz="0" w:space="0" w:color="auto"/>
                        <w:right w:val="none" w:sz="0" w:space="0" w:color="auto"/>
                      </w:divBdr>
                    </w:div>
                  </w:divsChild>
                </w:div>
                <w:div w:id="850610457">
                  <w:marLeft w:val="0"/>
                  <w:marRight w:val="0"/>
                  <w:marTop w:val="0"/>
                  <w:marBottom w:val="0"/>
                  <w:divBdr>
                    <w:top w:val="none" w:sz="0" w:space="0" w:color="auto"/>
                    <w:left w:val="none" w:sz="0" w:space="0" w:color="auto"/>
                    <w:bottom w:val="none" w:sz="0" w:space="0" w:color="auto"/>
                    <w:right w:val="none" w:sz="0" w:space="0" w:color="auto"/>
                  </w:divBdr>
                  <w:divsChild>
                    <w:div w:id="1702247189">
                      <w:marLeft w:val="0"/>
                      <w:marRight w:val="0"/>
                      <w:marTop w:val="0"/>
                      <w:marBottom w:val="0"/>
                      <w:divBdr>
                        <w:top w:val="none" w:sz="0" w:space="0" w:color="auto"/>
                        <w:left w:val="none" w:sz="0" w:space="0" w:color="auto"/>
                        <w:bottom w:val="none" w:sz="0" w:space="0" w:color="auto"/>
                        <w:right w:val="none" w:sz="0" w:space="0" w:color="auto"/>
                      </w:divBdr>
                    </w:div>
                  </w:divsChild>
                </w:div>
                <w:div w:id="1934708281">
                  <w:marLeft w:val="0"/>
                  <w:marRight w:val="0"/>
                  <w:marTop w:val="0"/>
                  <w:marBottom w:val="0"/>
                  <w:divBdr>
                    <w:top w:val="none" w:sz="0" w:space="0" w:color="auto"/>
                    <w:left w:val="none" w:sz="0" w:space="0" w:color="auto"/>
                    <w:bottom w:val="none" w:sz="0" w:space="0" w:color="auto"/>
                    <w:right w:val="none" w:sz="0" w:space="0" w:color="auto"/>
                  </w:divBdr>
                  <w:divsChild>
                    <w:div w:id="1491826089">
                      <w:marLeft w:val="0"/>
                      <w:marRight w:val="0"/>
                      <w:marTop w:val="0"/>
                      <w:marBottom w:val="0"/>
                      <w:divBdr>
                        <w:top w:val="none" w:sz="0" w:space="0" w:color="auto"/>
                        <w:left w:val="none" w:sz="0" w:space="0" w:color="auto"/>
                        <w:bottom w:val="none" w:sz="0" w:space="0" w:color="auto"/>
                        <w:right w:val="none" w:sz="0" w:space="0" w:color="auto"/>
                      </w:divBdr>
                    </w:div>
                  </w:divsChild>
                </w:div>
                <w:div w:id="844396421">
                  <w:marLeft w:val="0"/>
                  <w:marRight w:val="0"/>
                  <w:marTop w:val="0"/>
                  <w:marBottom w:val="0"/>
                  <w:divBdr>
                    <w:top w:val="none" w:sz="0" w:space="0" w:color="auto"/>
                    <w:left w:val="none" w:sz="0" w:space="0" w:color="auto"/>
                    <w:bottom w:val="none" w:sz="0" w:space="0" w:color="auto"/>
                    <w:right w:val="none" w:sz="0" w:space="0" w:color="auto"/>
                  </w:divBdr>
                  <w:divsChild>
                    <w:div w:id="2078937237">
                      <w:marLeft w:val="0"/>
                      <w:marRight w:val="0"/>
                      <w:marTop w:val="0"/>
                      <w:marBottom w:val="0"/>
                      <w:divBdr>
                        <w:top w:val="none" w:sz="0" w:space="0" w:color="auto"/>
                        <w:left w:val="none" w:sz="0" w:space="0" w:color="auto"/>
                        <w:bottom w:val="none" w:sz="0" w:space="0" w:color="auto"/>
                        <w:right w:val="none" w:sz="0" w:space="0" w:color="auto"/>
                      </w:divBdr>
                    </w:div>
                  </w:divsChild>
                </w:div>
                <w:div w:id="2113084405">
                  <w:marLeft w:val="0"/>
                  <w:marRight w:val="0"/>
                  <w:marTop w:val="0"/>
                  <w:marBottom w:val="0"/>
                  <w:divBdr>
                    <w:top w:val="none" w:sz="0" w:space="0" w:color="auto"/>
                    <w:left w:val="none" w:sz="0" w:space="0" w:color="auto"/>
                    <w:bottom w:val="none" w:sz="0" w:space="0" w:color="auto"/>
                    <w:right w:val="none" w:sz="0" w:space="0" w:color="auto"/>
                  </w:divBdr>
                  <w:divsChild>
                    <w:div w:id="1713116328">
                      <w:marLeft w:val="0"/>
                      <w:marRight w:val="0"/>
                      <w:marTop w:val="0"/>
                      <w:marBottom w:val="0"/>
                      <w:divBdr>
                        <w:top w:val="none" w:sz="0" w:space="0" w:color="auto"/>
                        <w:left w:val="none" w:sz="0" w:space="0" w:color="auto"/>
                        <w:bottom w:val="none" w:sz="0" w:space="0" w:color="auto"/>
                        <w:right w:val="none" w:sz="0" w:space="0" w:color="auto"/>
                      </w:divBdr>
                    </w:div>
                  </w:divsChild>
                </w:div>
                <w:div w:id="1927028867">
                  <w:marLeft w:val="0"/>
                  <w:marRight w:val="0"/>
                  <w:marTop w:val="0"/>
                  <w:marBottom w:val="0"/>
                  <w:divBdr>
                    <w:top w:val="none" w:sz="0" w:space="0" w:color="auto"/>
                    <w:left w:val="none" w:sz="0" w:space="0" w:color="auto"/>
                    <w:bottom w:val="none" w:sz="0" w:space="0" w:color="auto"/>
                    <w:right w:val="none" w:sz="0" w:space="0" w:color="auto"/>
                  </w:divBdr>
                  <w:divsChild>
                    <w:div w:id="609900149">
                      <w:marLeft w:val="0"/>
                      <w:marRight w:val="0"/>
                      <w:marTop w:val="0"/>
                      <w:marBottom w:val="0"/>
                      <w:divBdr>
                        <w:top w:val="none" w:sz="0" w:space="0" w:color="auto"/>
                        <w:left w:val="none" w:sz="0" w:space="0" w:color="auto"/>
                        <w:bottom w:val="none" w:sz="0" w:space="0" w:color="auto"/>
                        <w:right w:val="none" w:sz="0" w:space="0" w:color="auto"/>
                      </w:divBdr>
                    </w:div>
                  </w:divsChild>
                </w:div>
                <w:div w:id="1249079081">
                  <w:marLeft w:val="0"/>
                  <w:marRight w:val="0"/>
                  <w:marTop w:val="0"/>
                  <w:marBottom w:val="0"/>
                  <w:divBdr>
                    <w:top w:val="none" w:sz="0" w:space="0" w:color="auto"/>
                    <w:left w:val="none" w:sz="0" w:space="0" w:color="auto"/>
                    <w:bottom w:val="none" w:sz="0" w:space="0" w:color="auto"/>
                    <w:right w:val="none" w:sz="0" w:space="0" w:color="auto"/>
                  </w:divBdr>
                  <w:divsChild>
                    <w:div w:id="1621569491">
                      <w:marLeft w:val="0"/>
                      <w:marRight w:val="0"/>
                      <w:marTop w:val="0"/>
                      <w:marBottom w:val="0"/>
                      <w:divBdr>
                        <w:top w:val="none" w:sz="0" w:space="0" w:color="auto"/>
                        <w:left w:val="none" w:sz="0" w:space="0" w:color="auto"/>
                        <w:bottom w:val="none" w:sz="0" w:space="0" w:color="auto"/>
                        <w:right w:val="none" w:sz="0" w:space="0" w:color="auto"/>
                      </w:divBdr>
                    </w:div>
                  </w:divsChild>
                </w:div>
                <w:div w:id="2022200838">
                  <w:marLeft w:val="0"/>
                  <w:marRight w:val="0"/>
                  <w:marTop w:val="0"/>
                  <w:marBottom w:val="0"/>
                  <w:divBdr>
                    <w:top w:val="none" w:sz="0" w:space="0" w:color="auto"/>
                    <w:left w:val="none" w:sz="0" w:space="0" w:color="auto"/>
                    <w:bottom w:val="none" w:sz="0" w:space="0" w:color="auto"/>
                    <w:right w:val="none" w:sz="0" w:space="0" w:color="auto"/>
                  </w:divBdr>
                  <w:divsChild>
                    <w:div w:id="844052200">
                      <w:marLeft w:val="0"/>
                      <w:marRight w:val="0"/>
                      <w:marTop w:val="0"/>
                      <w:marBottom w:val="0"/>
                      <w:divBdr>
                        <w:top w:val="none" w:sz="0" w:space="0" w:color="auto"/>
                        <w:left w:val="none" w:sz="0" w:space="0" w:color="auto"/>
                        <w:bottom w:val="none" w:sz="0" w:space="0" w:color="auto"/>
                        <w:right w:val="none" w:sz="0" w:space="0" w:color="auto"/>
                      </w:divBdr>
                    </w:div>
                  </w:divsChild>
                </w:div>
                <w:div w:id="982782161">
                  <w:marLeft w:val="0"/>
                  <w:marRight w:val="0"/>
                  <w:marTop w:val="0"/>
                  <w:marBottom w:val="0"/>
                  <w:divBdr>
                    <w:top w:val="none" w:sz="0" w:space="0" w:color="auto"/>
                    <w:left w:val="none" w:sz="0" w:space="0" w:color="auto"/>
                    <w:bottom w:val="none" w:sz="0" w:space="0" w:color="auto"/>
                    <w:right w:val="none" w:sz="0" w:space="0" w:color="auto"/>
                  </w:divBdr>
                  <w:divsChild>
                    <w:div w:id="1405840236">
                      <w:marLeft w:val="0"/>
                      <w:marRight w:val="0"/>
                      <w:marTop w:val="0"/>
                      <w:marBottom w:val="0"/>
                      <w:divBdr>
                        <w:top w:val="none" w:sz="0" w:space="0" w:color="auto"/>
                        <w:left w:val="none" w:sz="0" w:space="0" w:color="auto"/>
                        <w:bottom w:val="none" w:sz="0" w:space="0" w:color="auto"/>
                        <w:right w:val="none" w:sz="0" w:space="0" w:color="auto"/>
                      </w:divBdr>
                    </w:div>
                  </w:divsChild>
                </w:div>
                <w:div w:id="1197691948">
                  <w:marLeft w:val="0"/>
                  <w:marRight w:val="0"/>
                  <w:marTop w:val="0"/>
                  <w:marBottom w:val="0"/>
                  <w:divBdr>
                    <w:top w:val="none" w:sz="0" w:space="0" w:color="auto"/>
                    <w:left w:val="none" w:sz="0" w:space="0" w:color="auto"/>
                    <w:bottom w:val="none" w:sz="0" w:space="0" w:color="auto"/>
                    <w:right w:val="none" w:sz="0" w:space="0" w:color="auto"/>
                  </w:divBdr>
                  <w:divsChild>
                    <w:div w:id="509754704">
                      <w:marLeft w:val="0"/>
                      <w:marRight w:val="0"/>
                      <w:marTop w:val="0"/>
                      <w:marBottom w:val="0"/>
                      <w:divBdr>
                        <w:top w:val="none" w:sz="0" w:space="0" w:color="auto"/>
                        <w:left w:val="none" w:sz="0" w:space="0" w:color="auto"/>
                        <w:bottom w:val="none" w:sz="0" w:space="0" w:color="auto"/>
                        <w:right w:val="none" w:sz="0" w:space="0" w:color="auto"/>
                      </w:divBdr>
                    </w:div>
                  </w:divsChild>
                </w:div>
                <w:div w:id="624695144">
                  <w:marLeft w:val="0"/>
                  <w:marRight w:val="0"/>
                  <w:marTop w:val="0"/>
                  <w:marBottom w:val="0"/>
                  <w:divBdr>
                    <w:top w:val="none" w:sz="0" w:space="0" w:color="auto"/>
                    <w:left w:val="none" w:sz="0" w:space="0" w:color="auto"/>
                    <w:bottom w:val="none" w:sz="0" w:space="0" w:color="auto"/>
                    <w:right w:val="none" w:sz="0" w:space="0" w:color="auto"/>
                  </w:divBdr>
                  <w:divsChild>
                    <w:div w:id="1214541916">
                      <w:marLeft w:val="0"/>
                      <w:marRight w:val="0"/>
                      <w:marTop w:val="0"/>
                      <w:marBottom w:val="0"/>
                      <w:divBdr>
                        <w:top w:val="none" w:sz="0" w:space="0" w:color="auto"/>
                        <w:left w:val="none" w:sz="0" w:space="0" w:color="auto"/>
                        <w:bottom w:val="none" w:sz="0" w:space="0" w:color="auto"/>
                        <w:right w:val="none" w:sz="0" w:space="0" w:color="auto"/>
                      </w:divBdr>
                    </w:div>
                  </w:divsChild>
                </w:div>
                <w:div w:id="194201341">
                  <w:marLeft w:val="0"/>
                  <w:marRight w:val="0"/>
                  <w:marTop w:val="0"/>
                  <w:marBottom w:val="0"/>
                  <w:divBdr>
                    <w:top w:val="none" w:sz="0" w:space="0" w:color="auto"/>
                    <w:left w:val="none" w:sz="0" w:space="0" w:color="auto"/>
                    <w:bottom w:val="none" w:sz="0" w:space="0" w:color="auto"/>
                    <w:right w:val="none" w:sz="0" w:space="0" w:color="auto"/>
                  </w:divBdr>
                  <w:divsChild>
                    <w:div w:id="28339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41739">
          <w:marLeft w:val="0"/>
          <w:marRight w:val="0"/>
          <w:marTop w:val="0"/>
          <w:marBottom w:val="0"/>
          <w:divBdr>
            <w:top w:val="none" w:sz="0" w:space="0" w:color="auto"/>
            <w:left w:val="none" w:sz="0" w:space="0" w:color="auto"/>
            <w:bottom w:val="none" w:sz="0" w:space="0" w:color="auto"/>
            <w:right w:val="none" w:sz="0" w:space="0" w:color="auto"/>
          </w:divBdr>
        </w:div>
        <w:div w:id="284384424">
          <w:marLeft w:val="0"/>
          <w:marRight w:val="0"/>
          <w:marTop w:val="0"/>
          <w:marBottom w:val="0"/>
          <w:divBdr>
            <w:top w:val="none" w:sz="0" w:space="0" w:color="auto"/>
            <w:left w:val="none" w:sz="0" w:space="0" w:color="auto"/>
            <w:bottom w:val="none" w:sz="0" w:space="0" w:color="auto"/>
            <w:right w:val="none" w:sz="0" w:space="0" w:color="auto"/>
          </w:divBdr>
          <w:divsChild>
            <w:div w:id="1601142259">
              <w:marLeft w:val="-75"/>
              <w:marRight w:val="0"/>
              <w:marTop w:val="30"/>
              <w:marBottom w:val="30"/>
              <w:divBdr>
                <w:top w:val="none" w:sz="0" w:space="0" w:color="auto"/>
                <w:left w:val="none" w:sz="0" w:space="0" w:color="auto"/>
                <w:bottom w:val="none" w:sz="0" w:space="0" w:color="auto"/>
                <w:right w:val="none" w:sz="0" w:space="0" w:color="auto"/>
              </w:divBdr>
              <w:divsChild>
                <w:div w:id="229118156">
                  <w:marLeft w:val="0"/>
                  <w:marRight w:val="0"/>
                  <w:marTop w:val="0"/>
                  <w:marBottom w:val="0"/>
                  <w:divBdr>
                    <w:top w:val="none" w:sz="0" w:space="0" w:color="auto"/>
                    <w:left w:val="none" w:sz="0" w:space="0" w:color="auto"/>
                    <w:bottom w:val="none" w:sz="0" w:space="0" w:color="auto"/>
                    <w:right w:val="none" w:sz="0" w:space="0" w:color="auto"/>
                  </w:divBdr>
                  <w:divsChild>
                    <w:div w:id="543639534">
                      <w:marLeft w:val="0"/>
                      <w:marRight w:val="0"/>
                      <w:marTop w:val="0"/>
                      <w:marBottom w:val="0"/>
                      <w:divBdr>
                        <w:top w:val="none" w:sz="0" w:space="0" w:color="auto"/>
                        <w:left w:val="none" w:sz="0" w:space="0" w:color="auto"/>
                        <w:bottom w:val="none" w:sz="0" w:space="0" w:color="auto"/>
                        <w:right w:val="none" w:sz="0" w:space="0" w:color="auto"/>
                      </w:divBdr>
                    </w:div>
                  </w:divsChild>
                </w:div>
                <w:div w:id="1939829461">
                  <w:marLeft w:val="0"/>
                  <w:marRight w:val="0"/>
                  <w:marTop w:val="0"/>
                  <w:marBottom w:val="0"/>
                  <w:divBdr>
                    <w:top w:val="none" w:sz="0" w:space="0" w:color="auto"/>
                    <w:left w:val="none" w:sz="0" w:space="0" w:color="auto"/>
                    <w:bottom w:val="none" w:sz="0" w:space="0" w:color="auto"/>
                    <w:right w:val="none" w:sz="0" w:space="0" w:color="auto"/>
                  </w:divBdr>
                  <w:divsChild>
                    <w:div w:id="2008702468">
                      <w:marLeft w:val="0"/>
                      <w:marRight w:val="0"/>
                      <w:marTop w:val="0"/>
                      <w:marBottom w:val="0"/>
                      <w:divBdr>
                        <w:top w:val="none" w:sz="0" w:space="0" w:color="auto"/>
                        <w:left w:val="none" w:sz="0" w:space="0" w:color="auto"/>
                        <w:bottom w:val="none" w:sz="0" w:space="0" w:color="auto"/>
                        <w:right w:val="none" w:sz="0" w:space="0" w:color="auto"/>
                      </w:divBdr>
                    </w:div>
                  </w:divsChild>
                </w:div>
                <w:div w:id="1717122815">
                  <w:marLeft w:val="0"/>
                  <w:marRight w:val="0"/>
                  <w:marTop w:val="0"/>
                  <w:marBottom w:val="0"/>
                  <w:divBdr>
                    <w:top w:val="none" w:sz="0" w:space="0" w:color="auto"/>
                    <w:left w:val="none" w:sz="0" w:space="0" w:color="auto"/>
                    <w:bottom w:val="none" w:sz="0" w:space="0" w:color="auto"/>
                    <w:right w:val="none" w:sz="0" w:space="0" w:color="auto"/>
                  </w:divBdr>
                  <w:divsChild>
                    <w:div w:id="2026249210">
                      <w:marLeft w:val="0"/>
                      <w:marRight w:val="0"/>
                      <w:marTop w:val="0"/>
                      <w:marBottom w:val="0"/>
                      <w:divBdr>
                        <w:top w:val="none" w:sz="0" w:space="0" w:color="auto"/>
                        <w:left w:val="none" w:sz="0" w:space="0" w:color="auto"/>
                        <w:bottom w:val="none" w:sz="0" w:space="0" w:color="auto"/>
                        <w:right w:val="none" w:sz="0" w:space="0" w:color="auto"/>
                      </w:divBdr>
                    </w:div>
                  </w:divsChild>
                </w:div>
                <w:div w:id="2008366073">
                  <w:marLeft w:val="0"/>
                  <w:marRight w:val="0"/>
                  <w:marTop w:val="0"/>
                  <w:marBottom w:val="0"/>
                  <w:divBdr>
                    <w:top w:val="none" w:sz="0" w:space="0" w:color="auto"/>
                    <w:left w:val="none" w:sz="0" w:space="0" w:color="auto"/>
                    <w:bottom w:val="none" w:sz="0" w:space="0" w:color="auto"/>
                    <w:right w:val="none" w:sz="0" w:space="0" w:color="auto"/>
                  </w:divBdr>
                  <w:divsChild>
                    <w:div w:id="2044480624">
                      <w:marLeft w:val="0"/>
                      <w:marRight w:val="0"/>
                      <w:marTop w:val="0"/>
                      <w:marBottom w:val="0"/>
                      <w:divBdr>
                        <w:top w:val="none" w:sz="0" w:space="0" w:color="auto"/>
                        <w:left w:val="none" w:sz="0" w:space="0" w:color="auto"/>
                        <w:bottom w:val="none" w:sz="0" w:space="0" w:color="auto"/>
                        <w:right w:val="none" w:sz="0" w:space="0" w:color="auto"/>
                      </w:divBdr>
                    </w:div>
                  </w:divsChild>
                </w:div>
                <w:div w:id="910700761">
                  <w:marLeft w:val="0"/>
                  <w:marRight w:val="0"/>
                  <w:marTop w:val="0"/>
                  <w:marBottom w:val="0"/>
                  <w:divBdr>
                    <w:top w:val="none" w:sz="0" w:space="0" w:color="auto"/>
                    <w:left w:val="none" w:sz="0" w:space="0" w:color="auto"/>
                    <w:bottom w:val="none" w:sz="0" w:space="0" w:color="auto"/>
                    <w:right w:val="none" w:sz="0" w:space="0" w:color="auto"/>
                  </w:divBdr>
                  <w:divsChild>
                    <w:div w:id="1262495204">
                      <w:marLeft w:val="0"/>
                      <w:marRight w:val="0"/>
                      <w:marTop w:val="0"/>
                      <w:marBottom w:val="0"/>
                      <w:divBdr>
                        <w:top w:val="none" w:sz="0" w:space="0" w:color="auto"/>
                        <w:left w:val="none" w:sz="0" w:space="0" w:color="auto"/>
                        <w:bottom w:val="none" w:sz="0" w:space="0" w:color="auto"/>
                        <w:right w:val="none" w:sz="0" w:space="0" w:color="auto"/>
                      </w:divBdr>
                    </w:div>
                  </w:divsChild>
                </w:div>
                <w:div w:id="2069182691">
                  <w:marLeft w:val="0"/>
                  <w:marRight w:val="0"/>
                  <w:marTop w:val="0"/>
                  <w:marBottom w:val="0"/>
                  <w:divBdr>
                    <w:top w:val="none" w:sz="0" w:space="0" w:color="auto"/>
                    <w:left w:val="none" w:sz="0" w:space="0" w:color="auto"/>
                    <w:bottom w:val="none" w:sz="0" w:space="0" w:color="auto"/>
                    <w:right w:val="none" w:sz="0" w:space="0" w:color="auto"/>
                  </w:divBdr>
                  <w:divsChild>
                    <w:div w:id="2019233870">
                      <w:marLeft w:val="0"/>
                      <w:marRight w:val="0"/>
                      <w:marTop w:val="0"/>
                      <w:marBottom w:val="0"/>
                      <w:divBdr>
                        <w:top w:val="none" w:sz="0" w:space="0" w:color="auto"/>
                        <w:left w:val="none" w:sz="0" w:space="0" w:color="auto"/>
                        <w:bottom w:val="none" w:sz="0" w:space="0" w:color="auto"/>
                        <w:right w:val="none" w:sz="0" w:space="0" w:color="auto"/>
                      </w:divBdr>
                    </w:div>
                  </w:divsChild>
                </w:div>
                <w:div w:id="1190875554">
                  <w:marLeft w:val="0"/>
                  <w:marRight w:val="0"/>
                  <w:marTop w:val="0"/>
                  <w:marBottom w:val="0"/>
                  <w:divBdr>
                    <w:top w:val="none" w:sz="0" w:space="0" w:color="auto"/>
                    <w:left w:val="none" w:sz="0" w:space="0" w:color="auto"/>
                    <w:bottom w:val="none" w:sz="0" w:space="0" w:color="auto"/>
                    <w:right w:val="none" w:sz="0" w:space="0" w:color="auto"/>
                  </w:divBdr>
                  <w:divsChild>
                    <w:div w:id="1929657397">
                      <w:marLeft w:val="0"/>
                      <w:marRight w:val="0"/>
                      <w:marTop w:val="0"/>
                      <w:marBottom w:val="0"/>
                      <w:divBdr>
                        <w:top w:val="none" w:sz="0" w:space="0" w:color="auto"/>
                        <w:left w:val="none" w:sz="0" w:space="0" w:color="auto"/>
                        <w:bottom w:val="none" w:sz="0" w:space="0" w:color="auto"/>
                        <w:right w:val="none" w:sz="0" w:space="0" w:color="auto"/>
                      </w:divBdr>
                    </w:div>
                  </w:divsChild>
                </w:div>
                <w:div w:id="1286347126">
                  <w:marLeft w:val="0"/>
                  <w:marRight w:val="0"/>
                  <w:marTop w:val="0"/>
                  <w:marBottom w:val="0"/>
                  <w:divBdr>
                    <w:top w:val="none" w:sz="0" w:space="0" w:color="auto"/>
                    <w:left w:val="none" w:sz="0" w:space="0" w:color="auto"/>
                    <w:bottom w:val="none" w:sz="0" w:space="0" w:color="auto"/>
                    <w:right w:val="none" w:sz="0" w:space="0" w:color="auto"/>
                  </w:divBdr>
                  <w:divsChild>
                    <w:div w:id="1612980118">
                      <w:marLeft w:val="0"/>
                      <w:marRight w:val="0"/>
                      <w:marTop w:val="0"/>
                      <w:marBottom w:val="0"/>
                      <w:divBdr>
                        <w:top w:val="none" w:sz="0" w:space="0" w:color="auto"/>
                        <w:left w:val="none" w:sz="0" w:space="0" w:color="auto"/>
                        <w:bottom w:val="none" w:sz="0" w:space="0" w:color="auto"/>
                        <w:right w:val="none" w:sz="0" w:space="0" w:color="auto"/>
                      </w:divBdr>
                    </w:div>
                  </w:divsChild>
                </w:div>
                <w:div w:id="1905096174">
                  <w:marLeft w:val="0"/>
                  <w:marRight w:val="0"/>
                  <w:marTop w:val="0"/>
                  <w:marBottom w:val="0"/>
                  <w:divBdr>
                    <w:top w:val="none" w:sz="0" w:space="0" w:color="auto"/>
                    <w:left w:val="none" w:sz="0" w:space="0" w:color="auto"/>
                    <w:bottom w:val="none" w:sz="0" w:space="0" w:color="auto"/>
                    <w:right w:val="none" w:sz="0" w:space="0" w:color="auto"/>
                  </w:divBdr>
                  <w:divsChild>
                    <w:div w:id="1692952132">
                      <w:marLeft w:val="0"/>
                      <w:marRight w:val="0"/>
                      <w:marTop w:val="0"/>
                      <w:marBottom w:val="0"/>
                      <w:divBdr>
                        <w:top w:val="none" w:sz="0" w:space="0" w:color="auto"/>
                        <w:left w:val="none" w:sz="0" w:space="0" w:color="auto"/>
                        <w:bottom w:val="none" w:sz="0" w:space="0" w:color="auto"/>
                        <w:right w:val="none" w:sz="0" w:space="0" w:color="auto"/>
                      </w:divBdr>
                    </w:div>
                  </w:divsChild>
                </w:div>
                <w:div w:id="1045064770">
                  <w:marLeft w:val="0"/>
                  <w:marRight w:val="0"/>
                  <w:marTop w:val="0"/>
                  <w:marBottom w:val="0"/>
                  <w:divBdr>
                    <w:top w:val="none" w:sz="0" w:space="0" w:color="auto"/>
                    <w:left w:val="none" w:sz="0" w:space="0" w:color="auto"/>
                    <w:bottom w:val="none" w:sz="0" w:space="0" w:color="auto"/>
                    <w:right w:val="none" w:sz="0" w:space="0" w:color="auto"/>
                  </w:divBdr>
                  <w:divsChild>
                    <w:div w:id="1723673121">
                      <w:marLeft w:val="0"/>
                      <w:marRight w:val="0"/>
                      <w:marTop w:val="0"/>
                      <w:marBottom w:val="0"/>
                      <w:divBdr>
                        <w:top w:val="none" w:sz="0" w:space="0" w:color="auto"/>
                        <w:left w:val="none" w:sz="0" w:space="0" w:color="auto"/>
                        <w:bottom w:val="none" w:sz="0" w:space="0" w:color="auto"/>
                        <w:right w:val="none" w:sz="0" w:space="0" w:color="auto"/>
                      </w:divBdr>
                    </w:div>
                  </w:divsChild>
                </w:div>
                <w:div w:id="1411586834">
                  <w:marLeft w:val="0"/>
                  <w:marRight w:val="0"/>
                  <w:marTop w:val="0"/>
                  <w:marBottom w:val="0"/>
                  <w:divBdr>
                    <w:top w:val="none" w:sz="0" w:space="0" w:color="auto"/>
                    <w:left w:val="none" w:sz="0" w:space="0" w:color="auto"/>
                    <w:bottom w:val="none" w:sz="0" w:space="0" w:color="auto"/>
                    <w:right w:val="none" w:sz="0" w:space="0" w:color="auto"/>
                  </w:divBdr>
                  <w:divsChild>
                    <w:div w:id="959186019">
                      <w:marLeft w:val="0"/>
                      <w:marRight w:val="0"/>
                      <w:marTop w:val="0"/>
                      <w:marBottom w:val="0"/>
                      <w:divBdr>
                        <w:top w:val="none" w:sz="0" w:space="0" w:color="auto"/>
                        <w:left w:val="none" w:sz="0" w:space="0" w:color="auto"/>
                        <w:bottom w:val="none" w:sz="0" w:space="0" w:color="auto"/>
                        <w:right w:val="none" w:sz="0" w:space="0" w:color="auto"/>
                      </w:divBdr>
                    </w:div>
                  </w:divsChild>
                </w:div>
                <w:div w:id="1406762226">
                  <w:marLeft w:val="0"/>
                  <w:marRight w:val="0"/>
                  <w:marTop w:val="0"/>
                  <w:marBottom w:val="0"/>
                  <w:divBdr>
                    <w:top w:val="none" w:sz="0" w:space="0" w:color="auto"/>
                    <w:left w:val="none" w:sz="0" w:space="0" w:color="auto"/>
                    <w:bottom w:val="none" w:sz="0" w:space="0" w:color="auto"/>
                    <w:right w:val="none" w:sz="0" w:space="0" w:color="auto"/>
                  </w:divBdr>
                  <w:divsChild>
                    <w:div w:id="483132085">
                      <w:marLeft w:val="0"/>
                      <w:marRight w:val="0"/>
                      <w:marTop w:val="0"/>
                      <w:marBottom w:val="0"/>
                      <w:divBdr>
                        <w:top w:val="none" w:sz="0" w:space="0" w:color="auto"/>
                        <w:left w:val="none" w:sz="0" w:space="0" w:color="auto"/>
                        <w:bottom w:val="none" w:sz="0" w:space="0" w:color="auto"/>
                        <w:right w:val="none" w:sz="0" w:space="0" w:color="auto"/>
                      </w:divBdr>
                    </w:div>
                  </w:divsChild>
                </w:div>
                <w:div w:id="78524805">
                  <w:marLeft w:val="0"/>
                  <w:marRight w:val="0"/>
                  <w:marTop w:val="0"/>
                  <w:marBottom w:val="0"/>
                  <w:divBdr>
                    <w:top w:val="none" w:sz="0" w:space="0" w:color="auto"/>
                    <w:left w:val="none" w:sz="0" w:space="0" w:color="auto"/>
                    <w:bottom w:val="none" w:sz="0" w:space="0" w:color="auto"/>
                    <w:right w:val="none" w:sz="0" w:space="0" w:color="auto"/>
                  </w:divBdr>
                  <w:divsChild>
                    <w:div w:id="1812557522">
                      <w:marLeft w:val="0"/>
                      <w:marRight w:val="0"/>
                      <w:marTop w:val="0"/>
                      <w:marBottom w:val="0"/>
                      <w:divBdr>
                        <w:top w:val="none" w:sz="0" w:space="0" w:color="auto"/>
                        <w:left w:val="none" w:sz="0" w:space="0" w:color="auto"/>
                        <w:bottom w:val="none" w:sz="0" w:space="0" w:color="auto"/>
                        <w:right w:val="none" w:sz="0" w:space="0" w:color="auto"/>
                      </w:divBdr>
                    </w:div>
                  </w:divsChild>
                </w:div>
                <w:div w:id="131530908">
                  <w:marLeft w:val="0"/>
                  <w:marRight w:val="0"/>
                  <w:marTop w:val="0"/>
                  <w:marBottom w:val="0"/>
                  <w:divBdr>
                    <w:top w:val="none" w:sz="0" w:space="0" w:color="auto"/>
                    <w:left w:val="none" w:sz="0" w:space="0" w:color="auto"/>
                    <w:bottom w:val="none" w:sz="0" w:space="0" w:color="auto"/>
                    <w:right w:val="none" w:sz="0" w:space="0" w:color="auto"/>
                  </w:divBdr>
                  <w:divsChild>
                    <w:div w:id="147410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037158">
          <w:marLeft w:val="0"/>
          <w:marRight w:val="0"/>
          <w:marTop w:val="0"/>
          <w:marBottom w:val="0"/>
          <w:divBdr>
            <w:top w:val="none" w:sz="0" w:space="0" w:color="auto"/>
            <w:left w:val="none" w:sz="0" w:space="0" w:color="auto"/>
            <w:bottom w:val="none" w:sz="0" w:space="0" w:color="auto"/>
            <w:right w:val="none" w:sz="0" w:space="0" w:color="auto"/>
          </w:divBdr>
        </w:div>
        <w:div w:id="1069036825">
          <w:marLeft w:val="0"/>
          <w:marRight w:val="0"/>
          <w:marTop w:val="0"/>
          <w:marBottom w:val="0"/>
          <w:divBdr>
            <w:top w:val="none" w:sz="0" w:space="0" w:color="auto"/>
            <w:left w:val="none" w:sz="0" w:space="0" w:color="auto"/>
            <w:bottom w:val="none" w:sz="0" w:space="0" w:color="auto"/>
            <w:right w:val="none" w:sz="0" w:space="0" w:color="auto"/>
          </w:divBdr>
        </w:div>
        <w:div w:id="246963380">
          <w:marLeft w:val="0"/>
          <w:marRight w:val="0"/>
          <w:marTop w:val="0"/>
          <w:marBottom w:val="0"/>
          <w:divBdr>
            <w:top w:val="none" w:sz="0" w:space="0" w:color="auto"/>
            <w:left w:val="none" w:sz="0" w:space="0" w:color="auto"/>
            <w:bottom w:val="none" w:sz="0" w:space="0" w:color="auto"/>
            <w:right w:val="none" w:sz="0" w:space="0" w:color="auto"/>
          </w:divBdr>
        </w:div>
        <w:div w:id="222839844">
          <w:marLeft w:val="0"/>
          <w:marRight w:val="0"/>
          <w:marTop w:val="0"/>
          <w:marBottom w:val="0"/>
          <w:divBdr>
            <w:top w:val="none" w:sz="0" w:space="0" w:color="auto"/>
            <w:left w:val="none" w:sz="0" w:space="0" w:color="auto"/>
            <w:bottom w:val="none" w:sz="0" w:space="0" w:color="auto"/>
            <w:right w:val="none" w:sz="0" w:space="0" w:color="auto"/>
          </w:divBdr>
        </w:div>
        <w:div w:id="170072683">
          <w:marLeft w:val="0"/>
          <w:marRight w:val="0"/>
          <w:marTop w:val="0"/>
          <w:marBottom w:val="0"/>
          <w:divBdr>
            <w:top w:val="none" w:sz="0" w:space="0" w:color="auto"/>
            <w:left w:val="none" w:sz="0" w:space="0" w:color="auto"/>
            <w:bottom w:val="none" w:sz="0" w:space="0" w:color="auto"/>
            <w:right w:val="none" w:sz="0" w:space="0" w:color="auto"/>
          </w:divBdr>
          <w:divsChild>
            <w:div w:id="1739329821">
              <w:marLeft w:val="-75"/>
              <w:marRight w:val="0"/>
              <w:marTop w:val="30"/>
              <w:marBottom w:val="30"/>
              <w:divBdr>
                <w:top w:val="none" w:sz="0" w:space="0" w:color="auto"/>
                <w:left w:val="none" w:sz="0" w:space="0" w:color="auto"/>
                <w:bottom w:val="none" w:sz="0" w:space="0" w:color="auto"/>
                <w:right w:val="none" w:sz="0" w:space="0" w:color="auto"/>
              </w:divBdr>
              <w:divsChild>
                <w:div w:id="392508877">
                  <w:marLeft w:val="0"/>
                  <w:marRight w:val="0"/>
                  <w:marTop w:val="0"/>
                  <w:marBottom w:val="0"/>
                  <w:divBdr>
                    <w:top w:val="none" w:sz="0" w:space="0" w:color="auto"/>
                    <w:left w:val="none" w:sz="0" w:space="0" w:color="auto"/>
                    <w:bottom w:val="none" w:sz="0" w:space="0" w:color="auto"/>
                    <w:right w:val="none" w:sz="0" w:space="0" w:color="auto"/>
                  </w:divBdr>
                  <w:divsChild>
                    <w:div w:id="832454421">
                      <w:marLeft w:val="0"/>
                      <w:marRight w:val="0"/>
                      <w:marTop w:val="0"/>
                      <w:marBottom w:val="0"/>
                      <w:divBdr>
                        <w:top w:val="none" w:sz="0" w:space="0" w:color="auto"/>
                        <w:left w:val="none" w:sz="0" w:space="0" w:color="auto"/>
                        <w:bottom w:val="none" w:sz="0" w:space="0" w:color="auto"/>
                        <w:right w:val="none" w:sz="0" w:space="0" w:color="auto"/>
                      </w:divBdr>
                    </w:div>
                  </w:divsChild>
                </w:div>
                <w:div w:id="124661206">
                  <w:marLeft w:val="0"/>
                  <w:marRight w:val="0"/>
                  <w:marTop w:val="0"/>
                  <w:marBottom w:val="0"/>
                  <w:divBdr>
                    <w:top w:val="none" w:sz="0" w:space="0" w:color="auto"/>
                    <w:left w:val="none" w:sz="0" w:space="0" w:color="auto"/>
                    <w:bottom w:val="none" w:sz="0" w:space="0" w:color="auto"/>
                    <w:right w:val="none" w:sz="0" w:space="0" w:color="auto"/>
                  </w:divBdr>
                  <w:divsChild>
                    <w:div w:id="2128624537">
                      <w:marLeft w:val="0"/>
                      <w:marRight w:val="0"/>
                      <w:marTop w:val="0"/>
                      <w:marBottom w:val="0"/>
                      <w:divBdr>
                        <w:top w:val="none" w:sz="0" w:space="0" w:color="auto"/>
                        <w:left w:val="none" w:sz="0" w:space="0" w:color="auto"/>
                        <w:bottom w:val="none" w:sz="0" w:space="0" w:color="auto"/>
                        <w:right w:val="none" w:sz="0" w:space="0" w:color="auto"/>
                      </w:divBdr>
                    </w:div>
                  </w:divsChild>
                </w:div>
                <w:div w:id="1893804825">
                  <w:marLeft w:val="0"/>
                  <w:marRight w:val="0"/>
                  <w:marTop w:val="0"/>
                  <w:marBottom w:val="0"/>
                  <w:divBdr>
                    <w:top w:val="none" w:sz="0" w:space="0" w:color="auto"/>
                    <w:left w:val="none" w:sz="0" w:space="0" w:color="auto"/>
                    <w:bottom w:val="none" w:sz="0" w:space="0" w:color="auto"/>
                    <w:right w:val="none" w:sz="0" w:space="0" w:color="auto"/>
                  </w:divBdr>
                  <w:divsChild>
                    <w:div w:id="1862275470">
                      <w:marLeft w:val="0"/>
                      <w:marRight w:val="0"/>
                      <w:marTop w:val="0"/>
                      <w:marBottom w:val="0"/>
                      <w:divBdr>
                        <w:top w:val="none" w:sz="0" w:space="0" w:color="auto"/>
                        <w:left w:val="none" w:sz="0" w:space="0" w:color="auto"/>
                        <w:bottom w:val="none" w:sz="0" w:space="0" w:color="auto"/>
                        <w:right w:val="none" w:sz="0" w:space="0" w:color="auto"/>
                      </w:divBdr>
                    </w:div>
                  </w:divsChild>
                </w:div>
                <w:div w:id="2072997841">
                  <w:marLeft w:val="0"/>
                  <w:marRight w:val="0"/>
                  <w:marTop w:val="0"/>
                  <w:marBottom w:val="0"/>
                  <w:divBdr>
                    <w:top w:val="none" w:sz="0" w:space="0" w:color="auto"/>
                    <w:left w:val="none" w:sz="0" w:space="0" w:color="auto"/>
                    <w:bottom w:val="none" w:sz="0" w:space="0" w:color="auto"/>
                    <w:right w:val="none" w:sz="0" w:space="0" w:color="auto"/>
                  </w:divBdr>
                  <w:divsChild>
                    <w:div w:id="1894809122">
                      <w:marLeft w:val="0"/>
                      <w:marRight w:val="0"/>
                      <w:marTop w:val="0"/>
                      <w:marBottom w:val="0"/>
                      <w:divBdr>
                        <w:top w:val="none" w:sz="0" w:space="0" w:color="auto"/>
                        <w:left w:val="none" w:sz="0" w:space="0" w:color="auto"/>
                        <w:bottom w:val="none" w:sz="0" w:space="0" w:color="auto"/>
                        <w:right w:val="none" w:sz="0" w:space="0" w:color="auto"/>
                      </w:divBdr>
                    </w:div>
                  </w:divsChild>
                </w:div>
                <w:div w:id="657615386">
                  <w:marLeft w:val="0"/>
                  <w:marRight w:val="0"/>
                  <w:marTop w:val="0"/>
                  <w:marBottom w:val="0"/>
                  <w:divBdr>
                    <w:top w:val="none" w:sz="0" w:space="0" w:color="auto"/>
                    <w:left w:val="none" w:sz="0" w:space="0" w:color="auto"/>
                    <w:bottom w:val="none" w:sz="0" w:space="0" w:color="auto"/>
                    <w:right w:val="none" w:sz="0" w:space="0" w:color="auto"/>
                  </w:divBdr>
                  <w:divsChild>
                    <w:div w:id="1621915404">
                      <w:marLeft w:val="0"/>
                      <w:marRight w:val="0"/>
                      <w:marTop w:val="0"/>
                      <w:marBottom w:val="0"/>
                      <w:divBdr>
                        <w:top w:val="none" w:sz="0" w:space="0" w:color="auto"/>
                        <w:left w:val="none" w:sz="0" w:space="0" w:color="auto"/>
                        <w:bottom w:val="none" w:sz="0" w:space="0" w:color="auto"/>
                        <w:right w:val="none" w:sz="0" w:space="0" w:color="auto"/>
                      </w:divBdr>
                    </w:div>
                  </w:divsChild>
                </w:div>
                <w:div w:id="1800605584">
                  <w:marLeft w:val="0"/>
                  <w:marRight w:val="0"/>
                  <w:marTop w:val="0"/>
                  <w:marBottom w:val="0"/>
                  <w:divBdr>
                    <w:top w:val="none" w:sz="0" w:space="0" w:color="auto"/>
                    <w:left w:val="none" w:sz="0" w:space="0" w:color="auto"/>
                    <w:bottom w:val="none" w:sz="0" w:space="0" w:color="auto"/>
                    <w:right w:val="none" w:sz="0" w:space="0" w:color="auto"/>
                  </w:divBdr>
                  <w:divsChild>
                    <w:div w:id="163935056">
                      <w:marLeft w:val="0"/>
                      <w:marRight w:val="0"/>
                      <w:marTop w:val="0"/>
                      <w:marBottom w:val="0"/>
                      <w:divBdr>
                        <w:top w:val="none" w:sz="0" w:space="0" w:color="auto"/>
                        <w:left w:val="none" w:sz="0" w:space="0" w:color="auto"/>
                        <w:bottom w:val="none" w:sz="0" w:space="0" w:color="auto"/>
                        <w:right w:val="none" w:sz="0" w:space="0" w:color="auto"/>
                      </w:divBdr>
                    </w:div>
                  </w:divsChild>
                </w:div>
                <w:div w:id="1488742060">
                  <w:marLeft w:val="0"/>
                  <w:marRight w:val="0"/>
                  <w:marTop w:val="0"/>
                  <w:marBottom w:val="0"/>
                  <w:divBdr>
                    <w:top w:val="none" w:sz="0" w:space="0" w:color="auto"/>
                    <w:left w:val="none" w:sz="0" w:space="0" w:color="auto"/>
                    <w:bottom w:val="none" w:sz="0" w:space="0" w:color="auto"/>
                    <w:right w:val="none" w:sz="0" w:space="0" w:color="auto"/>
                  </w:divBdr>
                  <w:divsChild>
                    <w:div w:id="155458854">
                      <w:marLeft w:val="0"/>
                      <w:marRight w:val="0"/>
                      <w:marTop w:val="0"/>
                      <w:marBottom w:val="0"/>
                      <w:divBdr>
                        <w:top w:val="none" w:sz="0" w:space="0" w:color="auto"/>
                        <w:left w:val="none" w:sz="0" w:space="0" w:color="auto"/>
                        <w:bottom w:val="none" w:sz="0" w:space="0" w:color="auto"/>
                        <w:right w:val="none" w:sz="0" w:space="0" w:color="auto"/>
                      </w:divBdr>
                    </w:div>
                  </w:divsChild>
                </w:div>
                <w:div w:id="1055130775">
                  <w:marLeft w:val="0"/>
                  <w:marRight w:val="0"/>
                  <w:marTop w:val="0"/>
                  <w:marBottom w:val="0"/>
                  <w:divBdr>
                    <w:top w:val="none" w:sz="0" w:space="0" w:color="auto"/>
                    <w:left w:val="none" w:sz="0" w:space="0" w:color="auto"/>
                    <w:bottom w:val="none" w:sz="0" w:space="0" w:color="auto"/>
                    <w:right w:val="none" w:sz="0" w:space="0" w:color="auto"/>
                  </w:divBdr>
                  <w:divsChild>
                    <w:div w:id="1893737146">
                      <w:marLeft w:val="0"/>
                      <w:marRight w:val="0"/>
                      <w:marTop w:val="0"/>
                      <w:marBottom w:val="0"/>
                      <w:divBdr>
                        <w:top w:val="none" w:sz="0" w:space="0" w:color="auto"/>
                        <w:left w:val="none" w:sz="0" w:space="0" w:color="auto"/>
                        <w:bottom w:val="none" w:sz="0" w:space="0" w:color="auto"/>
                        <w:right w:val="none" w:sz="0" w:space="0" w:color="auto"/>
                      </w:divBdr>
                    </w:div>
                  </w:divsChild>
                </w:div>
                <w:div w:id="975719181">
                  <w:marLeft w:val="0"/>
                  <w:marRight w:val="0"/>
                  <w:marTop w:val="0"/>
                  <w:marBottom w:val="0"/>
                  <w:divBdr>
                    <w:top w:val="none" w:sz="0" w:space="0" w:color="auto"/>
                    <w:left w:val="none" w:sz="0" w:space="0" w:color="auto"/>
                    <w:bottom w:val="none" w:sz="0" w:space="0" w:color="auto"/>
                    <w:right w:val="none" w:sz="0" w:space="0" w:color="auto"/>
                  </w:divBdr>
                  <w:divsChild>
                    <w:div w:id="336082946">
                      <w:marLeft w:val="0"/>
                      <w:marRight w:val="0"/>
                      <w:marTop w:val="0"/>
                      <w:marBottom w:val="0"/>
                      <w:divBdr>
                        <w:top w:val="none" w:sz="0" w:space="0" w:color="auto"/>
                        <w:left w:val="none" w:sz="0" w:space="0" w:color="auto"/>
                        <w:bottom w:val="none" w:sz="0" w:space="0" w:color="auto"/>
                        <w:right w:val="none" w:sz="0" w:space="0" w:color="auto"/>
                      </w:divBdr>
                    </w:div>
                  </w:divsChild>
                </w:div>
                <w:div w:id="1353410069">
                  <w:marLeft w:val="0"/>
                  <w:marRight w:val="0"/>
                  <w:marTop w:val="0"/>
                  <w:marBottom w:val="0"/>
                  <w:divBdr>
                    <w:top w:val="none" w:sz="0" w:space="0" w:color="auto"/>
                    <w:left w:val="none" w:sz="0" w:space="0" w:color="auto"/>
                    <w:bottom w:val="none" w:sz="0" w:space="0" w:color="auto"/>
                    <w:right w:val="none" w:sz="0" w:space="0" w:color="auto"/>
                  </w:divBdr>
                  <w:divsChild>
                    <w:div w:id="1226449818">
                      <w:marLeft w:val="0"/>
                      <w:marRight w:val="0"/>
                      <w:marTop w:val="0"/>
                      <w:marBottom w:val="0"/>
                      <w:divBdr>
                        <w:top w:val="none" w:sz="0" w:space="0" w:color="auto"/>
                        <w:left w:val="none" w:sz="0" w:space="0" w:color="auto"/>
                        <w:bottom w:val="none" w:sz="0" w:space="0" w:color="auto"/>
                        <w:right w:val="none" w:sz="0" w:space="0" w:color="auto"/>
                      </w:divBdr>
                    </w:div>
                  </w:divsChild>
                </w:div>
                <w:div w:id="1648826924">
                  <w:marLeft w:val="0"/>
                  <w:marRight w:val="0"/>
                  <w:marTop w:val="0"/>
                  <w:marBottom w:val="0"/>
                  <w:divBdr>
                    <w:top w:val="none" w:sz="0" w:space="0" w:color="auto"/>
                    <w:left w:val="none" w:sz="0" w:space="0" w:color="auto"/>
                    <w:bottom w:val="none" w:sz="0" w:space="0" w:color="auto"/>
                    <w:right w:val="none" w:sz="0" w:space="0" w:color="auto"/>
                  </w:divBdr>
                  <w:divsChild>
                    <w:div w:id="1214846893">
                      <w:marLeft w:val="0"/>
                      <w:marRight w:val="0"/>
                      <w:marTop w:val="0"/>
                      <w:marBottom w:val="0"/>
                      <w:divBdr>
                        <w:top w:val="none" w:sz="0" w:space="0" w:color="auto"/>
                        <w:left w:val="none" w:sz="0" w:space="0" w:color="auto"/>
                        <w:bottom w:val="none" w:sz="0" w:space="0" w:color="auto"/>
                        <w:right w:val="none" w:sz="0" w:space="0" w:color="auto"/>
                      </w:divBdr>
                    </w:div>
                  </w:divsChild>
                </w:div>
                <w:div w:id="277878079">
                  <w:marLeft w:val="0"/>
                  <w:marRight w:val="0"/>
                  <w:marTop w:val="0"/>
                  <w:marBottom w:val="0"/>
                  <w:divBdr>
                    <w:top w:val="none" w:sz="0" w:space="0" w:color="auto"/>
                    <w:left w:val="none" w:sz="0" w:space="0" w:color="auto"/>
                    <w:bottom w:val="none" w:sz="0" w:space="0" w:color="auto"/>
                    <w:right w:val="none" w:sz="0" w:space="0" w:color="auto"/>
                  </w:divBdr>
                  <w:divsChild>
                    <w:div w:id="690180669">
                      <w:marLeft w:val="0"/>
                      <w:marRight w:val="0"/>
                      <w:marTop w:val="0"/>
                      <w:marBottom w:val="0"/>
                      <w:divBdr>
                        <w:top w:val="none" w:sz="0" w:space="0" w:color="auto"/>
                        <w:left w:val="none" w:sz="0" w:space="0" w:color="auto"/>
                        <w:bottom w:val="none" w:sz="0" w:space="0" w:color="auto"/>
                        <w:right w:val="none" w:sz="0" w:space="0" w:color="auto"/>
                      </w:divBdr>
                    </w:div>
                  </w:divsChild>
                </w:div>
                <w:div w:id="1102996365">
                  <w:marLeft w:val="0"/>
                  <w:marRight w:val="0"/>
                  <w:marTop w:val="0"/>
                  <w:marBottom w:val="0"/>
                  <w:divBdr>
                    <w:top w:val="none" w:sz="0" w:space="0" w:color="auto"/>
                    <w:left w:val="none" w:sz="0" w:space="0" w:color="auto"/>
                    <w:bottom w:val="none" w:sz="0" w:space="0" w:color="auto"/>
                    <w:right w:val="none" w:sz="0" w:space="0" w:color="auto"/>
                  </w:divBdr>
                  <w:divsChild>
                    <w:div w:id="628515618">
                      <w:marLeft w:val="0"/>
                      <w:marRight w:val="0"/>
                      <w:marTop w:val="0"/>
                      <w:marBottom w:val="0"/>
                      <w:divBdr>
                        <w:top w:val="none" w:sz="0" w:space="0" w:color="auto"/>
                        <w:left w:val="none" w:sz="0" w:space="0" w:color="auto"/>
                        <w:bottom w:val="none" w:sz="0" w:space="0" w:color="auto"/>
                        <w:right w:val="none" w:sz="0" w:space="0" w:color="auto"/>
                      </w:divBdr>
                    </w:div>
                  </w:divsChild>
                </w:div>
                <w:div w:id="1749768110">
                  <w:marLeft w:val="0"/>
                  <w:marRight w:val="0"/>
                  <w:marTop w:val="0"/>
                  <w:marBottom w:val="0"/>
                  <w:divBdr>
                    <w:top w:val="none" w:sz="0" w:space="0" w:color="auto"/>
                    <w:left w:val="none" w:sz="0" w:space="0" w:color="auto"/>
                    <w:bottom w:val="none" w:sz="0" w:space="0" w:color="auto"/>
                    <w:right w:val="none" w:sz="0" w:space="0" w:color="auto"/>
                  </w:divBdr>
                  <w:divsChild>
                    <w:div w:id="1194730791">
                      <w:marLeft w:val="0"/>
                      <w:marRight w:val="0"/>
                      <w:marTop w:val="0"/>
                      <w:marBottom w:val="0"/>
                      <w:divBdr>
                        <w:top w:val="none" w:sz="0" w:space="0" w:color="auto"/>
                        <w:left w:val="none" w:sz="0" w:space="0" w:color="auto"/>
                        <w:bottom w:val="none" w:sz="0" w:space="0" w:color="auto"/>
                        <w:right w:val="none" w:sz="0" w:space="0" w:color="auto"/>
                      </w:divBdr>
                    </w:div>
                  </w:divsChild>
                </w:div>
                <w:div w:id="922689963">
                  <w:marLeft w:val="0"/>
                  <w:marRight w:val="0"/>
                  <w:marTop w:val="0"/>
                  <w:marBottom w:val="0"/>
                  <w:divBdr>
                    <w:top w:val="none" w:sz="0" w:space="0" w:color="auto"/>
                    <w:left w:val="none" w:sz="0" w:space="0" w:color="auto"/>
                    <w:bottom w:val="none" w:sz="0" w:space="0" w:color="auto"/>
                    <w:right w:val="none" w:sz="0" w:space="0" w:color="auto"/>
                  </w:divBdr>
                  <w:divsChild>
                    <w:div w:id="1491672871">
                      <w:marLeft w:val="0"/>
                      <w:marRight w:val="0"/>
                      <w:marTop w:val="0"/>
                      <w:marBottom w:val="0"/>
                      <w:divBdr>
                        <w:top w:val="none" w:sz="0" w:space="0" w:color="auto"/>
                        <w:left w:val="none" w:sz="0" w:space="0" w:color="auto"/>
                        <w:bottom w:val="none" w:sz="0" w:space="0" w:color="auto"/>
                        <w:right w:val="none" w:sz="0" w:space="0" w:color="auto"/>
                      </w:divBdr>
                    </w:div>
                  </w:divsChild>
                </w:div>
                <w:div w:id="2107072732">
                  <w:marLeft w:val="0"/>
                  <w:marRight w:val="0"/>
                  <w:marTop w:val="0"/>
                  <w:marBottom w:val="0"/>
                  <w:divBdr>
                    <w:top w:val="none" w:sz="0" w:space="0" w:color="auto"/>
                    <w:left w:val="none" w:sz="0" w:space="0" w:color="auto"/>
                    <w:bottom w:val="none" w:sz="0" w:space="0" w:color="auto"/>
                    <w:right w:val="none" w:sz="0" w:space="0" w:color="auto"/>
                  </w:divBdr>
                  <w:divsChild>
                    <w:div w:id="87230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4834">
          <w:marLeft w:val="0"/>
          <w:marRight w:val="0"/>
          <w:marTop w:val="0"/>
          <w:marBottom w:val="0"/>
          <w:divBdr>
            <w:top w:val="none" w:sz="0" w:space="0" w:color="auto"/>
            <w:left w:val="none" w:sz="0" w:space="0" w:color="auto"/>
            <w:bottom w:val="none" w:sz="0" w:space="0" w:color="auto"/>
            <w:right w:val="none" w:sz="0" w:space="0" w:color="auto"/>
          </w:divBdr>
        </w:div>
        <w:div w:id="350304883">
          <w:marLeft w:val="0"/>
          <w:marRight w:val="0"/>
          <w:marTop w:val="0"/>
          <w:marBottom w:val="0"/>
          <w:divBdr>
            <w:top w:val="none" w:sz="0" w:space="0" w:color="auto"/>
            <w:left w:val="none" w:sz="0" w:space="0" w:color="auto"/>
            <w:bottom w:val="none" w:sz="0" w:space="0" w:color="auto"/>
            <w:right w:val="none" w:sz="0" w:space="0" w:color="auto"/>
          </w:divBdr>
        </w:div>
        <w:div w:id="434328694">
          <w:marLeft w:val="0"/>
          <w:marRight w:val="0"/>
          <w:marTop w:val="0"/>
          <w:marBottom w:val="0"/>
          <w:divBdr>
            <w:top w:val="none" w:sz="0" w:space="0" w:color="auto"/>
            <w:left w:val="none" w:sz="0" w:space="0" w:color="auto"/>
            <w:bottom w:val="none" w:sz="0" w:space="0" w:color="auto"/>
            <w:right w:val="none" w:sz="0" w:space="0" w:color="auto"/>
          </w:divBdr>
          <w:divsChild>
            <w:div w:id="1291282316">
              <w:marLeft w:val="-75"/>
              <w:marRight w:val="0"/>
              <w:marTop w:val="30"/>
              <w:marBottom w:val="30"/>
              <w:divBdr>
                <w:top w:val="none" w:sz="0" w:space="0" w:color="auto"/>
                <w:left w:val="none" w:sz="0" w:space="0" w:color="auto"/>
                <w:bottom w:val="none" w:sz="0" w:space="0" w:color="auto"/>
                <w:right w:val="none" w:sz="0" w:space="0" w:color="auto"/>
              </w:divBdr>
              <w:divsChild>
                <w:div w:id="770004127">
                  <w:marLeft w:val="0"/>
                  <w:marRight w:val="0"/>
                  <w:marTop w:val="0"/>
                  <w:marBottom w:val="0"/>
                  <w:divBdr>
                    <w:top w:val="none" w:sz="0" w:space="0" w:color="auto"/>
                    <w:left w:val="none" w:sz="0" w:space="0" w:color="auto"/>
                    <w:bottom w:val="none" w:sz="0" w:space="0" w:color="auto"/>
                    <w:right w:val="none" w:sz="0" w:space="0" w:color="auto"/>
                  </w:divBdr>
                  <w:divsChild>
                    <w:div w:id="1447114440">
                      <w:marLeft w:val="0"/>
                      <w:marRight w:val="0"/>
                      <w:marTop w:val="0"/>
                      <w:marBottom w:val="0"/>
                      <w:divBdr>
                        <w:top w:val="none" w:sz="0" w:space="0" w:color="auto"/>
                        <w:left w:val="none" w:sz="0" w:space="0" w:color="auto"/>
                        <w:bottom w:val="none" w:sz="0" w:space="0" w:color="auto"/>
                        <w:right w:val="none" w:sz="0" w:space="0" w:color="auto"/>
                      </w:divBdr>
                    </w:div>
                  </w:divsChild>
                </w:div>
                <w:div w:id="1155804332">
                  <w:marLeft w:val="0"/>
                  <w:marRight w:val="0"/>
                  <w:marTop w:val="0"/>
                  <w:marBottom w:val="0"/>
                  <w:divBdr>
                    <w:top w:val="none" w:sz="0" w:space="0" w:color="auto"/>
                    <w:left w:val="none" w:sz="0" w:space="0" w:color="auto"/>
                    <w:bottom w:val="none" w:sz="0" w:space="0" w:color="auto"/>
                    <w:right w:val="none" w:sz="0" w:space="0" w:color="auto"/>
                  </w:divBdr>
                  <w:divsChild>
                    <w:div w:id="1840846691">
                      <w:marLeft w:val="0"/>
                      <w:marRight w:val="0"/>
                      <w:marTop w:val="0"/>
                      <w:marBottom w:val="0"/>
                      <w:divBdr>
                        <w:top w:val="none" w:sz="0" w:space="0" w:color="auto"/>
                        <w:left w:val="none" w:sz="0" w:space="0" w:color="auto"/>
                        <w:bottom w:val="none" w:sz="0" w:space="0" w:color="auto"/>
                        <w:right w:val="none" w:sz="0" w:space="0" w:color="auto"/>
                      </w:divBdr>
                    </w:div>
                  </w:divsChild>
                </w:div>
                <w:div w:id="614793734">
                  <w:marLeft w:val="0"/>
                  <w:marRight w:val="0"/>
                  <w:marTop w:val="0"/>
                  <w:marBottom w:val="0"/>
                  <w:divBdr>
                    <w:top w:val="none" w:sz="0" w:space="0" w:color="auto"/>
                    <w:left w:val="none" w:sz="0" w:space="0" w:color="auto"/>
                    <w:bottom w:val="none" w:sz="0" w:space="0" w:color="auto"/>
                    <w:right w:val="none" w:sz="0" w:space="0" w:color="auto"/>
                  </w:divBdr>
                  <w:divsChild>
                    <w:div w:id="1757823832">
                      <w:marLeft w:val="0"/>
                      <w:marRight w:val="0"/>
                      <w:marTop w:val="0"/>
                      <w:marBottom w:val="0"/>
                      <w:divBdr>
                        <w:top w:val="none" w:sz="0" w:space="0" w:color="auto"/>
                        <w:left w:val="none" w:sz="0" w:space="0" w:color="auto"/>
                        <w:bottom w:val="none" w:sz="0" w:space="0" w:color="auto"/>
                        <w:right w:val="none" w:sz="0" w:space="0" w:color="auto"/>
                      </w:divBdr>
                    </w:div>
                  </w:divsChild>
                </w:div>
                <w:div w:id="1513103119">
                  <w:marLeft w:val="0"/>
                  <w:marRight w:val="0"/>
                  <w:marTop w:val="0"/>
                  <w:marBottom w:val="0"/>
                  <w:divBdr>
                    <w:top w:val="none" w:sz="0" w:space="0" w:color="auto"/>
                    <w:left w:val="none" w:sz="0" w:space="0" w:color="auto"/>
                    <w:bottom w:val="none" w:sz="0" w:space="0" w:color="auto"/>
                    <w:right w:val="none" w:sz="0" w:space="0" w:color="auto"/>
                  </w:divBdr>
                  <w:divsChild>
                    <w:div w:id="908685973">
                      <w:marLeft w:val="0"/>
                      <w:marRight w:val="0"/>
                      <w:marTop w:val="0"/>
                      <w:marBottom w:val="0"/>
                      <w:divBdr>
                        <w:top w:val="none" w:sz="0" w:space="0" w:color="auto"/>
                        <w:left w:val="none" w:sz="0" w:space="0" w:color="auto"/>
                        <w:bottom w:val="none" w:sz="0" w:space="0" w:color="auto"/>
                        <w:right w:val="none" w:sz="0" w:space="0" w:color="auto"/>
                      </w:divBdr>
                    </w:div>
                  </w:divsChild>
                </w:div>
                <w:div w:id="468135390">
                  <w:marLeft w:val="0"/>
                  <w:marRight w:val="0"/>
                  <w:marTop w:val="0"/>
                  <w:marBottom w:val="0"/>
                  <w:divBdr>
                    <w:top w:val="none" w:sz="0" w:space="0" w:color="auto"/>
                    <w:left w:val="none" w:sz="0" w:space="0" w:color="auto"/>
                    <w:bottom w:val="none" w:sz="0" w:space="0" w:color="auto"/>
                    <w:right w:val="none" w:sz="0" w:space="0" w:color="auto"/>
                  </w:divBdr>
                  <w:divsChild>
                    <w:div w:id="633751297">
                      <w:marLeft w:val="0"/>
                      <w:marRight w:val="0"/>
                      <w:marTop w:val="0"/>
                      <w:marBottom w:val="0"/>
                      <w:divBdr>
                        <w:top w:val="none" w:sz="0" w:space="0" w:color="auto"/>
                        <w:left w:val="none" w:sz="0" w:space="0" w:color="auto"/>
                        <w:bottom w:val="none" w:sz="0" w:space="0" w:color="auto"/>
                        <w:right w:val="none" w:sz="0" w:space="0" w:color="auto"/>
                      </w:divBdr>
                    </w:div>
                  </w:divsChild>
                </w:div>
                <w:div w:id="128669070">
                  <w:marLeft w:val="0"/>
                  <w:marRight w:val="0"/>
                  <w:marTop w:val="0"/>
                  <w:marBottom w:val="0"/>
                  <w:divBdr>
                    <w:top w:val="none" w:sz="0" w:space="0" w:color="auto"/>
                    <w:left w:val="none" w:sz="0" w:space="0" w:color="auto"/>
                    <w:bottom w:val="none" w:sz="0" w:space="0" w:color="auto"/>
                    <w:right w:val="none" w:sz="0" w:space="0" w:color="auto"/>
                  </w:divBdr>
                  <w:divsChild>
                    <w:div w:id="1087263360">
                      <w:marLeft w:val="0"/>
                      <w:marRight w:val="0"/>
                      <w:marTop w:val="0"/>
                      <w:marBottom w:val="0"/>
                      <w:divBdr>
                        <w:top w:val="none" w:sz="0" w:space="0" w:color="auto"/>
                        <w:left w:val="none" w:sz="0" w:space="0" w:color="auto"/>
                        <w:bottom w:val="none" w:sz="0" w:space="0" w:color="auto"/>
                        <w:right w:val="none" w:sz="0" w:space="0" w:color="auto"/>
                      </w:divBdr>
                    </w:div>
                  </w:divsChild>
                </w:div>
                <w:div w:id="865024574">
                  <w:marLeft w:val="0"/>
                  <w:marRight w:val="0"/>
                  <w:marTop w:val="0"/>
                  <w:marBottom w:val="0"/>
                  <w:divBdr>
                    <w:top w:val="none" w:sz="0" w:space="0" w:color="auto"/>
                    <w:left w:val="none" w:sz="0" w:space="0" w:color="auto"/>
                    <w:bottom w:val="none" w:sz="0" w:space="0" w:color="auto"/>
                    <w:right w:val="none" w:sz="0" w:space="0" w:color="auto"/>
                  </w:divBdr>
                  <w:divsChild>
                    <w:div w:id="989014994">
                      <w:marLeft w:val="0"/>
                      <w:marRight w:val="0"/>
                      <w:marTop w:val="0"/>
                      <w:marBottom w:val="0"/>
                      <w:divBdr>
                        <w:top w:val="none" w:sz="0" w:space="0" w:color="auto"/>
                        <w:left w:val="none" w:sz="0" w:space="0" w:color="auto"/>
                        <w:bottom w:val="none" w:sz="0" w:space="0" w:color="auto"/>
                        <w:right w:val="none" w:sz="0" w:space="0" w:color="auto"/>
                      </w:divBdr>
                    </w:div>
                    <w:div w:id="477452836">
                      <w:marLeft w:val="0"/>
                      <w:marRight w:val="0"/>
                      <w:marTop w:val="0"/>
                      <w:marBottom w:val="0"/>
                      <w:divBdr>
                        <w:top w:val="none" w:sz="0" w:space="0" w:color="auto"/>
                        <w:left w:val="none" w:sz="0" w:space="0" w:color="auto"/>
                        <w:bottom w:val="none" w:sz="0" w:space="0" w:color="auto"/>
                        <w:right w:val="none" w:sz="0" w:space="0" w:color="auto"/>
                      </w:divBdr>
                    </w:div>
                  </w:divsChild>
                </w:div>
                <w:div w:id="695928864">
                  <w:marLeft w:val="0"/>
                  <w:marRight w:val="0"/>
                  <w:marTop w:val="0"/>
                  <w:marBottom w:val="0"/>
                  <w:divBdr>
                    <w:top w:val="none" w:sz="0" w:space="0" w:color="auto"/>
                    <w:left w:val="none" w:sz="0" w:space="0" w:color="auto"/>
                    <w:bottom w:val="none" w:sz="0" w:space="0" w:color="auto"/>
                    <w:right w:val="none" w:sz="0" w:space="0" w:color="auto"/>
                  </w:divBdr>
                  <w:divsChild>
                    <w:div w:id="1763525321">
                      <w:marLeft w:val="0"/>
                      <w:marRight w:val="0"/>
                      <w:marTop w:val="0"/>
                      <w:marBottom w:val="0"/>
                      <w:divBdr>
                        <w:top w:val="none" w:sz="0" w:space="0" w:color="auto"/>
                        <w:left w:val="none" w:sz="0" w:space="0" w:color="auto"/>
                        <w:bottom w:val="none" w:sz="0" w:space="0" w:color="auto"/>
                        <w:right w:val="none" w:sz="0" w:space="0" w:color="auto"/>
                      </w:divBdr>
                    </w:div>
                  </w:divsChild>
                </w:div>
                <w:div w:id="363099829">
                  <w:marLeft w:val="0"/>
                  <w:marRight w:val="0"/>
                  <w:marTop w:val="0"/>
                  <w:marBottom w:val="0"/>
                  <w:divBdr>
                    <w:top w:val="none" w:sz="0" w:space="0" w:color="auto"/>
                    <w:left w:val="none" w:sz="0" w:space="0" w:color="auto"/>
                    <w:bottom w:val="none" w:sz="0" w:space="0" w:color="auto"/>
                    <w:right w:val="none" w:sz="0" w:space="0" w:color="auto"/>
                  </w:divBdr>
                  <w:divsChild>
                    <w:div w:id="1171143798">
                      <w:marLeft w:val="0"/>
                      <w:marRight w:val="0"/>
                      <w:marTop w:val="0"/>
                      <w:marBottom w:val="0"/>
                      <w:divBdr>
                        <w:top w:val="none" w:sz="0" w:space="0" w:color="auto"/>
                        <w:left w:val="none" w:sz="0" w:space="0" w:color="auto"/>
                        <w:bottom w:val="none" w:sz="0" w:space="0" w:color="auto"/>
                        <w:right w:val="none" w:sz="0" w:space="0" w:color="auto"/>
                      </w:divBdr>
                    </w:div>
                  </w:divsChild>
                </w:div>
                <w:div w:id="119687568">
                  <w:marLeft w:val="0"/>
                  <w:marRight w:val="0"/>
                  <w:marTop w:val="0"/>
                  <w:marBottom w:val="0"/>
                  <w:divBdr>
                    <w:top w:val="none" w:sz="0" w:space="0" w:color="auto"/>
                    <w:left w:val="none" w:sz="0" w:space="0" w:color="auto"/>
                    <w:bottom w:val="none" w:sz="0" w:space="0" w:color="auto"/>
                    <w:right w:val="none" w:sz="0" w:space="0" w:color="auto"/>
                  </w:divBdr>
                  <w:divsChild>
                    <w:div w:id="432477201">
                      <w:marLeft w:val="0"/>
                      <w:marRight w:val="0"/>
                      <w:marTop w:val="0"/>
                      <w:marBottom w:val="0"/>
                      <w:divBdr>
                        <w:top w:val="none" w:sz="0" w:space="0" w:color="auto"/>
                        <w:left w:val="none" w:sz="0" w:space="0" w:color="auto"/>
                        <w:bottom w:val="none" w:sz="0" w:space="0" w:color="auto"/>
                        <w:right w:val="none" w:sz="0" w:space="0" w:color="auto"/>
                      </w:divBdr>
                    </w:div>
                    <w:div w:id="14241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18119">
          <w:marLeft w:val="0"/>
          <w:marRight w:val="0"/>
          <w:marTop w:val="0"/>
          <w:marBottom w:val="0"/>
          <w:divBdr>
            <w:top w:val="none" w:sz="0" w:space="0" w:color="auto"/>
            <w:left w:val="none" w:sz="0" w:space="0" w:color="auto"/>
            <w:bottom w:val="none" w:sz="0" w:space="0" w:color="auto"/>
            <w:right w:val="none" w:sz="0" w:space="0" w:color="auto"/>
          </w:divBdr>
        </w:div>
        <w:div w:id="417874144">
          <w:marLeft w:val="0"/>
          <w:marRight w:val="0"/>
          <w:marTop w:val="0"/>
          <w:marBottom w:val="0"/>
          <w:divBdr>
            <w:top w:val="none" w:sz="0" w:space="0" w:color="auto"/>
            <w:left w:val="none" w:sz="0" w:space="0" w:color="auto"/>
            <w:bottom w:val="none" w:sz="0" w:space="0" w:color="auto"/>
            <w:right w:val="none" w:sz="0" w:space="0" w:color="auto"/>
          </w:divBdr>
          <w:divsChild>
            <w:div w:id="407311936">
              <w:marLeft w:val="-75"/>
              <w:marRight w:val="0"/>
              <w:marTop w:val="30"/>
              <w:marBottom w:val="30"/>
              <w:divBdr>
                <w:top w:val="none" w:sz="0" w:space="0" w:color="auto"/>
                <w:left w:val="none" w:sz="0" w:space="0" w:color="auto"/>
                <w:bottom w:val="none" w:sz="0" w:space="0" w:color="auto"/>
                <w:right w:val="none" w:sz="0" w:space="0" w:color="auto"/>
              </w:divBdr>
              <w:divsChild>
                <w:div w:id="1450857793">
                  <w:marLeft w:val="0"/>
                  <w:marRight w:val="0"/>
                  <w:marTop w:val="0"/>
                  <w:marBottom w:val="0"/>
                  <w:divBdr>
                    <w:top w:val="none" w:sz="0" w:space="0" w:color="auto"/>
                    <w:left w:val="none" w:sz="0" w:space="0" w:color="auto"/>
                    <w:bottom w:val="none" w:sz="0" w:space="0" w:color="auto"/>
                    <w:right w:val="none" w:sz="0" w:space="0" w:color="auto"/>
                  </w:divBdr>
                  <w:divsChild>
                    <w:div w:id="303849885">
                      <w:marLeft w:val="0"/>
                      <w:marRight w:val="0"/>
                      <w:marTop w:val="0"/>
                      <w:marBottom w:val="0"/>
                      <w:divBdr>
                        <w:top w:val="none" w:sz="0" w:space="0" w:color="auto"/>
                        <w:left w:val="none" w:sz="0" w:space="0" w:color="auto"/>
                        <w:bottom w:val="none" w:sz="0" w:space="0" w:color="auto"/>
                        <w:right w:val="none" w:sz="0" w:space="0" w:color="auto"/>
                      </w:divBdr>
                    </w:div>
                  </w:divsChild>
                </w:div>
                <w:div w:id="189270892">
                  <w:marLeft w:val="0"/>
                  <w:marRight w:val="0"/>
                  <w:marTop w:val="0"/>
                  <w:marBottom w:val="0"/>
                  <w:divBdr>
                    <w:top w:val="none" w:sz="0" w:space="0" w:color="auto"/>
                    <w:left w:val="none" w:sz="0" w:space="0" w:color="auto"/>
                    <w:bottom w:val="none" w:sz="0" w:space="0" w:color="auto"/>
                    <w:right w:val="none" w:sz="0" w:space="0" w:color="auto"/>
                  </w:divBdr>
                  <w:divsChild>
                    <w:div w:id="1287394959">
                      <w:marLeft w:val="0"/>
                      <w:marRight w:val="0"/>
                      <w:marTop w:val="0"/>
                      <w:marBottom w:val="0"/>
                      <w:divBdr>
                        <w:top w:val="none" w:sz="0" w:space="0" w:color="auto"/>
                        <w:left w:val="none" w:sz="0" w:space="0" w:color="auto"/>
                        <w:bottom w:val="none" w:sz="0" w:space="0" w:color="auto"/>
                        <w:right w:val="none" w:sz="0" w:space="0" w:color="auto"/>
                      </w:divBdr>
                    </w:div>
                    <w:div w:id="36852834">
                      <w:marLeft w:val="0"/>
                      <w:marRight w:val="0"/>
                      <w:marTop w:val="0"/>
                      <w:marBottom w:val="0"/>
                      <w:divBdr>
                        <w:top w:val="none" w:sz="0" w:space="0" w:color="auto"/>
                        <w:left w:val="none" w:sz="0" w:space="0" w:color="auto"/>
                        <w:bottom w:val="none" w:sz="0" w:space="0" w:color="auto"/>
                        <w:right w:val="none" w:sz="0" w:space="0" w:color="auto"/>
                      </w:divBdr>
                    </w:div>
                    <w:div w:id="1422216077">
                      <w:marLeft w:val="0"/>
                      <w:marRight w:val="0"/>
                      <w:marTop w:val="0"/>
                      <w:marBottom w:val="0"/>
                      <w:divBdr>
                        <w:top w:val="none" w:sz="0" w:space="0" w:color="auto"/>
                        <w:left w:val="none" w:sz="0" w:space="0" w:color="auto"/>
                        <w:bottom w:val="none" w:sz="0" w:space="0" w:color="auto"/>
                        <w:right w:val="none" w:sz="0" w:space="0" w:color="auto"/>
                      </w:divBdr>
                    </w:div>
                  </w:divsChild>
                </w:div>
                <w:div w:id="2132241167">
                  <w:marLeft w:val="0"/>
                  <w:marRight w:val="0"/>
                  <w:marTop w:val="0"/>
                  <w:marBottom w:val="0"/>
                  <w:divBdr>
                    <w:top w:val="none" w:sz="0" w:space="0" w:color="auto"/>
                    <w:left w:val="none" w:sz="0" w:space="0" w:color="auto"/>
                    <w:bottom w:val="none" w:sz="0" w:space="0" w:color="auto"/>
                    <w:right w:val="none" w:sz="0" w:space="0" w:color="auto"/>
                  </w:divBdr>
                  <w:divsChild>
                    <w:div w:id="1209997607">
                      <w:marLeft w:val="0"/>
                      <w:marRight w:val="0"/>
                      <w:marTop w:val="0"/>
                      <w:marBottom w:val="0"/>
                      <w:divBdr>
                        <w:top w:val="none" w:sz="0" w:space="0" w:color="auto"/>
                        <w:left w:val="none" w:sz="0" w:space="0" w:color="auto"/>
                        <w:bottom w:val="none" w:sz="0" w:space="0" w:color="auto"/>
                        <w:right w:val="none" w:sz="0" w:space="0" w:color="auto"/>
                      </w:divBdr>
                    </w:div>
                  </w:divsChild>
                </w:div>
                <w:div w:id="760369660">
                  <w:marLeft w:val="0"/>
                  <w:marRight w:val="0"/>
                  <w:marTop w:val="0"/>
                  <w:marBottom w:val="0"/>
                  <w:divBdr>
                    <w:top w:val="none" w:sz="0" w:space="0" w:color="auto"/>
                    <w:left w:val="none" w:sz="0" w:space="0" w:color="auto"/>
                    <w:bottom w:val="none" w:sz="0" w:space="0" w:color="auto"/>
                    <w:right w:val="none" w:sz="0" w:space="0" w:color="auto"/>
                  </w:divBdr>
                  <w:divsChild>
                    <w:div w:id="1206025855">
                      <w:marLeft w:val="0"/>
                      <w:marRight w:val="0"/>
                      <w:marTop w:val="0"/>
                      <w:marBottom w:val="0"/>
                      <w:divBdr>
                        <w:top w:val="none" w:sz="0" w:space="0" w:color="auto"/>
                        <w:left w:val="none" w:sz="0" w:space="0" w:color="auto"/>
                        <w:bottom w:val="none" w:sz="0" w:space="0" w:color="auto"/>
                        <w:right w:val="none" w:sz="0" w:space="0" w:color="auto"/>
                      </w:divBdr>
                    </w:div>
                    <w:div w:id="2005011178">
                      <w:marLeft w:val="0"/>
                      <w:marRight w:val="0"/>
                      <w:marTop w:val="0"/>
                      <w:marBottom w:val="0"/>
                      <w:divBdr>
                        <w:top w:val="none" w:sz="0" w:space="0" w:color="auto"/>
                        <w:left w:val="none" w:sz="0" w:space="0" w:color="auto"/>
                        <w:bottom w:val="none" w:sz="0" w:space="0" w:color="auto"/>
                        <w:right w:val="none" w:sz="0" w:space="0" w:color="auto"/>
                      </w:divBdr>
                    </w:div>
                  </w:divsChild>
                </w:div>
                <w:div w:id="1900046721">
                  <w:marLeft w:val="0"/>
                  <w:marRight w:val="0"/>
                  <w:marTop w:val="0"/>
                  <w:marBottom w:val="0"/>
                  <w:divBdr>
                    <w:top w:val="none" w:sz="0" w:space="0" w:color="auto"/>
                    <w:left w:val="none" w:sz="0" w:space="0" w:color="auto"/>
                    <w:bottom w:val="none" w:sz="0" w:space="0" w:color="auto"/>
                    <w:right w:val="none" w:sz="0" w:space="0" w:color="auto"/>
                  </w:divBdr>
                  <w:divsChild>
                    <w:div w:id="1444181844">
                      <w:marLeft w:val="0"/>
                      <w:marRight w:val="0"/>
                      <w:marTop w:val="0"/>
                      <w:marBottom w:val="0"/>
                      <w:divBdr>
                        <w:top w:val="none" w:sz="0" w:space="0" w:color="auto"/>
                        <w:left w:val="none" w:sz="0" w:space="0" w:color="auto"/>
                        <w:bottom w:val="none" w:sz="0" w:space="0" w:color="auto"/>
                        <w:right w:val="none" w:sz="0" w:space="0" w:color="auto"/>
                      </w:divBdr>
                    </w:div>
                  </w:divsChild>
                </w:div>
                <w:div w:id="903678726">
                  <w:marLeft w:val="0"/>
                  <w:marRight w:val="0"/>
                  <w:marTop w:val="0"/>
                  <w:marBottom w:val="0"/>
                  <w:divBdr>
                    <w:top w:val="none" w:sz="0" w:space="0" w:color="auto"/>
                    <w:left w:val="none" w:sz="0" w:space="0" w:color="auto"/>
                    <w:bottom w:val="none" w:sz="0" w:space="0" w:color="auto"/>
                    <w:right w:val="none" w:sz="0" w:space="0" w:color="auto"/>
                  </w:divBdr>
                  <w:divsChild>
                    <w:div w:id="830946531">
                      <w:marLeft w:val="0"/>
                      <w:marRight w:val="0"/>
                      <w:marTop w:val="0"/>
                      <w:marBottom w:val="0"/>
                      <w:divBdr>
                        <w:top w:val="none" w:sz="0" w:space="0" w:color="auto"/>
                        <w:left w:val="none" w:sz="0" w:space="0" w:color="auto"/>
                        <w:bottom w:val="none" w:sz="0" w:space="0" w:color="auto"/>
                        <w:right w:val="none" w:sz="0" w:space="0" w:color="auto"/>
                      </w:divBdr>
                    </w:div>
                    <w:div w:id="1827428445">
                      <w:marLeft w:val="0"/>
                      <w:marRight w:val="0"/>
                      <w:marTop w:val="0"/>
                      <w:marBottom w:val="0"/>
                      <w:divBdr>
                        <w:top w:val="none" w:sz="0" w:space="0" w:color="auto"/>
                        <w:left w:val="none" w:sz="0" w:space="0" w:color="auto"/>
                        <w:bottom w:val="none" w:sz="0" w:space="0" w:color="auto"/>
                        <w:right w:val="none" w:sz="0" w:space="0" w:color="auto"/>
                      </w:divBdr>
                    </w:div>
                    <w:div w:id="213316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443615">
          <w:marLeft w:val="0"/>
          <w:marRight w:val="0"/>
          <w:marTop w:val="0"/>
          <w:marBottom w:val="0"/>
          <w:divBdr>
            <w:top w:val="none" w:sz="0" w:space="0" w:color="auto"/>
            <w:left w:val="none" w:sz="0" w:space="0" w:color="auto"/>
            <w:bottom w:val="none" w:sz="0" w:space="0" w:color="auto"/>
            <w:right w:val="none" w:sz="0" w:space="0" w:color="auto"/>
          </w:divBdr>
        </w:div>
        <w:div w:id="1755587142">
          <w:marLeft w:val="0"/>
          <w:marRight w:val="0"/>
          <w:marTop w:val="0"/>
          <w:marBottom w:val="0"/>
          <w:divBdr>
            <w:top w:val="none" w:sz="0" w:space="0" w:color="auto"/>
            <w:left w:val="none" w:sz="0" w:space="0" w:color="auto"/>
            <w:bottom w:val="none" w:sz="0" w:space="0" w:color="auto"/>
            <w:right w:val="none" w:sz="0" w:space="0" w:color="auto"/>
          </w:divBdr>
        </w:div>
        <w:div w:id="313680547">
          <w:marLeft w:val="0"/>
          <w:marRight w:val="0"/>
          <w:marTop w:val="0"/>
          <w:marBottom w:val="0"/>
          <w:divBdr>
            <w:top w:val="none" w:sz="0" w:space="0" w:color="auto"/>
            <w:left w:val="none" w:sz="0" w:space="0" w:color="auto"/>
            <w:bottom w:val="none" w:sz="0" w:space="0" w:color="auto"/>
            <w:right w:val="none" w:sz="0" w:space="0" w:color="auto"/>
          </w:divBdr>
          <w:divsChild>
            <w:div w:id="1040669346">
              <w:marLeft w:val="-75"/>
              <w:marRight w:val="0"/>
              <w:marTop w:val="30"/>
              <w:marBottom w:val="30"/>
              <w:divBdr>
                <w:top w:val="none" w:sz="0" w:space="0" w:color="auto"/>
                <w:left w:val="none" w:sz="0" w:space="0" w:color="auto"/>
                <w:bottom w:val="none" w:sz="0" w:space="0" w:color="auto"/>
                <w:right w:val="none" w:sz="0" w:space="0" w:color="auto"/>
              </w:divBdr>
              <w:divsChild>
                <w:div w:id="937904678">
                  <w:marLeft w:val="0"/>
                  <w:marRight w:val="0"/>
                  <w:marTop w:val="0"/>
                  <w:marBottom w:val="0"/>
                  <w:divBdr>
                    <w:top w:val="none" w:sz="0" w:space="0" w:color="auto"/>
                    <w:left w:val="none" w:sz="0" w:space="0" w:color="auto"/>
                    <w:bottom w:val="none" w:sz="0" w:space="0" w:color="auto"/>
                    <w:right w:val="none" w:sz="0" w:space="0" w:color="auto"/>
                  </w:divBdr>
                  <w:divsChild>
                    <w:div w:id="1770271239">
                      <w:marLeft w:val="0"/>
                      <w:marRight w:val="0"/>
                      <w:marTop w:val="0"/>
                      <w:marBottom w:val="0"/>
                      <w:divBdr>
                        <w:top w:val="none" w:sz="0" w:space="0" w:color="auto"/>
                        <w:left w:val="none" w:sz="0" w:space="0" w:color="auto"/>
                        <w:bottom w:val="none" w:sz="0" w:space="0" w:color="auto"/>
                        <w:right w:val="none" w:sz="0" w:space="0" w:color="auto"/>
                      </w:divBdr>
                    </w:div>
                    <w:div w:id="1131677851">
                      <w:marLeft w:val="0"/>
                      <w:marRight w:val="0"/>
                      <w:marTop w:val="0"/>
                      <w:marBottom w:val="0"/>
                      <w:divBdr>
                        <w:top w:val="none" w:sz="0" w:space="0" w:color="auto"/>
                        <w:left w:val="none" w:sz="0" w:space="0" w:color="auto"/>
                        <w:bottom w:val="none" w:sz="0" w:space="0" w:color="auto"/>
                        <w:right w:val="none" w:sz="0" w:space="0" w:color="auto"/>
                      </w:divBdr>
                    </w:div>
                  </w:divsChild>
                </w:div>
                <w:div w:id="1139418049">
                  <w:marLeft w:val="0"/>
                  <w:marRight w:val="0"/>
                  <w:marTop w:val="0"/>
                  <w:marBottom w:val="0"/>
                  <w:divBdr>
                    <w:top w:val="none" w:sz="0" w:space="0" w:color="auto"/>
                    <w:left w:val="none" w:sz="0" w:space="0" w:color="auto"/>
                    <w:bottom w:val="none" w:sz="0" w:space="0" w:color="auto"/>
                    <w:right w:val="none" w:sz="0" w:space="0" w:color="auto"/>
                  </w:divBdr>
                  <w:divsChild>
                    <w:div w:id="837815108">
                      <w:marLeft w:val="0"/>
                      <w:marRight w:val="0"/>
                      <w:marTop w:val="0"/>
                      <w:marBottom w:val="0"/>
                      <w:divBdr>
                        <w:top w:val="none" w:sz="0" w:space="0" w:color="auto"/>
                        <w:left w:val="none" w:sz="0" w:space="0" w:color="auto"/>
                        <w:bottom w:val="none" w:sz="0" w:space="0" w:color="auto"/>
                        <w:right w:val="none" w:sz="0" w:space="0" w:color="auto"/>
                      </w:divBdr>
                    </w:div>
                  </w:divsChild>
                </w:div>
                <w:div w:id="1893618028">
                  <w:marLeft w:val="0"/>
                  <w:marRight w:val="0"/>
                  <w:marTop w:val="0"/>
                  <w:marBottom w:val="0"/>
                  <w:divBdr>
                    <w:top w:val="none" w:sz="0" w:space="0" w:color="auto"/>
                    <w:left w:val="none" w:sz="0" w:space="0" w:color="auto"/>
                    <w:bottom w:val="none" w:sz="0" w:space="0" w:color="auto"/>
                    <w:right w:val="none" w:sz="0" w:space="0" w:color="auto"/>
                  </w:divBdr>
                  <w:divsChild>
                    <w:div w:id="152187956">
                      <w:marLeft w:val="0"/>
                      <w:marRight w:val="0"/>
                      <w:marTop w:val="0"/>
                      <w:marBottom w:val="0"/>
                      <w:divBdr>
                        <w:top w:val="none" w:sz="0" w:space="0" w:color="auto"/>
                        <w:left w:val="none" w:sz="0" w:space="0" w:color="auto"/>
                        <w:bottom w:val="none" w:sz="0" w:space="0" w:color="auto"/>
                        <w:right w:val="none" w:sz="0" w:space="0" w:color="auto"/>
                      </w:divBdr>
                    </w:div>
                    <w:div w:id="1448502467">
                      <w:marLeft w:val="0"/>
                      <w:marRight w:val="0"/>
                      <w:marTop w:val="0"/>
                      <w:marBottom w:val="0"/>
                      <w:divBdr>
                        <w:top w:val="none" w:sz="0" w:space="0" w:color="auto"/>
                        <w:left w:val="none" w:sz="0" w:space="0" w:color="auto"/>
                        <w:bottom w:val="none" w:sz="0" w:space="0" w:color="auto"/>
                        <w:right w:val="none" w:sz="0" w:space="0" w:color="auto"/>
                      </w:divBdr>
                    </w:div>
                    <w:div w:id="802847164">
                      <w:marLeft w:val="0"/>
                      <w:marRight w:val="0"/>
                      <w:marTop w:val="0"/>
                      <w:marBottom w:val="0"/>
                      <w:divBdr>
                        <w:top w:val="none" w:sz="0" w:space="0" w:color="auto"/>
                        <w:left w:val="none" w:sz="0" w:space="0" w:color="auto"/>
                        <w:bottom w:val="none" w:sz="0" w:space="0" w:color="auto"/>
                        <w:right w:val="none" w:sz="0" w:space="0" w:color="auto"/>
                      </w:divBdr>
                    </w:div>
                    <w:div w:id="1134374925">
                      <w:marLeft w:val="0"/>
                      <w:marRight w:val="0"/>
                      <w:marTop w:val="0"/>
                      <w:marBottom w:val="0"/>
                      <w:divBdr>
                        <w:top w:val="none" w:sz="0" w:space="0" w:color="auto"/>
                        <w:left w:val="none" w:sz="0" w:space="0" w:color="auto"/>
                        <w:bottom w:val="none" w:sz="0" w:space="0" w:color="auto"/>
                        <w:right w:val="none" w:sz="0" w:space="0" w:color="auto"/>
                      </w:divBdr>
                    </w:div>
                  </w:divsChild>
                </w:div>
                <w:div w:id="1292662830">
                  <w:marLeft w:val="0"/>
                  <w:marRight w:val="0"/>
                  <w:marTop w:val="0"/>
                  <w:marBottom w:val="0"/>
                  <w:divBdr>
                    <w:top w:val="none" w:sz="0" w:space="0" w:color="auto"/>
                    <w:left w:val="none" w:sz="0" w:space="0" w:color="auto"/>
                    <w:bottom w:val="none" w:sz="0" w:space="0" w:color="auto"/>
                    <w:right w:val="none" w:sz="0" w:space="0" w:color="auto"/>
                  </w:divBdr>
                  <w:divsChild>
                    <w:div w:id="907880059">
                      <w:marLeft w:val="0"/>
                      <w:marRight w:val="0"/>
                      <w:marTop w:val="0"/>
                      <w:marBottom w:val="0"/>
                      <w:divBdr>
                        <w:top w:val="none" w:sz="0" w:space="0" w:color="auto"/>
                        <w:left w:val="none" w:sz="0" w:space="0" w:color="auto"/>
                        <w:bottom w:val="none" w:sz="0" w:space="0" w:color="auto"/>
                        <w:right w:val="none" w:sz="0" w:space="0" w:color="auto"/>
                      </w:divBdr>
                    </w:div>
                  </w:divsChild>
                </w:div>
                <w:div w:id="1407535130">
                  <w:marLeft w:val="0"/>
                  <w:marRight w:val="0"/>
                  <w:marTop w:val="0"/>
                  <w:marBottom w:val="0"/>
                  <w:divBdr>
                    <w:top w:val="none" w:sz="0" w:space="0" w:color="auto"/>
                    <w:left w:val="none" w:sz="0" w:space="0" w:color="auto"/>
                    <w:bottom w:val="none" w:sz="0" w:space="0" w:color="auto"/>
                    <w:right w:val="none" w:sz="0" w:space="0" w:color="auto"/>
                  </w:divBdr>
                  <w:divsChild>
                    <w:div w:id="956332223">
                      <w:marLeft w:val="0"/>
                      <w:marRight w:val="0"/>
                      <w:marTop w:val="0"/>
                      <w:marBottom w:val="0"/>
                      <w:divBdr>
                        <w:top w:val="none" w:sz="0" w:space="0" w:color="auto"/>
                        <w:left w:val="none" w:sz="0" w:space="0" w:color="auto"/>
                        <w:bottom w:val="none" w:sz="0" w:space="0" w:color="auto"/>
                        <w:right w:val="none" w:sz="0" w:space="0" w:color="auto"/>
                      </w:divBdr>
                    </w:div>
                  </w:divsChild>
                </w:div>
                <w:div w:id="191770777">
                  <w:marLeft w:val="0"/>
                  <w:marRight w:val="0"/>
                  <w:marTop w:val="0"/>
                  <w:marBottom w:val="0"/>
                  <w:divBdr>
                    <w:top w:val="none" w:sz="0" w:space="0" w:color="auto"/>
                    <w:left w:val="none" w:sz="0" w:space="0" w:color="auto"/>
                    <w:bottom w:val="none" w:sz="0" w:space="0" w:color="auto"/>
                    <w:right w:val="none" w:sz="0" w:space="0" w:color="auto"/>
                  </w:divBdr>
                  <w:divsChild>
                    <w:div w:id="881093032">
                      <w:marLeft w:val="0"/>
                      <w:marRight w:val="0"/>
                      <w:marTop w:val="0"/>
                      <w:marBottom w:val="0"/>
                      <w:divBdr>
                        <w:top w:val="none" w:sz="0" w:space="0" w:color="auto"/>
                        <w:left w:val="none" w:sz="0" w:space="0" w:color="auto"/>
                        <w:bottom w:val="none" w:sz="0" w:space="0" w:color="auto"/>
                        <w:right w:val="none" w:sz="0" w:space="0" w:color="auto"/>
                      </w:divBdr>
                    </w:div>
                  </w:divsChild>
                </w:div>
                <w:div w:id="1979799356">
                  <w:marLeft w:val="0"/>
                  <w:marRight w:val="0"/>
                  <w:marTop w:val="0"/>
                  <w:marBottom w:val="0"/>
                  <w:divBdr>
                    <w:top w:val="none" w:sz="0" w:space="0" w:color="auto"/>
                    <w:left w:val="none" w:sz="0" w:space="0" w:color="auto"/>
                    <w:bottom w:val="none" w:sz="0" w:space="0" w:color="auto"/>
                    <w:right w:val="none" w:sz="0" w:space="0" w:color="auto"/>
                  </w:divBdr>
                  <w:divsChild>
                    <w:div w:id="228347813">
                      <w:marLeft w:val="0"/>
                      <w:marRight w:val="0"/>
                      <w:marTop w:val="0"/>
                      <w:marBottom w:val="0"/>
                      <w:divBdr>
                        <w:top w:val="none" w:sz="0" w:space="0" w:color="auto"/>
                        <w:left w:val="none" w:sz="0" w:space="0" w:color="auto"/>
                        <w:bottom w:val="none" w:sz="0" w:space="0" w:color="auto"/>
                        <w:right w:val="none" w:sz="0" w:space="0" w:color="auto"/>
                      </w:divBdr>
                    </w:div>
                    <w:div w:id="2004043762">
                      <w:marLeft w:val="0"/>
                      <w:marRight w:val="0"/>
                      <w:marTop w:val="0"/>
                      <w:marBottom w:val="0"/>
                      <w:divBdr>
                        <w:top w:val="none" w:sz="0" w:space="0" w:color="auto"/>
                        <w:left w:val="none" w:sz="0" w:space="0" w:color="auto"/>
                        <w:bottom w:val="none" w:sz="0" w:space="0" w:color="auto"/>
                        <w:right w:val="none" w:sz="0" w:space="0" w:color="auto"/>
                      </w:divBdr>
                    </w:div>
                    <w:div w:id="1615012466">
                      <w:marLeft w:val="0"/>
                      <w:marRight w:val="0"/>
                      <w:marTop w:val="0"/>
                      <w:marBottom w:val="0"/>
                      <w:divBdr>
                        <w:top w:val="none" w:sz="0" w:space="0" w:color="auto"/>
                        <w:left w:val="none" w:sz="0" w:space="0" w:color="auto"/>
                        <w:bottom w:val="none" w:sz="0" w:space="0" w:color="auto"/>
                        <w:right w:val="none" w:sz="0" w:space="0" w:color="auto"/>
                      </w:divBdr>
                    </w:div>
                  </w:divsChild>
                </w:div>
                <w:div w:id="1448045946">
                  <w:marLeft w:val="0"/>
                  <w:marRight w:val="0"/>
                  <w:marTop w:val="0"/>
                  <w:marBottom w:val="0"/>
                  <w:divBdr>
                    <w:top w:val="none" w:sz="0" w:space="0" w:color="auto"/>
                    <w:left w:val="none" w:sz="0" w:space="0" w:color="auto"/>
                    <w:bottom w:val="none" w:sz="0" w:space="0" w:color="auto"/>
                    <w:right w:val="none" w:sz="0" w:space="0" w:color="auto"/>
                  </w:divBdr>
                  <w:divsChild>
                    <w:div w:id="782922012">
                      <w:marLeft w:val="0"/>
                      <w:marRight w:val="0"/>
                      <w:marTop w:val="0"/>
                      <w:marBottom w:val="0"/>
                      <w:divBdr>
                        <w:top w:val="none" w:sz="0" w:space="0" w:color="auto"/>
                        <w:left w:val="none" w:sz="0" w:space="0" w:color="auto"/>
                        <w:bottom w:val="none" w:sz="0" w:space="0" w:color="auto"/>
                        <w:right w:val="none" w:sz="0" w:space="0" w:color="auto"/>
                      </w:divBdr>
                    </w:div>
                    <w:div w:id="2019110830">
                      <w:marLeft w:val="0"/>
                      <w:marRight w:val="0"/>
                      <w:marTop w:val="0"/>
                      <w:marBottom w:val="0"/>
                      <w:divBdr>
                        <w:top w:val="none" w:sz="0" w:space="0" w:color="auto"/>
                        <w:left w:val="none" w:sz="0" w:space="0" w:color="auto"/>
                        <w:bottom w:val="none" w:sz="0" w:space="0" w:color="auto"/>
                        <w:right w:val="none" w:sz="0" w:space="0" w:color="auto"/>
                      </w:divBdr>
                    </w:div>
                    <w:div w:id="1264921769">
                      <w:marLeft w:val="0"/>
                      <w:marRight w:val="0"/>
                      <w:marTop w:val="0"/>
                      <w:marBottom w:val="0"/>
                      <w:divBdr>
                        <w:top w:val="none" w:sz="0" w:space="0" w:color="auto"/>
                        <w:left w:val="none" w:sz="0" w:space="0" w:color="auto"/>
                        <w:bottom w:val="none" w:sz="0" w:space="0" w:color="auto"/>
                        <w:right w:val="none" w:sz="0" w:space="0" w:color="auto"/>
                      </w:divBdr>
                    </w:div>
                  </w:divsChild>
                </w:div>
                <w:div w:id="1734235766">
                  <w:marLeft w:val="0"/>
                  <w:marRight w:val="0"/>
                  <w:marTop w:val="0"/>
                  <w:marBottom w:val="0"/>
                  <w:divBdr>
                    <w:top w:val="none" w:sz="0" w:space="0" w:color="auto"/>
                    <w:left w:val="none" w:sz="0" w:space="0" w:color="auto"/>
                    <w:bottom w:val="none" w:sz="0" w:space="0" w:color="auto"/>
                    <w:right w:val="none" w:sz="0" w:space="0" w:color="auto"/>
                  </w:divBdr>
                  <w:divsChild>
                    <w:div w:id="158929934">
                      <w:marLeft w:val="0"/>
                      <w:marRight w:val="0"/>
                      <w:marTop w:val="0"/>
                      <w:marBottom w:val="0"/>
                      <w:divBdr>
                        <w:top w:val="none" w:sz="0" w:space="0" w:color="auto"/>
                        <w:left w:val="none" w:sz="0" w:space="0" w:color="auto"/>
                        <w:bottom w:val="none" w:sz="0" w:space="0" w:color="auto"/>
                        <w:right w:val="none" w:sz="0" w:space="0" w:color="auto"/>
                      </w:divBdr>
                    </w:div>
                  </w:divsChild>
                </w:div>
                <w:div w:id="1407606420">
                  <w:marLeft w:val="0"/>
                  <w:marRight w:val="0"/>
                  <w:marTop w:val="0"/>
                  <w:marBottom w:val="0"/>
                  <w:divBdr>
                    <w:top w:val="none" w:sz="0" w:space="0" w:color="auto"/>
                    <w:left w:val="none" w:sz="0" w:space="0" w:color="auto"/>
                    <w:bottom w:val="none" w:sz="0" w:space="0" w:color="auto"/>
                    <w:right w:val="none" w:sz="0" w:space="0" w:color="auto"/>
                  </w:divBdr>
                  <w:divsChild>
                    <w:div w:id="496112934">
                      <w:marLeft w:val="0"/>
                      <w:marRight w:val="0"/>
                      <w:marTop w:val="0"/>
                      <w:marBottom w:val="0"/>
                      <w:divBdr>
                        <w:top w:val="none" w:sz="0" w:space="0" w:color="auto"/>
                        <w:left w:val="none" w:sz="0" w:space="0" w:color="auto"/>
                        <w:bottom w:val="none" w:sz="0" w:space="0" w:color="auto"/>
                        <w:right w:val="none" w:sz="0" w:space="0" w:color="auto"/>
                      </w:divBdr>
                    </w:div>
                  </w:divsChild>
                </w:div>
                <w:div w:id="542404655">
                  <w:marLeft w:val="0"/>
                  <w:marRight w:val="0"/>
                  <w:marTop w:val="0"/>
                  <w:marBottom w:val="0"/>
                  <w:divBdr>
                    <w:top w:val="none" w:sz="0" w:space="0" w:color="auto"/>
                    <w:left w:val="none" w:sz="0" w:space="0" w:color="auto"/>
                    <w:bottom w:val="none" w:sz="0" w:space="0" w:color="auto"/>
                    <w:right w:val="none" w:sz="0" w:space="0" w:color="auto"/>
                  </w:divBdr>
                  <w:divsChild>
                    <w:div w:id="2072191078">
                      <w:marLeft w:val="0"/>
                      <w:marRight w:val="0"/>
                      <w:marTop w:val="0"/>
                      <w:marBottom w:val="0"/>
                      <w:divBdr>
                        <w:top w:val="none" w:sz="0" w:space="0" w:color="auto"/>
                        <w:left w:val="none" w:sz="0" w:space="0" w:color="auto"/>
                        <w:bottom w:val="none" w:sz="0" w:space="0" w:color="auto"/>
                        <w:right w:val="none" w:sz="0" w:space="0" w:color="auto"/>
                      </w:divBdr>
                    </w:div>
                    <w:div w:id="1762408167">
                      <w:marLeft w:val="0"/>
                      <w:marRight w:val="0"/>
                      <w:marTop w:val="0"/>
                      <w:marBottom w:val="0"/>
                      <w:divBdr>
                        <w:top w:val="none" w:sz="0" w:space="0" w:color="auto"/>
                        <w:left w:val="none" w:sz="0" w:space="0" w:color="auto"/>
                        <w:bottom w:val="none" w:sz="0" w:space="0" w:color="auto"/>
                        <w:right w:val="none" w:sz="0" w:space="0" w:color="auto"/>
                      </w:divBdr>
                    </w:div>
                    <w:div w:id="856194068">
                      <w:marLeft w:val="0"/>
                      <w:marRight w:val="0"/>
                      <w:marTop w:val="0"/>
                      <w:marBottom w:val="0"/>
                      <w:divBdr>
                        <w:top w:val="none" w:sz="0" w:space="0" w:color="auto"/>
                        <w:left w:val="none" w:sz="0" w:space="0" w:color="auto"/>
                        <w:bottom w:val="none" w:sz="0" w:space="0" w:color="auto"/>
                        <w:right w:val="none" w:sz="0" w:space="0" w:color="auto"/>
                      </w:divBdr>
                    </w:div>
                    <w:div w:id="942569478">
                      <w:marLeft w:val="0"/>
                      <w:marRight w:val="0"/>
                      <w:marTop w:val="0"/>
                      <w:marBottom w:val="0"/>
                      <w:divBdr>
                        <w:top w:val="none" w:sz="0" w:space="0" w:color="auto"/>
                        <w:left w:val="none" w:sz="0" w:space="0" w:color="auto"/>
                        <w:bottom w:val="none" w:sz="0" w:space="0" w:color="auto"/>
                        <w:right w:val="none" w:sz="0" w:space="0" w:color="auto"/>
                      </w:divBdr>
                    </w:div>
                  </w:divsChild>
                </w:div>
                <w:div w:id="17896818">
                  <w:marLeft w:val="0"/>
                  <w:marRight w:val="0"/>
                  <w:marTop w:val="0"/>
                  <w:marBottom w:val="0"/>
                  <w:divBdr>
                    <w:top w:val="none" w:sz="0" w:space="0" w:color="auto"/>
                    <w:left w:val="none" w:sz="0" w:space="0" w:color="auto"/>
                    <w:bottom w:val="none" w:sz="0" w:space="0" w:color="auto"/>
                    <w:right w:val="none" w:sz="0" w:space="0" w:color="auto"/>
                  </w:divBdr>
                  <w:divsChild>
                    <w:div w:id="159130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18657">
          <w:marLeft w:val="0"/>
          <w:marRight w:val="0"/>
          <w:marTop w:val="0"/>
          <w:marBottom w:val="0"/>
          <w:divBdr>
            <w:top w:val="none" w:sz="0" w:space="0" w:color="auto"/>
            <w:left w:val="none" w:sz="0" w:space="0" w:color="auto"/>
            <w:bottom w:val="none" w:sz="0" w:space="0" w:color="auto"/>
            <w:right w:val="none" w:sz="0" w:space="0" w:color="auto"/>
          </w:divBdr>
        </w:div>
        <w:div w:id="409501354">
          <w:marLeft w:val="0"/>
          <w:marRight w:val="0"/>
          <w:marTop w:val="0"/>
          <w:marBottom w:val="0"/>
          <w:divBdr>
            <w:top w:val="none" w:sz="0" w:space="0" w:color="auto"/>
            <w:left w:val="none" w:sz="0" w:space="0" w:color="auto"/>
            <w:bottom w:val="none" w:sz="0" w:space="0" w:color="auto"/>
            <w:right w:val="none" w:sz="0" w:space="0" w:color="auto"/>
          </w:divBdr>
        </w:div>
        <w:div w:id="1630671546">
          <w:marLeft w:val="0"/>
          <w:marRight w:val="0"/>
          <w:marTop w:val="0"/>
          <w:marBottom w:val="0"/>
          <w:divBdr>
            <w:top w:val="none" w:sz="0" w:space="0" w:color="auto"/>
            <w:left w:val="none" w:sz="0" w:space="0" w:color="auto"/>
            <w:bottom w:val="none" w:sz="0" w:space="0" w:color="auto"/>
            <w:right w:val="none" w:sz="0" w:space="0" w:color="auto"/>
          </w:divBdr>
        </w:div>
        <w:div w:id="5644617">
          <w:marLeft w:val="0"/>
          <w:marRight w:val="0"/>
          <w:marTop w:val="0"/>
          <w:marBottom w:val="0"/>
          <w:divBdr>
            <w:top w:val="none" w:sz="0" w:space="0" w:color="auto"/>
            <w:left w:val="none" w:sz="0" w:space="0" w:color="auto"/>
            <w:bottom w:val="none" w:sz="0" w:space="0" w:color="auto"/>
            <w:right w:val="none" w:sz="0" w:space="0" w:color="auto"/>
          </w:divBdr>
        </w:div>
        <w:div w:id="2021195779">
          <w:marLeft w:val="0"/>
          <w:marRight w:val="0"/>
          <w:marTop w:val="0"/>
          <w:marBottom w:val="0"/>
          <w:divBdr>
            <w:top w:val="none" w:sz="0" w:space="0" w:color="auto"/>
            <w:left w:val="none" w:sz="0" w:space="0" w:color="auto"/>
            <w:bottom w:val="none" w:sz="0" w:space="0" w:color="auto"/>
            <w:right w:val="none" w:sz="0" w:space="0" w:color="auto"/>
          </w:divBdr>
        </w:div>
        <w:div w:id="2021732933">
          <w:marLeft w:val="0"/>
          <w:marRight w:val="0"/>
          <w:marTop w:val="0"/>
          <w:marBottom w:val="0"/>
          <w:divBdr>
            <w:top w:val="none" w:sz="0" w:space="0" w:color="auto"/>
            <w:left w:val="none" w:sz="0" w:space="0" w:color="auto"/>
            <w:bottom w:val="none" w:sz="0" w:space="0" w:color="auto"/>
            <w:right w:val="none" w:sz="0" w:space="0" w:color="auto"/>
          </w:divBdr>
        </w:div>
        <w:div w:id="146944059">
          <w:marLeft w:val="0"/>
          <w:marRight w:val="0"/>
          <w:marTop w:val="0"/>
          <w:marBottom w:val="0"/>
          <w:divBdr>
            <w:top w:val="none" w:sz="0" w:space="0" w:color="auto"/>
            <w:left w:val="none" w:sz="0" w:space="0" w:color="auto"/>
            <w:bottom w:val="none" w:sz="0" w:space="0" w:color="auto"/>
            <w:right w:val="none" w:sz="0" w:space="0" w:color="auto"/>
          </w:divBdr>
        </w:div>
        <w:div w:id="1294602473">
          <w:marLeft w:val="0"/>
          <w:marRight w:val="0"/>
          <w:marTop w:val="0"/>
          <w:marBottom w:val="0"/>
          <w:divBdr>
            <w:top w:val="none" w:sz="0" w:space="0" w:color="auto"/>
            <w:left w:val="none" w:sz="0" w:space="0" w:color="auto"/>
            <w:bottom w:val="none" w:sz="0" w:space="0" w:color="auto"/>
            <w:right w:val="none" w:sz="0" w:space="0" w:color="auto"/>
          </w:divBdr>
        </w:div>
        <w:div w:id="1189101436">
          <w:marLeft w:val="0"/>
          <w:marRight w:val="0"/>
          <w:marTop w:val="0"/>
          <w:marBottom w:val="0"/>
          <w:divBdr>
            <w:top w:val="none" w:sz="0" w:space="0" w:color="auto"/>
            <w:left w:val="none" w:sz="0" w:space="0" w:color="auto"/>
            <w:bottom w:val="none" w:sz="0" w:space="0" w:color="auto"/>
            <w:right w:val="none" w:sz="0" w:space="0" w:color="auto"/>
          </w:divBdr>
        </w:div>
        <w:div w:id="237905587">
          <w:marLeft w:val="0"/>
          <w:marRight w:val="0"/>
          <w:marTop w:val="0"/>
          <w:marBottom w:val="0"/>
          <w:divBdr>
            <w:top w:val="none" w:sz="0" w:space="0" w:color="auto"/>
            <w:left w:val="none" w:sz="0" w:space="0" w:color="auto"/>
            <w:bottom w:val="none" w:sz="0" w:space="0" w:color="auto"/>
            <w:right w:val="none" w:sz="0" w:space="0" w:color="auto"/>
          </w:divBdr>
        </w:div>
        <w:div w:id="1090857893">
          <w:marLeft w:val="0"/>
          <w:marRight w:val="0"/>
          <w:marTop w:val="0"/>
          <w:marBottom w:val="0"/>
          <w:divBdr>
            <w:top w:val="none" w:sz="0" w:space="0" w:color="auto"/>
            <w:left w:val="none" w:sz="0" w:space="0" w:color="auto"/>
            <w:bottom w:val="none" w:sz="0" w:space="0" w:color="auto"/>
            <w:right w:val="none" w:sz="0" w:space="0" w:color="auto"/>
          </w:divBdr>
        </w:div>
        <w:div w:id="1881164346">
          <w:marLeft w:val="0"/>
          <w:marRight w:val="0"/>
          <w:marTop w:val="0"/>
          <w:marBottom w:val="0"/>
          <w:divBdr>
            <w:top w:val="none" w:sz="0" w:space="0" w:color="auto"/>
            <w:left w:val="none" w:sz="0" w:space="0" w:color="auto"/>
            <w:bottom w:val="none" w:sz="0" w:space="0" w:color="auto"/>
            <w:right w:val="none" w:sz="0" w:space="0" w:color="auto"/>
          </w:divBdr>
        </w:div>
        <w:div w:id="631517012">
          <w:marLeft w:val="0"/>
          <w:marRight w:val="0"/>
          <w:marTop w:val="0"/>
          <w:marBottom w:val="0"/>
          <w:divBdr>
            <w:top w:val="none" w:sz="0" w:space="0" w:color="auto"/>
            <w:left w:val="none" w:sz="0" w:space="0" w:color="auto"/>
            <w:bottom w:val="none" w:sz="0" w:space="0" w:color="auto"/>
            <w:right w:val="none" w:sz="0" w:space="0" w:color="auto"/>
          </w:divBdr>
        </w:div>
        <w:div w:id="1937203521">
          <w:marLeft w:val="0"/>
          <w:marRight w:val="0"/>
          <w:marTop w:val="0"/>
          <w:marBottom w:val="0"/>
          <w:divBdr>
            <w:top w:val="none" w:sz="0" w:space="0" w:color="auto"/>
            <w:left w:val="none" w:sz="0" w:space="0" w:color="auto"/>
            <w:bottom w:val="none" w:sz="0" w:space="0" w:color="auto"/>
            <w:right w:val="none" w:sz="0" w:space="0" w:color="auto"/>
          </w:divBdr>
          <w:divsChild>
            <w:div w:id="1401713598">
              <w:marLeft w:val="-75"/>
              <w:marRight w:val="0"/>
              <w:marTop w:val="30"/>
              <w:marBottom w:val="30"/>
              <w:divBdr>
                <w:top w:val="none" w:sz="0" w:space="0" w:color="auto"/>
                <w:left w:val="none" w:sz="0" w:space="0" w:color="auto"/>
                <w:bottom w:val="none" w:sz="0" w:space="0" w:color="auto"/>
                <w:right w:val="none" w:sz="0" w:space="0" w:color="auto"/>
              </w:divBdr>
              <w:divsChild>
                <w:div w:id="1922525798">
                  <w:marLeft w:val="0"/>
                  <w:marRight w:val="0"/>
                  <w:marTop w:val="0"/>
                  <w:marBottom w:val="0"/>
                  <w:divBdr>
                    <w:top w:val="none" w:sz="0" w:space="0" w:color="auto"/>
                    <w:left w:val="none" w:sz="0" w:space="0" w:color="auto"/>
                    <w:bottom w:val="none" w:sz="0" w:space="0" w:color="auto"/>
                    <w:right w:val="none" w:sz="0" w:space="0" w:color="auto"/>
                  </w:divBdr>
                  <w:divsChild>
                    <w:div w:id="855847425">
                      <w:marLeft w:val="0"/>
                      <w:marRight w:val="0"/>
                      <w:marTop w:val="0"/>
                      <w:marBottom w:val="0"/>
                      <w:divBdr>
                        <w:top w:val="none" w:sz="0" w:space="0" w:color="auto"/>
                        <w:left w:val="none" w:sz="0" w:space="0" w:color="auto"/>
                        <w:bottom w:val="none" w:sz="0" w:space="0" w:color="auto"/>
                        <w:right w:val="none" w:sz="0" w:space="0" w:color="auto"/>
                      </w:divBdr>
                    </w:div>
                  </w:divsChild>
                </w:div>
                <w:div w:id="1772238569">
                  <w:marLeft w:val="0"/>
                  <w:marRight w:val="0"/>
                  <w:marTop w:val="0"/>
                  <w:marBottom w:val="0"/>
                  <w:divBdr>
                    <w:top w:val="none" w:sz="0" w:space="0" w:color="auto"/>
                    <w:left w:val="none" w:sz="0" w:space="0" w:color="auto"/>
                    <w:bottom w:val="none" w:sz="0" w:space="0" w:color="auto"/>
                    <w:right w:val="none" w:sz="0" w:space="0" w:color="auto"/>
                  </w:divBdr>
                  <w:divsChild>
                    <w:div w:id="16344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1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tar.lt/portal/lt/legalAct/TAR.19AD91BDE89C/asr" TargetMode="External"/><Relationship Id="rId21" Type="http://schemas.openxmlformats.org/officeDocument/2006/relationships/image" Target="media/image4.jpeg"/><Relationship Id="rId42" Type="http://schemas.openxmlformats.org/officeDocument/2006/relationships/hyperlink" Target="https://termopikas.lt/" TargetMode="External"/><Relationship Id="rId63" Type="http://schemas.openxmlformats.org/officeDocument/2006/relationships/image" Target="media/image28.jpg"/><Relationship Id="rId84" Type="http://schemas.openxmlformats.org/officeDocument/2006/relationships/hyperlink" Target="http://www.magnific.com" TargetMode="External"/><Relationship Id="rId138" Type="http://schemas.openxmlformats.org/officeDocument/2006/relationships/header" Target="header1.xml"/><Relationship Id="rId107" Type="http://schemas.openxmlformats.org/officeDocument/2006/relationships/hyperlink" Target="https://www.e-tar.lt/portal/lt/legalAct/TAR.1F3FB56815CB/asr" TargetMode="External"/><Relationship Id="rId11" Type="http://schemas.openxmlformats.org/officeDocument/2006/relationships/image" Target="media/image1.png"/><Relationship Id="rId32" Type="http://schemas.openxmlformats.org/officeDocument/2006/relationships/image" Target="media/image12.jpeg"/><Relationship Id="rId37" Type="http://schemas.openxmlformats.org/officeDocument/2006/relationships/image" Target="media/image15.emf"/><Relationship Id="rId53" Type="http://schemas.openxmlformats.org/officeDocument/2006/relationships/image" Target="media/image21.png"/><Relationship Id="rId58" Type="http://schemas.openxmlformats.org/officeDocument/2006/relationships/image" Target="media/image24.jpeg"/><Relationship Id="rId74" Type="http://schemas.openxmlformats.org/officeDocument/2006/relationships/hyperlink" Target="https://www.languservisas.lt/paslaugos/stiklo-paketu-keitimas" TargetMode="External"/><Relationship Id="rId79" Type="http://schemas.openxmlformats.org/officeDocument/2006/relationships/image" Target="media/image36.png"/><Relationship Id="rId102" Type="http://schemas.openxmlformats.org/officeDocument/2006/relationships/hyperlink" Target="https://www.kermi.com/lt/lt/sildymas-vedinimas-vesinimas/gaminiai/pavirsinio-sildymo-ir-vesinimo-sistema/x-net-hidraulinis-balansavimas/" TargetMode="External"/><Relationship Id="rId123" Type="http://schemas.openxmlformats.org/officeDocument/2006/relationships/hyperlink" Target="http://www.magnific.com" TargetMode="External"/><Relationship Id="rId128" Type="http://schemas.openxmlformats.org/officeDocument/2006/relationships/image" Target="media/image54.jpeg"/><Relationship Id="rId144" Type="http://schemas.microsoft.com/office/2019/05/relationships/documenttasks" Target="documenttasks/documenttasks1.xml"/><Relationship Id="rId5" Type="http://schemas.openxmlformats.org/officeDocument/2006/relationships/numbering" Target="numbering.xml"/><Relationship Id="rId90" Type="http://schemas.openxmlformats.org/officeDocument/2006/relationships/hyperlink" Target="https://e-seimas.lrs.lt/portal/legalAct/lt/TAD/TAIS.402279" TargetMode="External"/><Relationship Id="rId95" Type="http://schemas.openxmlformats.org/officeDocument/2006/relationships/image" Target="media/image40.jpeg"/><Relationship Id="rId22" Type="http://schemas.openxmlformats.org/officeDocument/2006/relationships/image" Target="media/image5.jpeg"/><Relationship Id="rId27" Type="http://schemas.openxmlformats.org/officeDocument/2006/relationships/hyperlink" Target="https://www.rockwool.com/lt/gaminiai-ir-panaudojimas/lubu-izoliacija/" TargetMode="External"/><Relationship Id="rId43" Type="http://schemas.openxmlformats.org/officeDocument/2006/relationships/hyperlink" Target="https://smelvasildo.lt/paslaugos/oro-tarpo-siltinimas/" TargetMode="External"/><Relationship Id="rId48" Type="http://schemas.openxmlformats.org/officeDocument/2006/relationships/hyperlink" Target="https://warmis.techinfus.com/lt/radiatory/reshetki-na-batarei-otopleniya.html" TargetMode="External"/><Relationship Id="rId64" Type="http://schemas.openxmlformats.org/officeDocument/2006/relationships/image" Target="media/image29.jpeg"/><Relationship Id="rId69" Type="http://schemas.openxmlformats.org/officeDocument/2006/relationships/hyperlink" Target="https://warmis.techinfus.com/lt/derevyannye-okna/uteplenie-plenkoj-iznutri.html" TargetMode="External"/><Relationship Id="rId113" Type="http://schemas.openxmlformats.org/officeDocument/2006/relationships/image" Target="media/image49.png"/><Relationship Id="rId118" Type="http://schemas.openxmlformats.org/officeDocument/2006/relationships/hyperlink" Target="https://www.nemunokilpos.lt/led-lempuciu-apsvietimas-nauda-issukiai-ir-pirkimo-vadovas/" TargetMode="External"/><Relationship Id="rId134" Type="http://schemas.openxmlformats.org/officeDocument/2006/relationships/hyperlink" Target="https://rubineta.com/catalogue/maisytuvai/ecosens/" TargetMode="External"/><Relationship Id="rId139" Type="http://schemas.openxmlformats.org/officeDocument/2006/relationships/footer" Target="footer1.xml"/><Relationship Id="rId80" Type="http://schemas.openxmlformats.org/officeDocument/2006/relationships/hyperlink" Target="https://dextera.lt/fasado-gaminiai/fasado-zaliuzes/" TargetMode="External"/><Relationship Id="rId85" Type="http://schemas.openxmlformats.org/officeDocument/2006/relationships/hyperlink" Target="https://www.e-tar.lt/portal/lt/legalAct/25069bc035df11e99595d005d42b863e/asr" TargetMode="External"/><Relationship Id="rId12" Type="http://schemas.openxmlformats.org/officeDocument/2006/relationships/image" Target="media/image2.png"/><Relationship Id="rId17" Type="http://schemas.openxmlformats.org/officeDocument/2006/relationships/hyperlink" Target="https://www.e-tar.lt/portal/lt/legalAct/TAR.7D230DA0E41F" TargetMode="External"/><Relationship Id="rId33" Type="http://schemas.openxmlformats.org/officeDocument/2006/relationships/image" Target="media/image13.jpeg"/><Relationship Id="rId38" Type="http://schemas.openxmlformats.org/officeDocument/2006/relationships/image" Target="media/image16.jpeg"/><Relationship Id="rId59" Type="http://schemas.openxmlformats.org/officeDocument/2006/relationships/image" Target="media/image25.jpeg"/><Relationship Id="rId103" Type="http://schemas.openxmlformats.org/officeDocument/2006/relationships/hyperlink" Target="https://idejasildymui.lt/Files/Dokumentai/str.dinam.sist.balans.2013.03.pdf" TargetMode="External"/><Relationship Id="rId108" Type="http://schemas.openxmlformats.org/officeDocument/2006/relationships/hyperlink" Target="https://www.lemona.lt/ismanus-wi-fi-termostatai-tavo-ismanus-sildymo-valdymo-pasirinkimas" TargetMode="External"/><Relationship Id="rId124" Type="http://schemas.openxmlformats.org/officeDocument/2006/relationships/hyperlink" Target="https://www.energysavingsensors.com/General-Information.htm" TargetMode="External"/><Relationship Id="rId129" Type="http://schemas.openxmlformats.org/officeDocument/2006/relationships/image" Target="media/image55.jpeg"/><Relationship Id="rId54" Type="http://schemas.openxmlformats.org/officeDocument/2006/relationships/hyperlink" Target="http://www.magnific.com" TargetMode="External"/><Relationship Id="rId70" Type="http://schemas.openxmlformats.org/officeDocument/2006/relationships/image" Target="media/image34.emf"/><Relationship Id="rId75" Type="http://schemas.openxmlformats.org/officeDocument/2006/relationships/image" Target="media/image35.jpeg"/><Relationship Id="rId91" Type="http://schemas.openxmlformats.org/officeDocument/2006/relationships/hyperlink" Target="https://pipes.techinfus.com/lt/uteplenie/teploizolyaciya-dlya-trub.html" TargetMode="External"/><Relationship Id="rId96" Type="http://schemas.openxmlformats.org/officeDocument/2006/relationships/image" Target="media/image41.jpeg"/><Relationship Id="rId14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eistrasgreitai.lt/paslauga/lubu-siltinimas-akmens-mineraline-stiklo-vata-ir-garo-izoliacines-pleveles-montavimas/" TargetMode="External"/><Relationship Id="rId28" Type="http://schemas.openxmlformats.org/officeDocument/2006/relationships/image" Target="media/image8.png"/><Relationship Id="rId49" Type="http://schemas.openxmlformats.org/officeDocument/2006/relationships/hyperlink" Target="https://www.hitas.lt/patarimai/radiatorius-interjere-kaip-nebrangiai-ji-paslepti-ir-atnaujinti/" TargetMode="External"/><Relationship Id="rId114" Type="http://schemas.openxmlformats.org/officeDocument/2006/relationships/hyperlink" Target="https://ignitis.lt/lt/energysmart-programele" TargetMode="External"/><Relationship Id="rId119" Type="http://schemas.openxmlformats.org/officeDocument/2006/relationships/image" Target="media/image51.jpeg"/><Relationship Id="rId44" Type="http://schemas.openxmlformats.org/officeDocument/2006/relationships/image" Target="media/image17.emf"/><Relationship Id="rId60" Type="http://schemas.openxmlformats.org/officeDocument/2006/relationships/image" Target="media/image26.jpeg"/><Relationship Id="rId65" Type="http://schemas.openxmlformats.org/officeDocument/2006/relationships/image" Target="media/image30.jpeg"/><Relationship Id="rId81" Type="http://schemas.openxmlformats.org/officeDocument/2006/relationships/hyperlink" Target="https://langu-sistemos.lt/apsaugines-zaliuzes/" TargetMode="External"/><Relationship Id="rId86" Type="http://schemas.openxmlformats.org/officeDocument/2006/relationships/hyperlink" Target="https://vairema.lt/patarimai-renkantis-duru-furnitura/svarbus-kriterijai-renkantis-duru-pritraukeja/" TargetMode="External"/><Relationship Id="rId130" Type="http://schemas.openxmlformats.org/officeDocument/2006/relationships/hyperlink" Target="https://www.e-tar.lt/portal/lt/legalAct/TAR.7D230DA0E41F" TargetMode="External"/><Relationship Id="rId135" Type="http://schemas.openxmlformats.org/officeDocument/2006/relationships/hyperlink" Target="https://www.youtube.com/watch?v=RSYvHsXV_XM" TargetMode="External"/><Relationship Id="rId13" Type="http://schemas.openxmlformats.org/officeDocument/2006/relationships/image" Target="media/image3.png"/><Relationship Id="rId18" Type="http://schemas.openxmlformats.org/officeDocument/2006/relationships/hyperlink" Target="https://www.e-tar.lt/portal/lt/legalAct/2c182f10b6bf11e6aae49c0b9525cbbb/asr" TargetMode="External"/><Relationship Id="rId39" Type="http://schemas.openxmlformats.org/officeDocument/2006/relationships/hyperlink" Target="https://apvis.apva.lt/paskelbti_kvietimai/fiziniu-asmenu-vieno-ar-dvieju-butu-gyvenamuju-namu-atnaujinimas-modernizavimas-2025-04" TargetMode="External"/><Relationship Id="rId109" Type="http://schemas.openxmlformats.org/officeDocument/2006/relationships/hyperlink" Target="https://assets.danfoss.com/documents/latest/80252/AI173886403059lt-000201.pdf" TargetMode="External"/><Relationship Id="rId34" Type="http://schemas.openxmlformats.org/officeDocument/2006/relationships/image" Target="media/image14.jpeg"/><Relationship Id="rId50" Type="http://schemas.openxmlformats.org/officeDocument/2006/relationships/hyperlink" Target="https://www.youtube.com/watch?v=MKW_7efzFr8" TargetMode="External"/><Relationship Id="rId55" Type="http://schemas.openxmlformats.org/officeDocument/2006/relationships/hyperlink" Target="https://buildis.techinfus.com/lt/montazhnye-raboty/teplootrazhayushchij-ekran-za-radiatorom.html" TargetMode="External"/><Relationship Id="rId76" Type="http://schemas.openxmlformats.org/officeDocument/2006/relationships/hyperlink" Target="http://www.magnific.com" TargetMode="External"/><Relationship Id="rId97" Type="http://schemas.openxmlformats.org/officeDocument/2006/relationships/image" Target="media/image42.jpeg"/><Relationship Id="rId104" Type="http://schemas.openxmlformats.org/officeDocument/2006/relationships/hyperlink" Target="https://www.e-tar.lt/portal/lt/legalAct/TAR.1F3FB56815CB/asr" TargetMode="External"/><Relationship Id="rId120" Type="http://schemas.openxmlformats.org/officeDocument/2006/relationships/hyperlink" Target="http://www.magnific.com" TargetMode="External"/><Relationship Id="rId125" Type="http://schemas.openxmlformats.org/officeDocument/2006/relationships/image" Target="media/image53.jpeg"/><Relationship Id="rId141"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www.magnific.com" TargetMode="External"/><Relationship Id="rId92" Type="http://schemas.openxmlformats.org/officeDocument/2006/relationships/hyperlink" Target="https://www.rockwool.com/lt/gaminiai-ir-panaudojimas/svok-izoliacija/vamzdynu-izoliacija/" TargetMode="External"/><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6.png"/><Relationship Id="rId40" Type="http://schemas.openxmlformats.org/officeDocument/2006/relationships/hyperlink" Target="https://termoputa.lt/" TargetMode="External"/><Relationship Id="rId45" Type="http://schemas.openxmlformats.org/officeDocument/2006/relationships/image" Target="media/image18.emf"/><Relationship Id="rId66" Type="http://schemas.openxmlformats.org/officeDocument/2006/relationships/image" Target="media/image31.jpeg"/><Relationship Id="rId87" Type="http://schemas.openxmlformats.org/officeDocument/2006/relationships/hyperlink" Target="https://www.doorshop.lt/duru-pritraukejai" TargetMode="External"/><Relationship Id="rId110" Type="http://schemas.openxmlformats.org/officeDocument/2006/relationships/hyperlink" Target="https://taupykimesiluma.lt/ismanusis-termostatas-kaip-jis-veikia-kam-jis-reikalingas-ir-kuo-naudingas/" TargetMode="External"/><Relationship Id="rId115" Type="http://schemas.openxmlformats.org/officeDocument/2006/relationships/image" Target="media/image50.jpeg"/><Relationship Id="rId131" Type="http://schemas.openxmlformats.org/officeDocument/2006/relationships/hyperlink" Target="https://lt.manuals.plus/sanela/nemo-sensor-tap-manual" TargetMode="External"/><Relationship Id="rId136" Type="http://schemas.openxmlformats.org/officeDocument/2006/relationships/image" Target="media/image57.jpg"/><Relationship Id="rId61" Type="http://schemas.openxmlformats.org/officeDocument/2006/relationships/image" Target="media/image27.png"/><Relationship Id="rId82" Type="http://schemas.openxmlformats.org/officeDocument/2006/relationships/hyperlink" Target="https://www.velux.lt/gaminiai/uzuolaideles-ir-zaliuzes/isorines-zaliuzes" TargetMode="External"/><Relationship Id="rId19" Type="http://schemas.openxmlformats.org/officeDocument/2006/relationships/hyperlink" Target="https://www.e-tar.lt/portal/lt/legalAct/1aa5acc055ce11e9975f9c35aedfe438" TargetMode="External"/><Relationship Id="rId14" Type="http://schemas.openxmlformats.org/officeDocument/2006/relationships/image" Target="media/image4.png"/><Relationship Id="rId30" Type="http://schemas.openxmlformats.org/officeDocument/2006/relationships/image" Target="media/image10.jpeg"/><Relationship Id="rId35" Type="http://schemas.openxmlformats.org/officeDocument/2006/relationships/hyperlink" Target="http://www.renovacija.lt/statybu-sprendimas/grindu-ir-perdangu-siltinimas/" TargetMode="External"/><Relationship Id="rId56" Type="http://schemas.openxmlformats.org/officeDocument/2006/relationships/image" Target="media/image22.png"/><Relationship Id="rId77" Type="http://schemas.openxmlformats.org/officeDocument/2006/relationships/hyperlink" Target="http://www.renovacija.lt/statybu-sprendimas/langu-keitimas/" TargetMode="External"/><Relationship Id="rId100" Type="http://schemas.openxmlformats.org/officeDocument/2006/relationships/image" Target="media/image45.emf"/><Relationship Id="rId105" Type="http://schemas.openxmlformats.org/officeDocument/2006/relationships/image" Target="media/image47.jpeg"/><Relationship Id="rId126" Type="http://schemas.openxmlformats.org/officeDocument/2006/relationships/hyperlink" Target="http://www.magnific.com" TargetMode="External"/><Relationship Id="rId8" Type="http://schemas.openxmlformats.org/officeDocument/2006/relationships/webSettings" Target="webSettings.xml"/><Relationship Id="rId51" Type="http://schemas.openxmlformats.org/officeDocument/2006/relationships/hyperlink" Target="https://homeis.decorexpro.com/lt/otoplenie/metodiki-provedeniya-ispytanij-sistem-otopleniya-gidravlicheskogo-teplovogo-pnevmaticheskogo/" TargetMode="External"/><Relationship Id="rId72" Type="http://schemas.openxmlformats.org/officeDocument/2006/relationships/hyperlink" Target="https://www.e-tar.lt/portal/lt/legalAct/1aa5acc055ce11e9975f9c35aedfe438" TargetMode="External"/><Relationship Id="rId93" Type="http://schemas.openxmlformats.org/officeDocument/2006/relationships/hyperlink" Target="https://ihousetop.decorexpro.com/lt/otoplenie/chem-uteplit-kanalizacionnuyu-trubu-svoimi-rukami/" TargetMode="External"/><Relationship Id="rId98" Type="http://schemas.openxmlformats.org/officeDocument/2006/relationships/image" Target="media/image43.jpeg"/><Relationship Id="rId121" Type="http://schemas.openxmlformats.org/officeDocument/2006/relationships/hyperlink" Target="https://www.e-tar.lt/portal/lt/legalAct/TAR.19AD91BDE89C/asr" TargetMode="External"/><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7.emf"/><Relationship Id="rId46" Type="http://schemas.openxmlformats.org/officeDocument/2006/relationships/hyperlink" Target="https://www.ekspertai.lt/siltinimas_is_vidaus/straipsniai/ekologiska_mineraline_vidaus_siltinimo_sistema_perlito_izoliaciniu_ploksciu_pagrindu" TargetMode="External"/><Relationship Id="rId67" Type="http://schemas.openxmlformats.org/officeDocument/2006/relationships/image" Target="media/image32.jpeg"/><Relationship Id="rId116" Type="http://schemas.openxmlformats.org/officeDocument/2006/relationships/hyperlink" Target="http://www.magnific.com" TargetMode="External"/><Relationship Id="rId137" Type="http://schemas.openxmlformats.org/officeDocument/2006/relationships/hyperlink" Target="http://www.magnific.com" TargetMode="External"/><Relationship Id="rId20" Type="http://schemas.openxmlformats.org/officeDocument/2006/relationships/image" Target="media/image3.jpeg"/><Relationship Id="rId41" Type="http://schemas.openxmlformats.org/officeDocument/2006/relationships/hyperlink" Target="https://www.namoapsiltinimas.lt/" TargetMode="External"/><Relationship Id="rId62" Type="http://schemas.openxmlformats.org/officeDocument/2006/relationships/hyperlink" Target="https://dokishop.lt/produktai/neofoilx" TargetMode="External"/><Relationship Id="rId83" Type="http://schemas.openxmlformats.org/officeDocument/2006/relationships/image" Target="media/image37.emf"/><Relationship Id="rId88" Type="http://schemas.openxmlformats.org/officeDocument/2006/relationships/image" Target="media/image38.emf"/><Relationship Id="rId111" Type="http://schemas.openxmlformats.org/officeDocument/2006/relationships/image" Target="media/image48.jpeg"/><Relationship Id="rId132" Type="http://schemas.openxmlformats.org/officeDocument/2006/relationships/image" Target="media/image56.jpeg"/><Relationship Id="rId15" Type="http://schemas.openxmlformats.org/officeDocument/2006/relationships/hyperlink" Target="https://www.bing.com/videos/riverview/relatedvideo?q=rockwool&amp;mid=1DC5F40E587B07B62F021DC5F40E587B07B62F02&amp;FORM=VIRE" TargetMode="External"/><Relationship Id="rId36" Type="http://schemas.openxmlformats.org/officeDocument/2006/relationships/hyperlink" Target="https://www.paroc.com/lt-lt/applications/building-insulation/ceilings/garage-and-cellar-ceilings" TargetMode="External"/><Relationship Id="rId57" Type="http://schemas.openxmlformats.org/officeDocument/2006/relationships/image" Target="media/image23.jpeg"/><Relationship Id="rId106" Type="http://schemas.openxmlformats.org/officeDocument/2006/relationships/hyperlink" Target="https://lt.atomiyme.com/apskaiciavimas-silumos-apkrovos-pastatu-sildymui-kurio-formule-pavyzdziu/" TargetMode="External"/><Relationship Id="rId127" Type="http://schemas.openxmlformats.org/officeDocument/2006/relationships/hyperlink" Target="https://lt.manuals.plus/ge/ge-29972-mechanical-stake-timer-instruction-manual" TargetMode="External"/><Relationship Id="rId10" Type="http://schemas.openxmlformats.org/officeDocument/2006/relationships/endnotes" Target="endnotes.xml"/><Relationship Id="rId31" Type="http://schemas.openxmlformats.org/officeDocument/2006/relationships/image" Target="media/image11.jpeg"/><Relationship Id="rId52" Type="http://schemas.openxmlformats.org/officeDocument/2006/relationships/image" Target="media/image20.emf"/><Relationship Id="rId73" Type="http://schemas.openxmlformats.org/officeDocument/2006/relationships/hyperlink" Target="https://www.megrame.lt/stiklo-paketu-keitimas" TargetMode="External"/><Relationship Id="rId78" Type="http://schemas.openxmlformats.org/officeDocument/2006/relationships/hyperlink" Target="https://www.e-tar.lt/portal/lt/legalAct/1aa5acc055ce11e9975f9c35aedfe438" TargetMode="External"/><Relationship Id="rId94" Type="http://schemas.openxmlformats.org/officeDocument/2006/relationships/hyperlink" Target="https://www.e-tar.lt/portal/lt/legalAct/TAR.1F3FB56815CB/asr" TargetMode="External"/><Relationship Id="rId99" Type="http://schemas.openxmlformats.org/officeDocument/2006/relationships/image" Target="media/image44.jpeg"/><Relationship Id="rId101" Type="http://schemas.openxmlformats.org/officeDocument/2006/relationships/image" Target="media/image46.jpeg"/><Relationship Id="rId122" Type="http://schemas.openxmlformats.org/officeDocument/2006/relationships/image" Target="media/image52.pn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lt.allconstructions.com/straipsniai/43444-pozeminiu-garazu-ir-nesildomu-rusiu-lubu-siltinimas" TargetMode="External"/><Relationship Id="rId47" Type="http://schemas.openxmlformats.org/officeDocument/2006/relationships/image" Target="media/image19.emf"/><Relationship Id="rId68" Type="http://schemas.openxmlformats.org/officeDocument/2006/relationships/image" Target="media/image33.jpeg"/><Relationship Id="rId89" Type="http://schemas.openxmlformats.org/officeDocument/2006/relationships/image" Target="media/image39.jpeg"/><Relationship Id="rId112" Type="http://schemas.openxmlformats.org/officeDocument/2006/relationships/hyperlink" Target="https://houselab.lt/namu-komforto-valdymas-naudojant-temperaturos-zonavima-ir-silumos-siurblius/" TargetMode="External"/><Relationship Id="rId133" Type="http://schemas.openxmlformats.org/officeDocument/2006/relationships/hyperlink" Target="http://www.magnific.com" TargetMode="External"/><Relationship Id="rId16" Type="http://schemas.openxmlformats.org/officeDocument/2006/relationships/hyperlink" Target="https://lt.allconstructions.com/straipsniai/43185-murinio-namo-siltinimas-akmens-vat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9.png"/></Relationships>
</file>

<file path=word/_rels/header1.xml.rels><?xml version="1.0" encoding="UTF-8" standalone="yes"?>
<Relationships xmlns="http://schemas.openxmlformats.org/package/2006/relationships"><Relationship Id="rId1" Type="http://schemas.openxmlformats.org/officeDocument/2006/relationships/image" Target="media/image58.png"/></Relationships>
</file>

<file path=word/_rels/header2.xml.rels><?xml version="1.0" encoding="UTF-8" standalone="yes"?>
<Relationships xmlns="http://schemas.openxmlformats.org/package/2006/relationships"><Relationship Id="rId1" Type="http://schemas.openxmlformats.org/officeDocument/2006/relationships/image" Target="media/image5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20Galyga\Downloads\InterregBSR_Word-template_portrait.dotx" TargetMode="External"/></Relationships>
</file>

<file path=word/documenttasks/documenttasks1.xml><?xml version="1.0" encoding="utf-8"?>
<t:Tasks xmlns:t="http://schemas.microsoft.com/office/tasks/2019/documenttasks" xmlns:oel="http://schemas.microsoft.com/office/2019/extlst">
  <t:Task id="{B81EAC58-9BA2-47EE-B72D-B7BBC8E88DF2}">
    <t:Anchor>
      <t:Comment id="1707389629"/>
    </t:Anchor>
    <t:History>
      <t:Event id="{8B4A327B-29F6-4CF1-9F2D-26149E4C290F}" time="2025-02-19T16:42:57.219Z">
        <t:Attribution userId="S::nikolas.fink@zebau.de::22fd5ac0-fa6a-4128-acad-b346ba009528" userProvider="AD" userName="Nikolas Fink | ZEBAU GmbH"/>
        <t:Anchor>
          <t:Comment id="1707389629"/>
        </t:Anchor>
        <t:Create/>
      </t:Event>
      <t:Event id="{37FEBA6B-2E7F-4AAD-A8F7-92EFCB61B6D5}" time="2025-02-19T16:42:57.219Z">
        <t:Attribution userId="S::nikolas.fink@zebau.de::22fd5ac0-fa6a-4128-acad-b346ba009528" userProvider="AD" userName="Nikolas Fink | ZEBAU GmbH"/>
        <t:Anchor>
          <t:Comment id="1707389629"/>
        </t:Anchor>
        <t:Assign userId="S::malte.trapp@zebau.de::570e560e-9853-44a7-a2c3-f37035dddb27" userProvider="AD" userName="Malte Trapp | ZEBAU GmbH"/>
      </t:Event>
      <t:Event id="{0C5F85E2-36E3-44ED-8154-A53F9318AF38}" time="2025-02-19T16:42:57.219Z">
        <t:Attribution userId="S::nikolas.fink@zebau.de::22fd5ac0-fa6a-4128-acad-b346ba009528" userProvider="AD" userName="Nikolas Fink | ZEBAU GmbH"/>
        <t:Anchor>
          <t:Comment id="1707389629"/>
        </t:Anchor>
        <t:SetTitle title="@Malte Trapp | ZEBAU GmbH Es wird noch nicht ganz deutlich, wo die Unterschiede/ Vor- Nachteile zwischen Rollläden und Vorhängen für die Wärmedämmung liegen. Bitte Eingangs kurz auf die Unterschiede von Vorhängen und Rollläden eingehen (innen/außen). Wo…"/>
      </t:Event>
      <t:Event id="{E6768A4F-2115-464B-B040-7889FAAAA721}" time="2025-02-21T15:57:07.94Z">
        <t:Attribution userId="S::malte.trapp@zebau.de::570e560e-9853-44a7-a2c3-f37035dddb27" userProvider="AD" userName="Malte Trapp | ZEBAU GmbH"/>
        <t:Progress percentComplete="100"/>
      </t:Event>
    </t:History>
  </t:Task>
</t:Tasks>
</file>

<file path=word/theme/theme1.xml><?xml version="1.0" encoding="utf-8"?>
<a:theme xmlns:a="http://schemas.openxmlformats.org/drawingml/2006/main" name="Larissa">
  <a:themeElements>
    <a:clrScheme name="IBSR-2021_Word#2">
      <a:dk1>
        <a:srgbClr val="4B4B4D"/>
      </a:dk1>
      <a:lt1>
        <a:srgbClr val="8AB419"/>
      </a:lt1>
      <a:dk2>
        <a:srgbClr val="004E84"/>
      </a:dk2>
      <a:lt2>
        <a:srgbClr val="007BB2"/>
      </a:lt2>
      <a:accent1>
        <a:srgbClr val="E29100"/>
      </a:accent1>
      <a:accent2>
        <a:srgbClr val="3D6D95"/>
      </a:accent2>
      <a:accent3>
        <a:srgbClr val="376D49"/>
      </a:accent3>
      <a:accent4>
        <a:srgbClr val="7B6A6B"/>
      </a:accent4>
      <a:accent5>
        <a:srgbClr val="89AFD1"/>
      </a:accent5>
      <a:accent6>
        <a:srgbClr val="E8EEF5"/>
      </a:accent6>
      <a:hlink>
        <a:srgbClr val="C1D488"/>
      </a:hlink>
      <a:folHlink>
        <a:srgbClr val="F3F6E7"/>
      </a:folHlink>
    </a:clrScheme>
    <a:fontScheme name="BSR">
      <a:majorFont>
        <a:latin typeface="Calibri"/>
        <a:ea typeface=""/>
        <a:cs typeface=""/>
      </a:majorFont>
      <a:minorFont>
        <a:latin typeface="Calibri"/>
        <a:ea typeface=""/>
        <a:cs typeface=""/>
      </a:minorFont>
    </a:fontScheme>
    <a:fmtScheme name="Hardcover">
      <a:fillStyleLst>
        <a:solidFill>
          <a:schemeClr val="phClr"/>
        </a:solidFill>
        <a:solidFill>
          <a:schemeClr val="phClr">
            <a:tint val="68000"/>
            <a:shade val="94000"/>
            <a:satMod val="300000"/>
            <a:lumMod val="110000"/>
          </a:schemeClr>
        </a:solidFill>
        <a:gradFill rotWithShape="1">
          <a:gsLst>
            <a:gs pos="0">
              <a:schemeClr val="phClr">
                <a:tint val="94000"/>
                <a:satMod val="180000"/>
                <a:lumMod val="98000"/>
              </a:schemeClr>
            </a:gs>
            <a:gs pos="100000">
              <a:schemeClr val="phClr">
                <a:satMod val="130000"/>
              </a:schemeClr>
            </a:gs>
          </a:gsLst>
          <a:lin ang="5160000" scaled="0"/>
        </a:gradFill>
      </a:fillStyleLst>
      <a:lnStyleLst>
        <a:ln w="12700" cap="flat" cmpd="sng" algn="ctr">
          <a:solidFill>
            <a:schemeClr val="phClr">
              <a:shade val="90000"/>
              <a:lumMod val="90000"/>
            </a:schemeClr>
          </a:solidFill>
          <a:prstDash val="solid"/>
        </a:ln>
        <a:ln w="19050" cap="flat" cmpd="sng" algn="ctr">
          <a:solidFill>
            <a:schemeClr val="phClr">
              <a:shade val="75000"/>
              <a:lumMod val="90000"/>
            </a:schemeClr>
          </a:solidFill>
          <a:prstDash val="solid"/>
        </a:ln>
        <a:ln w="25400" cap="flat" cmpd="sng" algn="ctr">
          <a:solidFill>
            <a:schemeClr val="phClr"/>
          </a:solidFill>
          <a:prstDash val="solid"/>
        </a:ln>
      </a:lnStyleLst>
      <a:effectStyleLst>
        <a:effectStyle>
          <a:effectLst>
            <a:outerShdw blurRad="38100" dist="12700" dir="5400000" rotWithShape="0">
              <a:srgbClr val="000000">
                <a:alpha val="15000"/>
              </a:srgbClr>
            </a:outerShdw>
          </a:effectLst>
        </a:effectStyle>
        <a:effectStyle>
          <a:effectLst>
            <a:outerShdw blurRad="50800" dist="25400" dir="5400000" rotWithShape="0">
              <a:srgbClr val="000000">
                <a:alpha val="46000"/>
              </a:srgbClr>
            </a:outerShdw>
          </a:effectLst>
        </a:effectStyle>
        <a:effectStyle>
          <a:effectLst>
            <a:outerShdw blurRad="50800" dist="25400" dir="5400000" rotWithShape="0">
              <a:srgbClr val="000000">
                <a:alpha val="48000"/>
              </a:srgbClr>
            </a:outerShdw>
          </a:effectLst>
          <a:scene3d>
            <a:camera prst="orthographicFront">
              <a:rot lat="0" lon="0" rev="0"/>
            </a:camera>
            <a:lightRig rig="threePt" dir="tl">
              <a:rot lat="0" lon="0" rev="24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A15499551BDB4C8E12C98E0624E3BF" ma:contentTypeVersion="16" ma:contentTypeDescription="Create a new document." ma:contentTypeScope="" ma:versionID="10dfd215ded87f2518e674f50a68c297">
  <xsd:schema xmlns:xsd="http://www.w3.org/2001/XMLSchema" xmlns:xs="http://www.w3.org/2001/XMLSchema" xmlns:p="http://schemas.microsoft.com/office/2006/metadata/properties" xmlns:ns2="ef30e2f6-36be-4265-8010-f399004fd252" xmlns:ns3="f032ca41-bd17-4526-8713-f3b1604b9948" targetNamespace="http://schemas.microsoft.com/office/2006/metadata/properties" ma:root="true" ma:fieldsID="56d4aaf50df566c4d8cf2ebe87531f2a" ns2:_="" ns3:_="">
    <xsd:import namespace="ef30e2f6-36be-4265-8010-f399004fd252"/>
    <xsd:import namespace="f032ca41-bd17-4526-8713-f3b1604b99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e2f6-36be-4265-8010-f399004fd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399366-1498-438c-8354-d8c47f1cc08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2ca41-bd17-4526-8713-f3b1604b99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1ad1cc7-2bff-4092-aaf8-ea899b6290a2}" ma:internalName="TaxCatchAll" ma:showField="CatchAllData" ma:web="f032ca41-bd17-4526-8713-f3b1604b9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30e2f6-36be-4265-8010-f399004fd252">
      <Terms xmlns="http://schemas.microsoft.com/office/infopath/2007/PartnerControls"/>
    </lcf76f155ced4ddcb4097134ff3c332f>
    <TaxCatchAll xmlns="f032ca41-bd17-4526-8713-f3b1604b99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36D07-9D17-4B46-A691-F9574771C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e2f6-36be-4265-8010-f399004fd252"/>
    <ds:schemaRef ds:uri="f032ca41-bd17-4526-8713-f3b1604b9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17101-489E-488C-9426-B12A9FF2D823}">
  <ds:schemaRefs>
    <ds:schemaRef ds:uri="http://schemas.microsoft.com/office/2006/metadata/properties"/>
    <ds:schemaRef ds:uri="http://schemas.microsoft.com/office/infopath/2007/PartnerControls"/>
    <ds:schemaRef ds:uri="ef30e2f6-36be-4265-8010-f399004fd252"/>
    <ds:schemaRef ds:uri="f032ca41-bd17-4526-8713-f3b1604b9948"/>
  </ds:schemaRefs>
</ds:datastoreItem>
</file>

<file path=customXml/itemProps3.xml><?xml version="1.0" encoding="utf-8"?>
<ds:datastoreItem xmlns:ds="http://schemas.openxmlformats.org/officeDocument/2006/customXml" ds:itemID="{A4E23753-6861-4138-98CC-8CEAC39785A8}">
  <ds:schemaRefs>
    <ds:schemaRef ds:uri="http://schemas.microsoft.com/sharepoint/v3/contenttype/forms"/>
  </ds:schemaRefs>
</ds:datastoreItem>
</file>

<file path=customXml/itemProps4.xml><?xml version="1.0" encoding="utf-8"?>
<ds:datastoreItem xmlns:ds="http://schemas.openxmlformats.org/officeDocument/2006/customXml" ds:itemID="{30D89CAB-B793-4FFD-AA05-C5E5B3901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InterregBSR_Word-template_portrait</Template>
  <TotalTime>9</TotalTime>
  <Pages>105</Pages>
  <Words>17122</Words>
  <Characters>97597</Characters>
  <Application>Microsoft Office Word</Application>
  <DocSecurity>0</DocSecurity>
  <Lines>813</Lines>
  <Paragraphs>228</Paragraphs>
  <ScaleCrop>false</ScaleCrop>
  <Company>Microsoft</Company>
  <LinksUpToDate>false</LinksUpToDate>
  <CharactersWithSpaces>114491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interreg-baltic.eu/project/easy-energy/</dc:creator>
  <cp:keywords>, docId:8037DF19A276D377376445CEAEAFC370</cp:keywords>
  <cp:lastModifiedBy>Anna Maria Czarny</cp:lastModifiedBy>
  <cp:revision>312</cp:revision>
  <cp:lastPrinted>2026-04-30T12:03:00Z</cp:lastPrinted>
  <dcterms:created xsi:type="dcterms:W3CDTF">2025-04-15T08:10:00Z</dcterms:created>
  <dcterms:modified xsi:type="dcterms:W3CDTF">2026-07-24T09:01:00Z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0x010100B5A15499551BDB4C8E12C98E0624E3BF</vt:lpwstr>
  </property>
  <property fmtid="{D5CDD505-2E9C-101B-9397-08002B2CF9AE}" pid="3" name="MediaServiceImageTags">
    <vt:lpwstr/>
  </property>
</Properties>
</file>